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lang w:val="en-US"/>
        </w:rPr>
        <w:alias w:val="Title"/>
        <w:tag w:val=""/>
        <w:id w:val="-502202877"/>
        <w:placeholder>
          <w:docPart w:val="6C69E619E71F4BED94DB374D8B090428"/>
        </w:placeholder>
        <w:dataBinding w:prefixMappings="xmlns:ns0='http://purl.org/dc/elements/1.1/' xmlns:ns1='http://schemas.openxmlformats.org/package/2006/metadata/core-properties' " w:xpath="/ns1:coreProperties[1]/ns0:title[1]" w:storeItemID="{6C3C8BC8-F283-45AE-878A-BAB7291924A1}"/>
        <w:text/>
      </w:sdtPr>
      <w:sdtEndPr/>
      <w:sdtContent>
        <w:p w14:paraId="42893667" w14:textId="3D02710D" w:rsidR="00715FF4" w:rsidRPr="000C236E" w:rsidRDefault="000C236E" w:rsidP="00EA365E">
          <w:pPr>
            <w:pStyle w:val="PcVueHeadline1"/>
            <w:rPr>
              <w:lang w:val="en-US"/>
            </w:rPr>
          </w:pPr>
          <w:r>
            <w:rPr>
              <w:lang w:val="en-US"/>
            </w:rPr>
            <w:t>Supervision System Specifications</w:t>
          </w:r>
        </w:p>
      </w:sdtContent>
    </w:sdt>
    <w:p w14:paraId="7BAA2232" w14:textId="77777777" w:rsidR="00651AFC" w:rsidRPr="00584174" w:rsidRDefault="00651AFC" w:rsidP="00EA365E">
      <w:pPr>
        <w:rPr>
          <w:lang w:val="en-US"/>
        </w:rPr>
      </w:pPr>
    </w:p>
    <w:p w14:paraId="48EEE302" w14:textId="77777777" w:rsidR="004A12E4" w:rsidRPr="00584174" w:rsidRDefault="004A12E4" w:rsidP="00EA365E">
      <w:pPr>
        <w:rPr>
          <w:noProof/>
          <w:lang w:val="en-US" w:eastAsia="fr-FR" w:bidi="ar-SA"/>
        </w:rPr>
      </w:pPr>
    </w:p>
    <w:tbl>
      <w:tblPr>
        <w:tblpPr w:leftFromText="141" w:rightFromText="141" w:vertAnchor="text" w:horzAnchor="margin" w:tblpY="-9"/>
        <w:tblW w:w="9072" w:type="dxa"/>
        <w:tblBorders>
          <w:top w:val="nil"/>
          <w:left w:val="nil"/>
          <w:bottom w:val="nil"/>
          <w:right w:val="nil"/>
        </w:tblBorders>
        <w:tblLayout w:type="fixed"/>
        <w:tblLook w:val="0000" w:firstRow="0" w:lastRow="0" w:firstColumn="0" w:lastColumn="0" w:noHBand="0" w:noVBand="0"/>
      </w:tblPr>
      <w:tblGrid>
        <w:gridCol w:w="4536"/>
        <w:gridCol w:w="4536"/>
      </w:tblGrid>
      <w:tr w:rsidR="00B84AD5" w:rsidRPr="003F4C86" w14:paraId="5BF5CC1E" w14:textId="77777777" w:rsidTr="00B263D3">
        <w:trPr>
          <w:trHeight w:val="129"/>
        </w:trPr>
        <w:tc>
          <w:tcPr>
            <w:tcW w:w="4536" w:type="dxa"/>
          </w:tcPr>
          <w:p w14:paraId="0F878D89" w14:textId="77777777" w:rsidR="00B84AD5" w:rsidRPr="00C360C9" w:rsidRDefault="00B84AD5" w:rsidP="00EA365E">
            <w:pPr>
              <w:rPr>
                <w:lang w:bidi="ar-SA"/>
              </w:rPr>
            </w:pPr>
            <w:r w:rsidRPr="00C360C9">
              <w:rPr>
                <w:lang w:bidi="ar-SA"/>
              </w:rPr>
              <w:t xml:space="preserve">Last update : </w:t>
            </w:r>
          </w:p>
        </w:tc>
        <w:tc>
          <w:tcPr>
            <w:tcW w:w="4536" w:type="dxa"/>
          </w:tcPr>
          <w:p w14:paraId="5E4D7106" w14:textId="5A74B6C8" w:rsidR="00B84AD5" w:rsidRPr="003C0E3F" w:rsidRDefault="000C236E" w:rsidP="00EA365E">
            <w:pPr>
              <w:rPr>
                <w:lang w:bidi="ar-SA"/>
              </w:rPr>
            </w:pPr>
            <w:r>
              <w:rPr>
                <w:lang w:bidi="ar-SA"/>
              </w:rPr>
              <w:t>March 2024</w:t>
            </w:r>
          </w:p>
        </w:tc>
      </w:tr>
      <w:tr w:rsidR="00B84AD5" w:rsidRPr="003F4C86" w14:paraId="2A5BB5A6" w14:textId="77777777" w:rsidTr="00B263D3">
        <w:trPr>
          <w:trHeight w:val="129"/>
        </w:trPr>
        <w:tc>
          <w:tcPr>
            <w:tcW w:w="4536" w:type="dxa"/>
          </w:tcPr>
          <w:p w14:paraId="7FA48C09" w14:textId="77777777" w:rsidR="00B84AD5" w:rsidRPr="00C360C9" w:rsidRDefault="00B84AD5" w:rsidP="00EA365E">
            <w:pPr>
              <w:rPr>
                <w:lang w:bidi="ar-SA"/>
              </w:rPr>
            </w:pPr>
          </w:p>
          <w:p w14:paraId="669D401C" w14:textId="77777777" w:rsidR="00B84AD5" w:rsidRPr="00C360C9" w:rsidRDefault="00B84AD5" w:rsidP="00EA365E">
            <w:pPr>
              <w:rPr>
                <w:lang w:bidi="ar-SA"/>
              </w:rPr>
            </w:pPr>
            <w:r w:rsidRPr="00C360C9">
              <w:rPr>
                <w:lang w:bidi="ar-SA"/>
              </w:rPr>
              <w:t xml:space="preserve">Revision : </w:t>
            </w:r>
          </w:p>
        </w:tc>
        <w:tc>
          <w:tcPr>
            <w:tcW w:w="4536" w:type="dxa"/>
          </w:tcPr>
          <w:p w14:paraId="39B16257" w14:textId="77777777" w:rsidR="00B84AD5" w:rsidRPr="003C0E3F" w:rsidRDefault="00B84AD5" w:rsidP="00EA365E">
            <w:pPr>
              <w:rPr>
                <w:lang w:bidi="ar-SA"/>
              </w:rPr>
            </w:pPr>
          </w:p>
          <w:p w14:paraId="65167A38" w14:textId="64E5BD1A" w:rsidR="00B84AD5" w:rsidRPr="003C0E3F" w:rsidRDefault="000C236E" w:rsidP="00EA365E">
            <w:pPr>
              <w:rPr>
                <w:lang w:bidi="ar-SA"/>
              </w:rPr>
            </w:pPr>
            <w:r>
              <w:rPr>
                <w:lang w:bidi="ar-SA"/>
              </w:rPr>
              <w:t>19</w:t>
            </w:r>
          </w:p>
        </w:tc>
      </w:tr>
      <w:tr w:rsidR="00B84AD5" w:rsidRPr="003F4C86" w14:paraId="2E6569E7" w14:textId="77777777" w:rsidTr="00B263D3">
        <w:trPr>
          <w:trHeight w:val="129"/>
        </w:trPr>
        <w:tc>
          <w:tcPr>
            <w:tcW w:w="4536" w:type="dxa"/>
          </w:tcPr>
          <w:p w14:paraId="1B546C16" w14:textId="77777777" w:rsidR="00B84AD5" w:rsidRPr="00C360C9" w:rsidRDefault="00B84AD5" w:rsidP="00EA365E">
            <w:pPr>
              <w:rPr>
                <w:lang w:bidi="ar-SA"/>
              </w:rPr>
            </w:pPr>
          </w:p>
        </w:tc>
        <w:tc>
          <w:tcPr>
            <w:tcW w:w="4536" w:type="dxa"/>
          </w:tcPr>
          <w:p w14:paraId="10C3461C" w14:textId="77777777" w:rsidR="00B84AD5" w:rsidRPr="003C0E3F" w:rsidRDefault="00B84AD5" w:rsidP="00EA365E">
            <w:pPr>
              <w:rPr>
                <w:lang w:bidi="ar-SA"/>
              </w:rPr>
            </w:pPr>
          </w:p>
        </w:tc>
      </w:tr>
      <w:tr w:rsidR="00B84AD5" w:rsidRPr="000B2D2C" w14:paraId="63E4F5ED" w14:textId="77777777" w:rsidTr="00B263D3">
        <w:trPr>
          <w:trHeight w:val="444"/>
        </w:trPr>
        <w:tc>
          <w:tcPr>
            <w:tcW w:w="4536" w:type="dxa"/>
          </w:tcPr>
          <w:p w14:paraId="039C9292" w14:textId="77777777" w:rsidR="00B84AD5" w:rsidRPr="00C360C9" w:rsidRDefault="00B84AD5" w:rsidP="00EA365E">
            <w:pPr>
              <w:rPr>
                <w:lang w:bidi="ar-SA"/>
              </w:rPr>
            </w:pPr>
          </w:p>
          <w:p w14:paraId="28AFA1BD" w14:textId="77777777" w:rsidR="00B84AD5" w:rsidRPr="00C360C9" w:rsidRDefault="00B84AD5" w:rsidP="00EA365E">
            <w:pPr>
              <w:rPr>
                <w:lang w:bidi="ar-SA"/>
              </w:rPr>
            </w:pPr>
            <w:r w:rsidRPr="00C360C9">
              <w:rPr>
                <w:lang w:bidi="ar-SA"/>
              </w:rPr>
              <w:t xml:space="preserve">Content : </w:t>
            </w:r>
          </w:p>
          <w:p w14:paraId="74DC9A10" w14:textId="48BD8BBA" w:rsidR="00B84AD5" w:rsidRDefault="00B84AD5" w:rsidP="00EA365E">
            <w:pPr>
              <w:rPr>
                <w:lang w:bidi="ar-SA"/>
              </w:rPr>
            </w:pPr>
          </w:p>
          <w:p w14:paraId="473ED543" w14:textId="77777777" w:rsidR="000C236E" w:rsidRPr="00C360C9" w:rsidRDefault="000C236E" w:rsidP="00EA365E">
            <w:pPr>
              <w:rPr>
                <w:lang w:bidi="ar-SA"/>
              </w:rPr>
            </w:pPr>
          </w:p>
          <w:p w14:paraId="4E0F3FD0" w14:textId="77777777" w:rsidR="00B84AD5" w:rsidRPr="00C360C9" w:rsidRDefault="00B84AD5" w:rsidP="00EA365E">
            <w:pPr>
              <w:rPr>
                <w:lang w:bidi="ar-SA"/>
              </w:rPr>
            </w:pPr>
            <w:r w:rsidRPr="00C360C9">
              <w:rPr>
                <w:lang w:bidi="ar-SA"/>
              </w:rPr>
              <w:t>Confidentiality :</w:t>
            </w:r>
          </w:p>
        </w:tc>
        <w:tc>
          <w:tcPr>
            <w:tcW w:w="4536" w:type="dxa"/>
          </w:tcPr>
          <w:p w14:paraId="3A0FECE6" w14:textId="77777777" w:rsidR="00B84AD5" w:rsidRPr="00584174" w:rsidRDefault="00B84AD5" w:rsidP="00EA365E">
            <w:pPr>
              <w:rPr>
                <w:lang w:val="en-US" w:bidi="ar-SA"/>
              </w:rPr>
            </w:pPr>
          </w:p>
          <w:p w14:paraId="4537E145" w14:textId="77777777" w:rsidR="000C236E" w:rsidRPr="00D85CA8" w:rsidRDefault="000C236E" w:rsidP="000C236E">
            <w:pPr>
              <w:autoSpaceDE w:val="0"/>
              <w:autoSpaceDN w:val="0"/>
              <w:adjustRightInd w:val="0"/>
              <w:rPr>
                <w:rFonts w:cs="Calibri"/>
                <w:color w:val="000000"/>
                <w:sz w:val="23"/>
                <w:szCs w:val="23"/>
                <w:lang w:val="en-US" w:bidi="ar-SA"/>
              </w:rPr>
            </w:pPr>
            <w:r w:rsidRPr="00D85CA8">
              <w:rPr>
                <w:rFonts w:cs="Calibri"/>
                <w:color w:val="000000"/>
                <w:sz w:val="23"/>
                <w:szCs w:val="23"/>
                <w:lang w:val="en-US" w:bidi="ar-SA"/>
              </w:rPr>
              <w:t xml:space="preserve">Specifications for supervision like </w:t>
            </w:r>
            <w:r>
              <w:rPr>
                <w:rFonts w:cs="Calibri"/>
                <w:color w:val="000000"/>
                <w:sz w:val="23"/>
                <w:szCs w:val="23"/>
                <w:lang w:val="en-US" w:bidi="ar-SA"/>
              </w:rPr>
              <w:t>PcVue16</w:t>
            </w:r>
          </w:p>
          <w:p w14:paraId="6B3FE22F" w14:textId="77777777" w:rsidR="00B84AD5" w:rsidRPr="00584174" w:rsidRDefault="00B84AD5" w:rsidP="00EA365E">
            <w:pPr>
              <w:rPr>
                <w:lang w:val="en-US" w:bidi="ar-SA"/>
              </w:rPr>
            </w:pPr>
          </w:p>
          <w:sdt>
            <w:sdtPr>
              <w:rPr>
                <w:lang w:val="en-US" w:bidi="ar-SA"/>
              </w:rPr>
              <w:alias w:val="État "/>
              <w:tag w:val=""/>
              <w:id w:val="732973010"/>
              <w:placeholder>
                <w:docPart w:val="DD6E1F9C1F6048819D53354CEE4D1403"/>
              </w:placeholder>
              <w:dataBinding w:prefixMappings="xmlns:ns0='http://purl.org/dc/elements/1.1/' xmlns:ns1='http://schemas.openxmlformats.org/package/2006/metadata/core-properties' " w:xpath="/ns1:coreProperties[1]/ns1:contentStatus[1]" w:storeItemID="{6C3C8BC8-F283-45AE-878A-BAB7291924A1}"/>
              <w:text/>
            </w:sdtPr>
            <w:sdtEndPr/>
            <w:sdtContent>
              <w:p w14:paraId="0CD509C8" w14:textId="4B9911C3" w:rsidR="00B84AD5" w:rsidRPr="00AD4D06" w:rsidRDefault="000B2D2C" w:rsidP="00EA365E">
                <w:pPr>
                  <w:rPr>
                    <w:lang w:val="en-US" w:bidi="ar-SA"/>
                  </w:rPr>
                </w:pPr>
                <w:r>
                  <w:rPr>
                    <w:lang w:val="en-US" w:bidi="ar-SA"/>
                  </w:rPr>
                  <w:t>C0 - Public</w:t>
                </w:r>
              </w:p>
            </w:sdtContent>
          </w:sdt>
        </w:tc>
      </w:tr>
    </w:tbl>
    <w:p w14:paraId="61BB6EBF" w14:textId="77777777" w:rsidR="00CE7ADE" w:rsidRPr="00AD4D06" w:rsidRDefault="00CE7ADE" w:rsidP="00EA365E">
      <w:pPr>
        <w:rPr>
          <w:lang w:val="en-US"/>
        </w:rPr>
      </w:pPr>
    </w:p>
    <w:p w14:paraId="6E947392" w14:textId="77777777" w:rsidR="009D704A" w:rsidRPr="00AD4D06" w:rsidRDefault="009D704A" w:rsidP="00EA365E">
      <w:pPr>
        <w:rPr>
          <w:lang w:val="en-US"/>
        </w:rPr>
      </w:pPr>
    </w:p>
    <w:p w14:paraId="50228E3E" w14:textId="77777777" w:rsidR="00A95871" w:rsidRDefault="00A95871" w:rsidP="00EA365E">
      <w:pPr>
        <w:pStyle w:val="NotetoAuthortext"/>
      </w:pPr>
    </w:p>
    <w:p w14:paraId="58B7B112" w14:textId="77777777" w:rsidR="00A95871" w:rsidRDefault="00A95871" w:rsidP="00EA365E">
      <w:pPr>
        <w:pStyle w:val="NotetoAuthortext"/>
      </w:pPr>
    </w:p>
    <w:p w14:paraId="1A10E37F" w14:textId="77777777" w:rsidR="00A95871" w:rsidRDefault="00A95871" w:rsidP="00EA365E">
      <w:pPr>
        <w:pStyle w:val="NotetoAuthortext"/>
      </w:pPr>
    </w:p>
    <w:p w14:paraId="14F43E74" w14:textId="77777777" w:rsidR="00A95871" w:rsidRDefault="00A95871" w:rsidP="00EA365E">
      <w:pPr>
        <w:pStyle w:val="NotetoAuthortext"/>
      </w:pPr>
    </w:p>
    <w:p w14:paraId="790CAE45" w14:textId="77777777" w:rsidR="007C7E7F" w:rsidRDefault="007C7E7F" w:rsidP="00EA365E">
      <w:pPr>
        <w:pStyle w:val="NotetoAuthortext"/>
      </w:pPr>
    </w:p>
    <w:p w14:paraId="76868DDD" w14:textId="77777777" w:rsidR="00896F82" w:rsidRPr="003C0E3F" w:rsidRDefault="00896F82" w:rsidP="00EA365E">
      <w:pPr>
        <w:pStyle w:val="NotetoAuthortext"/>
        <w:ind w:left="0"/>
      </w:pPr>
      <w:r w:rsidRPr="003C0E3F">
        <w:t>The information in this book is subject to change without notice and does not represent a commitment on the part of the publisher. The software described in this book is furnished under a license agreement and may only be used or copied in accordance with the terms of that agreement. It is against the law to copy software on any media except as specifically allowed in the license agreement. No part of this manual may be reproduced or transmitted in any form or by any means without the express permission of the publisher. The author and publisher make no representation or warranties of any kind with regard to the completeness or accuracy of the contents herein and accept no liability of any kind including but not limited to performance, merchantability, fitness for any particular purpose, or any losses or damages of any kind caused or alleged to be caused directly or indirectly from this book. In particular, the information contained in this book does not substitute to the instructions from the products’ vendor. This book may contain material belonging to third-parties. Such information is used exclusively in internal work processes and is not intended to be disclosed. In addition, this notice is not a claim of property on such third-party information.</w:t>
      </w:r>
    </w:p>
    <w:p w14:paraId="22FD60C8" w14:textId="77777777" w:rsidR="00896F82" w:rsidRPr="003C0E3F" w:rsidRDefault="00896F82" w:rsidP="00EA365E">
      <w:pPr>
        <w:pStyle w:val="NotetoAuthortext"/>
        <w:ind w:left="0"/>
      </w:pPr>
      <w:r w:rsidRPr="003C0E3F">
        <w:t xml:space="preserve">All product names and trademarks mentioned in this document belong to their respective </w:t>
      </w:r>
      <w:r w:rsidR="008A4DE8" w:rsidRPr="003C0E3F">
        <w:t>owner.</w:t>
      </w:r>
    </w:p>
    <w:p w14:paraId="6D76981E" w14:textId="77777777" w:rsidR="00817410" w:rsidRPr="00AD4D06" w:rsidRDefault="00CE7ADE" w:rsidP="00EA365E">
      <w:pPr>
        <w:rPr>
          <w:lang w:val="en-US"/>
        </w:rPr>
        <w:sectPr w:rsidR="00817410" w:rsidRPr="00AD4D06" w:rsidSect="000C236E">
          <w:headerReference w:type="default" r:id="rId11"/>
          <w:footerReference w:type="default" r:id="rId12"/>
          <w:pgSz w:w="11906" w:h="16838"/>
          <w:pgMar w:top="1417" w:right="1417" w:bottom="1417" w:left="1417" w:header="40" w:footer="0" w:gutter="0"/>
          <w:pgNumType w:start="1"/>
          <w:cols w:space="708"/>
          <w:docGrid w:linePitch="360"/>
        </w:sectPr>
      </w:pPr>
      <w:r w:rsidRPr="00AD4D06">
        <w:rPr>
          <w:lang w:val="en-US"/>
        </w:rPr>
        <w:br w:type="page"/>
      </w:r>
    </w:p>
    <w:p w14:paraId="79B6B154" w14:textId="77777777" w:rsidR="00F802C6" w:rsidRPr="00EB0069" w:rsidRDefault="00EB0069" w:rsidP="00EB0069">
      <w:pPr>
        <w:pStyle w:val="Tablecontent"/>
      </w:pPr>
      <w:r w:rsidRPr="00EB0069">
        <w:lastRenderedPageBreak/>
        <w:t>Content</w:t>
      </w:r>
    </w:p>
    <w:p w14:paraId="70BDDC39" w14:textId="77777777" w:rsidR="00EB0069" w:rsidRDefault="00EB0069" w:rsidP="00EB0069">
      <w:pPr>
        <w:rPr>
          <w:lang w:eastAsia="fr-FR" w:bidi="ar-SA"/>
        </w:rPr>
      </w:pPr>
    </w:p>
    <w:p w14:paraId="3D873BC5" w14:textId="06132925" w:rsidR="004E02DE" w:rsidRDefault="00972A7C">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r>
        <w:rPr>
          <w:b w:val="0"/>
          <w:bCs w:val="0"/>
          <w:caps w:val="0"/>
          <w:lang w:eastAsia="fr-FR" w:bidi="ar-SA"/>
        </w:rPr>
        <w:fldChar w:fldCharType="begin"/>
      </w:r>
      <w:r>
        <w:rPr>
          <w:b w:val="0"/>
          <w:bCs w:val="0"/>
          <w:caps w:val="0"/>
          <w:lang w:eastAsia="fr-FR" w:bidi="ar-SA"/>
        </w:rPr>
        <w:instrText xml:space="preserve"> TOC \o "1-3" \h \z \t "Annex;1" </w:instrText>
      </w:r>
      <w:r>
        <w:rPr>
          <w:b w:val="0"/>
          <w:bCs w:val="0"/>
          <w:caps w:val="0"/>
          <w:lang w:eastAsia="fr-FR" w:bidi="ar-SA"/>
        </w:rPr>
        <w:fldChar w:fldCharType="separate"/>
      </w:r>
      <w:hyperlink w:anchor="_Toc166508761" w:history="1">
        <w:r w:rsidR="004E02DE" w:rsidRPr="00C94A88">
          <w:rPr>
            <w:rStyle w:val="Lienhypertexte"/>
            <w:noProof/>
            <w:lang w:val="en-US"/>
          </w:rPr>
          <w:t>1.</w:t>
        </w:r>
        <w:r w:rsidR="004E02DE">
          <w:rPr>
            <w:rFonts w:asciiTheme="minorHAnsi" w:hAnsiTheme="minorHAnsi" w:cstheme="minorBidi"/>
            <w:b w:val="0"/>
            <w:bCs w:val="0"/>
            <w:caps w:val="0"/>
            <w:noProof/>
            <w:color w:val="auto"/>
            <w:kern w:val="2"/>
            <w:lang w:eastAsia="fr-FR" w:bidi="ar-SA"/>
            <w14:ligatures w14:val="standardContextual"/>
          </w:rPr>
          <w:tab/>
        </w:r>
        <w:r w:rsidR="004E02DE" w:rsidRPr="00C94A88">
          <w:rPr>
            <w:rStyle w:val="Lienhypertexte"/>
            <w:noProof/>
            <w:lang w:val="en-US"/>
          </w:rPr>
          <w:t>General specifications</w:t>
        </w:r>
        <w:r w:rsidR="004E02DE">
          <w:rPr>
            <w:noProof/>
            <w:webHidden/>
          </w:rPr>
          <w:tab/>
        </w:r>
        <w:r w:rsidR="004E02DE">
          <w:rPr>
            <w:noProof/>
            <w:webHidden/>
          </w:rPr>
          <w:fldChar w:fldCharType="begin"/>
        </w:r>
        <w:r w:rsidR="004E02DE">
          <w:rPr>
            <w:noProof/>
            <w:webHidden/>
          </w:rPr>
          <w:instrText xml:space="preserve"> PAGEREF _Toc166508761 \h </w:instrText>
        </w:r>
        <w:r w:rsidR="004E02DE">
          <w:rPr>
            <w:noProof/>
            <w:webHidden/>
          </w:rPr>
        </w:r>
        <w:r w:rsidR="004E02DE">
          <w:rPr>
            <w:noProof/>
            <w:webHidden/>
          </w:rPr>
          <w:fldChar w:fldCharType="separate"/>
        </w:r>
        <w:r w:rsidR="004E02DE">
          <w:rPr>
            <w:noProof/>
            <w:webHidden/>
          </w:rPr>
          <w:t>6</w:t>
        </w:r>
        <w:r w:rsidR="004E02DE">
          <w:rPr>
            <w:noProof/>
            <w:webHidden/>
          </w:rPr>
          <w:fldChar w:fldCharType="end"/>
        </w:r>
      </w:hyperlink>
    </w:p>
    <w:p w14:paraId="080CC305" w14:textId="365ECC2F"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62" w:history="1">
        <w:r w:rsidR="004E02DE" w:rsidRPr="00C94A88">
          <w:rPr>
            <w:rStyle w:val="Lienhypertexte"/>
            <w:noProof/>
            <w:lang w:val="en-US"/>
          </w:rPr>
          <w:t>1.1 Software licensing</w:t>
        </w:r>
        <w:r w:rsidR="004E02DE">
          <w:rPr>
            <w:noProof/>
            <w:webHidden/>
          </w:rPr>
          <w:tab/>
        </w:r>
        <w:r w:rsidR="004E02DE">
          <w:rPr>
            <w:noProof/>
            <w:webHidden/>
          </w:rPr>
          <w:fldChar w:fldCharType="begin"/>
        </w:r>
        <w:r w:rsidR="004E02DE">
          <w:rPr>
            <w:noProof/>
            <w:webHidden/>
          </w:rPr>
          <w:instrText xml:space="preserve"> PAGEREF _Toc166508762 \h </w:instrText>
        </w:r>
        <w:r w:rsidR="004E02DE">
          <w:rPr>
            <w:noProof/>
            <w:webHidden/>
          </w:rPr>
        </w:r>
        <w:r w:rsidR="004E02DE">
          <w:rPr>
            <w:noProof/>
            <w:webHidden/>
          </w:rPr>
          <w:fldChar w:fldCharType="separate"/>
        </w:r>
        <w:r w:rsidR="004E02DE">
          <w:rPr>
            <w:noProof/>
            <w:webHidden/>
          </w:rPr>
          <w:t>7</w:t>
        </w:r>
        <w:r w:rsidR="004E02DE">
          <w:rPr>
            <w:noProof/>
            <w:webHidden/>
          </w:rPr>
          <w:fldChar w:fldCharType="end"/>
        </w:r>
      </w:hyperlink>
    </w:p>
    <w:p w14:paraId="6CA2511C" w14:textId="54C2A9AF"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63" w:history="1">
        <w:r w:rsidR="004E02DE" w:rsidRPr="00C94A88">
          <w:rPr>
            <w:rStyle w:val="Lienhypertexte"/>
            <w:noProof/>
            <w:lang w:val="en-US"/>
          </w:rPr>
          <w:t>1.2 Upward Compatibility</w:t>
        </w:r>
        <w:r w:rsidR="004E02DE">
          <w:rPr>
            <w:noProof/>
            <w:webHidden/>
          </w:rPr>
          <w:tab/>
        </w:r>
        <w:r w:rsidR="004E02DE">
          <w:rPr>
            <w:noProof/>
            <w:webHidden/>
          </w:rPr>
          <w:fldChar w:fldCharType="begin"/>
        </w:r>
        <w:r w:rsidR="004E02DE">
          <w:rPr>
            <w:noProof/>
            <w:webHidden/>
          </w:rPr>
          <w:instrText xml:space="preserve"> PAGEREF _Toc166508763 \h </w:instrText>
        </w:r>
        <w:r w:rsidR="004E02DE">
          <w:rPr>
            <w:noProof/>
            <w:webHidden/>
          </w:rPr>
        </w:r>
        <w:r w:rsidR="004E02DE">
          <w:rPr>
            <w:noProof/>
            <w:webHidden/>
          </w:rPr>
          <w:fldChar w:fldCharType="separate"/>
        </w:r>
        <w:r w:rsidR="004E02DE">
          <w:rPr>
            <w:noProof/>
            <w:webHidden/>
          </w:rPr>
          <w:t>7</w:t>
        </w:r>
        <w:r w:rsidR="004E02DE">
          <w:rPr>
            <w:noProof/>
            <w:webHidden/>
          </w:rPr>
          <w:fldChar w:fldCharType="end"/>
        </w:r>
      </w:hyperlink>
    </w:p>
    <w:p w14:paraId="2A0E8527" w14:textId="1B972367" w:rsidR="004E02DE" w:rsidRDefault="00891519">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6508764" w:history="1">
        <w:r w:rsidR="004E02DE" w:rsidRPr="00C94A88">
          <w:rPr>
            <w:rStyle w:val="Lienhypertexte"/>
            <w:noProof/>
            <w:lang w:val="en-US"/>
          </w:rPr>
          <w:t>2.</w:t>
        </w:r>
        <w:r w:rsidR="004E02DE">
          <w:rPr>
            <w:rFonts w:asciiTheme="minorHAnsi" w:hAnsiTheme="minorHAnsi" w:cstheme="minorBidi"/>
            <w:b w:val="0"/>
            <w:bCs w:val="0"/>
            <w:caps w:val="0"/>
            <w:noProof/>
            <w:color w:val="auto"/>
            <w:kern w:val="2"/>
            <w:lang w:eastAsia="fr-FR" w:bidi="ar-SA"/>
            <w14:ligatures w14:val="standardContextual"/>
          </w:rPr>
          <w:tab/>
        </w:r>
        <w:r w:rsidR="004E02DE" w:rsidRPr="00C94A88">
          <w:rPr>
            <w:rStyle w:val="Lienhypertexte"/>
            <w:noProof/>
            <w:lang w:val="en-US"/>
          </w:rPr>
          <w:t>Template project</w:t>
        </w:r>
        <w:r w:rsidR="004E02DE">
          <w:rPr>
            <w:noProof/>
            <w:webHidden/>
          </w:rPr>
          <w:tab/>
        </w:r>
        <w:r w:rsidR="004E02DE">
          <w:rPr>
            <w:noProof/>
            <w:webHidden/>
          </w:rPr>
          <w:fldChar w:fldCharType="begin"/>
        </w:r>
        <w:r w:rsidR="004E02DE">
          <w:rPr>
            <w:noProof/>
            <w:webHidden/>
          </w:rPr>
          <w:instrText xml:space="preserve"> PAGEREF _Toc166508764 \h </w:instrText>
        </w:r>
        <w:r w:rsidR="004E02DE">
          <w:rPr>
            <w:noProof/>
            <w:webHidden/>
          </w:rPr>
        </w:r>
        <w:r w:rsidR="004E02DE">
          <w:rPr>
            <w:noProof/>
            <w:webHidden/>
          </w:rPr>
          <w:fldChar w:fldCharType="separate"/>
        </w:r>
        <w:r w:rsidR="004E02DE">
          <w:rPr>
            <w:noProof/>
            <w:webHidden/>
          </w:rPr>
          <w:t>8</w:t>
        </w:r>
        <w:r w:rsidR="004E02DE">
          <w:rPr>
            <w:noProof/>
            <w:webHidden/>
          </w:rPr>
          <w:fldChar w:fldCharType="end"/>
        </w:r>
      </w:hyperlink>
    </w:p>
    <w:p w14:paraId="0A16E4E4" w14:textId="3556841E" w:rsidR="004E02DE" w:rsidRDefault="00891519">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6508765" w:history="1">
        <w:r w:rsidR="004E02DE" w:rsidRPr="00C94A88">
          <w:rPr>
            <w:rStyle w:val="Lienhypertexte"/>
            <w:noProof/>
            <w:lang w:val="en-US"/>
          </w:rPr>
          <w:t>3.</w:t>
        </w:r>
        <w:r w:rsidR="004E02DE">
          <w:rPr>
            <w:rFonts w:asciiTheme="minorHAnsi" w:hAnsiTheme="minorHAnsi" w:cstheme="minorBidi"/>
            <w:b w:val="0"/>
            <w:bCs w:val="0"/>
            <w:caps w:val="0"/>
            <w:noProof/>
            <w:color w:val="auto"/>
            <w:kern w:val="2"/>
            <w:lang w:eastAsia="fr-FR" w:bidi="ar-SA"/>
            <w14:ligatures w14:val="standardContextual"/>
          </w:rPr>
          <w:tab/>
        </w:r>
        <w:r w:rsidR="004E02DE" w:rsidRPr="00C94A88">
          <w:rPr>
            <w:rStyle w:val="Lienhypertexte"/>
            <w:noProof/>
            <w:lang w:val="en-US"/>
          </w:rPr>
          <w:t>Advanced Configuration Environment - ACE</w:t>
        </w:r>
        <w:r w:rsidR="004E02DE">
          <w:rPr>
            <w:noProof/>
            <w:webHidden/>
          </w:rPr>
          <w:tab/>
        </w:r>
        <w:r w:rsidR="004E02DE">
          <w:rPr>
            <w:noProof/>
            <w:webHidden/>
          </w:rPr>
          <w:fldChar w:fldCharType="begin"/>
        </w:r>
        <w:r w:rsidR="004E02DE">
          <w:rPr>
            <w:noProof/>
            <w:webHidden/>
          </w:rPr>
          <w:instrText xml:space="preserve"> PAGEREF _Toc166508765 \h </w:instrText>
        </w:r>
        <w:r w:rsidR="004E02DE">
          <w:rPr>
            <w:noProof/>
            <w:webHidden/>
          </w:rPr>
        </w:r>
        <w:r w:rsidR="004E02DE">
          <w:rPr>
            <w:noProof/>
            <w:webHidden/>
          </w:rPr>
          <w:fldChar w:fldCharType="separate"/>
        </w:r>
        <w:r w:rsidR="004E02DE">
          <w:rPr>
            <w:noProof/>
            <w:webHidden/>
          </w:rPr>
          <w:t>9</w:t>
        </w:r>
        <w:r w:rsidR="004E02DE">
          <w:rPr>
            <w:noProof/>
            <w:webHidden/>
          </w:rPr>
          <w:fldChar w:fldCharType="end"/>
        </w:r>
      </w:hyperlink>
    </w:p>
    <w:p w14:paraId="2B57A964" w14:textId="101EF24A" w:rsidR="004E02DE" w:rsidRDefault="00891519">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6508766" w:history="1">
        <w:r w:rsidR="004E02DE" w:rsidRPr="00C94A88">
          <w:rPr>
            <w:rStyle w:val="Lienhypertexte"/>
            <w:noProof/>
            <w:lang w:val="en-US"/>
          </w:rPr>
          <w:t>4.</w:t>
        </w:r>
        <w:r w:rsidR="004E02DE">
          <w:rPr>
            <w:rFonts w:asciiTheme="minorHAnsi" w:hAnsiTheme="minorHAnsi" w:cstheme="minorBidi"/>
            <w:b w:val="0"/>
            <w:bCs w:val="0"/>
            <w:caps w:val="0"/>
            <w:noProof/>
            <w:color w:val="auto"/>
            <w:kern w:val="2"/>
            <w:lang w:eastAsia="fr-FR" w:bidi="ar-SA"/>
            <w14:ligatures w14:val="standardContextual"/>
          </w:rPr>
          <w:tab/>
        </w:r>
        <w:r w:rsidR="004E02DE" w:rsidRPr="00C94A88">
          <w:rPr>
            <w:rStyle w:val="Lienhypertexte"/>
            <w:noProof/>
            <w:lang w:val="en-US"/>
          </w:rPr>
          <w:t>Data Base structure</w:t>
        </w:r>
        <w:r w:rsidR="004E02DE">
          <w:rPr>
            <w:noProof/>
            <w:webHidden/>
          </w:rPr>
          <w:tab/>
        </w:r>
        <w:r w:rsidR="004E02DE">
          <w:rPr>
            <w:noProof/>
            <w:webHidden/>
          </w:rPr>
          <w:fldChar w:fldCharType="begin"/>
        </w:r>
        <w:r w:rsidR="004E02DE">
          <w:rPr>
            <w:noProof/>
            <w:webHidden/>
          </w:rPr>
          <w:instrText xml:space="preserve"> PAGEREF _Toc166508766 \h </w:instrText>
        </w:r>
        <w:r w:rsidR="004E02DE">
          <w:rPr>
            <w:noProof/>
            <w:webHidden/>
          </w:rPr>
        </w:r>
        <w:r w:rsidR="004E02DE">
          <w:rPr>
            <w:noProof/>
            <w:webHidden/>
          </w:rPr>
          <w:fldChar w:fldCharType="separate"/>
        </w:r>
        <w:r w:rsidR="004E02DE">
          <w:rPr>
            <w:noProof/>
            <w:webHidden/>
          </w:rPr>
          <w:t>11</w:t>
        </w:r>
        <w:r w:rsidR="004E02DE">
          <w:rPr>
            <w:noProof/>
            <w:webHidden/>
          </w:rPr>
          <w:fldChar w:fldCharType="end"/>
        </w:r>
      </w:hyperlink>
    </w:p>
    <w:p w14:paraId="5D0A1B65" w14:textId="098B2439"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67" w:history="1">
        <w:r w:rsidR="004E02DE" w:rsidRPr="00C94A88">
          <w:rPr>
            <w:rStyle w:val="Lienhypertexte"/>
            <w:noProof/>
            <w:lang w:val="en-US" w:eastAsia="fr-FR"/>
          </w:rPr>
          <w:t>4.1 Data Types</w:t>
        </w:r>
        <w:r w:rsidR="004E02DE">
          <w:rPr>
            <w:noProof/>
            <w:webHidden/>
          </w:rPr>
          <w:tab/>
        </w:r>
        <w:r w:rsidR="004E02DE">
          <w:rPr>
            <w:noProof/>
            <w:webHidden/>
          </w:rPr>
          <w:fldChar w:fldCharType="begin"/>
        </w:r>
        <w:r w:rsidR="004E02DE">
          <w:rPr>
            <w:noProof/>
            <w:webHidden/>
          </w:rPr>
          <w:instrText xml:space="preserve"> PAGEREF _Toc166508767 \h </w:instrText>
        </w:r>
        <w:r w:rsidR="004E02DE">
          <w:rPr>
            <w:noProof/>
            <w:webHidden/>
          </w:rPr>
        </w:r>
        <w:r w:rsidR="004E02DE">
          <w:rPr>
            <w:noProof/>
            <w:webHidden/>
          </w:rPr>
          <w:fldChar w:fldCharType="separate"/>
        </w:r>
        <w:r w:rsidR="004E02DE">
          <w:rPr>
            <w:noProof/>
            <w:webHidden/>
          </w:rPr>
          <w:t>12</w:t>
        </w:r>
        <w:r w:rsidR="004E02DE">
          <w:rPr>
            <w:noProof/>
            <w:webHidden/>
          </w:rPr>
          <w:fldChar w:fldCharType="end"/>
        </w:r>
      </w:hyperlink>
    </w:p>
    <w:p w14:paraId="67C9E920" w14:textId="1455F549"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68" w:history="1">
        <w:r w:rsidR="004E02DE" w:rsidRPr="00C94A88">
          <w:rPr>
            <w:rStyle w:val="Lienhypertexte"/>
            <w:noProof/>
            <w:lang w:val="en-US" w:eastAsia="fr-FR"/>
          </w:rPr>
          <w:t>4.2 VTQ – Value Time Quality</w:t>
        </w:r>
        <w:r w:rsidR="004E02DE">
          <w:rPr>
            <w:noProof/>
            <w:webHidden/>
          </w:rPr>
          <w:tab/>
        </w:r>
        <w:r w:rsidR="004E02DE">
          <w:rPr>
            <w:noProof/>
            <w:webHidden/>
          </w:rPr>
          <w:fldChar w:fldCharType="begin"/>
        </w:r>
        <w:r w:rsidR="004E02DE">
          <w:rPr>
            <w:noProof/>
            <w:webHidden/>
          </w:rPr>
          <w:instrText xml:space="preserve"> PAGEREF _Toc166508768 \h </w:instrText>
        </w:r>
        <w:r w:rsidR="004E02DE">
          <w:rPr>
            <w:noProof/>
            <w:webHidden/>
          </w:rPr>
        </w:r>
        <w:r w:rsidR="004E02DE">
          <w:rPr>
            <w:noProof/>
            <w:webHidden/>
          </w:rPr>
          <w:fldChar w:fldCharType="separate"/>
        </w:r>
        <w:r w:rsidR="004E02DE">
          <w:rPr>
            <w:noProof/>
            <w:webHidden/>
          </w:rPr>
          <w:t>12</w:t>
        </w:r>
        <w:r w:rsidR="004E02DE">
          <w:rPr>
            <w:noProof/>
            <w:webHidden/>
          </w:rPr>
          <w:fldChar w:fldCharType="end"/>
        </w:r>
      </w:hyperlink>
    </w:p>
    <w:p w14:paraId="48015EFF" w14:textId="2C635F8C"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69" w:history="1">
        <w:r w:rsidR="004E02DE" w:rsidRPr="00C94A88">
          <w:rPr>
            <w:rStyle w:val="Lienhypertexte"/>
            <w:noProof/>
            <w:lang w:val="en-US" w:eastAsia="fr-FR"/>
          </w:rPr>
          <w:t>4.3 Properties</w:t>
        </w:r>
        <w:r w:rsidR="004E02DE">
          <w:rPr>
            <w:noProof/>
            <w:webHidden/>
          </w:rPr>
          <w:tab/>
        </w:r>
        <w:r w:rsidR="004E02DE">
          <w:rPr>
            <w:noProof/>
            <w:webHidden/>
          </w:rPr>
          <w:fldChar w:fldCharType="begin"/>
        </w:r>
        <w:r w:rsidR="004E02DE">
          <w:rPr>
            <w:noProof/>
            <w:webHidden/>
          </w:rPr>
          <w:instrText xml:space="preserve"> PAGEREF _Toc166508769 \h </w:instrText>
        </w:r>
        <w:r w:rsidR="004E02DE">
          <w:rPr>
            <w:noProof/>
            <w:webHidden/>
          </w:rPr>
        </w:r>
        <w:r w:rsidR="004E02DE">
          <w:rPr>
            <w:noProof/>
            <w:webHidden/>
          </w:rPr>
          <w:fldChar w:fldCharType="separate"/>
        </w:r>
        <w:r w:rsidR="004E02DE">
          <w:rPr>
            <w:noProof/>
            <w:webHidden/>
          </w:rPr>
          <w:t>13</w:t>
        </w:r>
        <w:r w:rsidR="004E02DE">
          <w:rPr>
            <w:noProof/>
            <w:webHidden/>
          </w:rPr>
          <w:fldChar w:fldCharType="end"/>
        </w:r>
      </w:hyperlink>
    </w:p>
    <w:p w14:paraId="77A62577" w14:textId="3E95BBA3"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70" w:history="1">
        <w:r w:rsidR="004E02DE" w:rsidRPr="00C94A88">
          <w:rPr>
            <w:rStyle w:val="Lienhypertexte"/>
            <w:noProof/>
            <w:lang w:val="en-US" w:eastAsia="fr-FR"/>
          </w:rPr>
          <w:t>4.4 Attributes and Filters</w:t>
        </w:r>
        <w:r w:rsidR="004E02DE">
          <w:rPr>
            <w:noProof/>
            <w:webHidden/>
          </w:rPr>
          <w:tab/>
        </w:r>
        <w:r w:rsidR="004E02DE">
          <w:rPr>
            <w:noProof/>
            <w:webHidden/>
          </w:rPr>
          <w:fldChar w:fldCharType="begin"/>
        </w:r>
        <w:r w:rsidR="004E02DE">
          <w:rPr>
            <w:noProof/>
            <w:webHidden/>
          </w:rPr>
          <w:instrText xml:space="preserve"> PAGEREF _Toc166508770 \h </w:instrText>
        </w:r>
        <w:r w:rsidR="004E02DE">
          <w:rPr>
            <w:noProof/>
            <w:webHidden/>
          </w:rPr>
        </w:r>
        <w:r w:rsidR="004E02DE">
          <w:rPr>
            <w:noProof/>
            <w:webHidden/>
          </w:rPr>
          <w:fldChar w:fldCharType="separate"/>
        </w:r>
        <w:r w:rsidR="004E02DE">
          <w:rPr>
            <w:noProof/>
            <w:webHidden/>
          </w:rPr>
          <w:t>13</w:t>
        </w:r>
        <w:r w:rsidR="004E02DE">
          <w:rPr>
            <w:noProof/>
            <w:webHidden/>
          </w:rPr>
          <w:fldChar w:fldCharType="end"/>
        </w:r>
      </w:hyperlink>
    </w:p>
    <w:p w14:paraId="3BF8355A" w14:textId="35A313E8"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71" w:history="1">
        <w:r w:rsidR="004E02DE" w:rsidRPr="00C94A88">
          <w:rPr>
            <w:rStyle w:val="Lienhypertexte"/>
            <w:noProof/>
            <w:lang w:val="en-US" w:eastAsia="fr-FR"/>
          </w:rPr>
          <w:t>4.5 Associated labels</w:t>
        </w:r>
        <w:r w:rsidR="004E02DE">
          <w:rPr>
            <w:noProof/>
            <w:webHidden/>
          </w:rPr>
          <w:tab/>
        </w:r>
        <w:r w:rsidR="004E02DE">
          <w:rPr>
            <w:noProof/>
            <w:webHidden/>
          </w:rPr>
          <w:fldChar w:fldCharType="begin"/>
        </w:r>
        <w:r w:rsidR="004E02DE">
          <w:rPr>
            <w:noProof/>
            <w:webHidden/>
          </w:rPr>
          <w:instrText xml:space="preserve"> PAGEREF _Toc166508771 \h </w:instrText>
        </w:r>
        <w:r w:rsidR="004E02DE">
          <w:rPr>
            <w:noProof/>
            <w:webHidden/>
          </w:rPr>
        </w:r>
        <w:r w:rsidR="004E02DE">
          <w:rPr>
            <w:noProof/>
            <w:webHidden/>
          </w:rPr>
          <w:fldChar w:fldCharType="separate"/>
        </w:r>
        <w:r w:rsidR="004E02DE">
          <w:rPr>
            <w:noProof/>
            <w:webHidden/>
          </w:rPr>
          <w:t>13</w:t>
        </w:r>
        <w:r w:rsidR="004E02DE">
          <w:rPr>
            <w:noProof/>
            <w:webHidden/>
          </w:rPr>
          <w:fldChar w:fldCharType="end"/>
        </w:r>
      </w:hyperlink>
    </w:p>
    <w:p w14:paraId="3C237F8F" w14:textId="7A372866"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772" w:history="1">
        <w:r w:rsidR="004E02DE" w:rsidRPr="00C94A88">
          <w:rPr>
            <w:rStyle w:val="Lienhypertexte"/>
            <w:noProof/>
            <w:lang w:val="en-US" w:eastAsia="fr-FR"/>
          </w:rPr>
          <w:t>4.5.1 Bits and alarms associated labels</w:t>
        </w:r>
        <w:r w:rsidR="004E02DE">
          <w:rPr>
            <w:noProof/>
            <w:webHidden/>
          </w:rPr>
          <w:tab/>
        </w:r>
        <w:r w:rsidR="004E02DE">
          <w:rPr>
            <w:noProof/>
            <w:webHidden/>
          </w:rPr>
          <w:fldChar w:fldCharType="begin"/>
        </w:r>
        <w:r w:rsidR="004E02DE">
          <w:rPr>
            <w:noProof/>
            <w:webHidden/>
          </w:rPr>
          <w:instrText xml:space="preserve"> PAGEREF _Toc166508772 \h </w:instrText>
        </w:r>
        <w:r w:rsidR="004E02DE">
          <w:rPr>
            <w:noProof/>
            <w:webHidden/>
          </w:rPr>
        </w:r>
        <w:r w:rsidR="004E02DE">
          <w:rPr>
            <w:noProof/>
            <w:webHidden/>
          </w:rPr>
          <w:fldChar w:fldCharType="separate"/>
        </w:r>
        <w:r w:rsidR="004E02DE">
          <w:rPr>
            <w:noProof/>
            <w:webHidden/>
          </w:rPr>
          <w:t>13</w:t>
        </w:r>
        <w:r w:rsidR="004E02DE">
          <w:rPr>
            <w:noProof/>
            <w:webHidden/>
          </w:rPr>
          <w:fldChar w:fldCharType="end"/>
        </w:r>
      </w:hyperlink>
    </w:p>
    <w:p w14:paraId="38E15DD4" w14:textId="65927696"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73" w:history="1">
        <w:r w:rsidR="004E02DE" w:rsidRPr="00C94A88">
          <w:rPr>
            <w:rStyle w:val="Lienhypertexte"/>
            <w:noProof/>
            <w:lang w:val="en-US" w:eastAsia="fr-FR"/>
          </w:rPr>
          <w:t>4.6 Associated behaviors</w:t>
        </w:r>
        <w:r w:rsidR="004E02DE">
          <w:rPr>
            <w:noProof/>
            <w:webHidden/>
          </w:rPr>
          <w:tab/>
        </w:r>
        <w:r w:rsidR="004E02DE">
          <w:rPr>
            <w:noProof/>
            <w:webHidden/>
          </w:rPr>
          <w:fldChar w:fldCharType="begin"/>
        </w:r>
        <w:r w:rsidR="004E02DE">
          <w:rPr>
            <w:noProof/>
            <w:webHidden/>
          </w:rPr>
          <w:instrText xml:space="preserve"> PAGEREF _Toc166508773 \h </w:instrText>
        </w:r>
        <w:r w:rsidR="004E02DE">
          <w:rPr>
            <w:noProof/>
            <w:webHidden/>
          </w:rPr>
        </w:r>
        <w:r w:rsidR="004E02DE">
          <w:rPr>
            <w:noProof/>
            <w:webHidden/>
          </w:rPr>
          <w:fldChar w:fldCharType="separate"/>
        </w:r>
        <w:r w:rsidR="004E02DE">
          <w:rPr>
            <w:noProof/>
            <w:webHidden/>
          </w:rPr>
          <w:t>13</w:t>
        </w:r>
        <w:r w:rsidR="004E02DE">
          <w:rPr>
            <w:noProof/>
            <w:webHidden/>
          </w:rPr>
          <w:fldChar w:fldCharType="end"/>
        </w:r>
      </w:hyperlink>
    </w:p>
    <w:p w14:paraId="38D94F6E" w14:textId="330E2407" w:rsidR="004E02DE" w:rsidRDefault="00891519">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6508774" w:history="1">
        <w:r w:rsidR="004E02DE" w:rsidRPr="00C94A88">
          <w:rPr>
            <w:rStyle w:val="Lienhypertexte"/>
            <w:noProof/>
            <w:lang w:val="en-US"/>
          </w:rPr>
          <w:t>5.</w:t>
        </w:r>
        <w:r w:rsidR="004E02DE">
          <w:rPr>
            <w:rFonts w:asciiTheme="minorHAnsi" w:hAnsiTheme="minorHAnsi" w:cstheme="minorBidi"/>
            <w:b w:val="0"/>
            <w:bCs w:val="0"/>
            <w:caps w:val="0"/>
            <w:noProof/>
            <w:color w:val="auto"/>
            <w:kern w:val="2"/>
            <w:lang w:eastAsia="fr-FR" w:bidi="ar-SA"/>
            <w14:ligatures w14:val="standardContextual"/>
          </w:rPr>
          <w:tab/>
        </w:r>
        <w:r w:rsidR="004E02DE" w:rsidRPr="00C94A88">
          <w:rPr>
            <w:rStyle w:val="Lienhypertexte"/>
            <w:noProof/>
            <w:lang w:val="en-US"/>
          </w:rPr>
          <w:t>Data acquisition</w:t>
        </w:r>
        <w:r w:rsidR="004E02DE">
          <w:rPr>
            <w:noProof/>
            <w:webHidden/>
          </w:rPr>
          <w:tab/>
        </w:r>
        <w:r w:rsidR="004E02DE">
          <w:rPr>
            <w:noProof/>
            <w:webHidden/>
          </w:rPr>
          <w:fldChar w:fldCharType="begin"/>
        </w:r>
        <w:r w:rsidR="004E02DE">
          <w:rPr>
            <w:noProof/>
            <w:webHidden/>
          </w:rPr>
          <w:instrText xml:space="preserve"> PAGEREF _Toc166508774 \h </w:instrText>
        </w:r>
        <w:r w:rsidR="004E02DE">
          <w:rPr>
            <w:noProof/>
            <w:webHidden/>
          </w:rPr>
        </w:r>
        <w:r w:rsidR="004E02DE">
          <w:rPr>
            <w:noProof/>
            <w:webHidden/>
          </w:rPr>
          <w:fldChar w:fldCharType="separate"/>
        </w:r>
        <w:r w:rsidR="004E02DE">
          <w:rPr>
            <w:noProof/>
            <w:webHidden/>
          </w:rPr>
          <w:t>15</w:t>
        </w:r>
        <w:r w:rsidR="004E02DE">
          <w:rPr>
            <w:noProof/>
            <w:webHidden/>
          </w:rPr>
          <w:fldChar w:fldCharType="end"/>
        </w:r>
      </w:hyperlink>
    </w:p>
    <w:p w14:paraId="03C8F865" w14:textId="22DB67CB"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75" w:history="1">
        <w:r w:rsidR="004E02DE" w:rsidRPr="00C94A88">
          <w:rPr>
            <w:rStyle w:val="Lienhypertexte"/>
            <w:noProof/>
            <w:lang w:val="en-US"/>
          </w:rPr>
          <w:t>5.1 Field communication drivers</w:t>
        </w:r>
        <w:r w:rsidR="004E02DE">
          <w:rPr>
            <w:noProof/>
            <w:webHidden/>
          </w:rPr>
          <w:tab/>
        </w:r>
        <w:r w:rsidR="004E02DE">
          <w:rPr>
            <w:noProof/>
            <w:webHidden/>
          </w:rPr>
          <w:fldChar w:fldCharType="begin"/>
        </w:r>
        <w:r w:rsidR="004E02DE">
          <w:rPr>
            <w:noProof/>
            <w:webHidden/>
          </w:rPr>
          <w:instrText xml:space="preserve"> PAGEREF _Toc166508775 \h </w:instrText>
        </w:r>
        <w:r w:rsidR="004E02DE">
          <w:rPr>
            <w:noProof/>
            <w:webHidden/>
          </w:rPr>
        </w:r>
        <w:r w:rsidR="004E02DE">
          <w:rPr>
            <w:noProof/>
            <w:webHidden/>
          </w:rPr>
          <w:fldChar w:fldCharType="separate"/>
        </w:r>
        <w:r w:rsidR="004E02DE">
          <w:rPr>
            <w:noProof/>
            <w:webHidden/>
          </w:rPr>
          <w:t>15</w:t>
        </w:r>
        <w:r w:rsidR="004E02DE">
          <w:rPr>
            <w:noProof/>
            <w:webHidden/>
          </w:rPr>
          <w:fldChar w:fldCharType="end"/>
        </w:r>
      </w:hyperlink>
    </w:p>
    <w:p w14:paraId="4FEDEE77" w14:textId="393BBD83"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76" w:history="1">
        <w:r w:rsidR="004E02DE" w:rsidRPr="00C94A88">
          <w:rPr>
            <w:rStyle w:val="Lienhypertexte"/>
            <w:noProof/>
            <w:lang w:val="en-US"/>
          </w:rPr>
          <w:t>5.2 IoT drivers</w:t>
        </w:r>
        <w:r w:rsidR="004E02DE">
          <w:rPr>
            <w:noProof/>
            <w:webHidden/>
          </w:rPr>
          <w:tab/>
        </w:r>
        <w:r w:rsidR="004E02DE">
          <w:rPr>
            <w:noProof/>
            <w:webHidden/>
          </w:rPr>
          <w:fldChar w:fldCharType="begin"/>
        </w:r>
        <w:r w:rsidR="004E02DE">
          <w:rPr>
            <w:noProof/>
            <w:webHidden/>
          </w:rPr>
          <w:instrText xml:space="preserve"> PAGEREF _Toc166508776 \h </w:instrText>
        </w:r>
        <w:r w:rsidR="004E02DE">
          <w:rPr>
            <w:noProof/>
            <w:webHidden/>
          </w:rPr>
        </w:r>
        <w:r w:rsidR="004E02DE">
          <w:rPr>
            <w:noProof/>
            <w:webHidden/>
          </w:rPr>
          <w:fldChar w:fldCharType="separate"/>
        </w:r>
        <w:r w:rsidR="004E02DE">
          <w:rPr>
            <w:noProof/>
            <w:webHidden/>
          </w:rPr>
          <w:t>16</w:t>
        </w:r>
        <w:r w:rsidR="004E02DE">
          <w:rPr>
            <w:noProof/>
            <w:webHidden/>
          </w:rPr>
          <w:fldChar w:fldCharType="end"/>
        </w:r>
      </w:hyperlink>
    </w:p>
    <w:p w14:paraId="75E238C6" w14:textId="32219893"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77" w:history="1">
        <w:r w:rsidR="004E02DE" w:rsidRPr="00C94A88">
          <w:rPr>
            <w:rStyle w:val="Lienhypertexte"/>
            <w:noProof/>
            <w:lang w:val="en-US"/>
          </w:rPr>
          <w:t>5.3 Network communication</w:t>
        </w:r>
        <w:r w:rsidR="004E02DE">
          <w:rPr>
            <w:noProof/>
            <w:webHidden/>
          </w:rPr>
          <w:tab/>
        </w:r>
        <w:r w:rsidR="004E02DE">
          <w:rPr>
            <w:noProof/>
            <w:webHidden/>
          </w:rPr>
          <w:fldChar w:fldCharType="begin"/>
        </w:r>
        <w:r w:rsidR="004E02DE">
          <w:rPr>
            <w:noProof/>
            <w:webHidden/>
          </w:rPr>
          <w:instrText xml:space="preserve"> PAGEREF _Toc166508777 \h </w:instrText>
        </w:r>
        <w:r w:rsidR="004E02DE">
          <w:rPr>
            <w:noProof/>
            <w:webHidden/>
          </w:rPr>
        </w:r>
        <w:r w:rsidR="004E02DE">
          <w:rPr>
            <w:noProof/>
            <w:webHidden/>
          </w:rPr>
          <w:fldChar w:fldCharType="separate"/>
        </w:r>
        <w:r w:rsidR="004E02DE">
          <w:rPr>
            <w:noProof/>
            <w:webHidden/>
          </w:rPr>
          <w:t>16</w:t>
        </w:r>
        <w:r w:rsidR="004E02DE">
          <w:rPr>
            <w:noProof/>
            <w:webHidden/>
          </w:rPr>
          <w:fldChar w:fldCharType="end"/>
        </w:r>
      </w:hyperlink>
    </w:p>
    <w:p w14:paraId="02A8F334" w14:textId="399A6822"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78" w:history="1">
        <w:r w:rsidR="004E02DE" w:rsidRPr="00C94A88">
          <w:rPr>
            <w:rStyle w:val="Lienhypertexte"/>
            <w:noProof/>
            <w:lang w:val="en-US"/>
          </w:rPr>
          <w:t>5.4 Interface with other systems</w:t>
        </w:r>
        <w:r w:rsidR="004E02DE">
          <w:rPr>
            <w:noProof/>
            <w:webHidden/>
          </w:rPr>
          <w:tab/>
        </w:r>
        <w:r w:rsidR="004E02DE">
          <w:rPr>
            <w:noProof/>
            <w:webHidden/>
          </w:rPr>
          <w:fldChar w:fldCharType="begin"/>
        </w:r>
        <w:r w:rsidR="004E02DE">
          <w:rPr>
            <w:noProof/>
            <w:webHidden/>
          </w:rPr>
          <w:instrText xml:space="preserve"> PAGEREF _Toc166508778 \h </w:instrText>
        </w:r>
        <w:r w:rsidR="004E02DE">
          <w:rPr>
            <w:noProof/>
            <w:webHidden/>
          </w:rPr>
        </w:r>
        <w:r w:rsidR="004E02DE">
          <w:rPr>
            <w:noProof/>
            <w:webHidden/>
          </w:rPr>
          <w:fldChar w:fldCharType="separate"/>
        </w:r>
        <w:r w:rsidR="004E02DE">
          <w:rPr>
            <w:noProof/>
            <w:webHidden/>
          </w:rPr>
          <w:t>18</w:t>
        </w:r>
        <w:r w:rsidR="004E02DE">
          <w:rPr>
            <w:noProof/>
            <w:webHidden/>
          </w:rPr>
          <w:fldChar w:fldCharType="end"/>
        </w:r>
      </w:hyperlink>
    </w:p>
    <w:p w14:paraId="2686BB54" w14:textId="38613F59"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79" w:history="1">
        <w:r w:rsidR="004E02DE" w:rsidRPr="00C94A88">
          <w:rPr>
            <w:rStyle w:val="Lienhypertexte"/>
            <w:noProof/>
            <w:lang w:val="en-US"/>
          </w:rPr>
          <w:t>5.5 Universal data connector – ADO.NET</w:t>
        </w:r>
        <w:r w:rsidR="004E02DE">
          <w:rPr>
            <w:noProof/>
            <w:webHidden/>
          </w:rPr>
          <w:tab/>
        </w:r>
        <w:r w:rsidR="004E02DE">
          <w:rPr>
            <w:noProof/>
            <w:webHidden/>
          </w:rPr>
          <w:fldChar w:fldCharType="begin"/>
        </w:r>
        <w:r w:rsidR="004E02DE">
          <w:rPr>
            <w:noProof/>
            <w:webHidden/>
          </w:rPr>
          <w:instrText xml:space="preserve"> PAGEREF _Toc166508779 \h </w:instrText>
        </w:r>
        <w:r w:rsidR="004E02DE">
          <w:rPr>
            <w:noProof/>
            <w:webHidden/>
          </w:rPr>
        </w:r>
        <w:r w:rsidR="004E02DE">
          <w:rPr>
            <w:noProof/>
            <w:webHidden/>
          </w:rPr>
          <w:fldChar w:fldCharType="separate"/>
        </w:r>
        <w:r w:rsidR="004E02DE">
          <w:rPr>
            <w:noProof/>
            <w:webHidden/>
          </w:rPr>
          <w:t>18</w:t>
        </w:r>
        <w:r w:rsidR="004E02DE">
          <w:rPr>
            <w:noProof/>
            <w:webHidden/>
          </w:rPr>
          <w:fldChar w:fldCharType="end"/>
        </w:r>
      </w:hyperlink>
    </w:p>
    <w:p w14:paraId="19CD4A28" w14:textId="3071BBB2" w:rsidR="004E02DE" w:rsidRDefault="00891519">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6508780" w:history="1">
        <w:r w:rsidR="004E02DE" w:rsidRPr="00C94A88">
          <w:rPr>
            <w:rStyle w:val="Lienhypertexte"/>
            <w:noProof/>
            <w:lang w:val="en-US"/>
          </w:rPr>
          <w:t>6.</w:t>
        </w:r>
        <w:r w:rsidR="004E02DE">
          <w:rPr>
            <w:rFonts w:asciiTheme="minorHAnsi" w:hAnsiTheme="minorHAnsi" w:cstheme="minorBidi"/>
            <w:b w:val="0"/>
            <w:bCs w:val="0"/>
            <w:caps w:val="0"/>
            <w:noProof/>
            <w:color w:val="auto"/>
            <w:kern w:val="2"/>
            <w:lang w:eastAsia="fr-FR" w:bidi="ar-SA"/>
            <w14:ligatures w14:val="standardContextual"/>
          </w:rPr>
          <w:tab/>
        </w:r>
        <w:r w:rsidR="004E02DE" w:rsidRPr="00C94A88">
          <w:rPr>
            <w:rStyle w:val="Lienhypertexte"/>
            <w:noProof/>
            <w:lang w:val="en-US"/>
          </w:rPr>
          <w:t>User interfaces - HMI</w:t>
        </w:r>
        <w:r w:rsidR="004E02DE">
          <w:rPr>
            <w:noProof/>
            <w:webHidden/>
          </w:rPr>
          <w:tab/>
        </w:r>
        <w:r w:rsidR="004E02DE">
          <w:rPr>
            <w:noProof/>
            <w:webHidden/>
          </w:rPr>
          <w:fldChar w:fldCharType="begin"/>
        </w:r>
        <w:r w:rsidR="004E02DE">
          <w:rPr>
            <w:noProof/>
            <w:webHidden/>
          </w:rPr>
          <w:instrText xml:space="preserve"> PAGEREF _Toc166508780 \h </w:instrText>
        </w:r>
        <w:r w:rsidR="004E02DE">
          <w:rPr>
            <w:noProof/>
            <w:webHidden/>
          </w:rPr>
        </w:r>
        <w:r w:rsidR="004E02DE">
          <w:rPr>
            <w:noProof/>
            <w:webHidden/>
          </w:rPr>
          <w:fldChar w:fldCharType="separate"/>
        </w:r>
        <w:r w:rsidR="004E02DE">
          <w:rPr>
            <w:noProof/>
            <w:webHidden/>
          </w:rPr>
          <w:t>19</w:t>
        </w:r>
        <w:r w:rsidR="004E02DE">
          <w:rPr>
            <w:noProof/>
            <w:webHidden/>
          </w:rPr>
          <w:fldChar w:fldCharType="end"/>
        </w:r>
      </w:hyperlink>
    </w:p>
    <w:p w14:paraId="73A29354" w14:textId="2A74B986"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81" w:history="1">
        <w:r w:rsidR="004E02DE" w:rsidRPr="00C94A88">
          <w:rPr>
            <w:rStyle w:val="Lienhypertexte"/>
            <w:noProof/>
            <w:lang w:val="en-US"/>
          </w:rPr>
          <w:t>6.1 Design</w:t>
        </w:r>
        <w:r w:rsidR="004E02DE">
          <w:rPr>
            <w:noProof/>
            <w:webHidden/>
          </w:rPr>
          <w:tab/>
        </w:r>
        <w:r w:rsidR="004E02DE">
          <w:rPr>
            <w:noProof/>
            <w:webHidden/>
          </w:rPr>
          <w:fldChar w:fldCharType="begin"/>
        </w:r>
        <w:r w:rsidR="004E02DE">
          <w:rPr>
            <w:noProof/>
            <w:webHidden/>
          </w:rPr>
          <w:instrText xml:space="preserve"> PAGEREF _Toc166508781 \h </w:instrText>
        </w:r>
        <w:r w:rsidR="004E02DE">
          <w:rPr>
            <w:noProof/>
            <w:webHidden/>
          </w:rPr>
        </w:r>
        <w:r w:rsidR="004E02DE">
          <w:rPr>
            <w:noProof/>
            <w:webHidden/>
          </w:rPr>
          <w:fldChar w:fldCharType="separate"/>
        </w:r>
        <w:r w:rsidR="004E02DE">
          <w:rPr>
            <w:noProof/>
            <w:webHidden/>
          </w:rPr>
          <w:t>19</w:t>
        </w:r>
        <w:r w:rsidR="004E02DE">
          <w:rPr>
            <w:noProof/>
            <w:webHidden/>
          </w:rPr>
          <w:fldChar w:fldCharType="end"/>
        </w:r>
      </w:hyperlink>
    </w:p>
    <w:p w14:paraId="3EFB0390" w14:textId="56021F0A"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82" w:history="1">
        <w:r w:rsidR="004E02DE" w:rsidRPr="00C94A88">
          <w:rPr>
            <w:rStyle w:val="Lienhypertexte"/>
            <w:noProof/>
            <w:lang w:val="en-US"/>
          </w:rPr>
          <w:t>6.2 Graphic Editor 2D and 3D</w:t>
        </w:r>
        <w:r w:rsidR="004E02DE">
          <w:rPr>
            <w:noProof/>
            <w:webHidden/>
          </w:rPr>
          <w:tab/>
        </w:r>
        <w:r w:rsidR="004E02DE">
          <w:rPr>
            <w:noProof/>
            <w:webHidden/>
          </w:rPr>
          <w:fldChar w:fldCharType="begin"/>
        </w:r>
        <w:r w:rsidR="004E02DE">
          <w:rPr>
            <w:noProof/>
            <w:webHidden/>
          </w:rPr>
          <w:instrText xml:space="preserve"> PAGEREF _Toc166508782 \h </w:instrText>
        </w:r>
        <w:r w:rsidR="004E02DE">
          <w:rPr>
            <w:noProof/>
            <w:webHidden/>
          </w:rPr>
        </w:r>
        <w:r w:rsidR="004E02DE">
          <w:rPr>
            <w:noProof/>
            <w:webHidden/>
          </w:rPr>
          <w:fldChar w:fldCharType="separate"/>
        </w:r>
        <w:r w:rsidR="004E02DE">
          <w:rPr>
            <w:noProof/>
            <w:webHidden/>
          </w:rPr>
          <w:t>19</w:t>
        </w:r>
        <w:r w:rsidR="004E02DE">
          <w:rPr>
            <w:noProof/>
            <w:webHidden/>
          </w:rPr>
          <w:fldChar w:fldCharType="end"/>
        </w:r>
      </w:hyperlink>
    </w:p>
    <w:p w14:paraId="3EC48381" w14:textId="39776C95"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83" w:history="1">
        <w:r w:rsidR="004E02DE" w:rsidRPr="00C94A88">
          <w:rPr>
            <w:rStyle w:val="Lienhypertexte"/>
            <w:noProof/>
            <w:lang w:val="en-US"/>
          </w:rPr>
          <w:t>6.3 Animations</w:t>
        </w:r>
        <w:r w:rsidR="004E02DE">
          <w:rPr>
            <w:noProof/>
            <w:webHidden/>
          </w:rPr>
          <w:tab/>
        </w:r>
        <w:r w:rsidR="004E02DE">
          <w:rPr>
            <w:noProof/>
            <w:webHidden/>
          </w:rPr>
          <w:fldChar w:fldCharType="begin"/>
        </w:r>
        <w:r w:rsidR="004E02DE">
          <w:rPr>
            <w:noProof/>
            <w:webHidden/>
          </w:rPr>
          <w:instrText xml:space="preserve"> PAGEREF _Toc166508783 \h </w:instrText>
        </w:r>
        <w:r w:rsidR="004E02DE">
          <w:rPr>
            <w:noProof/>
            <w:webHidden/>
          </w:rPr>
        </w:r>
        <w:r w:rsidR="004E02DE">
          <w:rPr>
            <w:noProof/>
            <w:webHidden/>
          </w:rPr>
          <w:fldChar w:fldCharType="separate"/>
        </w:r>
        <w:r w:rsidR="004E02DE">
          <w:rPr>
            <w:noProof/>
            <w:webHidden/>
          </w:rPr>
          <w:t>20</w:t>
        </w:r>
        <w:r w:rsidR="004E02DE">
          <w:rPr>
            <w:noProof/>
            <w:webHidden/>
          </w:rPr>
          <w:fldChar w:fldCharType="end"/>
        </w:r>
      </w:hyperlink>
    </w:p>
    <w:p w14:paraId="13F5BDB0" w14:textId="27602A10"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84" w:history="1">
        <w:r w:rsidR="004E02DE" w:rsidRPr="00C94A88">
          <w:rPr>
            <w:rStyle w:val="Lienhypertexte"/>
            <w:noProof/>
            <w:lang w:val="en-US"/>
          </w:rPr>
          <w:t>6.4 Generic object library</w:t>
        </w:r>
        <w:r w:rsidR="004E02DE">
          <w:rPr>
            <w:noProof/>
            <w:webHidden/>
          </w:rPr>
          <w:tab/>
        </w:r>
        <w:r w:rsidR="004E02DE">
          <w:rPr>
            <w:noProof/>
            <w:webHidden/>
          </w:rPr>
          <w:fldChar w:fldCharType="begin"/>
        </w:r>
        <w:r w:rsidR="004E02DE">
          <w:rPr>
            <w:noProof/>
            <w:webHidden/>
          </w:rPr>
          <w:instrText xml:space="preserve"> PAGEREF _Toc166508784 \h </w:instrText>
        </w:r>
        <w:r w:rsidR="004E02DE">
          <w:rPr>
            <w:noProof/>
            <w:webHidden/>
          </w:rPr>
        </w:r>
        <w:r w:rsidR="004E02DE">
          <w:rPr>
            <w:noProof/>
            <w:webHidden/>
          </w:rPr>
          <w:fldChar w:fldCharType="separate"/>
        </w:r>
        <w:r w:rsidR="004E02DE">
          <w:rPr>
            <w:noProof/>
            <w:webHidden/>
          </w:rPr>
          <w:t>20</w:t>
        </w:r>
        <w:r w:rsidR="004E02DE">
          <w:rPr>
            <w:noProof/>
            <w:webHidden/>
          </w:rPr>
          <w:fldChar w:fldCharType="end"/>
        </w:r>
      </w:hyperlink>
    </w:p>
    <w:p w14:paraId="557AC9E6" w14:textId="25B01E47"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85" w:history="1">
        <w:r w:rsidR="004E02DE" w:rsidRPr="00C94A88">
          <w:rPr>
            <w:rStyle w:val="Lienhypertexte"/>
            <w:noProof/>
            <w:lang w:val="en-US"/>
          </w:rPr>
          <w:t>6.5 Mimic Templates</w:t>
        </w:r>
        <w:r w:rsidR="004E02DE">
          <w:rPr>
            <w:noProof/>
            <w:webHidden/>
          </w:rPr>
          <w:tab/>
        </w:r>
        <w:r w:rsidR="004E02DE">
          <w:rPr>
            <w:noProof/>
            <w:webHidden/>
          </w:rPr>
          <w:fldChar w:fldCharType="begin"/>
        </w:r>
        <w:r w:rsidR="004E02DE">
          <w:rPr>
            <w:noProof/>
            <w:webHidden/>
          </w:rPr>
          <w:instrText xml:space="preserve"> PAGEREF _Toc166508785 \h </w:instrText>
        </w:r>
        <w:r w:rsidR="004E02DE">
          <w:rPr>
            <w:noProof/>
            <w:webHidden/>
          </w:rPr>
        </w:r>
        <w:r w:rsidR="004E02DE">
          <w:rPr>
            <w:noProof/>
            <w:webHidden/>
          </w:rPr>
          <w:fldChar w:fldCharType="separate"/>
        </w:r>
        <w:r w:rsidR="004E02DE">
          <w:rPr>
            <w:noProof/>
            <w:webHidden/>
          </w:rPr>
          <w:t>20</w:t>
        </w:r>
        <w:r w:rsidR="004E02DE">
          <w:rPr>
            <w:noProof/>
            <w:webHidden/>
          </w:rPr>
          <w:fldChar w:fldCharType="end"/>
        </w:r>
      </w:hyperlink>
    </w:p>
    <w:p w14:paraId="62A068E6" w14:textId="0A76C7A8"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86" w:history="1">
        <w:r w:rsidR="004E02DE" w:rsidRPr="00C94A88">
          <w:rPr>
            <w:rStyle w:val="Lienhypertexte"/>
            <w:noProof/>
            <w:lang w:val="en-US" w:eastAsia="de-DE"/>
          </w:rPr>
          <w:t>6.6 Multi-screen</w:t>
        </w:r>
        <w:r w:rsidR="004E02DE">
          <w:rPr>
            <w:noProof/>
            <w:webHidden/>
          </w:rPr>
          <w:tab/>
        </w:r>
        <w:r w:rsidR="004E02DE">
          <w:rPr>
            <w:noProof/>
            <w:webHidden/>
          </w:rPr>
          <w:fldChar w:fldCharType="begin"/>
        </w:r>
        <w:r w:rsidR="004E02DE">
          <w:rPr>
            <w:noProof/>
            <w:webHidden/>
          </w:rPr>
          <w:instrText xml:space="preserve"> PAGEREF _Toc166508786 \h </w:instrText>
        </w:r>
        <w:r w:rsidR="004E02DE">
          <w:rPr>
            <w:noProof/>
            <w:webHidden/>
          </w:rPr>
        </w:r>
        <w:r w:rsidR="004E02DE">
          <w:rPr>
            <w:noProof/>
            <w:webHidden/>
          </w:rPr>
          <w:fldChar w:fldCharType="separate"/>
        </w:r>
        <w:r w:rsidR="004E02DE">
          <w:rPr>
            <w:noProof/>
            <w:webHidden/>
          </w:rPr>
          <w:t>21</w:t>
        </w:r>
        <w:r w:rsidR="004E02DE">
          <w:rPr>
            <w:noProof/>
            <w:webHidden/>
          </w:rPr>
          <w:fldChar w:fldCharType="end"/>
        </w:r>
      </w:hyperlink>
    </w:p>
    <w:p w14:paraId="3EE5326C" w14:textId="3531B4A1"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87" w:history="1">
        <w:r w:rsidR="004E02DE" w:rsidRPr="00C94A88">
          <w:rPr>
            <w:rStyle w:val="Lienhypertexte"/>
            <w:noProof/>
            <w:lang w:val="en-US" w:eastAsia="de-DE"/>
          </w:rPr>
          <w:t>6.7 Multi-language</w:t>
        </w:r>
        <w:r w:rsidR="004E02DE">
          <w:rPr>
            <w:noProof/>
            <w:webHidden/>
          </w:rPr>
          <w:tab/>
        </w:r>
        <w:r w:rsidR="004E02DE">
          <w:rPr>
            <w:noProof/>
            <w:webHidden/>
          </w:rPr>
          <w:fldChar w:fldCharType="begin"/>
        </w:r>
        <w:r w:rsidR="004E02DE">
          <w:rPr>
            <w:noProof/>
            <w:webHidden/>
          </w:rPr>
          <w:instrText xml:space="preserve"> PAGEREF _Toc166508787 \h </w:instrText>
        </w:r>
        <w:r w:rsidR="004E02DE">
          <w:rPr>
            <w:noProof/>
            <w:webHidden/>
          </w:rPr>
        </w:r>
        <w:r w:rsidR="004E02DE">
          <w:rPr>
            <w:noProof/>
            <w:webHidden/>
          </w:rPr>
          <w:fldChar w:fldCharType="separate"/>
        </w:r>
        <w:r w:rsidR="004E02DE">
          <w:rPr>
            <w:noProof/>
            <w:webHidden/>
          </w:rPr>
          <w:t>21</w:t>
        </w:r>
        <w:r w:rsidR="004E02DE">
          <w:rPr>
            <w:noProof/>
            <w:webHidden/>
          </w:rPr>
          <w:fldChar w:fldCharType="end"/>
        </w:r>
      </w:hyperlink>
    </w:p>
    <w:p w14:paraId="79CC1E2A" w14:textId="74E1CD19"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88" w:history="1">
        <w:r w:rsidR="004E02DE" w:rsidRPr="00C94A88">
          <w:rPr>
            <w:rStyle w:val="Lienhypertexte"/>
            <w:noProof/>
            <w:lang w:val="en-US"/>
          </w:rPr>
          <w:t>6.8 Zoom and layers</w:t>
        </w:r>
        <w:r w:rsidR="004E02DE">
          <w:rPr>
            <w:noProof/>
            <w:webHidden/>
          </w:rPr>
          <w:tab/>
        </w:r>
        <w:r w:rsidR="004E02DE">
          <w:rPr>
            <w:noProof/>
            <w:webHidden/>
          </w:rPr>
          <w:fldChar w:fldCharType="begin"/>
        </w:r>
        <w:r w:rsidR="004E02DE">
          <w:rPr>
            <w:noProof/>
            <w:webHidden/>
          </w:rPr>
          <w:instrText xml:space="preserve"> PAGEREF _Toc166508788 \h </w:instrText>
        </w:r>
        <w:r w:rsidR="004E02DE">
          <w:rPr>
            <w:noProof/>
            <w:webHidden/>
          </w:rPr>
        </w:r>
        <w:r w:rsidR="004E02DE">
          <w:rPr>
            <w:noProof/>
            <w:webHidden/>
          </w:rPr>
          <w:fldChar w:fldCharType="separate"/>
        </w:r>
        <w:r w:rsidR="004E02DE">
          <w:rPr>
            <w:noProof/>
            <w:webHidden/>
          </w:rPr>
          <w:t>22</w:t>
        </w:r>
        <w:r w:rsidR="004E02DE">
          <w:rPr>
            <w:noProof/>
            <w:webHidden/>
          </w:rPr>
          <w:fldChar w:fldCharType="end"/>
        </w:r>
      </w:hyperlink>
    </w:p>
    <w:p w14:paraId="26AE35A8" w14:textId="6EF7B347"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89" w:history="1">
        <w:r w:rsidR="004E02DE" w:rsidRPr="00C94A88">
          <w:rPr>
            <w:rStyle w:val="Lienhypertexte"/>
            <w:noProof/>
            <w:lang w:val="en-US" w:eastAsia="de-DE"/>
          </w:rPr>
          <w:t>6.9 The mimic tab control</w:t>
        </w:r>
        <w:r w:rsidR="004E02DE">
          <w:rPr>
            <w:noProof/>
            <w:webHidden/>
          </w:rPr>
          <w:tab/>
        </w:r>
        <w:r w:rsidR="004E02DE">
          <w:rPr>
            <w:noProof/>
            <w:webHidden/>
          </w:rPr>
          <w:fldChar w:fldCharType="begin"/>
        </w:r>
        <w:r w:rsidR="004E02DE">
          <w:rPr>
            <w:noProof/>
            <w:webHidden/>
          </w:rPr>
          <w:instrText xml:space="preserve"> PAGEREF _Toc166508789 \h </w:instrText>
        </w:r>
        <w:r w:rsidR="004E02DE">
          <w:rPr>
            <w:noProof/>
            <w:webHidden/>
          </w:rPr>
        </w:r>
        <w:r w:rsidR="004E02DE">
          <w:rPr>
            <w:noProof/>
            <w:webHidden/>
          </w:rPr>
          <w:fldChar w:fldCharType="separate"/>
        </w:r>
        <w:r w:rsidR="004E02DE">
          <w:rPr>
            <w:noProof/>
            <w:webHidden/>
          </w:rPr>
          <w:t>22</w:t>
        </w:r>
        <w:r w:rsidR="004E02DE">
          <w:rPr>
            <w:noProof/>
            <w:webHidden/>
          </w:rPr>
          <w:fldChar w:fldCharType="end"/>
        </w:r>
      </w:hyperlink>
    </w:p>
    <w:p w14:paraId="044D4660" w14:textId="0B913EBF"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90" w:history="1">
        <w:r w:rsidR="004E02DE" w:rsidRPr="00C94A88">
          <w:rPr>
            <w:rStyle w:val="Lienhypertexte"/>
            <w:noProof/>
            <w:lang w:val="en-US" w:eastAsia="de-DE"/>
          </w:rPr>
          <w:t>6.10 The mimic Navigator</w:t>
        </w:r>
        <w:r w:rsidR="004E02DE">
          <w:rPr>
            <w:noProof/>
            <w:webHidden/>
          </w:rPr>
          <w:tab/>
        </w:r>
        <w:r w:rsidR="004E02DE">
          <w:rPr>
            <w:noProof/>
            <w:webHidden/>
          </w:rPr>
          <w:fldChar w:fldCharType="begin"/>
        </w:r>
        <w:r w:rsidR="004E02DE">
          <w:rPr>
            <w:noProof/>
            <w:webHidden/>
          </w:rPr>
          <w:instrText xml:space="preserve"> PAGEREF _Toc166508790 \h </w:instrText>
        </w:r>
        <w:r w:rsidR="004E02DE">
          <w:rPr>
            <w:noProof/>
            <w:webHidden/>
          </w:rPr>
        </w:r>
        <w:r w:rsidR="004E02DE">
          <w:rPr>
            <w:noProof/>
            <w:webHidden/>
          </w:rPr>
          <w:fldChar w:fldCharType="separate"/>
        </w:r>
        <w:r w:rsidR="004E02DE">
          <w:rPr>
            <w:noProof/>
            <w:webHidden/>
          </w:rPr>
          <w:t>22</w:t>
        </w:r>
        <w:r w:rsidR="004E02DE">
          <w:rPr>
            <w:noProof/>
            <w:webHidden/>
          </w:rPr>
          <w:fldChar w:fldCharType="end"/>
        </w:r>
      </w:hyperlink>
    </w:p>
    <w:p w14:paraId="23918A46" w14:textId="5010BA8F"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91" w:history="1">
        <w:r w:rsidR="004E02DE" w:rsidRPr="00C94A88">
          <w:rPr>
            <w:rStyle w:val="Lienhypertexte"/>
            <w:noProof/>
            <w:lang w:val="en-US"/>
          </w:rPr>
          <w:t>6.11 Data Visualization Viewers</w:t>
        </w:r>
        <w:r w:rsidR="004E02DE">
          <w:rPr>
            <w:noProof/>
            <w:webHidden/>
          </w:rPr>
          <w:tab/>
        </w:r>
        <w:r w:rsidR="004E02DE">
          <w:rPr>
            <w:noProof/>
            <w:webHidden/>
          </w:rPr>
          <w:fldChar w:fldCharType="begin"/>
        </w:r>
        <w:r w:rsidR="004E02DE">
          <w:rPr>
            <w:noProof/>
            <w:webHidden/>
          </w:rPr>
          <w:instrText xml:space="preserve"> PAGEREF _Toc166508791 \h </w:instrText>
        </w:r>
        <w:r w:rsidR="004E02DE">
          <w:rPr>
            <w:noProof/>
            <w:webHidden/>
          </w:rPr>
        </w:r>
        <w:r w:rsidR="004E02DE">
          <w:rPr>
            <w:noProof/>
            <w:webHidden/>
          </w:rPr>
          <w:fldChar w:fldCharType="separate"/>
        </w:r>
        <w:r w:rsidR="004E02DE">
          <w:rPr>
            <w:noProof/>
            <w:webHidden/>
          </w:rPr>
          <w:t>24</w:t>
        </w:r>
        <w:r w:rsidR="004E02DE">
          <w:rPr>
            <w:noProof/>
            <w:webHidden/>
          </w:rPr>
          <w:fldChar w:fldCharType="end"/>
        </w:r>
      </w:hyperlink>
    </w:p>
    <w:p w14:paraId="21725827" w14:textId="34FDEFA9"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792" w:history="1">
        <w:r w:rsidR="004E02DE" w:rsidRPr="00C94A88">
          <w:rPr>
            <w:rStyle w:val="Lienhypertexte"/>
            <w:noProof/>
            <w:lang w:val="en-US" w:eastAsia="de-DE"/>
          </w:rPr>
          <w:t>6.11.1 Trend viewer for Real-time and Historical Data Trends</w:t>
        </w:r>
        <w:r w:rsidR="004E02DE">
          <w:rPr>
            <w:noProof/>
            <w:webHidden/>
          </w:rPr>
          <w:tab/>
        </w:r>
        <w:r w:rsidR="004E02DE">
          <w:rPr>
            <w:noProof/>
            <w:webHidden/>
          </w:rPr>
          <w:fldChar w:fldCharType="begin"/>
        </w:r>
        <w:r w:rsidR="004E02DE">
          <w:rPr>
            <w:noProof/>
            <w:webHidden/>
          </w:rPr>
          <w:instrText xml:space="preserve"> PAGEREF _Toc166508792 \h </w:instrText>
        </w:r>
        <w:r w:rsidR="004E02DE">
          <w:rPr>
            <w:noProof/>
            <w:webHidden/>
          </w:rPr>
        </w:r>
        <w:r w:rsidR="004E02DE">
          <w:rPr>
            <w:noProof/>
            <w:webHidden/>
          </w:rPr>
          <w:fldChar w:fldCharType="separate"/>
        </w:r>
        <w:r w:rsidR="004E02DE">
          <w:rPr>
            <w:noProof/>
            <w:webHidden/>
          </w:rPr>
          <w:t>24</w:t>
        </w:r>
        <w:r w:rsidR="004E02DE">
          <w:rPr>
            <w:noProof/>
            <w:webHidden/>
          </w:rPr>
          <w:fldChar w:fldCharType="end"/>
        </w:r>
      </w:hyperlink>
    </w:p>
    <w:p w14:paraId="3AAC96E7" w14:textId="0750F8E0"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793" w:history="1">
        <w:r w:rsidR="004E02DE" w:rsidRPr="00C94A88">
          <w:rPr>
            <w:rStyle w:val="Lienhypertexte"/>
            <w:noProof/>
            <w:lang w:val="en-US"/>
          </w:rPr>
          <w:t>6.11.2 Chart Control for Y=f(X) Trends</w:t>
        </w:r>
        <w:r w:rsidR="004E02DE">
          <w:rPr>
            <w:noProof/>
            <w:webHidden/>
          </w:rPr>
          <w:tab/>
        </w:r>
        <w:r w:rsidR="004E02DE">
          <w:rPr>
            <w:noProof/>
            <w:webHidden/>
          </w:rPr>
          <w:fldChar w:fldCharType="begin"/>
        </w:r>
        <w:r w:rsidR="004E02DE">
          <w:rPr>
            <w:noProof/>
            <w:webHidden/>
          </w:rPr>
          <w:instrText xml:space="preserve"> PAGEREF _Toc166508793 \h </w:instrText>
        </w:r>
        <w:r w:rsidR="004E02DE">
          <w:rPr>
            <w:noProof/>
            <w:webHidden/>
          </w:rPr>
        </w:r>
        <w:r w:rsidR="004E02DE">
          <w:rPr>
            <w:noProof/>
            <w:webHidden/>
          </w:rPr>
          <w:fldChar w:fldCharType="separate"/>
        </w:r>
        <w:r w:rsidR="004E02DE">
          <w:rPr>
            <w:noProof/>
            <w:webHidden/>
          </w:rPr>
          <w:t>25</w:t>
        </w:r>
        <w:r w:rsidR="004E02DE">
          <w:rPr>
            <w:noProof/>
            <w:webHidden/>
          </w:rPr>
          <w:fldChar w:fldCharType="end"/>
        </w:r>
      </w:hyperlink>
    </w:p>
    <w:p w14:paraId="0A25E161" w14:textId="5C85C572"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794" w:history="1">
        <w:r w:rsidR="004E02DE" w:rsidRPr="00C94A88">
          <w:rPr>
            <w:rStyle w:val="Lienhypertexte"/>
            <w:noProof/>
            <w:lang w:val="en-US"/>
          </w:rPr>
          <w:t>6.11.3 Charts</w:t>
        </w:r>
        <w:r w:rsidR="004E02DE">
          <w:rPr>
            <w:noProof/>
            <w:webHidden/>
          </w:rPr>
          <w:tab/>
        </w:r>
        <w:r w:rsidR="004E02DE">
          <w:rPr>
            <w:noProof/>
            <w:webHidden/>
          </w:rPr>
          <w:fldChar w:fldCharType="begin"/>
        </w:r>
        <w:r w:rsidR="004E02DE">
          <w:rPr>
            <w:noProof/>
            <w:webHidden/>
          </w:rPr>
          <w:instrText xml:space="preserve"> PAGEREF _Toc166508794 \h </w:instrText>
        </w:r>
        <w:r w:rsidR="004E02DE">
          <w:rPr>
            <w:noProof/>
            <w:webHidden/>
          </w:rPr>
        </w:r>
        <w:r w:rsidR="004E02DE">
          <w:rPr>
            <w:noProof/>
            <w:webHidden/>
          </w:rPr>
          <w:fldChar w:fldCharType="separate"/>
        </w:r>
        <w:r w:rsidR="004E02DE">
          <w:rPr>
            <w:noProof/>
            <w:webHidden/>
          </w:rPr>
          <w:t>25</w:t>
        </w:r>
        <w:r w:rsidR="004E02DE">
          <w:rPr>
            <w:noProof/>
            <w:webHidden/>
          </w:rPr>
          <w:fldChar w:fldCharType="end"/>
        </w:r>
      </w:hyperlink>
    </w:p>
    <w:p w14:paraId="6A440853" w14:textId="611CFCE5"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95" w:history="1">
        <w:r w:rsidR="004E02DE" w:rsidRPr="00C94A88">
          <w:rPr>
            <w:rStyle w:val="Lienhypertexte"/>
            <w:noProof/>
            <w:lang w:val="en-US"/>
          </w:rPr>
          <w:t>6.12 Geographical interactive map</w:t>
        </w:r>
        <w:r w:rsidR="004E02DE">
          <w:rPr>
            <w:noProof/>
            <w:webHidden/>
          </w:rPr>
          <w:tab/>
        </w:r>
        <w:r w:rsidR="004E02DE">
          <w:rPr>
            <w:noProof/>
            <w:webHidden/>
          </w:rPr>
          <w:fldChar w:fldCharType="begin"/>
        </w:r>
        <w:r w:rsidR="004E02DE">
          <w:rPr>
            <w:noProof/>
            <w:webHidden/>
          </w:rPr>
          <w:instrText xml:space="preserve"> PAGEREF _Toc166508795 \h </w:instrText>
        </w:r>
        <w:r w:rsidR="004E02DE">
          <w:rPr>
            <w:noProof/>
            <w:webHidden/>
          </w:rPr>
        </w:r>
        <w:r w:rsidR="004E02DE">
          <w:rPr>
            <w:noProof/>
            <w:webHidden/>
          </w:rPr>
          <w:fldChar w:fldCharType="separate"/>
        </w:r>
        <w:r w:rsidR="004E02DE">
          <w:rPr>
            <w:noProof/>
            <w:webHidden/>
          </w:rPr>
          <w:t>28</w:t>
        </w:r>
        <w:r w:rsidR="004E02DE">
          <w:rPr>
            <w:noProof/>
            <w:webHidden/>
          </w:rPr>
          <w:fldChar w:fldCharType="end"/>
        </w:r>
      </w:hyperlink>
    </w:p>
    <w:p w14:paraId="4F0039EF" w14:textId="330CCD09"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796" w:history="1">
        <w:r w:rsidR="004E02DE" w:rsidRPr="00C94A88">
          <w:rPr>
            <w:rStyle w:val="Lienhypertexte"/>
            <w:noProof/>
            <w:lang w:val="en-US"/>
          </w:rPr>
          <w:t>6.12.1 Markers</w:t>
        </w:r>
        <w:r w:rsidR="004E02DE">
          <w:rPr>
            <w:noProof/>
            <w:webHidden/>
          </w:rPr>
          <w:tab/>
        </w:r>
        <w:r w:rsidR="004E02DE">
          <w:rPr>
            <w:noProof/>
            <w:webHidden/>
          </w:rPr>
          <w:fldChar w:fldCharType="begin"/>
        </w:r>
        <w:r w:rsidR="004E02DE">
          <w:rPr>
            <w:noProof/>
            <w:webHidden/>
          </w:rPr>
          <w:instrText xml:space="preserve"> PAGEREF _Toc166508796 \h </w:instrText>
        </w:r>
        <w:r w:rsidR="004E02DE">
          <w:rPr>
            <w:noProof/>
            <w:webHidden/>
          </w:rPr>
        </w:r>
        <w:r w:rsidR="004E02DE">
          <w:rPr>
            <w:noProof/>
            <w:webHidden/>
          </w:rPr>
          <w:fldChar w:fldCharType="separate"/>
        </w:r>
        <w:r w:rsidR="004E02DE">
          <w:rPr>
            <w:noProof/>
            <w:webHidden/>
          </w:rPr>
          <w:t>28</w:t>
        </w:r>
        <w:r w:rsidR="004E02DE">
          <w:rPr>
            <w:noProof/>
            <w:webHidden/>
          </w:rPr>
          <w:fldChar w:fldCharType="end"/>
        </w:r>
      </w:hyperlink>
    </w:p>
    <w:p w14:paraId="56BB613C" w14:textId="5794A42F"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797" w:history="1">
        <w:r w:rsidR="004E02DE" w:rsidRPr="00C94A88">
          <w:rPr>
            <w:rStyle w:val="Lienhypertexte"/>
            <w:noProof/>
            <w:lang w:val="en-US"/>
          </w:rPr>
          <w:t>6.12.2 Off line map generator</w:t>
        </w:r>
        <w:r w:rsidR="004E02DE">
          <w:rPr>
            <w:noProof/>
            <w:webHidden/>
          </w:rPr>
          <w:tab/>
        </w:r>
        <w:r w:rsidR="004E02DE">
          <w:rPr>
            <w:noProof/>
            <w:webHidden/>
          </w:rPr>
          <w:fldChar w:fldCharType="begin"/>
        </w:r>
        <w:r w:rsidR="004E02DE">
          <w:rPr>
            <w:noProof/>
            <w:webHidden/>
          </w:rPr>
          <w:instrText xml:space="preserve"> PAGEREF _Toc166508797 \h </w:instrText>
        </w:r>
        <w:r w:rsidR="004E02DE">
          <w:rPr>
            <w:noProof/>
            <w:webHidden/>
          </w:rPr>
        </w:r>
        <w:r w:rsidR="004E02DE">
          <w:rPr>
            <w:noProof/>
            <w:webHidden/>
          </w:rPr>
          <w:fldChar w:fldCharType="separate"/>
        </w:r>
        <w:r w:rsidR="004E02DE">
          <w:rPr>
            <w:noProof/>
            <w:webHidden/>
          </w:rPr>
          <w:t>29</w:t>
        </w:r>
        <w:r w:rsidR="004E02DE">
          <w:rPr>
            <w:noProof/>
            <w:webHidden/>
          </w:rPr>
          <w:fldChar w:fldCharType="end"/>
        </w:r>
      </w:hyperlink>
    </w:p>
    <w:p w14:paraId="6D8E2BB6" w14:textId="211E5832"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798" w:history="1">
        <w:r w:rsidR="004E02DE" w:rsidRPr="00C94A88">
          <w:rPr>
            <w:rStyle w:val="Lienhypertexte"/>
            <w:noProof/>
            <w:lang w:val="en-US"/>
          </w:rPr>
          <w:t>6.13 BIM operations</w:t>
        </w:r>
        <w:r w:rsidR="004E02DE">
          <w:rPr>
            <w:noProof/>
            <w:webHidden/>
          </w:rPr>
          <w:tab/>
        </w:r>
        <w:r w:rsidR="004E02DE">
          <w:rPr>
            <w:noProof/>
            <w:webHidden/>
          </w:rPr>
          <w:fldChar w:fldCharType="begin"/>
        </w:r>
        <w:r w:rsidR="004E02DE">
          <w:rPr>
            <w:noProof/>
            <w:webHidden/>
          </w:rPr>
          <w:instrText xml:space="preserve"> PAGEREF _Toc166508798 \h </w:instrText>
        </w:r>
        <w:r w:rsidR="004E02DE">
          <w:rPr>
            <w:noProof/>
            <w:webHidden/>
          </w:rPr>
        </w:r>
        <w:r w:rsidR="004E02DE">
          <w:rPr>
            <w:noProof/>
            <w:webHidden/>
          </w:rPr>
          <w:fldChar w:fldCharType="separate"/>
        </w:r>
        <w:r w:rsidR="004E02DE">
          <w:rPr>
            <w:noProof/>
            <w:webHidden/>
          </w:rPr>
          <w:t>31</w:t>
        </w:r>
        <w:r w:rsidR="004E02DE">
          <w:rPr>
            <w:noProof/>
            <w:webHidden/>
          </w:rPr>
          <w:fldChar w:fldCharType="end"/>
        </w:r>
      </w:hyperlink>
    </w:p>
    <w:p w14:paraId="022FDB0F" w14:textId="4B7C7D94"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799" w:history="1">
        <w:r w:rsidR="004E02DE" w:rsidRPr="00C94A88">
          <w:rPr>
            <w:rStyle w:val="Lienhypertexte"/>
            <w:noProof/>
            <w:lang w:val="en-US"/>
          </w:rPr>
          <w:t>6.13.1 BIM animated 3D viewer</w:t>
        </w:r>
        <w:r w:rsidR="004E02DE">
          <w:rPr>
            <w:noProof/>
            <w:webHidden/>
          </w:rPr>
          <w:tab/>
        </w:r>
        <w:r w:rsidR="004E02DE">
          <w:rPr>
            <w:noProof/>
            <w:webHidden/>
          </w:rPr>
          <w:fldChar w:fldCharType="begin"/>
        </w:r>
        <w:r w:rsidR="004E02DE">
          <w:rPr>
            <w:noProof/>
            <w:webHidden/>
          </w:rPr>
          <w:instrText xml:space="preserve"> PAGEREF _Toc166508799 \h </w:instrText>
        </w:r>
        <w:r w:rsidR="004E02DE">
          <w:rPr>
            <w:noProof/>
            <w:webHidden/>
          </w:rPr>
        </w:r>
        <w:r w:rsidR="004E02DE">
          <w:rPr>
            <w:noProof/>
            <w:webHidden/>
          </w:rPr>
          <w:fldChar w:fldCharType="separate"/>
        </w:r>
        <w:r w:rsidR="004E02DE">
          <w:rPr>
            <w:noProof/>
            <w:webHidden/>
          </w:rPr>
          <w:t>31</w:t>
        </w:r>
        <w:r w:rsidR="004E02DE">
          <w:rPr>
            <w:noProof/>
            <w:webHidden/>
          </w:rPr>
          <w:fldChar w:fldCharType="end"/>
        </w:r>
      </w:hyperlink>
    </w:p>
    <w:p w14:paraId="00F37E55" w14:textId="52FCFF24"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00" w:history="1">
        <w:r w:rsidR="004E02DE" w:rsidRPr="00C94A88">
          <w:rPr>
            <w:rStyle w:val="Lienhypertexte"/>
            <w:noProof/>
          </w:rPr>
          <w:t>6.14 Video Integration</w:t>
        </w:r>
        <w:r w:rsidR="004E02DE">
          <w:rPr>
            <w:noProof/>
            <w:webHidden/>
          </w:rPr>
          <w:tab/>
        </w:r>
        <w:r w:rsidR="004E02DE">
          <w:rPr>
            <w:noProof/>
            <w:webHidden/>
          </w:rPr>
          <w:fldChar w:fldCharType="begin"/>
        </w:r>
        <w:r w:rsidR="004E02DE">
          <w:rPr>
            <w:noProof/>
            <w:webHidden/>
          </w:rPr>
          <w:instrText xml:space="preserve"> PAGEREF _Toc166508800 \h </w:instrText>
        </w:r>
        <w:r w:rsidR="004E02DE">
          <w:rPr>
            <w:noProof/>
            <w:webHidden/>
          </w:rPr>
        </w:r>
        <w:r w:rsidR="004E02DE">
          <w:rPr>
            <w:noProof/>
            <w:webHidden/>
          </w:rPr>
          <w:fldChar w:fldCharType="separate"/>
        </w:r>
        <w:r w:rsidR="004E02DE">
          <w:rPr>
            <w:noProof/>
            <w:webHidden/>
          </w:rPr>
          <w:t>34</w:t>
        </w:r>
        <w:r w:rsidR="004E02DE">
          <w:rPr>
            <w:noProof/>
            <w:webHidden/>
          </w:rPr>
          <w:fldChar w:fldCharType="end"/>
        </w:r>
      </w:hyperlink>
    </w:p>
    <w:p w14:paraId="184238FB" w14:textId="459D8496"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01" w:history="1">
        <w:r w:rsidR="004E02DE" w:rsidRPr="00C94A88">
          <w:rPr>
            <w:rStyle w:val="Lienhypertexte"/>
            <w:noProof/>
            <w:lang w:val="en-US"/>
          </w:rPr>
          <w:t>6.14.1 ONVIF</w:t>
        </w:r>
        <w:r w:rsidR="004E02DE">
          <w:rPr>
            <w:noProof/>
            <w:webHidden/>
          </w:rPr>
          <w:tab/>
        </w:r>
        <w:r w:rsidR="004E02DE">
          <w:rPr>
            <w:noProof/>
            <w:webHidden/>
          </w:rPr>
          <w:fldChar w:fldCharType="begin"/>
        </w:r>
        <w:r w:rsidR="004E02DE">
          <w:rPr>
            <w:noProof/>
            <w:webHidden/>
          </w:rPr>
          <w:instrText xml:space="preserve"> PAGEREF _Toc166508801 \h </w:instrText>
        </w:r>
        <w:r w:rsidR="004E02DE">
          <w:rPr>
            <w:noProof/>
            <w:webHidden/>
          </w:rPr>
        </w:r>
        <w:r w:rsidR="004E02DE">
          <w:rPr>
            <w:noProof/>
            <w:webHidden/>
          </w:rPr>
          <w:fldChar w:fldCharType="separate"/>
        </w:r>
        <w:r w:rsidR="004E02DE">
          <w:rPr>
            <w:noProof/>
            <w:webHidden/>
          </w:rPr>
          <w:t>34</w:t>
        </w:r>
        <w:r w:rsidR="004E02DE">
          <w:rPr>
            <w:noProof/>
            <w:webHidden/>
          </w:rPr>
          <w:fldChar w:fldCharType="end"/>
        </w:r>
      </w:hyperlink>
    </w:p>
    <w:p w14:paraId="3F90C534" w14:textId="3EEA177F"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02" w:history="1">
        <w:r w:rsidR="004E02DE" w:rsidRPr="00C94A88">
          <w:rPr>
            <w:rStyle w:val="Lienhypertexte"/>
            <w:noProof/>
          </w:rPr>
          <w:t>6.14.2 RSTP flow</w:t>
        </w:r>
        <w:r w:rsidR="004E02DE">
          <w:rPr>
            <w:noProof/>
            <w:webHidden/>
          </w:rPr>
          <w:tab/>
        </w:r>
        <w:r w:rsidR="004E02DE">
          <w:rPr>
            <w:noProof/>
            <w:webHidden/>
          </w:rPr>
          <w:fldChar w:fldCharType="begin"/>
        </w:r>
        <w:r w:rsidR="004E02DE">
          <w:rPr>
            <w:noProof/>
            <w:webHidden/>
          </w:rPr>
          <w:instrText xml:space="preserve"> PAGEREF _Toc166508802 \h </w:instrText>
        </w:r>
        <w:r w:rsidR="004E02DE">
          <w:rPr>
            <w:noProof/>
            <w:webHidden/>
          </w:rPr>
        </w:r>
        <w:r w:rsidR="004E02DE">
          <w:rPr>
            <w:noProof/>
            <w:webHidden/>
          </w:rPr>
          <w:fldChar w:fldCharType="separate"/>
        </w:r>
        <w:r w:rsidR="004E02DE">
          <w:rPr>
            <w:noProof/>
            <w:webHidden/>
          </w:rPr>
          <w:t>36</w:t>
        </w:r>
        <w:r w:rsidR="004E02DE">
          <w:rPr>
            <w:noProof/>
            <w:webHidden/>
          </w:rPr>
          <w:fldChar w:fldCharType="end"/>
        </w:r>
      </w:hyperlink>
    </w:p>
    <w:p w14:paraId="2FEA224E" w14:textId="2D1B6C91"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03" w:history="1">
        <w:r w:rsidR="004E02DE" w:rsidRPr="00C94A88">
          <w:rPr>
            <w:rStyle w:val="Lienhypertexte"/>
            <w:noProof/>
            <w:lang w:val="en-US"/>
          </w:rPr>
          <w:t>6.15 Instant messaging</w:t>
        </w:r>
        <w:r w:rsidR="004E02DE">
          <w:rPr>
            <w:noProof/>
            <w:webHidden/>
          </w:rPr>
          <w:tab/>
        </w:r>
        <w:r w:rsidR="004E02DE">
          <w:rPr>
            <w:noProof/>
            <w:webHidden/>
          </w:rPr>
          <w:fldChar w:fldCharType="begin"/>
        </w:r>
        <w:r w:rsidR="004E02DE">
          <w:rPr>
            <w:noProof/>
            <w:webHidden/>
          </w:rPr>
          <w:instrText xml:space="preserve"> PAGEREF _Toc166508803 \h </w:instrText>
        </w:r>
        <w:r w:rsidR="004E02DE">
          <w:rPr>
            <w:noProof/>
            <w:webHidden/>
          </w:rPr>
        </w:r>
        <w:r w:rsidR="004E02DE">
          <w:rPr>
            <w:noProof/>
            <w:webHidden/>
          </w:rPr>
          <w:fldChar w:fldCharType="separate"/>
        </w:r>
        <w:r w:rsidR="004E02DE">
          <w:rPr>
            <w:noProof/>
            <w:webHidden/>
          </w:rPr>
          <w:t>37</w:t>
        </w:r>
        <w:r w:rsidR="004E02DE">
          <w:rPr>
            <w:noProof/>
            <w:webHidden/>
          </w:rPr>
          <w:fldChar w:fldCharType="end"/>
        </w:r>
      </w:hyperlink>
    </w:p>
    <w:p w14:paraId="4432E227" w14:textId="6DF1867E" w:rsidR="004E02DE" w:rsidRDefault="00891519">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6508804" w:history="1">
        <w:r w:rsidR="004E02DE" w:rsidRPr="00C94A88">
          <w:rPr>
            <w:rStyle w:val="Lienhypertexte"/>
            <w:noProof/>
            <w:lang w:val="en-US"/>
          </w:rPr>
          <w:t>7.</w:t>
        </w:r>
        <w:r w:rsidR="004E02DE">
          <w:rPr>
            <w:rFonts w:asciiTheme="minorHAnsi" w:hAnsiTheme="minorHAnsi" w:cstheme="minorBidi"/>
            <w:b w:val="0"/>
            <w:bCs w:val="0"/>
            <w:caps w:val="0"/>
            <w:noProof/>
            <w:color w:val="auto"/>
            <w:kern w:val="2"/>
            <w:lang w:eastAsia="fr-FR" w:bidi="ar-SA"/>
            <w14:ligatures w14:val="standardContextual"/>
          </w:rPr>
          <w:tab/>
        </w:r>
        <w:r w:rsidR="004E02DE" w:rsidRPr="00C94A88">
          <w:rPr>
            <w:rStyle w:val="Lienhypertexte"/>
            <w:noProof/>
            <w:lang w:val="en-US"/>
          </w:rPr>
          <w:t>Alarm management</w:t>
        </w:r>
        <w:r w:rsidR="004E02DE">
          <w:rPr>
            <w:noProof/>
            <w:webHidden/>
          </w:rPr>
          <w:tab/>
        </w:r>
        <w:r w:rsidR="004E02DE">
          <w:rPr>
            <w:noProof/>
            <w:webHidden/>
          </w:rPr>
          <w:fldChar w:fldCharType="begin"/>
        </w:r>
        <w:r w:rsidR="004E02DE">
          <w:rPr>
            <w:noProof/>
            <w:webHidden/>
          </w:rPr>
          <w:instrText xml:space="preserve"> PAGEREF _Toc166508804 \h </w:instrText>
        </w:r>
        <w:r w:rsidR="004E02DE">
          <w:rPr>
            <w:noProof/>
            <w:webHidden/>
          </w:rPr>
        </w:r>
        <w:r w:rsidR="004E02DE">
          <w:rPr>
            <w:noProof/>
            <w:webHidden/>
          </w:rPr>
          <w:fldChar w:fldCharType="separate"/>
        </w:r>
        <w:r w:rsidR="004E02DE">
          <w:rPr>
            <w:noProof/>
            <w:webHidden/>
          </w:rPr>
          <w:t>39</w:t>
        </w:r>
        <w:r w:rsidR="004E02DE">
          <w:rPr>
            <w:noProof/>
            <w:webHidden/>
          </w:rPr>
          <w:fldChar w:fldCharType="end"/>
        </w:r>
      </w:hyperlink>
    </w:p>
    <w:p w14:paraId="6F1AC782" w14:textId="7D6FBAE8"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05" w:history="1">
        <w:r w:rsidR="004E02DE" w:rsidRPr="00C94A88">
          <w:rPr>
            <w:rStyle w:val="Lienhypertexte"/>
            <w:noProof/>
            <w:lang w:val="en-US"/>
          </w:rPr>
          <w:t>7.1 Alarms status</w:t>
        </w:r>
        <w:r w:rsidR="004E02DE">
          <w:rPr>
            <w:noProof/>
            <w:webHidden/>
          </w:rPr>
          <w:tab/>
        </w:r>
        <w:r w:rsidR="004E02DE">
          <w:rPr>
            <w:noProof/>
            <w:webHidden/>
          </w:rPr>
          <w:fldChar w:fldCharType="begin"/>
        </w:r>
        <w:r w:rsidR="004E02DE">
          <w:rPr>
            <w:noProof/>
            <w:webHidden/>
          </w:rPr>
          <w:instrText xml:space="preserve"> PAGEREF _Toc166508805 \h </w:instrText>
        </w:r>
        <w:r w:rsidR="004E02DE">
          <w:rPr>
            <w:noProof/>
            <w:webHidden/>
          </w:rPr>
        </w:r>
        <w:r w:rsidR="004E02DE">
          <w:rPr>
            <w:noProof/>
            <w:webHidden/>
          </w:rPr>
          <w:fldChar w:fldCharType="separate"/>
        </w:r>
        <w:r w:rsidR="004E02DE">
          <w:rPr>
            <w:noProof/>
            <w:webHidden/>
          </w:rPr>
          <w:t>39</w:t>
        </w:r>
        <w:r w:rsidR="004E02DE">
          <w:rPr>
            <w:noProof/>
            <w:webHidden/>
          </w:rPr>
          <w:fldChar w:fldCharType="end"/>
        </w:r>
      </w:hyperlink>
    </w:p>
    <w:p w14:paraId="7164C228" w14:textId="50A77770"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06" w:history="1">
        <w:r w:rsidR="004E02DE" w:rsidRPr="00C94A88">
          <w:rPr>
            <w:rStyle w:val="Lienhypertexte"/>
            <w:noProof/>
            <w:lang w:val="en-US"/>
          </w:rPr>
          <w:t>7.2 Alarms features</w:t>
        </w:r>
        <w:r w:rsidR="004E02DE">
          <w:rPr>
            <w:noProof/>
            <w:webHidden/>
          </w:rPr>
          <w:tab/>
        </w:r>
        <w:r w:rsidR="004E02DE">
          <w:rPr>
            <w:noProof/>
            <w:webHidden/>
          </w:rPr>
          <w:fldChar w:fldCharType="begin"/>
        </w:r>
        <w:r w:rsidR="004E02DE">
          <w:rPr>
            <w:noProof/>
            <w:webHidden/>
          </w:rPr>
          <w:instrText xml:space="preserve"> PAGEREF _Toc166508806 \h </w:instrText>
        </w:r>
        <w:r w:rsidR="004E02DE">
          <w:rPr>
            <w:noProof/>
            <w:webHidden/>
          </w:rPr>
        </w:r>
        <w:r w:rsidR="004E02DE">
          <w:rPr>
            <w:noProof/>
            <w:webHidden/>
          </w:rPr>
          <w:fldChar w:fldCharType="separate"/>
        </w:r>
        <w:r w:rsidR="004E02DE">
          <w:rPr>
            <w:noProof/>
            <w:webHidden/>
          </w:rPr>
          <w:t>39</w:t>
        </w:r>
        <w:r w:rsidR="004E02DE">
          <w:rPr>
            <w:noProof/>
            <w:webHidden/>
          </w:rPr>
          <w:fldChar w:fldCharType="end"/>
        </w:r>
      </w:hyperlink>
    </w:p>
    <w:p w14:paraId="41796328" w14:textId="20F49690" w:rsidR="004E02DE" w:rsidRDefault="00891519">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6508807" w:history="1">
        <w:r w:rsidR="004E02DE" w:rsidRPr="00C94A88">
          <w:rPr>
            <w:rStyle w:val="Lienhypertexte"/>
            <w:noProof/>
            <w:lang w:val="en-US"/>
          </w:rPr>
          <w:t>8.</w:t>
        </w:r>
        <w:r w:rsidR="004E02DE">
          <w:rPr>
            <w:rFonts w:asciiTheme="minorHAnsi" w:hAnsiTheme="minorHAnsi" w:cstheme="minorBidi"/>
            <w:b w:val="0"/>
            <w:bCs w:val="0"/>
            <w:caps w:val="0"/>
            <w:noProof/>
            <w:color w:val="auto"/>
            <w:kern w:val="2"/>
            <w:lang w:eastAsia="fr-FR" w:bidi="ar-SA"/>
            <w14:ligatures w14:val="standardContextual"/>
          </w:rPr>
          <w:tab/>
        </w:r>
        <w:r w:rsidR="004E02DE" w:rsidRPr="00C94A88">
          <w:rPr>
            <w:rStyle w:val="Lienhypertexte"/>
            <w:noProof/>
            <w:lang w:val="en-US"/>
          </w:rPr>
          <w:t>Data processing</w:t>
        </w:r>
        <w:r w:rsidR="004E02DE">
          <w:rPr>
            <w:noProof/>
            <w:webHidden/>
          </w:rPr>
          <w:tab/>
        </w:r>
        <w:r w:rsidR="004E02DE">
          <w:rPr>
            <w:noProof/>
            <w:webHidden/>
          </w:rPr>
          <w:fldChar w:fldCharType="begin"/>
        </w:r>
        <w:r w:rsidR="004E02DE">
          <w:rPr>
            <w:noProof/>
            <w:webHidden/>
          </w:rPr>
          <w:instrText xml:space="preserve"> PAGEREF _Toc166508807 \h </w:instrText>
        </w:r>
        <w:r w:rsidR="004E02DE">
          <w:rPr>
            <w:noProof/>
            <w:webHidden/>
          </w:rPr>
        </w:r>
        <w:r w:rsidR="004E02DE">
          <w:rPr>
            <w:noProof/>
            <w:webHidden/>
          </w:rPr>
          <w:fldChar w:fldCharType="separate"/>
        </w:r>
        <w:r w:rsidR="004E02DE">
          <w:rPr>
            <w:noProof/>
            <w:webHidden/>
          </w:rPr>
          <w:t>41</w:t>
        </w:r>
        <w:r w:rsidR="004E02DE">
          <w:rPr>
            <w:noProof/>
            <w:webHidden/>
          </w:rPr>
          <w:fldChar w:fldCharType="end"/>
        </w:r>
      </w:hyperlink>
    </w:p>
    <w:p w14:paraId="68DDBB4A" w14:textId="3C4F0BE0"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08" w:history="1">
        <w:r w:rsidR="004E02DE" w:rsidRPr="00C94A88">
          <w:rPr>
            <w:rStyle w:val="Lienhypertexte"/>
            <w:noProof/>
            <w:lang w:val="en-US"/>
          </w:rPr>
          <w:t>8.1 Archiving</w:t>
        </w:r>
        <w:r w:rsidR="004E02DE">
          <w:rPr>
            <w:noProof/>
            <w:webHidden/>
          </w:rPr>
          <w:tab/>
        </w:r>
        <w:r w:rsidR="004E02DE">
          <w:rPr>
            <w:noProof/>
            <w:webHidden/>
          </w:rPr>
          <w:fldChar w:fldCharType="begin"/>
        </w:r>
        <w:r w:rsidR="004E02DE">
          <w:rPr>
            <w:noProof/>
            <w:webHidden/>
          </w:rPr>
          <w:instrText xml:space="preserve"> PAGEREF _Toc166508808 \h </w:instrText>
        </w:r>
        <w:r w:rsidR="004E02DE">
          <w:rPr>
            <w:noProof/>
            <w:webHidden/>
          </w:rPr>
        </w:r>
        <w:r w:rsidR="004E02DE">
          <w:rPr>
            <w:noProof/>
            <w:webHidden/>
          </w:rPr>
          <w:fldChar w:fldCharType="separate"/>
        </w:r>
        <w:r w:rsidR="004E02DE">
          <w:rPr>
            <w:noProof/>
            <w:webHidden/>
          </w:rPr>
          <w:t>41</w:t>
        </w:r>
        <w:r w:rsidR="004E02DE">
          <w:rPr>
            <w:noProof/>
            <w:webHidden/>
          </w:rPr>
          <w:fldChar w:fldCharType="end"/>
        </w:r>
      </w:hyperlink>
    </w:p>
    <w:p w14:paraId="1D66E3D8" w14:textId="1C4D0ABF"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09" w:history="1">
        <w:r w:rsidR="004E02DE" w:rsidRPr="00C94A88">
          <w:rPr>
            <w:rStyle w:val="Lienhypertexte"/>
            <w:noProof/>
            <w:lang w:val="en-US"/>
          </w:rPr>
          <w:t>8.2 Visualizing archived data</w:t>
        </w:r>
        <w:r w:rsidR="004E02DE">
          <w:rPr>
            <w:noProof/>
            <w:webHidden/>
          </w:rPr>
          <w:tab/>
        </w:r>
        <w:r w:rsidR="004E02DE">
          <w:rPr>
            <w:noProof/>
            <w:webHidden/>
          </w:rPr>
          <w:fldChar w:fldCharType="begin"/>
        </w:r>
        <w:r w:rsidR="004E02DE">
          <w:rPr>
            <w:noProof/>
            <w:webHidden/>
          </w:rPr>
          <w:instrText xml:space="preserve"> PAGEREF _Toc166508809 \h </w:instrText>
        </w:r>
        <w:r w:rsidR="004E02DE">
          <w:rPr>
            <w:noProof/>
            <w:webHidden/>
          </w:rPr>
        </w:r>
        <w:r w:rsidR="004E02DE">
          <w:rPr>
            <w:noProof/>
            <w:webHidden/>
          </w:rPr>
          <w:fldChar w:fldCharType="separate"/>
        </w:r>
        <w:r w:rsidR="004E02DE">
          <w:rPr>
            <w:noProof/>
            <w:webHidden/>
          </w:rPr>
          <w:t>42</w:t>
        </w:r>
        <w:r w:rsidR="004E02DE">
          <w:rPr>
            <w:noProof/>
            <w:webHidden/>
          </w:rPr>
          <w:fldChar w:fldCharType="end"/>
        </w:r>
      </w:hyperlink>
    </w:p>
    <w:p w14:paraId="0F3FA6C5" w14:textId="135616CA"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10" w:history="1">
        <w:r w:rsidR="004E02DE" w:rsidRPr="00C94A88">
          <w:rPr>
            <w:rStyle w:val="Lienhypertexte"/>
            <w:noProof/>
            <w:lang w:val="en-US"/>
          </w:rPr>
          <w:t>8.2.1 Replay feature</w:t>
        </w:r>
        <w:r w:rsidR="004E02DE">
          <w:rPr>
            <w:noProof/>
            <w:webHidden/>
          </w:rPr>
          <w:tab/>
        </w:r>
        <w:r w:rsidR="004E02DE">
          <w:rPr>
            <w:noProof/>
            <w:webHidden/>
          </w:rPr>
          <w:fldChar w:fldCharType="begin"/>
        </w:r>
        <w:r w:rsidR="004E02DE">
          <w:rPr>
            <w:noProof/>
            <w:webHidden/>
          </w:rPr>
          <w:instrText xml:space="preserve"> PAGEREF _Toc166508810 \h </w:instrText>
        </w:r>
        <w:r w:rsidR="004E02DE">
          <w:rPr>
            <w:noProof/>
            <w:webHidden/>
          </w:rPr>
        </w:r>
        <w:r w:rsidR="004E02DE">
          <w:rPr>
            <w:noProof/>
            <w:webHidden/>
          </w:rPr>
          <w:fldChar w:fldCharType="separate"/>
        </w:r>
        <w:r w:rsidR="004E02DE">
          <w:rPr>
            <w:noProof/>
            <w:webHidden/>
          </w:rPr>
          <w:t>42</w:t>
        </w:r>
        <w:r w:rsidR="004E02DE">
          <w:rPr>
            <w:noProof/>
            <w:webHidden/>
          </w:rPr>
          <w:fldChar w:fldCharType="end"/>
        </w:r>
      </w:hyperlink>
    </w:p>
    <w:p w14:paraId="17ED8A1E" w14:textId="47134B87"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11" w:history="1">
        <w:r w:rsidR="004E02DE" w:rsidRPr="00C94A88">
          <w:rPr>
            <w:rStyle w:val="Lienhypertexte"/>
            <w:noProof/>
            <w:lang w:val="en-US"/>
          </w:rPr>
          <w:t>8.2.2 Logs viewer</w:t>
        </w:r>
        <w:r w:rsidR="004E02DE">
          <w:rPr>
            <w:noProof/>
            <w:webHidden/>
          </w:rPr>
          <w:tab/>
        </w:r>
        <w:r w:rsidR="004E02DE">
          <w:rPr>
            <w:noProof/>
            <w:webHidden/>
          </w:rPr>
          <w:fldChar w:fldCharType="begin"/>
        </w:r>
        <w:r w:rsidR="004E02DE">
          <w:rPr>
            <w:noProof/>
            <w:webHidden/>
          </w:rPr>
          <w:instrText xml:space="preserve"> PAGEREF _Toc166508811 \h </w:instrText>
        </w:r>
        <w:r w:rsidR="004E02DE">
          <w:rPr>
            <w:noProof/>
            <w:webHidden/>
          </w:rPr>
        </w:r>
        <w:r w:rsidR="004E02DE">
          <w:rPr>
            <w:noProof/>
            <w:webHidden/>
          </w:rPr>
          <w:fldChar w:fldCharType="separate"/>
        </w:r>
        <w:r w:rsidR="004E02DE">
          <w:rPr>
            <w:noProof/>
            <w:webHidden/>
          </w:rPr>
          <w:t>42</w:t>
        </w:r>
        <w:r w:rsidR="004E02DE">
          <w:rPr>
            <w:noProof/>
            <w:webHidden/>
          </w:rPr>
          <w:fldChar w:fldCharType="end"/>
        </w:r>
      </w:hyperlink>
    </w:p>
    <w:p w14:paraId="0ED85D5E" w14:textId="2B884DCE"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12" w:history="1">
        <w:r w:rsidR="004E02DE" w:rsidRPr="00C94A88">
          <w:rPr>
            <w:rStyle w:val="Lienhypertexte"/>
            <w:noProof/>
            <w:lang w:val="en-US"/>
          </w:rPr>
          <w:t>8.2.3 Trend viewer</w:t>
        </w:r>
        <w:r w:rsidR="004E02DE">
          <w:rPr>
            <w:noProof/>
            <w:webHidden/>
          </w:rPr>
          <w:tab/>
        </w:r>
        <w:r w:rsidR="004E02DE">
          <w:rPr>
            <w:noProof/>
            <w:webHidden/>
          </w:rPr>
          <w:fldChar w:fldCharType="begin"/>
        </w:r>
        <w:r w:rsidR="004E02DE">
          <w:rPr>
            <w:noProof/>
            <w:webHidden/>
          </w:rPr>
          <w:instrText xml:space="preserve"> PAGEREF _Toc166508812 \h </w:instrText>
        </w:r>
        <w:r w:rsidR="004E02DE">
          <w:rPr>
            <w:noProof/>
            <w:webHidden/>
          </w:rPr>
        </w:r>
        <w:r w:rsidR="004E02DE">
          <w:rPr>
            <w:noProof/>
            <w:webHidden/>
          </w:rPr>
          <w:fldChar w:fldCharType="separate"/>
        </w:r>
        <w:r w:rsidR="004E02DE">
          <w:rPr>
            <w:noProof/>
            <w:webHidden/>
          </w:rPr>
          <w:t>43</w:t>
        </w:r>
        <w:r w:rsidR="004E02DE">
          <w:rPr>
            <w:noProof/>
            <w:webHidden/>
          </w:rPr>
          <w:fldChar w:fldCharType="end"/>
        </w:r>
      </w:hyperlink>
    </w:p>
    <w:p w14:paraId="1D82A908" w14:textId="565FDE11"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13" w:history="1">
        <w:r w:rsidR="004E02DE" w:rsidRPr="00C94A88">
          <w:rPr>
            <w:rStyle w:val="Lienhypertexte"/>
            <w:noProof/>
            <w:lang w:val="en-US"/>
          </w:rPr>
          <w:t>8.3 Data processing and reporting</w:t>
        </w:r>
        <w:r w:rsidR="004E02DE">
          <w:rPr>
            <w:noProof/>
            <w:webHidden/>
          </w:rPr>
          <w:tab/>
        </w:r>
        <w:r w:rsidR="004E02DE">
          <w:rPr>
            <w:noProof/>
            <w:webHidden/>
          </w:rPr>
          <w:fldChar w:fldCharType="begin"/>
        </w:r>
        <w:r w:rsidR="004E02DE">
          <w:rPr>
            <w:noProof/>
            <w:webHidden/>
          </w:rPr>
          <w:instrText xml:space="preserve"> PAGEREF _Toc166508813 \h </w:instrText>
        </w:r>
        <w:r w:rsidR="004E02DE">
          <w:rPr>
            <w:noProof/>
            <w:webHidden/>
          </w:rPr>
        </w:r>
        <w:r w:rsidR="004E02DE">
          <w:rPr>
            <w:noProof/>
            <w:webHidden/>
          </w:rPr>
          <w:fldChar w:fldCharType="separate"/>
        </w:r>
        <w:r w:rsidR="004E02DE">
          <w:rPr>
            <w:noProof/>
            <w:webHidden/>
          </w:rPr>
          <w:t>44</w:t>
        </w:r>
        <w:r w:rsidR="004E02DE">
          <w:rPr>
            <w:noProof/>
            <w:webHidden/>
          </w:rPr>
          <w:fldChar w:fldCharType="end"/>
        </w:r>
      </w:hyperlink>
    </w:p>
    <w:p w14:paraId="389B4F21" w14:textId="431C67D9"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14" w:history="1">
        <w:r w:rsidR="004E02DE" w:rsidRPr="00C94A88">
          <w:rPr>
            <w:rStyle w:val="Lienhypertexte"/>
            <w:noProof/>
            <w:lang w:val="en-US"/>
          </w:rPr>
          <w:t>8.4 Scheduler</w:t>
        </w:r>
        <w:r w:rsidR="004E02DE">
          <w:rPr>
            <w:noProof/>
            <w:webHidden/>
          </w:rPr>
          <w:tab/>
        </w:r>
        <w:r w:rsidR="004E02DE">
          <w:rPr>
            <w:noProof/>
            <w:webHidden/>
          </w:rPr>
          <w:fldChar w:fldCharType="begin"/>
        </w:r>
        <w:r w:rsidR="004E02DE">
          <w:rPr>
            <w:noProof/>
            <w:webHidden/>
          </w:rPr>
          <w:instrText xml:space="preserve"> PAGEREF _Toc166508814 \h </w:instrText>
        </w:r>
        <w:r w:rsidR="004E02DE">
          <w:rPr>
            <w:noProof/>
            <w:webHidden/>
          </w:rPr>
        </w:r>
        <w:r w:rsidR="004E02DE">
          <w:rPr>
            <w:noProof/>
            <w:webHidden/>
          </w:rPr>
          <w:fldChar w:fldCharType="separate"/>
        </w:r>
        <w:r w:rsidR="004E02DE">
          <w:rPr>
            <w:noProof/>
            <w:webHidden/>
          </w:rPr>
          <w:t>45</w:t>
        </w:r>
        <w:r w:rsidR="004E02DE">
          <w:rPr>
            <w:noProof/>
            <w:webHidden/>
          </w:rPr>
          <w:fldChar w:fldCharType="end"/>
        </w:r>
      </w:hyperlink>
    </w:p>
    <w:p w14:paraId="393779CF" w14:textId="67B026C9"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15" w:history="1">
        <w:r w:rsidR="004E02DE" w:rsidRPr="00C94A88">
          <w:rPr>
            <w:rStyle w:val="Lienhypertexte"/>
            <w:rFonts w:ascii="Arial" w:hAnsi="Arial"/>
            <w:noProof/>
            <w:lang w:val="en-US"/>
          </w:rPr>
          <w:t>8.4.1</w:t>
        </w:r>
        <w:r w:rsidR="004E02DE" w:rsidRPr="00C94A88">
          <w:rPr>
            <w:rStyle w:val="Lienhypertexte"/>
            <w:noProof/>
            <w:lang w:val="en-US"/>
          </w:rPr>
          <w:t xml:space="preserve"> Web Scheduler</w:t>
        </w:r>
        <w:r w:rsidR="004E02DE">
          <w:rPr>
            <w:noProof/>
            <w:webHidden/>
          </w:rPr>
          <w:tab/>
        </w:r>
        <w:r w:rsidR="004E02DE">
          <w:rPr>
            <w:noProof/>
            <w:webHidden/>
          </w:rPr>
          <w:fldChar w:fldCharType="begin"/>
        </w:r>
        <w:r w:rsidR="004E02DE">
          <w:rPr>
            <w:noProof/>
            <w:webHidden/>
          </w:rPr>
          <w:instrText xml:space="preserve"> PAGEREF _Toc166508815 \h </w:instrText>
        </w:r>
        <w:r w:rsidR="004E02DE">
          <w:rPr>
            <w:noProof/>
            <w:webHidden/>
          </w:rPr>
        </w:r>
        <w:r w:rsidR="004E02DE">
          <w:rPr>
            <w:noProof/>
            <w:webHidden/>
          </w:rPr>
          <w:fldChar w:fldCharType="separate"/>
        </w:r>
        <w:r w:rsidR="004E02DE">
          <w:rPr>
            <w:noProof/>
            <w:webHidden/>
          </w:rPr>
          <w:t>45</w:t>
        </w:r>
        <w:r w:rsidR="004E02DE">
          <w:rPr>
            <w:noProof/>
            <w:webHidden/>
          </w:rPr>
          <w:fldChar w:fldCharType="end"/>
        </w:r>
      </w:hyperlink>
    </w:p>
    <w:p w14:paraId="2048C55B" w14:textId="715CB406"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16" w:history="1">
        <w:r w:rsidR="004E02DE" w:rsidRPr="00C94A88">
          <w:rPr>
            <w:rStyle w:val="Lienhypertexte"/>
            <w:noProof/>
            <w:lang w:val="en-US"/>
          </w:rPr>
          <w:t>8.5 On Call management</w:t>
        </w:r>
        <w:r w:rsidR="004E02DE">
          <w:rPr>
            <w:noProof/>
            <w:webHidden/>
          </w:rPr>
          <w:tab/>
        </w:r>
        <w:r w:rsidR="004E02DE">
          <w:rPr>
            <w:noProof/>
            <w:webHidden/>
          </w:rPr>
          <w:fldChar w:fldCharType="begin"/>
        </w:r>
        <w:r w:rsidR="004E02DE">
          <w:rPr>
            <w:noProof/>
            <w:webHidden/>
          </w:rPr>
          <w:instrText xml:space="preserve"> PAGEREF _Toc166508816 \h </w:instrText>
        </w:r>
        <w:r w:rsidR="004E02DE">
          <w:rPr>
            <w:noProof/>
            <w:webHidden/>
          </w:rPr>
        </w:r>
        <w:r w:rsidR="004E02DE">
          <w:rPr>
            <w:noProof/>
            <w:webHidden/>
          </w:rPr>
          <w:fldChar w:fldCharType="separate"/>
        </w:r>
        <w:r w:rsidR="004E02DE">
          <w:rPr>
            <w:noProof/>
            <w:webHidden/>
          </w:rPr>
          <w:t>45</w:t>
        </w:r>
        <w:r w:rsidR="004E02DE">
          <w:rPr>
            <w:noProof/>
            <w:webHidden/>
          </w:rPr>
          <w:fldChar w:fldCharType="end"/>
        </w:r>
      </w:hyperlink>
    </w:p>
    <w:p w14:paraId="22C7EEA8" w14:textId="550541F9"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17" w:history="1">
        <w:r w:rsidR="004E02DE" w:rsidRPr="00C94A88">
          <w:rPr>
            <w:rStyle w:val="Lienhypertexte"/>
            <w:noProof/>
            <w:lang w:val="en-US"/>
          </w:rPr>
          <w:t>8.5.1 SMS &amp; Emails</w:t>
        </w:r>
        <w:r w:rsidR="004E02DE">
          <w:rPr>
            <w:noProof/>
            <w:webHidden/>
          </w:rPr>
          <w:tab/>
        </w:r>
        <w:r w:rsidR="004E02DE">
          <w:rPr>
            <w:noProof/>
            <w:webHidden/>
          </w:rPr>
          <w:fldChar w:fldCharType="begin"/>
        </w:r>
        <w:r w:rsidR="004E02DE">
          <w:rPr>
            <w:noProof/>
            <w:webHidden/>
          </w:rPr>
          <w:instrText xml:space="preserve"> PAGEREF _Toc166508817 \h </w:instrText>
        </w:r>
        <w:r w:rsidR="004E02DE">
          <w:rPr>
            <w:noProof/>
            <w:webHidden/>
          </w:rPr>
        </w:r>
        <w:r w:rsidR="004E02DE">
          <w:rPr>
            <w:noProof/>
            <w:webHidden/>
          </w:rPr>
          <w:fldChar w:fldCharType="separate"/>
        </w:r>
        <w:r w:rsidR="004E02DE">
          <w:rPr>
            <w:noProof/>
            <w:webHidden/>
          </w:rPr>
          <w:t>45</w:t>
        </w:r>
        <w:r w:rsidR="004E02DE">
          <w:rPr>
            <w:noProof/>
            <w:webHidden/>
          </w:rPr>
          <w:fldChar w:fldCharType="end"/>
        </w:r>
      </w:hyperlink>
    </w:p>
    <w:p w14:paraId="6B1B5827" w14:textId="12B1E4A7"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18" w:history="1">
        <w:r w:rsidR="004E02DE" w:rsidRPr="00C94A88">
          <w:rPr>
            <w:rStyle w:val="Lienhypertexte"/>
            <w:noProof/>
            <w:lang w:val="en-US"/>
          </w:rPr>
          <w:t>8.5.2 Advanced On-Call Management</w:t>
        </w:r>
        <w:r w:rsidR="004E02DE">
          <w:rPr>
            <w:noProof/>
            <w:webHidden/>
          </w:rPr>
          <w:tab/>
        </w:r>
        <w:r w:rsidR="004E02DE">
          <w:rPr>
            <w:noProof/>
            <w:webHidden/>
          </w:rPr>
          <w:fldChar w:fldCharType="begin"/>
        </w:r>
        <w:r w:rsidR="004E02DE">
          <w:rPr>
            <w:noProof/>
            <w:webHidden/>
          </w:rPr>
          <w:instrText xml:space="preserve"> PAGEREF _Toc166508818 \h </w:instrText>
        </w:r>
        <w:r w:rsidR="004E02DE">
          <w:rPr>
            <w:noProof/>
            <w:webHidden/>
          </w:rPr>
        </w:r>
        <w:r w:rsidR="004E02DE">
          <w:rPr>
            <w:noProof/>
            <w:webHidden/>
          </w:rPr>
          <w:fldChar w:fldCharType="separate"/>
        </w:r>
        <w:r w:rsidR="004E02DE">
          <w:rPr>
            <w:noProof/>
            <w:webHidden/>
          </w:rPr>
          <w:t>46</w:t>
        </w:r>
        <w:r w:rsidR="004E02DE">
          <w:rPr>
            <w:noProof/>
            <w:webHidden/>
          </w:rPr>
          <w:fldChar w:fldCharType="end"/>
        </w:r>
      </w:hyperlink>
    </w:p>
    <w:p w14:paraId="1311C80E" w14:textId="571C9159"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19" w:history="1">
        <w:r w:rsidR="004E02DE" w:rsidRPr="00C94A88">
          <w:rPr>
            <w:rStyle w:val="Lienhypertexte"/>
            <w:noProof/>
            <w:lang w:val="en-US"/>
          </w:rPr>
          <w:t>8.6 Recipes</w:t>
        </w:r>
        <w:r w:rsidR="004E02DE">
          <w:rPr>
            <w:noProof/>
            <w:webHidden/>
          </w:rPr>
          <w:tab/>
        </w:r>
        <w:r w:rsidR="004E02DE">
          <w:rPr>
            <w:noProof/>
            <w:webHidden/>
          </w:rPr>
          <w:fldChar w:fldCharType="begin"/>
        </w:r>
        <w:r w:rsidR="004E02DE">
          <w:rPr>
            <w:noProof/>
            <w:webHidden/>
          </w:rPr>
          <w:instrText xml:space="preserve"> PAGEREF _Toc166508819 \h </w:instrText>
        </w:r>
        <w:r w:rsidR="004E02DE">
          <w:rPr>
            <w:noProof/>
            <w:webHidden/>
          </w:rPr>
        </w:r>
        <w:r w:rsidR="004E02DE">
          <w:rPr>
            <w:noProof/>
            <w:webHidden/>
          </w:rPr>
          <w:fldChar w:fldCharType="separate"/>
        </w:r>
        <w:r w:rsidR="004E02DE">
          <w:rPr>
            <w:noProof/>
            <w:webHidden/>
          </w:rPr>
          <w:t>48</w:t>
        </w:r>
        <w:r w:rsidR="004E02DE">
          <w:rPr>
            <w:noProof/>
            <w:webHidden/>
          </w:rPr>
          <w:fldChar w:fldCharType="end"/>
        </w:r>
      </w:hyperlink>
    </w:p>
    <w:p w14:paraId="2C348C8A" w14:textId="5B210DA3"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20" w:history="1">
        <w:r w:rsidR="004E02DE" w:rsidRPr="00C94A88">
          <w:rPr>
            <w:rStyle w:val="Lienhypertexte"/>
            <w:noProof/>
            <w:lang w:val="en-US" w:eastAsia="fr-FR"/>
          </w:rPr>
          <w:t>8.7 Expressions</w:t>
        </w:r>
        <w:r w:rsidR="004E02DE">
          <w:rPr>
            <w:noProof/>
            <w:webHidden/>
          </w:rPr>
          <w:tab/>
        </w:r>
        <w:r w:rsidR="004E02DE">
          <w:rPr>
            <w:noProof/>
            <w:webHidden/>
          </w:rPr>
          <w:fldChar w:fldCharType="begin"/>
        </w:r>
        <w:r w:rsidR="004E02DE">
          <w:rPr>
            <w:noProof/>
            <w:webHidden/>
          </w:rPr>
          <w:instrText xml:space="preserve"> PAGEREF _Toc166508820 \h </w:instrText>
        </w:r>
        <w:r w:rsidR="004E02DE">
          <w:rPr>
            <w:noProof/>
            <w:webHidden/>
          </w:rPr>
        </w:r>
        <w:r w:rsidR="004E02DE">
          <w:rPr>
            <w:noProof/>
            <w:webHidden/>
          </w:rPr>
          <w:fldChar w:fldCharType="separate"/>
        </w:r>
        <w:r w:rsidR="004E02DE">
          <w:rPr>
            <w:noProof/>
            <w:webHidden/>
          </w:rPr>
          <w:t>48</w:t>
        </w:r>
        <w:r w:rsidR="004E02DE">
          <w:rPr>
            <w:noProof/>
            <w:webHidden/>
          </w:rPr>
          <w:fldChar w:fldCharType="end"/>
        </w:r>
      </w:hyperlink>
    </w:p>
    <w:p w14:paraId="77006099" w14:textId="787A4215"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21" w:history="1">
        <w:r w:rsidR="004E02DE" w:rsidRPr="00C94A88">
          <w:rPr>
            <w:rStyle w:val="Lienhypertexte"/>
            <w:noProof/>
            <w:lang w:val="en-US"/>
          </w:rPr>
          <w:t>8.8 Events actions</w:t>
        </w:r>
        <w:r w:rsidR="004E02DE">
          <w:rPr>
            <w:noProof/>
            <w:webHidden/>
          </w:rPr>
          <w:tab/>
        </w:r>
        <w:r w:rsidR="004E02DE">
          <w:rPr>
            <w:noProof/>
            <w:webHidden/>
          </w:rPr>
          <w:fldChar w:fldCharType="begin"/>
        </w:r>
        <w:r w:rsidR="004E02DE">
          <w:rPr>
            <w:noProof/>
            <w:webHidden/>
          </w:rPr>
          <w:instrText xml:space="preserve"> PAGEREF _Toc166508821 \h </w:instrText>
        </w:r>
        <w:r w:rsidR="004E02DE">
          <w:rPr>
            <w:noProof/>
            <w:webHidden/>
          </w:rPr>
        </w:r>
        <w:r w:rsidR="004E02DE">
          <w:rPr>
            <w:noProof/>
            <w:webHidden/>
          </w:rPr>
          <w:fldChar w:fldCharType="separate"/>
        </w:r>
        <w:r w:rsidR="004E02DE">
          <w:rPr>
            <w:noProof/>
            <w:webHidden/>
          </w:rPr>
          <w:t>49</w:t>
        </w:r>
        <w:r w:rsidR="004E02DE">
          <w:rPr>
            <w:noProof/>
            <w:webHidden/>
          </w:rPr>
          <w:fldChar w:fldCharType="end"/>
        </w:r>
      </w:hyperlink>
    </w:p>
    <w:p w14:paraId="6486BEF2" w14:textId="0CDA4737"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22" w:history="1">
        <w:r w:rsidR="004E02DE" w:rsidRPr="00C94A88">
          <w:rPr>
            <w:rStyle w:val="Lienhypertexte"/>
            <w:noProof/>
            <w:lang w:val="en-US"/>
          </w:rPr>
          <w:t>8.9 Cyclics actions</w:t>
        </w:r>
        <w:r w:rsidR="004E02DE">
          <w:rPr>
            <w:noProof/>
            <w:webHidden/>
          </w:rPr>
          <w:tab/>
        </w:r>
        <w:r w:rsidR="004E02DE">
          <w:rPr>
            <w:noProof/>
            <w:webHidden/>
          </w:rPr>
          <w:fldChar w:fldCharType="begin"/>
        </w:r>
        <w:r w:rsidR="004E02DE">
          <w:rPr>
            <w:noProof/>
            <w:webHidden/>
          </w:rPr>
          <w:instrText xml:space="preserve"> PAGEREF _Toc166508822 \h </w:instrText>
        </w:r>
        <w:r w:rsidR="004E02DE">
          <w:rPr>
            <w:noProof/>
            <w:webHidden/>
          </w:rPr>
        </w:r>
        <w:r w:rsidR="004E02DE">
          <w:rPr>
            <w:noProof/>
            <w:webHidden/>
          </w:rPr>
          <w:fldChar w:fldCharType="separate"/>
        </w:r>
        <w:r w:rsidR="004E02DE">
          <w:rPr>
            <w:noProof/>
            <w:webHidden/>
          </w:rPr>
          <w:t>50</w:t>
        </w:r>
        <w:r w:rsidR="004E02DE">
          <w:rPr>
            <w:noProof/>
            <w:webHidden/>
          </w:rPr>
          <w:fldChar w:fldCharType="end"/>
        </w:r>
      </w:hyperlink>
    </w:p>
    <w:p w14:paraId="20584360" w14:textId="04A98D4E"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23" w:history="1">
        <w:r w:rsidR="004E02DE" w:rsidRPr="00C94A88">
          <w:rPr>
            <w:rStyle w:val="Lienhypertexte"/>
            <w:noProof/>
            <w:lang w:val="en-US" w:eastAsia="fr-FR"/>
          </w:rPr>
          <w:t>8.10 Scripts Editors</w:t>
        </w:r>
        <w:r w:rsidR="004E02DE">
          <w:rPr>
            <w:noProof/>
            <w:webHidden/>
          </w:rPr>
          <w:tab/>
        </w:r>
        <w:r w:rsidR="004E02DE">
          <w:rPr>
            <w:noProof/>
            <w:webHidden/>
          </w:rPr>
          <w:fldChar w:fldCharType="begin"/>
        </w:r>
        <w:r w:rsidR="004E02DE">
          <w:rPr>
            <w:noProof/>
            <w:webHidden/>
          </w:rPr>
          <w:instrText xml:space="preserve"> PAGEREF _Toc166508823 \h </w:instrText>
        </w:r>
        <w:r w:rsidR="004E02DE">
          <w:rPr>
            <w:noProof/>
            <w:webHidden/>
          </w:rPr>
        </w:r>
        <w:r w:rsidR="004E02DE">
          <w:rPr>
            <w:noProof/>
            <w:webHidden/>
          </w:rPr>
          <w:fldChar w:fldCharType="separate"/>
        </w:r>
        <w:r w:rsidR="004E02DE">
          <w:rPr>
            <w:noProof/>
            <w:webHidden/>
          </w:rPr>
          <w:t>50</w:t>
        </w:r>
        <w:r w:rsidR="004E02DE">
          <w:rPr>
            <w:noProof/>
            <w:webHidden/>
          </w:rPr>
          <w:fldChar w:fldCharType="end"/>
        </w:r>
      </w:hyperlink>
    </w:p>
    <w:p w14:paraId="751D7E35" w14:textId="43316506"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24" w:history="1">
        <w:r w:rsidR="004E02DE" w:rsidRPr="00C94A88">
          <w:rPr>
            <w:rStyle w:val="Lienhypertexte"/>
            <w:noProof/>
            <w:lang w:val="en-US" w:eastAsia="fr-FR"/>
          </w:rPr>
          <w:t>8.10.1 Script editor</w:t>
        </w:r>
        <w:r w:rsidR="004E02DE">
          <w:rPr>
            <w:noProof/>
            <w:webHidden/>
          </w:rPr>
          <w:tab/>
        </w:r>
        <w:r w:rsidR="004E02DE">
          <w:rPr>
            <w:noProof/>
            <w:webHidden/>
          </w:rPr>
          <w:fldChar w:fldCharType="begin"/>
        </w:r>
        <w:r w:rsidR="004E02DE">
          <w:rPr>
            <w:noProof/>
            <w:webHidden/>
          </w:rPr>
          <w:instrText xml:space="preserve"> PAGEREF _Toc166508824 \h </w:instrText>
        </w:r>
        <w:r w:rsidR="004E02DE">
          <w:rPr>
            <w:noProof/>
            <w:webHidden/>
          </w:rPr>
        </w:r>
        <w:r w:rsidR="004E02DE">
          <w:rPr>
            <w:noProof/>
            <w:webHidden/>
          </w:rPr>
          <w:fldChar w:fldCharType="separate"/>
        </w:r>
        <w:r w:rsidR="004E02DE">
          <w:rPr>
            <w:noProof/>
            <w:webHidden/>
          </w:rPr>
          <w:t>50</w:t>
        </w:r>
        <w:r w:rsidR="004E02DE">
          <w:rPr>
            <w:noProof/>
            <w:webHidden/>
          </w:rPr>
          <w:fldChar w:fldCharType="end"/>
        </w:r>
      </w:hyperlink>
    </w:p>
    <w:p w14:paraId="077FAA46" w14:textId="511AE966"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25" w:history="1">
        <w:r w:rsidR="004E02DE" w:rsidRPr="00C94A88">
          <w:rPr>
            <w:rStyle w:val="Lienhypertexte"/>
            <w:noProof/>
            <w:lang w:val="en-US" w:eastAsia="fr-FR"/>
          </w:rPr>
          <w:t>8.10.2 Microsoft™ VBA Script Editor</w:t>
        </w:r>
        <w:r w:rsidR="004E02DE">
          <w:rPr>
            <w:noProof/>
            <w:webHidden/>
          </w:rPr>
          <w:tab/>
        </w:r>
        <w:r w:rsidR="004E02DE">
          <w:rPr>
            <w:noProof/>
            <w:webHidden/>
          </w:rPr>
          <w:fldChar w:fldCharType="begin"/>
        </w:r>
        <w:r w:rsidR="004E02DE">
          <w:rPr>
            <w:noProof/>
            <w:webHidden/>
          </w:rPr>
          <w:instrText xml:space="preserve"> PAGEREF _Toc166508825 \h </w:instrText>
        </w:r>
        <w:r w:rsidR="004E02DE">
          <w:rPr>
            <w:noProof/>
            <w:webHidden/>
          </w:rPr>
        </w:r>
        <w:r w:rsidR="004E02DE">
          <w:rPr>
            <w:noProof/>
            <w:webHidden/>
          </w:rPr>
          <w:fldChar w:fldCharType="separate"/>
        </w:r>
        <w:r w:rsidR="004E02DE">
          <w:rPr>
            <w:noProof/>
            <w:webHidden/>
          </w:rPr>
          <w:t>51</w:t>
        </w:r>
        <w:r w:rsidR="004E02DE">
          <w:rPr>
            <w:noProof/>
            <w:webHidden/>
          </w:rPr>
          <w:fldChar w:fldCharType="end"/>
        </w:r>
      </w:hyperlink>
    </w:p>
    <w:p w14:paraId="47B3EC03" w14:textId="538274AF" w:rsidR="004E02DE" w:rsidRDefault="00891519">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6508826" w:history="1">
        <w:r w:rsidR="004E02DE" w:rsidRPr="00C94A88">
          <w:rPr>
            <w:rStyle w:val="Lienhypertexte"/>
            <w:noProof/>
            <w:lang w:val="en-US"/>
          </w:rPr>
          <w:t>9.</w:t>
        </w:r>
        <w:r w:rsidR="004E02DE">
          <w:rPr>
            <w:rFonts w:asciiTheme="minorHAnsi" w:hAnsiTheme="minorHAnsi" w:cstheme="minorBidi"/>
            <w:b w:val="0"/>
            <w:bCs w:val="0"/>
            <w:caps w:val="0"/>
            <w:noProof/>
            <w:color w:val="auto"/>
            <w:kern w:val="2"/>
            <w:lang w:eastAsia="fr-FR" w:bidi="ar-SA"/>
            <w14:ligatures w14:val="standardContextual"/>
          </w:rPr>
          <w:tab/>
        </w:r>
        <w:r w:rsidR="004E02DE" w:rsidRPr="00C94A88">
          <w:rPr>
            <w:rStyle w:val="Lienhypertexte"/>
            <w:noProof/>
            <w:lang w:val="en-US"/>
          </w:rPr>
          <w:t>System access &amp; cybersecurity</w:t>
        </w:r>
        <w:r w:rsidR="004E02DE">
          <w:rPr>
            <w:noProof/>
            <w:webHidden/>
          </w:rPr>
          <w:tab/>
        </w:r>
        <w:r w:rsidR="004E02DE">
          <w:rPr>
            <w:noProof/>
            <w:webHidden/>
          </w:rPr>
          <w:fldChar w:fldCharType="begin"/>
        </w:r>
        <w:r w:rsidR="004E02DE">
          <w:rPr>
            <w:noProof/>
            <w:webHidden/>
          </w:rPr>
          <w:instrText xml:space="preserve"> PAGEREF _Toc166508826 \h </w:instrText>
        </w:r>
        <w:r w:rsidR="004E02DE">
          <w:rPr>
            <w:noProof/>
            <w:webHidden/>
          </w:rPr>
        </w:r>
        <w:r w:rsidR="004E02DE">
          <w:rPr>
            <w:noProof/>
            <w:webHidden/>
          </w:rPr>
          <w:fldChar w:fldCharType="separate"/>
        </w:r>
        <w:r w:rsidR="004E02DE">
          <w:rPr>
            <w:noProof/>
            <w:webHidden/>
          </w:rPr>
          <w:t>52</w:t>
        </w:r>
        <w:r w:rsidR="004E02DE">
          <w:rPr>
            <w:noProof/>
            <w:webHidden/>
          </w:rPr>
          <w:fldChar w:fldCharType="end"/>
        </w:r>
      </w:hyperlink>
    </w:p>
    <w:p w14:paraId="5C720BDA" w14:textId="38E2180F"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27" w:history="1">
        <w:r w:rsidR="004E02DE" w:rsidRPr="00C94A88">
          <w:rPr>
            <w:rStyle w:val="Lienhypertexte"/>
            <w:rFonts w:cs="Tahoma"/>
            <w:noProof/>
            <w:lang w:val="en-US"/>
          </w:rPr>
          <w:t>9.1</w:t>
        </w:r>
        <w:r w:rsidR="004E02DE" w:rsidRPr="00C94A88">
          <w:rPr>
            <w:rStyle w:val="Lienhypertexte"/>
            <w:noProof/>
            <w:lang w:val="en-US"/>
          </w:rPr>
          <w:t xml:space="preserve"> Users management</w:t>
        </w:r>
        <w:r w:rsidR="004E02DE">
          <w:rPr>
            <w:noProof/>
            <w:webHidden/>
          </w:rPr>
          <w:tab/>
        </w:r>
        <w:r w:rsidR="004E02DE">
          <w:rPr>
            <w:noProof/>
            <w:webHidden/>
          </w:rPr>
          <w:fldChar w:fldCharType="begin"/>
        </w:r>
        <w:r w:rsidR="004E02DE">
          <w:rPr>
            <w:noProof/>
            <w:webHidden/>
          </w:rPr>
          <w:instrText xml:space="preserve"> PAGEREF _Toc166508827 \h </w:instrText>
        </w:r>
        <w:r w:rsidR="004E02DE">
          <w:rPr>
            <w:noProof/>
            <w:webHidden/>
          </w:rPr>
        </w:r>
        <w:r w:rsidR="004E02DE">
          <w:rPr>
            <w:noProof/>
            <w:webHidden/>
          </w:rPr>
          <w:fldChar w:fldCharType="separate"/>
        </w:r>
        <w:r w:rsidR="004E02DE">
          <w:rPr>
            <w:noProof/>
            <w:webHidden/>
          </w:rPr>
          <w:t>52</w:t>
        </w:r>
        <w:r w:rsidR="004E02DE">
          <w:rPr>
            <w:noProof/>
            <w:webHidden/>
          </w:rPr>
          <w:fldChar w:fldCharType="end"/>
        </w:r>
      </w:hyperlink>
    </w:p>
    <w:p w14:paraId="1E3D7F17" w14:textId="492C7FB0"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28" w:history="1">
        <w:r w:rsidR="004E02DE" w:rsidRPr="00C94A88">
          <w:rPr>
            <w:rStyle w:val="Lienhypertexte"/>
            <w:noProof/>
            <w:lang w:val="en-US"/>
          </w:rPr>
          <w:t>9.2 Security and cyber security required features table</w:t>
        </w:r>
        <w:r w:rsidR="004E02DE">
          <w:rPr>
            <w:noProof/>
            <w:webHidden/>
          </w:rPr>
          <w:tab/>
        </w:r>
        <w:r w:rsidR="004E02DE">
          <w:rPr>
            <w:noProof/>
            <w:webHidden/>
          </w:rPr>
          <w:fldChar w:fldCharType="begin"/>
        </w:r>
        <w:r w:rsidR="004E02DE">
          <w:rPr>
            <w:noProof/>
            <w:webHidden/>
          </w:rPr>
          <w:instrText xml:space="preserve"> PAGEREF _Toc166508828 \h </w:instrText>
        </w:r>
        <w:r w:rsidR="004E02DE">
          <w:rPr>
            <w:noProof/>
            <w:webHidden/>
          </w:rPr>
        </w:r>
        <w:r w:rsidR="004E02DE">
          <w:rPr>
            <w:noProof/>
            <w:webHidden/>
          </w:rPr>
          <w:fldChar w:fldCharType="separate"/>
        </w:r>
        <w:r w:rsidR="004E02DE">
          <w:rPr>
            <w:noProof/>
            <w:webHidden/>
          </w:rPr>
          <w:t>53</w:t>
        </w:r>
        <w:r w:rsidR="004E02DE">
          <w:rPr>
            <w:noProof/>
            <w:webHidden/>
          </w:rPr>
          <w:fldChar w:fldCharType="end"/>
        </w:r>
      </w:hyperlink>
    </w:p>
    <w:p w14:paraId="3841677A" w14:textId="6412B7AB"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29" w:history="1">
        <w:r w:rsidR="004E02DE" w:rsidRPr="00C94A88">
          <w:rPr>
            <w:rStyle w:val="Lienhypertexte"/>
            <w:noProof/>
            <w:lang w:val="en-US"/>
          </w:rPr>
          <w:t>9.3 Cybersecurity</w:t>
        </w:r>
        <w:r w:rsidR="004E02DE">
          <w:rPr>
            <w:noProof/>
            <w:webHidden/>
          </w:rPr>
          <w:tab/>
        </w:r>
        <w:r w:rsidR="004E02DE">
          <w:rPr>
            <w:noProof/>
            <w:webHidden/>
          </w:rPr>
          <w:fldChar w:fldCharType="begin"/>
        </w:r>
        <w:r w:rsidR="004E02DE">
          <w:rPr>
            <w:noProof/>
            <w:webHidden/>
          </w:rPr>
          <w:instrText xml:space="preserve"> PAGEREF _Toc166508829 \h </w:instrText>
        </w:r>
        <w:r w:rsidR="004E02DE">
          <w:rPr>
            <w:noProof/>
            <w:webHidden/>
          </w:rPr>
        </w:r>
        <w:r w:rsidR="004E02DE">
          <w:rPr>
            <w:noProof/>
            <w:webHidden/>
          </w:rPr>
          <w:fldChar w:fldCharType="separate"/>
        </w:r>
        <w:r w:rsidR="004E02DE">
          <w:rPr>
            <w:noProof/>
            <w:webHidden/>
          </w:rPr>
          <w:t>53</w:t>
        </w:r>
        <w:r w:rsidR="004E02DE">
          <w:rPr>
            <w:noProof/>
            <w:webHidden/>
          </w:rPr>
          <w:fldChar w:fldCharType="end"/>
        </w:r>
      </w:hyperlink>
    </w:p>
    <w:p w14:paraId="402B9028" w14:textId="127668B8"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30" w:history="1">
        <w:r w:rsidR="004E02DE" w:rsidRPr="00C94A88">
          <w:rPr>
            <w:rStyle w:val="Lienhypertexte"/>
            <w:noProof/>
            <w:lang w:val="en-US"/>
          </w:rPr>
          <w:t>9.3.1 Network Diagnosis</w:t>
        </w:r>
        <w:r w:rsidR="004E02DE">
          <w:rPr>
            <w:noProof/>
            <w:webHidden/>
          </w:rPr>
          <w:tab/>
        </w:r>
        <w:r w:rsidR="004E02DE">
          <w:rPr>
            <w:noProof/>
            <w:webHidden/>
          </w:rPr>
          <w:fldChar w:fldCharType="begin"/>
        </w:r>
        <w:r w:rsidR="004E02DE">
          <w:rPr>
            <w:noProof/>
            <w:webHidden/>
          </w:rPr>
          <w:instrText xml:space="preserve"> PAGEREF _Toc166508830 \h </w:instrText>
        </w:r>
        <w:r w:rsidR="004E02DE">
          <w:rPr>
            <w:noProof/>
            <w:webHidden/>
          </w:rPr>
        </w:r>
        <w:r w:rsidR="004E02DE">
          <w:rPr>
            <w:noProof/>
            <w:webHidden/>
          </w:rPr>
          <w:fldChar w:fldCharType="separate"/>
        </w:r>
        <w:r w:rsidR="004E02DE">
          <w:rPr>
            <w:noProof/>
            <w:webHidden/>
          </w:rPr>
          <w:t>54</w:t>
        </w:r>
        <w:r w:rsidR="004E02DE">
          <w:rPr>
            <w:noProof/>
            <w:webHidden/>
          </w:rPr>
          <w:fldChar w:fldCharType="end"/>
        </w:r>
      </w:hyperlink>
    </w:p>
    <w:p w14:paraId="62462A64" w14:textId="422FFBA6"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31" w:history="1">
        <w:r w:rsidR="004E02DE" w:rsidRPr="00C94A88">
          <w:rPr>
            <w:rStyle w:val="Lienhypertexte"/>
            <w:noProof/>
            <w:lang w:val="en-US"/>
          </w:rPr>
          <w:t>9.3.2 Hardware Diagnostic and Advanced Network software</w:t>
        </w:r>
        <w:r w:rsidR="004E02DE">
          <w:rPr>
            <w:noProof/>
            <w:webHidden/>
          </w:rPr>
          <w:tab/>
        </w:r>
        <w:r w:rsidR="004E02DE">
          <w:rPr>
            <w:noProof/>
            <w:webHidden/>
          </w:rPr>
          <w:fldChar w:fldCharType="begin"/>
        </w:r>
        <w:r w:rsidR="004E02DE">
          <w:rPr>
            <w:noProof/>
            <w:webHidden/>
          </w:rPr>
          <w:instrText xml:space="preserve"> PAGEREF _Toc166508831 \h </w:instrText>
        </w:r>
        <w:r w:rsidR="004E02DE">
          <w:rPr>
            <w:noProof/>
            <w:webHidden/>
          </w:rPr>
        </w:r>
        <w:r w:rsidR="004E02DE">
          <w:rPr>
            <w:noProof/>
            <w:webHidden/>
          </w:rPr>
          <w:fldChar w:fldCharType="separate"/>
        </w:r>
        <w:r w:rsidR="004E02DE">
          <w:rPr>
            <w:noProof/>
            <w:webHidden/>
          </w:rPr>
          <w:t>54</w:t>
        </w:r>
        <w:r w:rsidR="004E02DE">
          <w:rPr>
            <w:noProof/>
            <w:webHidden/>
          </w:rPr>
          <w:fldChar w:fldCharType="end"/>
        </w:r>
      </w:hyperlink>
    </w:p>
    <w:p w14:paraId="38D532B1" w14:textId="6ED0E29C" w:rsidR="004E02DE" w:rsidRDefault="00891519">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6508832" w:history="1">
        <w:r w:rsidR="004E02DE" w:rsidRPr="00C94A88">
          <w:rPr>
            <w:rStyle w:val="Lienhypertexte"/>
            <w:noProof/>
            <w:lang w:val="en-US"/>
          </w:rPr>
          <w:t>10.</w:t>
        </w:r>
        <w:r w:rsidR="004E02DE">
          <w:rPr>
            <w:rFonts w:asciiTheme="minorHAnsi" w:hAnsiTheme="minorHAnsi" w:cstheme="minorBidi"/>
            <w:b w:val="0"/>
            <w:bCs w:val="0"/>
            <w:caps w:val="0"/>
            <w:noProof/>
            <w:color w:val="auto"/>
            <w:kern w:val="2"/>
            <w:lang w:eastAsia="fr-FR" w:bidi="ar-SA"/>
            <w14:ligatures w14:val="standardContextual"/>
          </w:rPr>
          <w:tab/>
        </w:r>
        <w:r w:rsidR="004E02DE" w:rsidRPr="00C94A88">
          <w:rPr>
            <w:rStyle w:val="Lienhypertexte"/>
            <w:noProof/>
            <w:lang w:val="en-US"/>
          </w:rPr>
          <w:t>Architecture and deployment</w:t>
        </w:r>
        <w:r w:rsidR="004E02DE">
          <w:rPr>
            <w:noProof/>
            <w:webHidden/>
          </w:rPr>
          <w:tab/>
        </w:r>
        <w:r w:rsidR="004E02DE">
          <w:rPr>
            <w:noProof/>
            <w:webHidden/>
          </w:rPr>
          <w:fldChar w:fldCharType="begin"/>
        </w:r>
        <w:r w:rsidR="004E02DE">
          <w:rPr>
            <w:noProof/>
            <w:webHidden/>
          </w:rPr>
          <w:instrText xml:space="preserve"> PAGEREF _Toc166508832 \h </w:instrText>
        </w:r>
        <w:r w:rsidR="004E02DE">
          <w:rPr>
            <w:noProof/>
            <w:webHidden/>
          </w:rPr>
        </w:r>
        <w:r w:rsidR="004E02DE">
          <w:rPr>
            <w:noProof/>
            <w:webHidden/>
          </w:rPr>
          <w:fldChar w:fldCharType="separate"/>
        </w:r>
        <w:r w:rsidR="004E02DE">
          <w:rPr>
            <w:noProof/>
            <w:webHidden/>
          </w:rPr>
          <w:t>55</w:t>
        </w:r>
        <w:r w:rsidR="004E02DE">
          <w:rPr>
            <w:noProof/>
            <w:webHidden/>
          </w:rPr>
          <w:fldChar w:fldCharType="end"/>
        </w:r>
      </w:hyperlink>
    </w:p>
    <w:p w14:paraId="66068D82" w14:textId="5C8D1B22"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33" w:history="1">
        <w:r w:rsidR="004E02DE" w:rsidRPr="00C94A88">
          <w:rPr>
            <w:rStyle w:val="Lienhypertexte"/>
            <w:noProof/>
            <w:lang w:val="en-US"/>
          </w:rPr>
          <w:t>10.1 Virtual environment</w:t>
        </w:r>
        <w:r w:rsidR="004E02DE">
          <w:rPr>
            <w:noProof/>
            <w:webHidden/>
          </w:rPr>
          <w:tab/>
        </w:r>
        <w:r w:rsidR="004E02DE">
          <w:rPr>
            <w:noProof/>
            <w:webHidden/>
          </w:rPr>
          <w:fldChar w:fldCharType="begin"/>
        </w:r>
        <w:r w:rsidR="004E02DE">
          <w:rPr>
            <w:noProof/>
            <w:webHidden/>
          </w:rPr>
          <w:instrText xml:space="preserve"> PAGEREF _Toc166508833 \h </w:instrText>
        </w:r>
        <w:r w:rsidR="004E02DE">
          <w:rPr>
            <w:noProof/>
            <w:webHidden/>
          </w:rPr>
        </w:r>
        <w:r w:rsidR="004E02DE">
          <w:rPr>
            <w:noProof/>
            <w:webHidden/>
          </w:rPr>
          <w:fldChar w:fldCharType="separate"/>
        </w:r>
        <w:r w:rsidR="004E02DE">
          <w:rPr>
            <w:noProof/>
            <w:webHidden/>
          </w:rPr>
          <w:t>55</w:t>
        </w:r>
        <w:r w:rsidR="004E02DE">
          <w:rPr>
            <w:noProof/>
            <w:webHidden/>
          </w:rPr>
          <w:fldChar w:fldCharType="end"/>
        </w:r>
      </w:hyperlink>
    </w:p>
    <w:p w14:paraId="246FB2EF" w14:textId="03816246"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34" w:history="1">
        <w:r w:rsidR="004E02DE" w:rsidRPr="00C94A88">
          <w:rPr>
            <w:rStyle w:val="Lienhypertexte"/>
            <w:noProof/>
            <w:lang w:val="en-US"/>
          </w:rPr>
          <w:t>10.2 Multi-Station Architectures</w:t>
        </w:r>
        <w:r w:rsidR="004E02DE">
          <w:rPr>
            <w:noProof/>
            <w:webHidden/>
          </w:rPr>
          <w:tab/>
        </w:r>
        <w:r w:rsidR="004E02DE">
          <w:rPr>
            <w:noProof/>
            <w:webHidden/>
          </w:rPr>
          <w:fldChar w:fldCharType="begin"/>
        </w:r>
        <w:r w:rsidR="004E02DE">
          <w:rPr>
            <w:noProof/>
            <w:webHidden/>
          </w:rPr>
          <w:instrText xml:space="preserve"> PAGEREF _Toc166508834 \h </w:instrText>
        </w:r>
        <w:r w:rsidR="004E02DE">
          <w:rPr>
            <w:noProof/>
            <w:webHidden/>
          </w:rPr>
        </w:r>
        <w:r w:rsidR="004E02DE">
          <w:rPr>
            <w:noProof/>
            <w:webHidden/>
          </w:rPr>
          <w:fldChar w:fldCharType="separate"/>
        </w:r>
        <w:r w:rsidR="004E02DE">
          <w:rPr>
            <w:noProof/>
            <w:webHidden/>
          </w:rPr>
          <w:t>55</w:t>
        </w:r>
        <w:r w:rsidR="004E02DE">
          <w:rPr>
            <w:noProof/>
            <w:webHidden/>
          </w:rPr>
          <w:fldChar w:fldCharType="end"/>
        </w:r>
      </w:hyperlink>
    </w:p>
    <w:p w14:paraId="6C303438" w14:textId="4D3DC481"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35" w:history="1">
        <w:r w:rsidR="004E02DE" w:rsidRPr="00C94A88">
          <w:rPr>
            <w:rStyle w:val="Lienhypertexte"/>
            <w:noProof/>
            <w:lang w:val="en-US"/>
          </w:rPr>
          <w:t>10.3 Mobile solutions</w:t>
        </w:r>
        <w:r w:rsidR="004E02DE">
          <w:rPr>
            <w:noProof/>
            <w:webHidden/>
          </w:rPr>
          <w:tab/>
        </w:r>
        <w:r w:rsidR="004E02DE">
          <w:rPr>
            <w:noProof/>
            <w:webHidden/>
          </w:rPr>
          <w:fldChar w:fldCharType="begin"/>
        </w:r>
        <w:r w:rsidR="004E02DE">
          <w:rPr>
            <w:noProof/>
            <w:webHidden/>
          </w:rPr>
          <w:instrText xml:space="preserve"> PAGEREF _Toc166508835 \h </w:instrText>
        </w:r>
        <w:r w:rsidR="004E02DE">
          <w:rPr>
            <w:noProof/>
            <w:webHidden/>
          </w:rPr>
        </w:r>
        <w:r w:rsidR="004E02DE">
          <w:rPr>
            <w:noProof/>
            <w:webHidden/>
          </w:rPr>
          <w:fldChar w:fldCharType="separate"/>
        </w:r>
        <w:r w:rsidR="004E02DE">
          <w:rPr>
            <w:noProof/>
            <w:webHidden/>
          </w:rPr>
          <w:t>56</w:t>
        </w:r>
        <w:r w:rsidR="004E02DE">
          <w:rPr>
            <w:noProof/>
            <w:webHidden/>
          </w:rPr>
          <w:fldChar w:fldCharType="end"/>
        </w:r>
      </w:hyperlink>
    </w:p>
    <w:p w14:paraId="1050276E" w14:textId="1B9E4896"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36" w:history="1">
        <w:r w:rsidR="004E02DE" w:rsidRPr="00C94A88">
          <w:rPr>
            <w:rStyle w:val="Lienhypertexte"/>
            <w:noProof/>
            <w:lang w:val="en-US"/>
          </w:rPr>
          <w:t>10.3.1 Web deployment console</w:t>
        </w:r>
        <w:r w:rsidR="004E02DE">
          <w:rPr>
            <w:noProof/>
            <w:webHidden/>
          </w:rPr>
          <w:tab/>
        </w:r>
        <w:r w:rsidR="004E02DE">
          <w:rPr>
            <w:noProof/>
            <w:webHidden/>
          </w:rPr>
          <w:fldChar w:fldCharType="begin"/>
        </w:r>
        <w:r w:rsidR="004E02DE">
          <w:rPr>
            <w:noProof/>
            <w:webHidden/>
          </w:rPr>
          <w:instrText xml:space="preserve"> PAGEREF _Toc166508836 \h </w:instrText>
        </w:r>
        <w:r w:rsidR="004E02DE">
          <w:rPr>
            <w:noProof/>
            <w:webHidden/>
          </w:rPr>
        </w:r>
        <w:r w:rsidR="004E02DE">
          <w:rPr>
            <w:noProof/>
            <w:webHidden/>
          </w:rPr>
          <w:fldChar w:fldCharType="separate"/>
        </w:r>
        <w:r w:rsidR="004E02DE">
          <w:rPr>
            <w:noProof/>
            <w:webHidden/>
          </w:rPr>
          <w:t>57</w:t>
        </w:r>
        <w:r w:rsidR="004E02DE">
          <w:rPr>
            <w:noProof/>
            <w:webHidden/>
          </w:rPr>
          <w:fldChar w:fldCharType="end"/>
        </w:r>
      </w:hyperlink>
    </w:p>
    <w:p w14:paraId="6E056DC4" w14:textId="335BF970"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37" w:history="1">
        <w:r w:rsidR="004E02DE" w:rsidRPr="00C94A88">
          <w:rPr>
            <w:rStyle w:val="Lienhypertexte"/>
            <w:noProof/>
            <w:lang w:val="en-US"/>
          </w:rPr>
          <w:t>10.3.2 Web client</w:t>
        </w:r>
        <w:r w:rsidR="004E02DE">
          <w:rPr>
            <w:noProof/>
            <w:webHidden/>
          </w:rPr>
          <w:tab/>
        </w:r>
        <w:r w:rsidR="004E02DE">
          <w:rPr>
            <w:noProof/>
            <w:webHidden/>
          </w:rPr>
          <w:fldChar w:fldCharType="begin"/>
        </w:r>
        <w:r w:rsidR="004E02DE">
          <w:rPr>
            <w:noProof/>
            <w:webHidden/>
          </w:rPr>
          <w:instrText xml:space="preserve"> PAGEREF _Toc166508837 \h </w:instrText>
        </w:r>
        <w:r w:rsidR="004E02DE">
          <w:rPr>
            <w:noProof/>
            <w:webHidden/>
          </w:rPr>
        </w:r>
        <w:r w:rsidR="004E02DE">
          <w:rPr>
            <w:noProof/>
            <w:webHidden/>
          </w:rPr>
          <w:fldChar w:fldCharType="separate"/>
        </w:r>
        <w:r w:rsidR="004E02DE">
          <w:rPr>
            <w:noProof/>
            <w:webHidden/>
          </w:rPr>
          <w:t>58</w:t>
        </w:r>
        <w:r w:rsidR="004E02DE">
          <w:rPr>
            <w:noProof/>
            <w:webHidden/>
          </w:rPr>
          <w:fldChar w:fldCharType="end"/>
        </w:r>
      </w:hyperlink>
    </w:p>
    <w:p w14:paraId="6150EAFE" w14:textId="67BB6FBD"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38" w:history="1">
        <w:r w:rsidR="004E02DE" w:rsidRPr="00C94A88">
          <w:rPr>
            <w:rStyle w:val="Lienhypertexte"/>
            <w:noProof/>
            <w:lang w:val="en-US"/>
          </w:rPr>
          <w:t>10.3.3 Remote access</w:t>
        </w:r>
        <w:r w:rsidR="004E02DE">
          <w:rPr>
            <w:noProof/>
            <w:webHidden/>
          </w:rPr>
          <w:tab/>
        </w:r>
        <w:r w:rsidR="004E02DE">
          <w:rPr>
            <w:noProof/>
            <w:webHidden/>
          </w:rPr>
          <w:fldChar w:fldCharType="begin"/>
        </w:r>
        <w:r w:rsidR="004E02DE">
          <w:rPr>
            <w:noProof/>
            <w:webHidden/>
          </w:rPr>
          <w:instrText xml:space="preserve"> PAGEREF _Toc166508838 \h </w:instrText>
        </w:r>
        <w:r w:rsidR="004E02DE">
          <w:rPr>
            <w:noProof/>
            <w:webHidden/>
          </w:rPr>
        </w:r>
        <w:r w:rsidR="004E02DE">
          <w:rPr>
            <w:noProof/>
            <w:webHidden/>
          </w:rPr>
          <w:fldChar w:fldCharType="separate"/>
        </w:r>
        <w:r w:rsidR="004E02DE">
          <w:rPr>
            <w:noProof/>
            <w:webHidden/>
          </w:rPr>
          <w:t>58</w:t>
        </w:r>
        <w:r w:rsidR="004E02DE">
          <w:rPr>
            <w:noProof/>
            <w:webHidden/>
          </w:rPr>
          <w:fldChar w:fldCharType="end"/>
        </w:r>
      </w:hyperlink>
    </w:p>
    <w:p w14:paraId="7853F699" w14:textId="1EE055B6"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39" w:history="1">
        <w:r w:rsidR="004E02DE" w:rsidRPr="00C94A88">
          <w:rPr>
            <w:rStyle w:val="Lienhypertexte"/>
            <w:noProof/>
            <w:lang w:val="en-US"/>
          </w:rPr>
          <w:t>10.3.4 Mobile application with alarms &amp; events notification services</w:t>
        </w:r>
        <w:r w:rsidR="004E02DE">
          <w:rPr>
            <w:noProof/>
            <w:webHidden/>
          </w:rPr>
          <w:tab/>
        </w:r>
        <w:r w:rsidR="004E02DE">
          <w:rPr>
            <w:noProof/>
            <w:webHidden/>
          </w:rPr>
          <w:fldChar w:fldCharType="begin"/>
        </w:r>
        <w:r w:rsidR="004E02DE">
          <w:rPr>
            <w:noProof/>
            <w:webHidden/>
          </w:rPr>
          <w:instrText xml:space="preserve"> PAGEREF _Toc166508839 \h </w:instrText>
        </w:r>
        <w:r w:rsidR="004E02DE">
          <w:rPr>
            <w:noProof/>
            <w:webHidden/>
          </w:rPr>
        </w:r>
        <w:r w:rsidR="004E02DE">
          <w:rPr>
            <w:noProof/>
            <w:webHidden/>
          </w:rPr>
          <w:fldChar w:fldCharType="separate"/>
        </w:r>
        <w:r w:rsidR="004E02DE">
          <w:rPr>
            <w:noProof/>
            <w:webHidden/>
          </w:rPr>
          <w:t>59</w:t>
        </w:r>
        <w:r w:rsidR="004E02DE">
          <w:rPr>
            <w:noProof/>
            <w:webHidden/>
          </w:rPr>
          <w:fldChar w:fldCharType="end"/>
        </w:r>
      </w:hyperlink>
    </w:p>
    <w:p w14:paraId="4828541A" w14:textId="082563D3"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40" w:history="1">
        <w:r w:rsidR="004E02DE" w:rsidRPr="00C94A88">
          <w:rPr>
            <w:rStyle w:val="Lienhypertexte"/>
            <w:noProof/>
            <w:lang w:val="en-US"/>
          </w:rPr>
          <w:t>10.3.5 Geolocation and contextual mobile app</w:t>
        </w:r>
        <w:r w:rsidR="004E02DE">
          <w:rPr>
            <w:noProof/>
            <w:webHidden/>
          </w:rPr>
          <w:tab/>
        </w:r>
        <w:r w:rsidR="004E02DE">
          <w:rPr>
            <w:noProof/>
            <w:webHidden/>
          </w:rPr>
          <w:fldChar w:fldCharType="begin"/>
        </w:r>
        <w:r w:rsidR="004E02DE">
          <w:rPr>
            <w:noProof/>
            <w:webHidden/>
          </w:rPr>
          <w:instrText xml:space="preserve"> PAGEREF _Toc166508840 \h </w:instrText>
        </w:r>
        <w:r w:rsidR="004E02DE">
          <w:rPr>
            <w:noProof/>
            <w:webHidden/>
          </w:rPr>
        </w:r>
        <w:r w:rsidR="004E02DE">
          <w:rPr>
            <w:noProof/>
            <w:webHidden/>
          </w:rPr>
          <w:fldChar w:fldCharType="separate"/>
        </w:r>
        <w:r w:rsidR="004E02DE">
          <w:rPr>
            <w:noProof/>
            <w:webHidden/>
          </w:rPr>
          <w:t>59</w:t>
        </w:r>
        <w:r w:rsidR="004E02DE">
          <w:rPr>
            <w:noProof/>
            <w:webHidden/>
          </w:rPr>
          <w:fldChar w:fldCharType="end"/>
        </w:r>
      </w:hyperlink>
    </w:p>
    <w:p w14:paraId="4E2F417C" w14:textId="2AFE9BB7"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41" w:history="1">
        <w:r w:rsidR="004E02DE" w:rsidRPr="00C94A88">
          <w:rPr>
            <w:rStyle w:val="Lienhypertexte"/>
            <w:noProof/>
            <w:lang w:val="en-US"/>
          </w:rPr>
          <w:t>10.4 Central Project management</w:t>
        </w:r>
        <w:r w:rsidR="004E02DE">
          <w:rPr>
            <w:noProof/>
            <w:webHidden/>
          </w:rPr>
          <w:tab/>
        </w:r>
        <w:r w:rsidR="004E02DE">
          <w:rPr>
            <w:noProof/>
            <w:webHidden/>
          </w:rPr>
          <w:fldChar w:fldCharType="begin"/>
        </w:r>
        <w:r w:rsidR="004E02DE">
          <w:rPr>
            <w:noProof/>
            <w:webHidden/>
          </w:rPr>
          <w:instrText xml:space="preserve"> PAGEREF _Toc166508841 \h </w:instrText>
        </w:r>
        <w:r w:rsidR="004E02DE">
          <w:rPr>
            <w:noProof/>
            <w:webHidden/>
          </w:rPr>
        </w:r>
        <w:r w:rsidR="004E02DE">
          <w:rPr>
            <w:noProof/>
            <w:webHidden/>
          </w:rPr>
          <w:fldChar w:fldCharType="separate"/>
        </w:r>
        <w:r w:rsidR="004E02DE">
          <w:rPr>
            <w:noProof/>
            <w:webHidden/>
          </w:rPr>
          <w:t>62</w:t>
        </w:r>
        <w:r w:rsidR="004E02DE">
          <w:rPr>
            <w:noProof/>
            <w:webHidden/>
          </w:rPr>
          <w:fldChar w:fldCharType="end"/>
        </w:r>
      </w:hyperlink>
    </w:p>
    <w:p w14:paraId="05F01C4D" w14:textId="0C8209D1" w:rsidR="004E02DE" w:rsidRDefault="00891519">
      <w:pPr>
        <w:pStyle w:val="TM1"/>
        <w:tabs>
          <w:tab w:val="left" w:pos="600"/>
          <w:tab w:val="right" w:leader="dot" w:pos="9060"/>
        </w:tabs>
        <w:rPr>
          <w:rFonts w:asciiTheme="minorHAnsi" w:hAnsiTheme="minorHAnsi" w:cstheme="minorBidi"/>
          <w:b w:val="0"/>
          <w:bCs w:val="0"/>
          <w:caps w:val="0"/>
          <w:noProof/>
          <w:color w:val="auto"/>
          <w:kern w:val="2"/>
          <w:lang w:eastAsia="fr-FR" w:bidi="ar-SA"/>
          <w14:ligatures w14:val="standardContextual"/>
        </w:rPr>
      </w:pPr>
      <w:hyperlink w:anchor="_Toc166508842" w:history="1">
        <w:r w:rsidR="004E02DE" w:rsidRPr="00C94A88">
          <w:rPr>
            <w:rStyle w:val="Lienhypertexte"/>
            <w:noProof/>
            <w:lang w:val="en-US"/>
          </w:rPr>
          <w:t>11.</w:t>
        </w:r>
        <w:r w:rsidR="004E02DE">
          <w:rPr>
            <w:rFonts w:asciiTheme="minorHAnsi" w:hAnsiTheme="minorHAnsi" w:cstheme="minorBidi"/>
            <w:b w:val="0"/>
            <w:bCs w:val="0"/>
            <w:caps w:val="0"/>
            <w:noProof/>
            <w:color w:val="auto"/>
            <w:kern w:val="2"/>
            <w:lang w:eastAsia="fr-FR" w:bidi="ar-SA"/>
            <w14:ligatures w14:val="standardContextual"/>
          </w:rPr>
          <w:tab/>
        </w:r>
        <w:r w:rsidR="004E02DE" w:rsidRPr="00C94A88">
          <w:rPr>
            <w:rStyle w:val="Lienhypertexte"/>
            <w:noProof/>
            <w:lang w:val="en-US"/>
          </w:rPr>
          <w:t>Commissioning tools</w:t>
        </w:r>
        <w:r w:rsidR="004E02DE">
          <w:rPr>
            <w:noProof/>
            <w:webHidden/>
          </w:rPr>
          <w:tab/>
        </w:r>
        <w:r w:rsidR="004E02DE">
          <w:rPr>
            <w:noProof/>
            <w:webHidden/>
          </w:rPr>
          <w:fldChar w:fldCharType="begin"/>
        </w:r>
        <w:r w:rsidR="004E02DE">
          <w:rPr>
            <w:noProof/>
            <w:webHidden/>
          </w:rPr>
          <w:instrText xml:space="preserve"> PAGEREF _Toc166508842 \h </w:instrText>
        </w:r>
        <w:r w:rsidR="004E02DE">
          <w:rPr>
            <w:noProof/>
            <w:webHidden/>
          </w:rPr>
        </w:r>
        <w:r w:rsidR="004E02DE">
          <w:rPr>
            <w:noProof/>
            <w:webHidden/>
          </w:rPr>
          <w:fldChar w:fldCharType="separate"/>
        </w:r>
        <w:r w:rsidR="004E02DE">
          <w:rPr>
            <w:noProof/>
            <w:webHidden/>
          </w:rPr>
          <w:t>63</w:t>
        </w:r>
        <w:r w:rsidR="004E02DE">
          <w:rPr>
            <w:noProof/>
            <w:webHidden/>
          </w:rPr>
          <w:fldChar w:fldCharType="end"/>
        </w:r>
      </w:hyperlink>
    </w:p>
    <w:p w14:paraId="677A58D0" w14:textId="394A0199"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43" w:history="1">
        <w:r w:rsidR="004E02DE" w:rsidRPr="00C94A88">
          <w:rPr>
            <w:rStyle w:val="Lienhypertexte"/>
            <w:noProof/>
            <w:lang w:val="en-US"/>
          </w:rPr>
          <w:t>11.1 Variables</w:t>
        </w:r>
        <w:r w:rsidR="004E02DE">
          <w:rPr>
            <w:noProof/>
            <w:webHidden/>
          </w:rPr>
          <w:tab/>
        </w:r>
        <w:r w:rsidR="004E02DE">
          <w:rPr>
            <w:noProof/>
            <w:webHidden/>
          </w:rPr>
          <w:fldChar w:fldCharType="begin"/>
        </w:r>
        <w:r w:rsidR="004E02DE">
          <w:rPr>
            <w:noProof/>
            <w:webHidden/>
          </w:rPr>
          <w:instrText xml:space="preserve"> PAGEREF _Toc166508843 \h </w:instrText>
        </w:r>
        <w:r w:rsidR="004E02DE">
          <w:rPr>
            <w:noProof/>
            <w:webHidden/>
          </w:rPr>
        </w:r>
        <w:r w:rsidR="004E02DE">
          <w:rPr>
            <w:noProof/>
            <w:webHidden/>
          </w:rPr>
          <w:fldChar w:fldCharType="separate"/>
        </w:r>
        <w:r w:rsidR="004E02DE">
          <w:rPr>
            <w:noProof/>
            <w:webHidden/>
          </w:rPr>
          <w:t>63</w:t>
        </w:r>
        <w:r w:rsidR="004E02DE">
          <w:rPr>
            <w:noProof/>
            <w:webHidden/>
          </w:rPr>
          <w:fldChar w:fldCharType="end"/>
        </w:r>
      </w:hyperlink>
    </w:p>
    <w:p w14:paraId="5BAE0F28" w14:textId="27DCDE45"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44" w:history="1">
        <w:r w:rsidR="004E02DE" w:rsidRPr="00C94A88">
          <w:rPr>
            <w:rStyle w:val="Lienhypertexte"/>
            <w:noProof/>
            <w:lang w:val="en-US"/>
          </w:rPr>
          <w:t>11.2 System variables</w:t>
        </w:r>
        <w:r w:rsidR="004E02DE">
          <w:rPr>
            <w:noProof/>
            <w:webHidden/>
          </w:rPr>
          <w:tab/>
        </w:r>
        <w:r w:rsidR="004E02DE">
          <w:rPr>
            <w:noProof/>
            <w:webHidden/>
          </w:rPr>
          <w:fldChar w:fldCharType="begin"/>
        </w:r>
        <w:r w:rsidR="004E02DE">
          <w:rPr>
            <w:noProof/>
            <w:webHidden/>
          </w:rPr>
          <w:instrText xml:space="preserve"> PAGEREF _Toc166508844 \h </w:instrText>
        </w:r>
        <w:r w:rsidR="004E02DE">
          <w:rPr>
            <w:noProof/>
            <w:webHidden/>
          </w:rPr>
        </w:r>
        <w:r w:rsidR="004E02DE">
          <w:rPr>
            <w:noProof/>
            <w:webHidden/>
          </w:rPr>
          <w:fldChar w:fldCharType="separate"/>
        </w:r>
        <w:r w:rsidR="004E02DE">
          <w:rPr>
            <w:noProof/>
            <w:webHidden/>
          </w:rPr>
          <w:t>63</w:t>
        </w:r>
        <w:r w:rsidR="004E02DE">
          <w:rPr>
            <w:noProof/>
            <w:webHidden/>
          </w:rPr>
          <w:fldChar w:fldCharType="end"/>
        </w:r>
      </w:hyperlink>
    </w:p>
    <w:p w14:paraId="3F886B71" w14:textId="245EBB04"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45" w:history="1">
        <w:r w:rsidR="004E02DE" w:rsidRPr="00C94A88">
          <w:rPr>
            <w:rStyle w:val="Lienhypertexte"/>
            <w:noProof/>
            <w:lang w:val="en-US"/>
          </w:rPr>
          <w:t>11.3 Audit diagnostics</w:t>
        </w:r>
        <w:r w:rsidR="004E02DE">
          <w:rPr>
            <w:noProof/>
            <w:webHidden/>
          </w:rPr>
          <w:tab/>
        </w:r>
        <w:r w:rsidR="004E02DE">
          <w:rPr>
            <w:noProof/>
            <w:webHidden/>
          </w:rPr>
          <w:fldChar w:fldCharType="begin"/>
        </w:r>
        <w:r w:rsidR="004E02DE">
          <w:rPr>
            <w:noProof/>
            <w:webHidden/>
          </w:rPr>
          <w:instrText xml:space="preserve"> PAGEREF _Toc166508845 \h </w:instrText>
        </w:r>
        <w:r w:rsidR="004E02DE">
          <w:rPr>
            <w:noProof/>
            <w:webHidden/>
          </w:rPr>
        </w:r>
        <w:r w:rsidR="004E02DE">
          <w:rPr>
            <w:noProof/>
            <w:webHidden/>
          </w:rPr>
          <w:fldChar w:fldCharType="separate"/>
        </w:r>
        <w:r w:rsidR="004E02DE">
          <w:rPr>
            <w:noProof/>
            <w:webHidden/>
          </w:rPr>
          <w:t>64</w:t>
        </w:r>
        <w:r w:rsidR="004E02DE">
          <w:rPr>
            <w:noProof/>
            <w:webHidden/>
          </w:rPr>
          <w:fldChar w:fldCharType="end"/>
        </w:r>
      </w:hyperlink>
    </w:p>
    <w:p w14:paraId="6F8E95D4" w14:textId="34FBEDB7"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46" w:history="1">
        <w:r w:rsidR="004E02DE" w:rsidRPr="00C94A88">
          <w:rPr>
            <w:rStyle w:val="Lienhypertexte"/>
            <w:noProof/>
            <w:lang w:val="en-US"/>
          </w:rPr>
          <w:t>11.3.1 Monitoring</w:t>
        </w:r>
        <w:r w:rsidR="004E02DE">
          <w:rPr>
            <w:noProof/>
            <w:webHidden/>
          </w:rPr>
          <w:tab/>
        </w:r>
        <w:r w:rsidR="004E02DE">
          <w:rPr>
            <w:noProof/>
            <w:webHidden/>
          </w:rPr>
          <w:fldChar w:fldCharType="begin"/>
        </w:r>
        <w:r w:rsidR="004E02DE">
          <w:rPr>
            <w:noProof/>
            <w:webHidden/>
          </w:rPr>
          <w:instrText xml:space="preserve"> PAGEREF _Toc166508846 \h </w:instrText>
        </w:r>
        <w:r w:rsidR="004E02DE">
          <w:rPr>
            <w:noProof/>
            <w:webHidden/>
          </w:rPr>
        </w:r>
        <w:r w:rsidR="004E02DE">
          <w:rPr>
            <w:noProof/>
            <w:webHidden/>
          </w:rPr>
          <w:fldChar w:fldCharType="separate"/>
        </w:r>
        <w:r w:rsidR="004E02DE">
          <w:rPr>
            <w:noProof/>
            <w:webHidden/>
          </w:rPr>
          <w:t>65</w:t>
        </w:r>
        <w:r w:rsidR="004E02DE">
          <w:rPr>
            <w:noProof/>
            <w:webHidden/>
          </w:rPr>
          <w:fldChar w:fldCharType="end"/>
        </w:r>
      </w:hyperlink>
    </w:p>
    <w:p w14:paraId="4C16E6AB" w14:textId="1768CDC0"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47" w:history="1">
        <w:r w:rsidR="004E02DE" w:rsidRPr="00C94A88">
          <w:rPr>
            <w:rStyle w:val="Lienhypertexte"/>
            <w:noProof/>
            <w:lang w:val="en-US"/>
          </w:rPr>
          <w:t>11.4 Data acquisition engine diagnostic tool</w:t>
        </w:r>
        <w:r w:rsidR="004E02DE">
          <w:rPr>
            <w:noProof/>
            <w:webHidden/>
          </w:rPr>
          <w:tab/>
        </w:r>
        <w:r w:rsidR="004E02DE">
          <w:rPr>
            <w:noProof/>
            <w:webHidden/>
          </w:rPr>
          <w:fldChar w:fldCharType="begin"/>
        </w:r>
        <w:r w:rsidR="004E02DE">
          <w:rPr>
            <w:noProof/>
            <w:webHidden/>
          </w:rPr>
          <w:instrText xml:space="preserve"> PAGEREF _Toc166508847 \h </w:instrText>
        </w:r>
        <w:r w:rsidR="004E02DE">
          <w:rPr>
            <w:noProof/>
            <w:webHidden/>
          </w:rPr>
        </w:r>
        <w:r w:rsidR="004E02DE">
          <w:rPr>
            <w:noProof/>
            <w:webHidden/>
          </w:rPr>
          <w:fldChar w:fldCharType="separate"/>
        </w:r>
        <w:r w:rsidR="004E02DE">
          <w:rPr>
            <w:noProof/>
            <w:webHidden/>
          </w:rPr>
          <w:t>66</w:t>
        </w:r>
        <w:r w:rsidR="004E02DE">
          <w:rPr>
            <w:noProof/>
            <w:webHidden/>
          </w:rPr>
          <w:fldChar w:fldCharType="end"/>
        </w:r>
      </w:hyperlink>
    </w:p>
    <w:p w14:paraId="259C0351" w14:textId="3E2426DD" w:rsidR="004E02DE" w:rsidRDefault="00891519">
      <w:pPr>
        <w:pStyle w:val="TM2"/>
        <w:tabs>
          <w:tab w:val="right" w:leader="dot" w:pos="9060"/>
        </w:tabs>
        <w:rPr>
          <w:rFonts w:cstheme="minorBidi"/>
          <w:b w:val="0"/>
          <w:bCs w:val="0"/>
          <w:noProof/>
          <w:color w:val="auto"/>
          <w:kern w:val="2"/>
          <w:sz w:val="24"/>
          <w:szCs w:val="24"/>
          <w:lang w:eastAsia="fr-FR" w:bidi="ar-SA"/>
          <w14:ligatures w14:val="standardContextual"/>
        </w:rPr>
      </w:pPr>
      <w:hyperlink w:anchor="_Toc166508848" w:history="1">
        <w:r w:rsidR="004E02DE" w:rsidRPr="00C94A88">
          <w:rPr>
            <w:rStyle w:val="Lienhypertexte"/>
            <w:noProof/>
            <w:lang w:val="en-US"/>
          </w:rPr>
          <w:t>11.5 Logging and tracing</w:t>
        </w:r>
        <w:r w:rsidR="004E02DE">
          <w:rPr>
            <w:noProof/>
            <w:webHidden/>
          </w:rPr>
          <w:tab/>
        </w:r>
        <w:r w:rsidR="004E02DE">
          <w:rPr>
            <w:noProof/>
            <w:webHidden/>
          </w:rPr>
          <w:fldChar w:fldCharType="begin"/>
        </w:r>
        <w:r w:rsidR="004E02DE">
          <w:rPr>
            <w:noProof/>
            <w:webHidden/>
          </w:rPr>
          <w:instrText xml:space="preserve"> PAGEREF _Toc166508848 \h </w:instrText>
        </w:r>
        <w:r w:rsidR="004E02DE">
          <w:rPr>
            <w:noProof/>
            <w:webHidden/>
          </w:rPr>
        </w:r>
        <w:r w:rsidR="004E02DE">
          <w:rPr>
            <w:noProof/>
            <w:webHidden/>
          </w:rPr>
          <w:fldChar w:fldCharType="separate"/>
        </w:r>
        <w:r w:rsidR="004E02DE">
          <w:rPr>
            <w:noProof/>
            <w:webHidden/>
          </w:rPr>
          <w:t>66</w:t>
        </w:r>
        <w:r w:rsidR="004E02DE">
          <w:rPr>
            <w:noProof/>
            <w:webHidden/>
          </w:rPr>
          <w:fldChar w:fldCharType="end"/>
        </w:r>
      </w:hyperlink>
    </w:p>
    <w:p w14:paraId="6D38020E" w14:textId="586E6138"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49" w:history="1">
        <w:r w:rsidR="004E02DE" w:rsidRPr="00C94A88">
          <w:rPr>
            <w:rStyle w:val="Lienhypertexte"/>
            <w:noProof/>
            <w:lang w:val="en-US"/>
          </w:rPr>
          <w:t>11.5.1 Event log</w:t>
        </w:r>
        <w:r w:rsidR="004E02DE">
          <w:rPr>
            <w:noProof/>
            <w:webHidden/>
          </w:rPr>
          <w:tab/>
        </w:r>
        <w:r w:rsidR="004E02DE">
          <w:rPr>
            <w:noProof/>
            <w:webHidden/>
          </w:rPr>
          <w:fldChar w:fldCharType="begin"/>
        </w:r>
        <w:r w:rsidR="004E02DE">
          <w:rPr>
            <w:noProof/>
            <w:webHidden/>
          </w:rPr>
          <w:instrText xml:space="preserve"> PAGEREF _Toc166508849 \h </w:instrText>
        </w:r>
        <w:r w:rsidR="004E02DE">
          <w:rPr>
            <w:noProof/>
            <w:webHidden/>
          </w:rPr>
        </w:r>
        <w:r w:rsidR="004E02DE">
          <w:rPr>
            <w:noProof/>
            <w:webHidden/>
          </w:rPr>
          <w:fldChar w:fldCharType="separate"/>
        </w:r>
        <w:r w:rsidR="004E02DE">
          <w:rPr>
            <w:noProof/>
            <w:webHidden/>
          </w:rPr>
          <w:t>66</w:t>
        </w:r>
        <w:r w:rsidR="004E02DE">
          <w:rPr>
            <w:noProof/>
            <w:webHidden/>
          </w:rPr>
          <w:fldChar w:fldCharType="end"/>
        </w:r>
      </w:hyperlink>
    </w:p>
    <w:p w14:paraId="18B3C5CE" w14:textId="460E14D4" w:rsidR="004E02DE" w:rsidRDefault="00891519">
      <w:pPr>
        <w:pStyle w:val="TM3"/>
        <w:tabs>
          <w:tab w:val="right" w:leader="dot" w:pos="9060"/>
        </w:tabs>
        <w:rPr>
          <w:rFonts w:cstheme="minorBidi"/>
          <w:noProof/>
          <w:color w:val="auto"/>
          <w:kern w:val="2"/>
          <w:sz w:val="24"/>
          <w:szCs w:val="24"/>
          <w:lang w:eastAsia="fr-FR" w:bidi="ar-SA"/>
          <w14:ligatures w14:val="standardContextual"/>
        </w:rPr>
      </w:pPr>
      <w:hyperlink w:anchor="_Toc166508850" w:history="1">
        <w:r w:rsidR="004E02DE" w:rsidRPr="00C94A88">
          <w:rPr>
            <w:rStyle w:val="Lienhypertexte"/>
            <w:noProof/>
            <w:lang w:val="en-US"/>
          </w:rPr>
          <w:t>11.5.2 SYSLOG and Windows events viewer</w:t>
        </w:r>
        <w:r w:rsidR="004E02DE">
          <w:rPr>
            <w:noProof/>
            <w:webHidden/>
          </w:rPr>
          <w:tab/>
        </w:r>
        <w:r w:rsidR="004E02DE">
          <w:rPr>
            <w:noProof/>
            <w:webHidden/>
          </w:rPr>
          <w:fldChar w:fldCharType="begin"/>
        </w:r>
        <w:r w:rsidR="004E02DE">
          <w:rPr>
            <w:noProof/>
            <w:webHidden/>
          </w:rPr>
          <w:instrText xml:space="preserve"> PAGEREF _Toc166508850 \h </w:instrText>
        </w:r>
        <w:r w:rsidR="004E02DE">
          <w:rPr>
            <w:noProof/>
            <w:webHidden/>
          </w:rPr>
        </w:r>
        <w:r w:rsidR="004E02DE">
          <w:rPr>
            <w:noProof/>
            <w:webHidden/>
          </w:rPr>
          <w:fldChar w:fldCharType="separate"/>
        </w:r>
        <w:r w:rsidR="004E02DE">
          <w:rPr>
            <w:noProof/>
            <w:webHidden/>
          </w:rPr>
          <w:t>66</w:t>
        </w:r>
        <w:r w:rsidR="004E02DE">
          <w:rPr>
            <w:noProof/>
            <w:webHidden/>
          </w:rPr>
          <w:fldChar w:fldCharType="end"/>
        </w:r>
      </w:hyperlink>
    </w:p>
    <w:p w14:paraId="1F444A7F" w14:textId="43B826E9" w:rsidR="000C236E" w:rsidRDefault="00972A7C" w:rsidP="00EB0069">
      <w:pPr>
        <w:rPr>
          <w:rFonts w:ascii="Noto Sans JP" w:hAnsi="Noto Sans JP"/>
          <w:b/>
          <w:bCs/>
          <w:caps/>
          <w:sz w:val="24"/>
          <w:szCs w:val="24"/>
          <w:lang w:eastAsia="fr-FR" w:bidi="ar-SA"/>
        </w:rPr>
      </w:pPr>
      <w:r>
        <w:rPr>
          <w:rFonts w:ascii="Noto Sans JP" w:hAnsi="Noto Sans JP"/>
          <w:b/>
          <w:bCs/>
          <w:caps/>
          <w:sz w:val="24"/>
          <w:szCs w:val="24"/>
          <w:lang w:eastAsia="fr-FR" w:bidi="ar-SA"/>
        </w:rPr>
        <w:fldChar w:fldCharType="end"/>
      </w:r>
    </w:p>
    <w:p w14:paraId="52FF44AC" w14:textId="77777777" w:rsidR="000C236E" w:rsidRDefault="000C236E">
      <w:pPr>
        <w:spacing w:after="200" w:line="276" w:lineRule="auto"/>
        <w:rPr>
          <w:rFonts w:ascii="Noto Sans JP" w:hAnsi="Noto Sans JP"/>
          <w:b/>
          <w:bCs/>
          <w:caps/>
          <w:sz w:val="24"/>
          <w:szCs w:val="24"/>
          <w:lang w:eastAsia="fr-FR" w:bidi="ar-SA"/>
        </w:rPr>
      </w:pPr>
      <w:r>
        <w:rPr>
          <w:rFonts w:ascii="Noto Sans JP" w:hAnsi="Noto Sans JP"/>
          <w:b/>
          <w:bCs/>
          <w:caps/>
          <w:sz w:val="24"/>
          <w:szCs w:val="24"/>
          <w:lang w:eastAsia="fr-FR" w:bidi="ar-SA"/>
        </w:rPr>
        <w:br w:type="page"/>
      </w:r>
    </w:p>
    <w:p w14:paraId="1464F38E" w14:textId="77777777" w:rsidR="000C236E" w:rsidRPr="000C236E" w:rsidRDefault="000C236E" w:rsidP="000C236E">
      <w:pPr>
        <w:pStyle w:val="MainTitle0"/>
        <w:spacing w:line="240" w:lineRule="auto"/>
        <w:rPr>
          <w:rFonts w:ascii="Segoe UI Semilight" w:eastAsiaTheme="majorEastAsia" w:hAnsi="Segoe UI Semilight" w:cs="Segoe UI Semilight"/>
          <w:b w:val="0"/>
          <w:bCs w:val="0"/>
          <w:color w:val="C00000"/>
          <w:lang w:val="en-US"/>
        </w:rPr>
      </w:pPr>
      <w:r w:rsidRPr="000C236E">
        <w:rPr>
          <w:rFonts w:ascii="Segoe UI Semilight" w:eastAsiaTheme="majorEastAsia" w:hAnsi="Segoe UI Semilight" w:cs="Segoe UI Semilight"/>
          <w:b w:val="0"/>
          <w:bCs w:val="0"/>
          <w:color w:val="C00000"/>
          <w:lang w:val="en-US"/>
        </w:rPr>
        <w:lastRenderedPageBreak/>
        <w:t>GLOSSARY</w:t>
      </w:r>
    </w:p>
    <w:p w14:paraId="36AD331F" w14:textId="70629160" w:rsidR="000C236E" w:rsidRPr="00D85CA8" w:rsidRDefault="000C236E" w:rsidP="000C236E">
      <w:pPr>
        <w:rPr>
          <w:rFonts w:cs="Tahoma"/>
          <w:kern w:val="28"/>
          <w:lang w:val="en-US"/>
        </w:rPr>
      </w:pPr>
      <w:r w:rsidRPr="00D85CA8">
        <w:rPr>
          <w:rFonts w:cs="Tahoma"/>
          <w:kern w:val="28"/>
          <w:lang w:val="en-US"/>
        </w:rPr>
        <w:t>Here under to facilitate the understanding of this document a list of the term and abbreviations in use commonly:</w:t>
      </w:r>
    </w:p>
    <w:p w14:paraId="2D8EF3D2" w14:textId="77777777" w:rsidR="000C236E" w:rsidRPr="00D85CA8" w:rsidRDefault="000C236E" w:rsidP="000C236E">
      <w:pPr>
        <w:rPr>
          <w:rFonts w:cs="Tahoma"/>
          <w:kern w:val="28"/>
          <w:lang w:val="en-US"/>
        </w:rPr>
      </w:pPr>
    </w:p>
    <w:p w14:paraId="602C84AC" w14:textId="77777777" w:rsidR="000C236E" w:rsidRPr="00D85CA8" w:rsidRDefault="000C236E" w:rsidP="000C236E">
      <w:pPr>
        <w:ind w:left="2127" w:hanging="2127"/>
        <w:rPr>
          <w:rFonts w:cs="Tahoma"/>
          <w:kern w:val="28"/>
          <w:lang w:val="en-US"/>
        </w:rPr>
      </w:pPr>
      <w:r w:rsidRPr="00D85CA8">
        <w:rPr>
          <w:rFonts w:cs="Tahoma"/>
          <w:kern w:val="28"/>
          <w:lang w:val="en-US"/>
        </w:rPr>
        <w:t>I/O</w:t>
      </w:r>
      <w:r w:rsidRPr="00D85CA8">
        <w:rPr>
          <w:rFonts w:cs="Tahoma"/>
          <w:kern w:val="28"/>
          <w:lang w:val="en-US"/>
        </w:rPr>
        <w:tab/>
        <w:t>Input/Output</w:t>
      </w:r>
    </w:p>
    <w:p w14:paraId="26EA9BF8" w14:textId="77777777" w:rsidR="000C236E" w:rsidRPr="00D85CA8" w:rsidRDefault="000C236E" w:rsidP="000C236E">
      <w:pPr>
        <w:ind w:left="2127" w:hanging="2127"/>
        <w:rPr>
          <w:rFonts w:cs="Tahoma"/>
          <w:kern w:val="28"/>
          <w:lang w:val="en-US"/>
        </w:rPr>
      </w:pPr>
      <w:r w:rsidRPr="00D85CA8">
        <w:rPr>
          <w:rFonts w:cs="Tahoma"/>
          <w:kern w:val="28"/>
          <w:lang w:val="en-US"/>
        </w:rPr>
        <w:t>HTML</w:t>
      </w:r>
      <w:r w:rsidRPr="00D85CA8">
        <w:rPr>
          <w:rFonts w:cs="Tahoma"/>
          <w:kern w:val="28"/>
          <w:lang w:val="en-US"/>
        </w:rPr>
        <w:tab/>
        <w:t>Language for describing pages interpreted by Web Servers.</w:t>
      </w:r>
    </w:p>
    <w:p w14:paraId="116E38A3" w14:textId="77777777" w:rsidR="000C236E" w:rsidRPr="00D85CA8" w:rsidRDefault="000C236E" w:rsidP="000C236E">
      <w:pPr>
        <w:ind w:left="2127" w:hanging="2127"/>
        <w:rPr>
          <w:rFonts w:cs="Tahoma"/>
          <w:kern w:val="28"/>
          <w:lang w:val="en-US"/>
        </w:rPr>
      </w:pPr>
      <w:r w:rsidRPr="00D85CA8">
        <w:rPr>
          <w:rFonts w:cs="Tahoma"/>
          <w:kern w:val="28"/>
          <w:lang w:val="en-US"/>
        </w:rPr>
        <w:t>IP</w:t>
      </w:r>
      <w:r w:rsidRPr="00D85CA8">
        <w:rPr>
          <w:rFonts w:cs="Tahoma"/>
          <w:kern w:val="28"/>
          <w:lang w:val="en-US"/>
        </w:rPr>
        <w:tab/>
        <w:t>Internet Protocol specifying the format for addresses and units of packets of transmitted data.</w:t>
      </w:r>
    </w:p>
    <w:p w14:paraId="4C7F79E4" w14:textId="77777777" w:rsidR="000C236E" w:rsidRPr="00D85CA8" w:rsidRDefault="000C236E" w:rsidP="000C236E">
      <w:pPr>
        <w:rPr>
          <w:rFonts w:cs="Tahoma"/>
          <w:kern w:val="28"/>
          <w:lang w:val="en-US"/>
        </w:rPr>
      </w:pPr>
      <w:r w:rsidRPr="00D85CA8">
        <w:rPr>
          <w:rFonts w:cs="Tahoma"/>
          <w:kern w:val="28"/>
          <w:lang w:val="en-US"/>
        </w:rPr>
        <w:t>LAN</w:t>
      </w:r>
      <w:r w:rsidRPr="00D85CA8">
        <w:rPr>
          <w:rFonts w:cs="Tahoma"/>
          <w:kern w:val="28"/>
          <w:lang w:val="en-US"/>
        </w:rPr>
        <w:tab/>
      </w:r>
      <w:r w:rsidRPr="00D85CA8">
        <w:rPr>
          <w:rFonts w:cs="Tahoma"/>
          <w:kern w:val="28"/>
          <w:lang w:val="en-US"/>
        </w:rPr>
        <w:tab/>
      </w:r>
      <w:r w:rsidRPr="00D85CA8">
        <w:rPr>
          <w:rFonts w:cs="Tahoma"/>
          <w:kern w:val="28"/>
          <w:lang w:val="en-US"/>
        </w:rPr>
        <w:tab/>
        <w:t xml:space="preserve">Local Area Network </w:t>
      </w:r>
    </w:p>
    <w:p w14:paraId="5173EDE7" w14:textId="107014A7" w:rsidR="000C236E" w:rsidRPr="00D85CA8" w:rsidRDefault="000C236E" w:rsidP="000C236E">
      <w:pPr>
        <w:rPr>
          <w:rFonts w:cs="Tahoma"/>
          <w:kern w:val="28"/>
          <w:lang w:val="en-US"/>
        </w:rPr>
      </w:pPr>
      <w:r w:rsidRPr="00D85CA8">
        <w:rPr>
          <w:rFonts w:cs="Tahoma"/>
          <w:kern w:val="28"/>
          <w:lang w:val="en-US"/>
        </w:rPr>
        <w:t>Mbit/s</w:t>
      </w:r>
      <w:r w:rsidRPr="00D85CA8">
        <w:rPr>
          <w:rFonts w:cs="Tahoma"/>
          <w:kern w:val="28"/>
          <w:lang w:val="en-US"/>
        </w:rPr>
        <w:tab/>
      </w:r>
      <w:r w:rsidRPr="00D85CA8">
        <w:rPr>
          <w:rFonts w:cs="Tahoma"/>
          <w:kern w:val="28"/>
          <w:lang w:val="en-US"/>
        </w:rPr>
        <w:tab/>
      </w:r>
      <w:r>
        <w:rPr>
          <w:rFonts w:cs="Tahoma"/>
          <w:kern w:val="28"/>
          <w:lang w:val="en-US"/>
        </w:rPr>
        <w:tab/>
      </w:r>
      <w:r w:rsidRPr="00D85CA8">
        <w:rPr>
          <w:rFonts w:cs="Tahoma"/>
          <w:kern w:val="28"/>
          <w:lang w:val="en-US"/>
        </w:rPr>
        <w:t>Megabits per second</w:t>
      </w:r>
    </w:p>
    <w:p w14:paraId="677A9B18" w14:textId="77777777" w:rsidR="000C236E" w:rsidRPr="00D85CA8" w:rsidRDefault="000C236E" w:rsidP="000C236E">
      <w:pPr>
        <w:ind w:left="2127" w:hanging="2127"/>
        <w:rPr>
          <w:rFonts w:cs="Tahoma"/>
          <w:kern w:val="28"/>
          <w:lang w:val="en-US"/>
        </w:rPr>
      </w:pPr>
      <w:r w:rsidRPr="00D85CA8">
        <w:rPr>
          <w:rFonts w:cs="Tahoma"/>
          <w:kern w:val="28"/>
          <w:lang w:val="en-US"/>
        </w:rPr>
        <w:t>MODBUS</w:t>
      </w:r>
      <w:r w:rsidRPr="00D85CA8">
        <w:rPr>
          <w:rFonts w:cs="Tahoma"/>
          <w:kern w:val="28"/>
          <w:lang w:val="en-US"/>
        </w:rPr>
        <w:tab/>
        <w:t>Master/Slave communication protocol commonly used for industrial PLC applications.</w:t>
      </w:r>
    </w:p>
    <w:p w14:paraId="659CE24D" w14:textId="77777777" w:rsidR="000C236E" w:rsidRPr="00D85CA8" w:rsidRDefault="000C236E" w:rsidP="000C236E">
      <w:pPr>
        <w:rPr>
          <w:rFonts w:cs="Tahoma"/>
          <w:kern w:val="28"/>
          <w:lang w:val="en-US"/>
        </w:rPr>
      </w:pPr>
      <w:r w:rsidRPr="00D85CA8">
        <w:rPr>
          <w:rFonts w:cs="Tahoma"/>
          <w:kern w:val="28"/>
          <w:lang w:val="en-US"/>
        </w:rPr>
        <w:t>PLC</w:t>
      </w:r>
      <w:r w:rsidRPr="00D85CA8">
        <w:rPr>
          <w:rFonts w:cs="Tahoma"/>
          <w:kern w:val="28"/>
          <w:lang w:val="en-US"/>
        </w:rPr>
        <w:tab/>
      </w:r>
      <w:r w:rsidRPr="00D85CA8">
        <w:rPr>
          <w:rFonts w:cs="Tahoma"/>
          <w:kern w:val="28"/>
          <w:lang w:val="en-US"/>
        </w:rPr>
        <w:tab/>
      </w:r>
      <w:r w:rsidRPr="00D85CA8">
        <w:rPr>
          <w:rFonts w:cs="Tahoma"/>
          <w:kern w:val="28"/>
          <w:lang w:val="en-US"/>
        </w:rPr>
        <w:tab/>
        <w:t xml:space="preserve">Programmable logical controller </w:t>
      </w:r>
    </w:p>
    <w:p w14:paraId="4EA2841B" w14:textId="77777777" w:rsidR="000C236E" w:rsidRPr="00D85CA8" w:rsidRDefault="000C236E" w:rsidP="000C236E">
      <w:pPr>
        <w:rPr>
          <w:rFonts w:cs="Tahoma"/>
          <w:kern w:val="28"/>
          <w:lang w:val="en-US"/>
        </w:rPr>
      </w:pPr>
      <w:r w:rsidRPr="00D85CA8">
        <w:rPr>
          <w:rFonts w:cs="Tahoma"/>
          <w:kern w:val="28"/>
          <w:lang w:val="en-US"/>
        </w:rPr>
        <w:t>FO cable</w:t>
      </w:r>
      <w:r w:rsidRPr="00D85CA8">
        <w:rPr>
          <w:rFonts w:cs="Tahoma"/>
          <w:kern w:val="28"/>
          <w:lang w:val="en-US"/>
        </w:rPr>
        <w:tab/>
      </w:r>
      <w:r w:rsidRPr="00D85CA8">
        <w:rPr>
          <w:rFonts w:cs="Tahoma"/>
          <w:kern w:val="28"/>
          <w:lang w:val="en-US"/>
        </w:rPr>
        <w:tab/>
        <w:t xml:space="preserve">Single or multiple core fiber optic cable </w:t>
      </w:r>
    </w:p>
    <w:p w14:paraId="4BB2DB5F" w14:textId="77777777" w:rsidR="000C236E" w:rsidRPr="00D85CA8" w:rsidRDefault="000C236E" w:rsidP="000C236E">
      <w:pPr>
        <w:rPr>
          <w:rFonts w:cs="Tahoma"/>
          <w:kern w:val="28"/>
          <w:lang w:val="en-US"/>
        </w:rPr>
      </w:pPr>
      <w:r w:rsidRPr="00D85CA8">
        <w:rPr>
          <w:rFonts w:cs="Tahoma"/>
          <w:kern w:val="28"/>
          <w:lang w:val="en-US"/>
        </w:rPr>
        <w:t>CPU</w:t>
      </w:r>
      <w:r w:rsidRPr="00D85CA8">
        <w:rPr>
          <w:rFonts w:cs="Tahoma"/>
          <w:kern w:val="28"/>
          <w:lang w:val="en-US"/>
        </w:rPr>
        <w:tab/>
      </w:r>
      <w:r w:rsidRPr="00D85CA8">
        <w:rPr>
          <w:rFonts w:cs="Tahoma"/>
          <w:kern w:val="28"/>
          <w:lang w:val="en-US"/>
        </w:rPr>
        <w:tab/>
      </w:r>
      <w:r w:rsidRPr="00D85CA8">
        <w:rPr>
          <w:rFonts w:cs="Tahoma"/>
          <w:kern w:val="28"/>
          <w:lang w:val="en-US"/>
        </w:rPr>
        <w:tab/>
        <w:t>Central Processing Unit</w:t>
      </w:r>
    </w:p>
    <w:p w14:paraId="2796A401" w14:textId="77777777" w:rsidR="000C236E" w:rsidRPr="00D85CA8" w:rsidRDefault="000C236E" w:rsidP="000C236E">
      <w:pPr>
        <w:ind w:left="2127" w:hanging="2127"/>
        <w:rPr>
          <w:rFonts w:cs="Tahoma"/>
          <w:kern w:val="28"/>
          <w:lang w:val="en-US"/>
        </w:rPr>
      </w:pPr>
      <w:r w:rsidRPr="00D85CA8">
        <w:rPr>
          <w:rFonts w:cs="Tahoma"/>
          <w:kern w:val="28"/>
          <w:lang w:val="en-US"/>
        </w:rPr>
        <w:t>Ethernet</w:t>
      </w:r>
      <w:r w:rsidRPr="00D85CA8">
        <w:rPr>
          <w:rFonts w:cs="Tahoma"/>
          <w:kern w:val="28"/>
          <w:lang w:val="en-US"/>
        </w:rPr>
        <w:tab/>
        <w:t xml:space="preserve">Local transmission network technology, used to interconnect all equipment. </w:t>
      </w:r>
    </w:p>
    <w:p w14:paraId="591E81B2" w14:textId="77777777" w:rsidR="000C236E" w:rsidRPr="00D85CA8" w:rsidRDefault="000C236E" w:rsidP="000C236E">
      <w:pPr>
        <w:ind w:left="2127" w:hanging="2127"/>
        <w:rPr>
          <w:rFonts w:cs="Tahoma"/>
          <w:kern w:val="28"/>
          <w:lang w:val="en-US"/>
        </w:rPr>
      </w:pPr>
      <w:r w:rsidRPr="00D85CA8">
        <w:rPr>
          <w:rFonts w:cs="Tahoma"/>
          <w:kern w:val="28"/>
          <w:lang w:val="en-US"/>
        </w:rPr>
        <w:t>OPC</w:t>
      </w:r>
      <w:r w:rsidRPr="00D85CA8">
        <w:rPr>
          <w:rFonts w:cs="Tahoma"/>
          <w:kern w:val="28"/>
          <w:lang w:val="en-US"/>
        </w:rPr>
        <w:tab/>
        <w:t>Open Platform Communications – Standard software interface, facilitating the interoperability of application in industrial automation environment.</w:t>
      </w:r>
    </w:p>
    <w:p w14:paraId="02626083" w14:textId="77777777" w:rsidR="000C236E" w:rsidRPr="00D85CA8" w:rsidRDefault="000C236E" w:rsidP="000C236E">
      <w:pPr>
        <w:ind w:left="2127" w:hanging="2127"/>
        <w:rPr>
          <w:rFonts w:cs="Tahoma"/>
          <w:kern w:val="28"/>
          <w:lang w:val="en-US"/>
        </w:rPr>
      </w:pPr>
      <w:r w:rsidRPr="00D85CA8">
        <w:rPr>
          <w:rFonts w:cs="Tahoma"/>
          <w:kern w:val="28"/>
          <w:lang w:val="en-US"/>
        </w:rPr>
        <w:t>Gateway</w:t>
      </w:r>
      <w:r w:rsidRPr="00D85CA8">
        <w:rPr>
          <w:rFonts w:cs="Tahoma"/>
          <w:kern w:val="28"/>
          <w:lang w:val="en-US"/>
        </w:rPr>
        <w:tab/>
        <w:t xml:space="preserve">Intelligent link between local network and other external networks of different structure. </w:t>
      </w:r>
    </w:p>
    <w:p w14:paraId="131D22B6" w14:textId="77777777" w:rsidR="000C236E" w:rsidRPr="00D85CA8" w:rsidRDefault="000C236E" w:rsidP="000C236E">
      <w:pPr>
        <w:ind w:left="2127" w:hanging="2127"/>
        <w:rPr>
          <w:rFonts w:cs="Tahoma"/>
          <w:kern w:val="28"/>
          <w:lang w:val="en-US"/>
        </w:rPr>
      </w:pPr>
      <w:r w:rsidRPr="00D85CA8">
        <w:rPr>
          <w:rFonts w:cs="Tahoma"/>
          <w:kern w:val="28"/>
          <w:lang w:val="en-US"/>
        </w:rPr>
        <w:t>Protocol</w:t>
      </w:r>
      <w:r w:rsidRPr="00D85CA8">
        <w:rPr>
          <w:rFonts w:cs="Tahoma"/>
          <w:kern w:val="28"/>
          <w:lang w:val="en-US"/>
        </w:rPr>
        <w:tab/>
        <w:t xml:space="preserve">Data transmission procedure, describing message format and the data flow. </w:t>
      </w:r>
    </w:p>
    <w:p w14:paraId="5FC95E88" w14:textId="77777777" w:rsidR="000C236E" w:rsidRPr="00D85CA8" w:rsidRDefault="000C236E" w:rsidP="000C236E">
      <w:pPr>
        <w:ind w:left="2127" w:hanging="2127"/>
        <w:rPr>
          <w:rFonts w:cs="Tahoma"/>
          <w:kern w:val="28"/>
          <w:lang w:val="en-US"/>
        </w:rPr>
      </w:pPr>
      <w:r w:rsidRPr="00D85CA8">
        <w:rPr>
          <w:rFonts w:cs="Tahoma"/>
          <w:kern w:val="28"/>
          <w:lang w:val="en-US"/>
        </w:rPr>
        <w:t>RJ 45</w:t>
      </w:r>
      <w:r w:rsidRPr="00D85CA8">
        <w:rPr>
          <w:rFonts w:cs="Tahoma"/>
          <w:kern w:val="28"/>
          <w:lang w:val="en-US"/>
        </w:rPr>
        <w:tab/>
        <w:t>Connector used worldwide for phone, RNIS connections and IT LAN network.</w:t>
      </w:r>
      <w:r w:rsidRPr="00D85CA8" w:rsidDel="00337492">
        <w:rPr>
          <w:rFonts w:cs="Tahoma"/>
          <w:kern w:val="28"/>
          <w:lang w:val="en-US"/>
        </w:rPr>
        <w:t xml:space="preserve"> </w:t>
      </w:r>
      <w:r w:rsidRPr="00D85CA8">
        <w:rPr>
          <w:rFonts w:cs="Tahoma"/>
          <w:kern w:val="28"/>
          <w:lang w:val="en-US"/>
        </w:rPr>
        <w:t>TCP/IP</w:t>
      </w:r>
      <w:r w:rsidRPr="00D85CA8">
        <w:rPr>
          <w:rFonts w:cs="Tahoma"/>
          <w:kern w:val="28"/>
          <w:lang w:val="en-US"/>
        </w:rPr>
        <w:tab/>
        <w:t>Communication protocol between different equipment on a network.</w:t>
      </w:r>
    </w:p>
    <w:p w14:paraId="4B3C8403" w14:textId="77777777" w:rsidR="000C236E" w:rsidRPr="00D85CA8" w:rsidRDefault="000C236E" w:rsidP="000C236E">
      <w:pPr>
        <w:ind w:left="2127" w:hanging="2127"/>
        <w:rPr>
          <w:rFonts w:cs="Tahoma"/>
          <w:kern w:val="28"/>
          <w:lang w:val="en-US"/>
        </w:rPr>
      </w:pPr>
      <w:r w:rsidRPr="00D85CA8">
        <w:rPr>
          <w:rFonts w:cs="Tahoma"/>
          <w:kern w:val="28"/>
          <w:lang w:val="en-US"/>
        </w:rPr>
        <w:t>SCADA</w:t>
      </w:r>
      <w:r w:rsidRPr="00D85CA8">
        <w:rPr>
          <w:rFonts w:cs="Tahoma"/>
          <w:kern w:val="28"/>
          <w:lang w:val="en-US"/>
        </w:rPr>
        <w:tab/>
        <w:t>Supervisory Control and Data Acquisition</w:t>
      </w:r>
    </w:p>
    <w:p w14:paraId="6BA1438D" w14:textId="77777777" w:rsidR="000C236E" w:rsidRPr="00D85CA8" w:rsidRDefault="000C236E" w:rsidP="000C236E">
      <w:pPr>
        <w:ind w:left="2127" w:hanging="2127"/>
        <w:rPr>
          <w:rFonts w:cs="Tahoma"/>
          <w:kern w:val="28"/>
          <w:lang w:val="en-US"/>
        </w:rPr>
      </w:pPr>
      <w:r w:rsidRPr="00D85CA8">
        <w:rPr>
          <w:rFonts w:cs="Tahoma"/>
          <w:kern w:val="28"/>
          <w:lang w:val="en-US"/>
        </w:rPr>
        <w:t>HMI</w:t>
      </w:r>
      <w:r w:rsidRPr="00D85CA8">
        <w:rPr>
          <w:rFonts w:cs="Tahoma"/>
          <w:kern w:val="28"/>
          <w:lang w:val="en-US"/>
        </w:rPr>
        <w:tab/>
        <w:t>Human Machine Interface</w:t>
      </w:r>
    </w:p>
    <w:p w14:paraId="24A9579C" w14:textId="77777777" w:rsidR="000C236E" w:rsidRPr="00D85CA8" w:rsidRDefault="000C236E" w:rsidP="000C236E">
      <w:pPr>
        <w:ind w:left="2127" w:hanging="2127"/>
        <w:rPr>
          <w:rFonts w:cs="Tahoma"/>
          <w:kern w:val="28"/>
          <w:lang w:val="en-US"/>
        </w:rPr>
      </w:pPr>
      <w:r w:rsidRPr="00D85CA8">
        <w:rPr>
          <w:rFonts w:cs="Tahoma"/>
          <w:kern w:val="28"/>
          <w:lang w:val="en-US"/>
        </w:rPr>
        <w:t>BMS</w:t>
      </w:r>
      <w:r w:rsidRPr="00D85CA8">
        <w:rPr>
          <w:rFonts w:cs="Tahoma"/>
          <w:kern w:val="28"/>
          <w:lang w:val="en-US"/>
        </w:rPr>
        <w:tab/>
        <w:t>Building Management System</w:t>
      </w:r>
    </w:p>
    <w:p w14:paraId="0F92B7FE" w14:textId="77777777" w:rsidR="000C236E" w:rsidRPr="00D85CA8" w:rsidRDefault="000C236E" w:rsidP="000C236E">
      <w:pPr>
        <w:ind w:left="2127" w:hanging="2127"/>
        <w:rPr>
          <w:rFonts w:cs="Tahoma"/>
          <w:kern w:val="28"/>
          <w:lang w:val="en-US"/>
        </w:rPr>
      </w:pPr>
      <w:r w:rsidRPr="00D85CA8">
        <w:rPr>
          <w:rFonts w:cs="Tahoma"/>
          <w:kern w:val="28"/>
          <w:lang w:val="en-US"/>
        </w:rPr>
        <w:t>BTL</w:t>
      </w:r>
      <w:r w:rsidRPr="00D85CA8">
        <w:rPr>
          <w:rFonts w:cs="Tahoma"/>
          <w:kern w:val="28"/>
          <w:lang w:val="en-US"/>
        </w:rPr>
        <w:tab/>
        <w:t>BACnet Testing Laboratory</w:t>
      </w:r>
    </w:p>
    <w:p w14:paraId="0AA94738" w14:textId="77777777" w:rsidR="000C236E" w:rsidRPr="00D85CA8" w:rsidRDefault="000C236E" w:rsidP="000C236E">
      <w:pPr>
        <w:ind w:left="2127" w:hanging="2127"/>
        <w:rPr>
          <w:rFonts w:cs="Tahoma"/>
          <w:kern w:val="28"/>
          <w:lang w:val="en-US"/>
        </w:rPr>
      </w:pPr>
      <w:r w:rsidRPr="00D85CA8">
        <w:rPr>
          <w:rFonts w:cs="Tahoma"/>
          <w:kern w:val="28"/>
          <w:lang w:val="en-US"/>
        </w:rPr>
        <w:t>B-AWS</w:t>
      </w:r>
      <w:r w:rsidRPr="00D85CA8">
        <w:rPr>
          <w:rFonts w:cs="Tahoma"/>
          <w:kern w:val="28"/>
          <w:lang w:val="en-US"/>
        </w:rPr>
        <w:tab/>
        <w:t>BACnet Advanced Work Station</w:t>
      </w:r>
    </w:p>
    <w:p w14:paraId="1B1DEED0" w14:textId="77777777" w:rsidR="000C236E" w:rsidRPr="00D85CA8" w:rsidRDefault="000C236E" w:rsidP="000C236E">
      <w:pPr>
        <w:ind w:left="2127" w:hanging="2127"/>
        <w:rPr>
          <w:rFonts w:cs="Tahoma"/>
          <w:kern w:val="28"/>
          <w:lang w:val="en-US"/>
        </w:rPr>
      </w:pPr>
      <w:r w:rsidRPr="00D85CA8">
        <w:rPr>
          <w:rFonts w:cs="Tahoma"/>
          <w:kern w:val="28"/>
          <w:lang w:val="en-US"/>
        </w:rPr>
        <w:t>IEC</w:t>
      </w:r>
      <w:r w:rsidRPr="00D85CA8">
        <w:rPr>
          <w:rFonts w:cs="Tahoma"/>
          <w:kern w:val="28"/>
          <w:lang w:val="en-US"/>
        </w:rPr>
        <w:tab/>
        <w:t>International Electrotechnical Commission</w:t>
      </w:r>
    </w:p>
    <w:p w14:paraId="665F4F44" w14:textId="77777777" w:rsidR="000C236E" w:rsidRPr="00D85CA8" w:rsidRDefault="000C236E" w:rsidP="000C236E">
      <w:pPr>
        <w:ind w:left="2127" w:hanging="2127"/>
        <w:rPr>
          <w:rFonts w:cs="Tahoma"/>
          <w:kern w:val="28"/>
          <w:lang w:val="en-US"/>
        </w:rPr>
      </w:pPr>
      <w:r w:rsidRPr="00D85CA8">
        <w:rPr>
          <w:rFonts w:cs="Tahoma"/>
          <w:kern w:val="28"/>
          <w:lang w:val="en-US"/>
        </w:rPr>
        <w:t>IEEE</w:t>
      </w:r>
      <w:r w:rsidRPr="00D85CA8">
        <w:rPr>
          <w:rFonts w:cs="Tahoma"/>
          <w:kern w:val="28"/>
          <w:lang w:val="en-US"/>
        </w:rPr>
        <w:tab/>
        <w:t>Institute of Electrical and Electronics Engineers</w:t>
      </w:r>
    </w:p>
    <w:p w14:paraId="7170DC43" w14:textId="77777777" w:rsidR="000C236E" w:rsidRPr="00D85CA8" w:rsidRDefault="000C236E" w:rsidP="000C236E">
      <w:pPr>
        <w:ind w:left="2127" w:hanging="2127"/>
        <w:rPr>
          <w:rFonts w:cs="Tahoma"/>
          <w:kern w:val="28"/>
          <w:lang w:val="en-US"/>
        </w:rPr>
      </w:pPr>
      <w:r w:rsidRPr="00D85CA8">
        <w:rPr>
          <w:rFonts w:cs="Tahoma"/>
          <w:kern w:val="28"/>
          <w:lang w:val="en-US"/>
        </w:rPr>
        <w:t>TCP</w:t>
      </w:r>
      <w:r w:rsidRPr="00D85CA8">
        <w:rPr>
          <w:rFonts w:cs="Tahoma"/>
          <w:kern w:val="28"/>
          <w:lang w:val="en-US"/>
        </w:rPr>
        <w:tab/>
        <w:t>Transmission Control Protocol</w:t>
      </w:r>
    </w:p>
    <w:p w14:paraId="11BEDA26" w14:textId="77777777" w:rsidR="000C236E" w:rsidRPr="00D85CA8" w:rsidRDefault="000C236E" w:rsidP="000C236E">
      <w:pPr>
        <w:ind w:left="2127" w:hanging="2127"/>
        <w:rPr>
          <w:rFonts w:cs="Tahoma"/>
          <w:kern w:val="28"/>
          <w:lang w:val="en-US"/>
        </w:rPr>
      </w:pPr>
      <w:r w:rsidRPr="00D85CA8">
        <w:rPr>
          <w:rFonts w:cs="Tahoma"/>
          <w:kern w:val="28"/>
          <w:lang w:val="en-US"/>
        </w:rPr>
        <w:t>BACnet</w:t>
      </w:r>
      <w:r w:rsidRPr="00D85CA8">
        <w:rPr>
          <w:rFonts w:cs="Tahoma"/>
          <w:kern w:val="28"/>
          <w:lang w:val="en-US"/>
        </w:rPr>
        <w:tab/>
        <w:t>Building Automation and Controls network</w:t>
      </w:r>
    </w:p>
    <w:p w14:paraId="61C3952E" w14:textId="77777777" w:rsidR="000C236E" w:rsidRPr="00D85CA8" w:rsidRDefault="000C236E" w:rsidP="000C236E">
      <w:pPr>
        <w:ind w:left="2127" w:hanging="2127"/>
        <w:rPr>
          <w:rFonts w:cs="Tahoma"/>
          <w:kern w:val="28"/>
          <w:lang w:val="en-US"/>
        </w:rPr>
      </w:pPr>
      <w:r w:rsidRPr="00D85CA8">
        <w:rPr>
          <w:rFonts w:cs="Tahoma"/>
          <w:kern w:val="28"/>
          <w:lang w:val="en-US"/>
        </w:rPr>
        <w:t>DNP3</w:t>
      </w:r>
      <w:r w:rsidRPr="00D85CA8">
        <w:rPr>
          <w:rFonts w:cs="Tahoma"/>
          <w:kern w:val="28"/>
          <w:lang w:val="en-US"/>
        </w:rPr>
        <w:tab/>
        <w:t>Distributed Network Protocol</w:t>
      </w:r>
    </w:p>
    <w:p w14:paraId="273EFA73" w14:textId="77777777" w:rsidR="000C236E" w:rsidRPr="00D85CA8" w:rsidRDefault="000C236E" w:rsidP="000C236E">
      <w:pPr>
        <w:ind w:left="2127" w:hanging="2127"/>
        <w:rPr>
          <w:rFonts w:cs="Tahoma"/>
          <w:kern w:val="28"/>
          <w:lang w:val="en-US"/>
        </w:rPr>
      </w:pPr>
      <w:r w:rsidRPr="00D85CA8">
        <w:rPr>
          <w:rFonts w:cs="Tahoma"/>
          <w:kern w:val="28"/>
          <w:lang w:val="en-US"/>
        </w:rPr>
        <w:t>DDE</w:t>
      </w:r>
      <w:r w:rsidRPr="00D85CA8">
        <w:rPr>
          <w:rFonts w:cs="Tahoma"/>
          <w:kern w:val="28"/>
          <w:lang w:val="en-US"/>
        </w:rPr>
        <w:tab/>
        <w:t>Dynamic Data Exchange</w:t>
      </w:r>
    </w:p>
    <w:p w14:paraId="361AE778" w14:textId="77777777" w:rsidR="000C236E" w:rsidRPr="00D85CA8" w:rsidRDefault="000C236E" w:rsidP="000C236E">
      <w:pPr>
        <w:ind w:left="2127" w:hanging="2127"/>
        <w:rPr>
          <w:rFonts w:cs="Tahoma"/>
          <w:kern w:val="28"/>
          <w:lang w:val="en-US"/>
        </w:rPr>
      </w:pPr>
      <w:r w:rsidRPr="00D85CA8">
        <w:rPr>
          <w:rFonts w:cs="Tahoma"/>
          <w:kern w:val="28"/>
          <w:lang w:val="en-US"/>
        </w:rPr>
        <w:t>LonWorks</w:t>
      </w:r>
      <w:r w:rsidRPr="00D85CA8">
        <w:rPr>
          <w:rFonts w:cs="Tahoma"/>
          <w:kern w:val="28"/>
          <w:lang w:val="en-US"/>
        </w:rPr>
        <w:tab/>
        <w:t>Local operating network for building automation devices</w:t>
      </w:r>
    </w:p>
    <w:p w14:paraId="412EAA54" w14:textId="77777777" w:rsidR="000C236E" w:rsidRPr="00D85CA8" w:rsidRDefault="000C236E" w:rsidP="000C236E">
      <w:pPr>
        <w:ind w:left="2127" w:hanging="2127"/>
        <w:rPr>
          <w:rFonts w:cs="Tahoma"/>
          <w:kern w:val="28"/>
          <w:lang w:val="en-US"/>
        </w:rPr>
      </w:pPr>
      <w:r w:rsidRPr="00D85CA8">
        <w:rPr>
          <w:rFonts w:cs="Tahoma"/>
          <w:kern w:val="28"/>
          <w:lang w:val="en-US"/>
        </w:rPr>
        <w:t>Mimic</w:t>
      </w:r>
      <w:r w:rsidRPr="00D85CA8">
        <w:rPr>
          <w:rFonts w:cs="Tahoma"/>
          <w:kern w:val="28"/>
          <w:lang w:val="en-US"/>
        </w:rPr>
        <w:tab/>
        <w:t>Graphical User Interface screen</w:t>
      </w:r>
    </w:p>
    <w:p w14:paraId="36493A26" w14:textId="77777777" w:rsidR="000C236E" w:rsidRPr="00D85CA8" w:rsidRDefault="000C236E" w:rsidP="000C236E">
      <w:pPr>
        <w:ind w:left="2127" w:hanging="2127"/>
        <w:rPr>
          <w:rFonts w:cs="Tahoma"/>
          <w:kern w:val="28"/>
          <w:lang w:val="en-US"/>
        </w:rPr>
      </w:pPr>
      <w:r w:rsidRPr="00D85CA8">
        <w:rPr>
          <w:rFonts w:cs="Tahoma"/>
          <w:kern w:val="28"/>
          <w:lang w:val="en-US"/>
        </w:rPr>
        <w:t>VBA</w:t>
      </w:r>
      <w:r w:rsidRPr="00D85CA8">
        <w:rPr>
          <w:rFonts w:cs="Tahoma"/>
          <w:kern w:val="28"/>
          <w:lang w:val="en-US"/>
        </w:rPr>
        <w:tab/>
        <w:t>Visual Basic for Applications</w:t>
      </w:r>
    </w:p>
    <w:p w14:paraId="32489148" w14:textId="77777777" w:rsidR="000C236E" w:rsidRPr="00D85CA8" w:rsidRDefault="000C236E" w:rsidP="000C236E">
      <w:pPr>
        <w:ind w:left="2127" w:hanging="2127"/>
        <w:rPr>
          <w:rFonts w:cs="Tahoma"/>
          <w:kern w:val="28"/>
          <w:lang w:val="en-US"/>
        </w:rPr>
      </w:pPr>
      <w:r w:rsidRPr="00D85CA8">
        <w:rPr>
          <w:rFonts w:cs="Tahoma"/>
          <w:kern w:val="28"/>
          <w:lang w:val="en-US"/>
        </w:rPr>
        <w:t>OS</w:t>
      </w:r>
      <w:r w:rsidRPr="00D85CA8">
        <w:rPr>
          <w:rFonts w:cs="Tahoma"/>
          <w:kern w:val="28"/>
          <w:lang w:val="en-US"/>
        </w:rPr>
        <w:tab/>
        <w:t>Operating System</w:t>
      </w:r>
    </w:p>
    <w:p w14:paraId="24FA49F4" w14:textId="77777777" w:rsidR="000C236E" w:rsidRPr="00D85CA8" w:rsidRDefault="000C236E" w:rsidP="000C236E">
      <w:pPr>
        <w:ind w:left="2127" w:hanging="2127"/>
        <w:rPr>
          <w:rFonts w:ascii="Arial" w:hAnsi="Arial" w:cs="Arial"/>
          <w:color w:val="222222"/>
          <w:shd w:val="clear" w:color="auto" w:fill="FFFFFF"/>
          <w:lang w:val="en-US"/>
        </w:rPr>
      </w:pPr>
      <w:r w:rsidRPr="00D85CA8">
        <w:rPr>
          <w:rFonts w:cs="Tahoma"/>
          <w:kern w:val="28"/>
          <w:lang w:val="en-US"/>
        </w:rPr>
        <w:t>KNX</w:t>
      </w:r>
      <w:r w:rsidRPr="00D85CA8">
        <w:rPr>
          <w:rFonts w:cs="Tahoma"/>
          <w:kern w:val="28"/>
          <w:lang w:val="en-US"/>
        </w:rPr>
        <w:tab/>
        <w:t xml:space="preserve">an </w:t>
      </w:r>
      <w:r w:rsidRPr="00D85CA8">
        <w:rPr>
          <w:rFonts w:ascii="Arial" w:hAnsi="Arial" w:cs="Arial"/>
          <w:color w:val="222222"/>
          <w:shd w:val="clear" w:color="auto" w:fill="FFFFFF"/>
          <w:lang w:val="en-US"/>
        </w:rPr>
        <w:t>OSI-based network communications protocol for building automation.</w:t>
      </w:r>
    </w:p>
    <w:p w14:paraId="30F3E477" w14:textId="77777777" w:rsidR="000C236E" w:rsidRPr="00D85CA8" w:rsidRDefault="000C236E" w:rsidP="000C236E">
      <w:pPr>
        <w:ind w:left="2127" w:hanging="2127"/>
        <w:rPr>
          <w:rFonts w:ascii="Arial" w:hAnsi="Arial" w:cs="Arial"/>
          <w:color w:val="222222"/>
          <w:shd w:val="clear" w:color="auto" w:fill="FFFFFF"/>
          <w:lang w:val="en-US"/>
        </w:rPr>
      </w:pPr>
      <w:r w:rsidRPr="00D85CA8">
        <w:rPr>
          <w:rFonts w:cs="Tahoma"/>
          <w:kern w:val="28"/>
          <w:lang w:val="en-US"/>
        </w:rPr>
        <w:t>OSI</w:t>
      </w:r>
      <w:r w:rsidRPr="00D85CA8">
        <w:rPr>
          <w:rFonts w:cs="Tahoma"/>
          <w:kern w:val="28"/>
          <w:lang w:val="en-US"/>
        </w:rPr>
        <w:tab/>
      </w:r>
      <w:r w:rsidRPr="00D85CA8">
        <w:rPr>
          <w:rFonts w:ascii="Arial" w:hAnsi="Arial" w:cs="Arial"/>
          <w:color w:val="222222"/>
          <w:shd w:val="clear" w:color="auto" w:fill="FFFFFF"/>
          <w:lang w:val="en-US"/>
        </w:rPr>
        <w:t>Open Systems Interconnection</w:t>
      </w:r>
    </w:p>
    <w:p w14:paraId="1790865E" w14:textId="77777777" w:rsidR="000C236E" w:rsidRPr="00D85CA8" w:rsidRDefault="000C236E" w:rsidP="000C236E">
      <w:pPr>
        <w:ind w:left="2127" w:hanging="2127"/>
        <w:rPr>
          <w:rFonts w:cs="Tahoma"/>
          <w:kern w:val="28"/>
          <w:lang w:val="en-US"/>
        </w:rPr>
      </w:pPr>
      <w:r w:rsidRPr="00D85CA8">
        <w:rPr>
          <w:rFonts w:cs="Tahoma"/>
          <w:kern w:val="28"/>
          <w:lang w:val="en-US"/>
        </w:rPr>
        <w:t>FTP</w:t>
      </w:r>
      <w:r w:rsidRPr="00D85CA8">
        <w:rPr>
          <w:rFonts w:cs="Tahoma"/>
          <w:kern w:val="28"/>
          <w:lang w:val="en-US"/>
        </w:rPr>
        <w:tab/>
        <w:t>File Transfer Protocol</w:t>
      </w:r>
    </w:p>
    <w:p w14:paraId="1E7F9586" w14:textId="77777777" w:rsidR="000C236E" w:rsidRPr="00D85CA8" w:rsidRDefault="000C236E" w:rsidP="000C236E">
      <w:pPr>
        <w:ind w:left="2127" w:hanging="2127"/>
        <w:rPr>
          <w:rFonts w:cs="Tahoma"/>
          <w:kern w:val="28"/>
          <w:lang w:val="en-US"/>
        </w:rPr>
      </w:pPr>
      <w:r w:rsidRPr="00D85CA8">
        <w:rPr>
          <w:rFonts w:cs="Tahoma"/>
          <w:kern w:val="28"/>
          <w:lang w:val="en-US"/>
        </w:rPr>
        <w:t>DNV GL</w:t>
      </w:r>
      <w:r w:rsidRPr="00D85CA8">
        <w:rPr>
          <w:rFonts w:cs="Tahoma"/>
          <w:kern w:val="28"/>
          <w:lang w:val="en-US"/>
        </w:rPr>
        <w:tab/>
        <w:t>Testing and certification company for the global energy sector.</w:t>
      </w:r>
    </w:p>
    <w:p w14:paraId="1F97F333" w14:textId="77777777" w:rsidR="000C236E" w:rsidRPr="00D85CA8" w:rsidRDefault="000C236E" w:rsidP="000C236E">
      <w:pPr>
        <w:ind w:left="2127" w:hanging="2127"/>
        <w:rPr>
          <w:rFonts w:cs="Tahoma"/>
          <w:kern w:val="28"/>
          <w:lang w:val="en-US"/>
        </w:rPr>
      </w:pPr>
      <w:r w:rsidRPr="00D85CA8">
        <w:rPr>
          <w:rFonts w:cs="Tahoma"/>
          <w:kern w:val="28"/>
          <w:lang w:val="en-US"/>
        </w:rPr>
        <w:t>RDS</w:t>
      </w:r>
      <w:r w:rsidRPr="00D85CA8">
        <w:rPr>
          <w:rFonts w:cs="Tahoma"/>
          <w:kern w:val="28"/>
          <w:lang w:val="en-US"/>
        </w:rPr>
        <w:tab/>
        <w:t>Remote Desktop Session a Microsoft technology</w:t>
      </w:r>
    </w:p>
    <w:p w14:paraId="2359A3E0" w14:textId="77777777" w:rsidR="000C236E" w:rsidRPr="00D85CA8" w:rsidRDefault="000C236E" w:rsidP="000C236E">
      <w:pPr>
        <w:ind w:left="2127" w:hanging="2127"/>
        <w:rPr>
          <w:rFonts w:cs="Tahoma"/>
          <w:kern w:val="28"/>
          <w:lang w:val="en-US"/>
        </w:rPr>
      </w:pPr>
      <w:r w:rsidRPr="00D85CA8">
        <w:rPr>
          <w:rFonts w:cs="Tahoma"/>
          <w:kern w:val="28"/>
          <w:lang w:val="en-US"/>
        </w:rPr>
        <w:t>CIP</w:t>
      </w:r>
      <w:r w:rsidRPr="00D85CA8">
        <w:rPr>
          <w:rFonts w:cs="Tahoma"/>
          <w:kern w:val="28"/>
          <w:lang w:val="en-US"/>
        </w:rPr>
        <w:tab/>
        <w:t>Common Internet Protocol for industrial equipment</w:t>
      </w:r>
    </w:p>
    <w:p w14:paraId="40F092A1" w14:textId="77777777" w:rsidR="000C236E" w:rsidRPr="00D85CA8" w:rsidRDefault="000C236E" w:rsidP="000C236E">
      <w:pPr>
        <w:ind w:left="2127" w:hanging="2127"/>
        <w:rPr>
          <w:rFonts w:cs="Tahoma"/>
          <w:kern w:val="28"/>
          <w:lang w:val="en-US"/>
        </w:rPr>
      </w:pPr>
      <w:r w:rsidRPr="00D85CA8">
        <w:rPr>
          <w:rFonts w:cs="Tahoma"/>
          <w:kern w:val="28"/>
          <w:lang w:val="en-US"/>
        </w:rPr>
        <w:t>SDK</w:t>
      </w:r>
      <w:r w:rsidRPr="00D85CA8">
        <w:rPr>
          <w:rFonts w:cs="Tahoma"/>
          <w:kern w:val="28"/>
          <w:lang w:val="en-US"/>
        </w:rPr>
        <w:tab/>
        <w:t>Software Development Kit</w:t>
      </w:r>
      <w:r w:rsidRPr="00D85CA8">
        <w:rPr>
          <w:rFonts w:cs="Tahoma"/>
          <w:kern w:val="28"/>
          <w:lang w:val="en-US"/>
        </w:rPr>
        <w:tab/>
      </w:r>
    </w:p>
    <w:p w14:paraId="6836048D" w14:textId="77777777" w:rsidR="000C236E" w:rsidRPr="00D85CA8" w:rsidRDefault="000C236E" w:rsidP="000C236E">
      <w:pPr>
        <w:ind w:left="2127" w:hanging="2127"/>
        <w:rPr>
          <w:rFonts w:cs="Tahoma"/>
          <w:kern w:val="28"/>
          <w:lang w:val="en-US"/>
        </w:rPr>
      </w:pPr>
      <w:r w:rsidRPr="00D85CA8">
        <w:rPr>
          <w:rFonts w:cs="Tahoma"/>
          <w:kern w:val="28"/>
          <w:lang w:val="en-US"/>
        </w:rPr>
        <w:lastRenderedPageBreak/>
        <w:t>MAC</w:t>
      </w:r>
      <w:r w:rsidRPr="00D85CA8">
        <w:rPr>
          <w:rFonts w:cs="Tahoma"/>
          <w:kern w:val="28"/>
          <w:lang w:val="en-US"/>
        </w:rPr>
        <w:tab/>
        <w:t>Media Access Control</w:t>
      </w:r>
    </w:p>
    <w:p w14:paraId="232C82BF" w14:textId="77777777" w:rsidR="000C236E" w:rsidRDefault="000C236E" w:rsidP="000C236E">
      <w:pPr>
        <w:spacing w:after="200" w:line="276" w:lineRule="auto"/>
        <w:rPr>
          <w:rFonts w:cs="Tahoma"/>
          <w:kern w:val="28"/>
          <w:lang w:val="en-US"/>
        </w:rPr>
      </w:pPr>
      <w:r w:rsidRPr="00D85CA8">
        <w:rPr>
          <w:rFonts w:cs="Tahoma"/>
          <w:kern w:val="28"/>
          <w:lang w:val="en-US"/>
        </w:rPr>
        <w:t>IIS</w:t>
      </w:r>
      <w:r w:rsidRPr="00D85CA8">
        <w:rPr>
          <w:rFonts w:cs="Tahoma"/>
          <w:kern w:val="28"/>
          <w:lang w:val="en-US"/>
        </w:rPr>
        <w:tab/>
      </w:r>
      <w:r>
        <w:rPr>
          <w:rFonts w:cs="Tahoma"/>
          <w:kern w:val="28"/>
          <w:lang w:val="en-US"/>
        </w:rPr>
        <w:tab/>
      </w:r>
      <w:r>
        <w:rPr>
          <w:rFonts w:cs="Tahoma"/>
          <w:kern w:val="28"/>
          <w:lang w:val="en-US"/>
        </w:rPr>
        <w:tab/>
      </w:r>
      <w:r w:rsidRPr="00D85CA8">
        <w:rPr>
          <w:rFonts w:cs="Tahoma"/>
          <w:kern w:val="28"/>
          <w:lang w:val="en-US"/>
        </w:rPr>
        <w:t>Internet Information Services</w:t>
      </w:r>
    </w:p>
    <w:p w14:paraId="173F7E4F" w14:textId="77777777" w:rsidR="000C236E" w:rsidRDefault="000C236E" w:rsidP="000C236E">
      <w:pPr>
        <w:spacing w:after="200" w:line="276" w:lineRule="auto"/>
        <w:rPr>
          <w:rFonts w:cs="Tahoma"/>
          <w:kern w:val="28"/>
          <w:lang w:val="en-US"/>
        </w:rPr>
      </w:pPr>
    </w:p>
    <w:p w14:paraId="0904ACDC" w14:textId="77777777" w:rsidR="000C236E" w:rsidRDefault="000C236E" w:rsidP="000C236E">
      <w:pPr>
        <w:spacing w:after="200" w:line="276" w:lineRule="auto"/>
        <w:rPr>
          <w:rFonts w:cs="Tahoma"/>
          <w:kern w:val="28"/>
          <w:lang w:val="en-US"/>
        </w:rPr>
      </w:pPr>
    </w:p>
    <w:p w14:paraId="136827A0" w14:textId="77777777" w:rsidR="000C236E" w:rsidRPr="000C236E" w:rsidRDefault="000C236E" w:rsidP="000C236E">
      <w:pPr>
        <w:pStyle w:val="MainTitle0"/>
        <w:spacing w:line="240" w:lineRule="auto"/>
        <w:rPr>
          <w:rFonts w:ascii="Segoe UI Semilight" w:eastAsiaTheme="majorEastAsia" w:hAnsi="Segoe UI Semilight" w:cs="Segoe UI Semilight"/>
          <w:b w:val="0"/>
          <w:bCs w:val="0"/>
          <w:color w:val="C00000"/>
          <w:lang w:val="en-US"/>
        </w:rPr>
      </w:pPr>
      <w:r w:rsidRPr="000C236E">
        <w:rPr>
          <w:rFonts w:ascii="Segoe UI Semilight" w:eastAsiaTheme="majorEastAsia" w:hAnsi="Segoe UI Semilight" w:cs="Segoe UI Semilight"/>
          <w:b w:val="0"/>
          <w:bCs w:val="0"/>
          <w:color w:val="C00000"/>
          <w:lang w:val="en-US"/>
        </w:rPr>
        <w:t>Note to the reader</w:t>
      </w:r>
    </w:p>
    <w:p w14:paraId="1DC4E557" w14:textId="77777777" w:rsidR="000C236E" w:rsidRPr="00D85CA8" w:rsidRDefault="000C236E" w:rsidP="000C236E">
      <w:pPr>
        <w:spacing w:after="200" w:line="276" w:lineRule="auto"/>
        <w:rPr>
          <w:lang w:val="en-US"/>
        </w:rPr>
      </w:pPr>
      <w:r w:rsidRPr="00D85CA8">
        <w:rPr>
          <w:lang w:val="en-US"/>
        </w:rPr>
        <w:t>This document aims to describe the behavior of a SCADA software such as PcVue. Th</w:t>
      </w:r>
      <w:r>
        <w:rPr>
          <w:lang w:val="en-US"/>
        </w:rPr>
        <w:t>e version of PcVue is version 16</w:t>
      </w:r>
      <w:r w:rsidRPr="00D85CA8">
        <w:rPr>
          <w:lang w:val="en-US"/>
        </w:rPr>
        <w:t>.</w:t>
      </w:r>
    </w:p>
    <w:p w14:paraId="259F07A2" w14:textId="77777777" w:rsidR="000C236E" w:rsidRPr="00D85CA8" w:rsidRDefault="000C236E" w:rsidP="000C236E">
      <w:pPr>
        <w:spacing w:after="200" w:line="276" w:lineRule="auto"/>
        <w:rPr>
          <w:lang w:val="en-US"/>
        </w:rPr>
      </w:pPr>
      <w:r w:rsidRPr="00D85CA8">
        <w:rPr>
          <w:lang w:val="en-US"/>
        </w:rPr>
        <w:t>It can be used to edit a RFP document.</w:t>
      </w:r>
    </w:p>
    <w:p w14:paraId="32F25F2A" w14:textId="23632BE9" w:rsidR="000C236E" w:rsidRPr="000C236E" w:rsidRDefault="000C236E" w:rsidP="000C236E">
      <w:pPr>
        <w:spacing w:after="200" w:line="276" w:lineRule="auto"/>
        <w:rPr>
          <w:lang w:val="en-US" w:eastAsia="fr-FR" w:bidi="ar-SA"/>
        </w:rPr>
        <w:sectPr w:rsidR="000C236E" w:rsidRPr="000C236E" w:rsidSect="000C236E">
          <w:footerReference w:type="default" r:id="rId13"/>
          <w:pgSz w:w="11906" w:h="16838"/>
          <w:pgMar w:top="1276" w:right="1418" w:bottom="1418" w:left="1418" w:header="40" w:footer="0" w:gutter="0"/>
          <w:pgNumType w:start="1"/>
          <w:cols w:space="708"/>
          <w:docGrid w:linePitch="360"/>
        </w:sectPr>
      </w:pPr>
    </w:p>
    <w:p w14:paraId="27CBC493" w14:textId="77777777" w:rsidR="000C236E" w:rsidRPr="007E3027" w:rsidRDefault="000C236E" w:rsidP="007E3027">
      <w:pPr>
        <w:pStyle w:val="MainTitle0"/>
        <w:spacing w:line="240" w:lineRule="auto"/>
        <w:rPr>
          <w:rFonts w:ascii="Segoe UI Semilight" w:eastAsiaTheme="majorEastAsia" w:hAnsi="Segoe UI Semilight" w:cs="Segoe UI Semilight"/>
          <w:b w:val="0"/>
          <w:bCs w:val="0"/>
          <w:color w:val="C00000"/>
          <w:lang w:val="en-US"/>
        </w:rPr>
      </w:pPr>
      <w:bookmarkStart w:id="0" w:name="_Toc523748138"/>
      <w:r w:rsidRPr="007E3027">
        <w:rPr>
          <w:rFonts w:ascii="Segoe UI Semilight" w:eastAsiaTheme="majorEastAsia" w:hAnsi="Segoe UI Semilight" w:cs="Segoe UI Semilight"/>
          <w:b w:val="0"/>
          <w:bCs w:val="0"/>
          <w:color w:val="C00000"/>
          <w:lang w:val="en-US"/>
        </w:rPr>
        <w:lastRenderedPageBreak/>
        <w:t>SUPERVISION SOFTWARE FEATURES AND DESCRIPTIONS</w:t>
      </w:r>
      <w:bookmarkEnd w:id="0"/>
    </w:p>
    <w:p w14:paraId="4F41056E" w14:textId="77777777" w:rsidR="000C236E" w:rsidRPr="00D85CA8" w:rsidRDefault="000C236E" w:rsidP="000C236E">
      <w:pPr>
        <w:rPr>
          <w:rFonts w:cs="Tahoma"/>
          <w:lang w:val="en-US"/>
        </w:rPr>
      </w:pPr>
      <w:r w:rsidRPr="00D85CA8">
        <w:rPr>
          <w:rFonts w:cs="Tahoma"/>
          <w:lang w:val="en-US"/>
        </w:rPr>
        <w:t>This chapter is delineating the main functional specifications of a supervisor application, including projects for SCADA, BMS and HMI.</w:t>
      </w:r>
    </w:p>
    <w:p w14:paraId="0C7A387D" w14:textId="77777777" w:rsidR="000C236E" w:rsidRPr="00D85CA8" w:rsidRDefault="000C236E" w:rsidP="000C236E">
      <w:pPr>
        <w:pStyle w:val="Titre1"/>
        <w:rPr>
          <w:lang w:val="en-US"/>
        </w:rPr>
      </w:pPr>
      <w:bookmarkStart w:id="1" w:name="_Toc206410047"/>
      <w:bookmarkStart w:id="2" w:name="_Toc523748139"/>
      <w:bookmarkStart w:id="3" w:name="_Toc166508761"/>
      <w:r w:rsidRPr="00D85CA8">
        <w:rPr>
          <w:lang w:val="en-US"/>
        </w:rPr>
        <w:t>General specifications</w:t>
      </w:r>
      <w:bookmarkEnd w:id="1"/>
      <w:bookmarkEnd w:id="2"/>
      <w:bookmarkEnd w:id="3"/>
    </w:p>
    <w:p w14:paraId="47D5B9A0" w14:textId="77777777" w:rsidR="000C236E" w:rsidRPr="00D85CA8" w:rsidRDefault="000C236E" w:rsidP="000C236E">
      <w:pPr>
        <w:ind w:right="11"/>
        <w:rPr>
          <w:rFonts w:cs="Tahoma"/>
          <w:lang w:val="en-US"/>
        </w:rPr>
      </w:pPr>
      <w:r w:rsidRPr="00D85CA8">
        <w:rPr>
          <w:rFonts w:cs="Tahoma"/>
          <w:lang w:val="en-US"/>
        </w:rPr>
        <w:t>The supervisor shall have, as a minimum, the following characteristics:</w:t>
      </w:r>
    </w:p>
    <w:p w14:paraId="6D3EFB06" w14:textId="77777777" w:rsidR="000C236E" w:rsidRPr="00D85CA8" w:rsidRDefault="000C236E" w:rsidP="000C236E">
      <w:pPr>
        <w:ind w:right="11"/>
        <w:rPr>
          <w:rFonts w:cs="Tahoma"/>
          <w:lang w:val="en-US"/>
        </w:rPr>
      </w:pPr>
    </w:p>
    <w:p w14:paraId="24311575" w14:textId="77777777" w:rsidR="000C236E" w:rsidRPr="00D85CA8" w:rsidRDefault="000C236E" w:rsidP="007E3027">
      <w:pPr>
        <w:numPr>
          <w:ilvl w:val="0"/>
          <w:numId w:val="22"/>
        </w:numPr>
        <w:spacing w:line="240" w:lineRule="auto"/>
        <w:ind w:right="11"/>
        <w:jc w:val="both"/>
        <w:rPr>
          <w:rFonts w:cs="Tahoma"/>
          <w:lang w:val="en-US"/>
        </w:rPr>
      </w:pPr>
      <w:r w:rsidRPr="00D85CA8">
        <w:rPr>
          <w:rFonts w:cs="Tahoma"/>
          <w:lang w:val="en-US"/>
        </w:rPr>
        <w:t>Supported on current versions</w:t>
      </w:r>
      <w:r w:rsidRPr="00D85CA8" w:rsidDel="00D3718B">
        <w:rPr>
          <w:rFonts w:cs="Tahoma"/>
          <w:lang w:val="en-US"/>
        </w:rPr>
        <w:t xml:space="preserve"> </w:t>
      </w:r>
      <w:r w:rsidRPr="00D85CA8">
        <w:rPr>
          <w:rFonts w:cs="Tahoma"/>
          <w:lang w:val="en-US"/>
        </w:rPr>
        <w:t>of Microsoft Windows OS.</w:t>
      </w:r>
    </w:p>
    <w:p w14:paraId="0A110226" w14:textId="77777777" w:rsidR="000C236E" w:rsidRPr="00D85CA8" w:rsidRDefault="000C236E" w:rsidP="007E3027">
      <w:pPr>
        <w:numPr>
          <w:ilvl w:val="0"/>
          <w:numId w:val="22"/>
        </w:numPr>
        <w:spacing w:line="240" w:lineRule="auto"/>
        <w:ind w:right="11"/>
        <w:jc w:val="both"/>
        <w:rPr>
          <w:rFonts w:cs="Tahoma"/>
          <w:lang w:val="en-US"/>
        </w:rPr>
      </w:pPr>
      <w:r w:rsidRPr="00D85CA8">
        <w:rPr>
          <w:rFonts w:cs="Tahoma"/>
          <w:lang w:val="en-US"/>
        </w:rPr>
        <w:t>A configuration-based development platform with minimal scripts required to implement functionality.</w:t>
      </w:r>
    </w:p>
    <w:p w14:paraId="498C1AB6" w14:textId="77777777" w:rsidR="000C236E" w:rsidRPr="00D85CA8" w:rsidRDefault="000C236E" w:rsidP="007E3027">
      <w:pPr>
        <w:numPr>
          <w:ilvl w:val="0"/>
          <w:numId w:val="22"/>
        </w:numPr>
        <w:spacing w:line="240" w:lineRule="auto"/>
        <w:ind w:right="11"/>
        <w:jc w:val="both"/>
        <w:rPr>
          <w:rFonts w:cs="Tahoma"/>
          <w:lang w:val="en-US"/>
        </w:rPr>
      </w:pPr>
      <w:r w:rsidRPr="00D85CA8">
        <w:rPr>
          <w:rFonts w:cs="Tahoma"/>
          <w:lang w:val="en-US"/>
        </w:rPr>
        <w:t>An object oriented I/O database with a multi-level hierarchical structure supporting reusable component development via branch management in real-time.</w:t>
      </w:r>
    </w:p>
    <w:p w14:paraId="1EE986B8" w14:textId="77777777" w:rsidR="000C236E" w:rsidRPr="00D85CA8" w:rsidRDefault="000C236E" w:rsidP="007E3027">
      <w:pPr>
        <w:numPr>
          <w:ilvl w:val="0"/>
          <w:numId w:val="22"/>
        </w:numPr>
        <w:spacing w:line="240" w:lineRule="auto"/>
        <w:ind w:right="11"/>
        <w:jc w:val="both"/>
        <w:rPr>
          <w:rFonts w:cs="Tahoma"/>
          <w:lang w:val="en-US"/>
        </w:rPr>
      </w:pPr>
      <w:r w:rsidRPr="00D85CA8">
        <w:rPr>
          <w:rFonts w:cs="Tahoma"/>
          <w:lang w:val="en-US"/>
        </w:rPr>
        <w:t>Communication with heterogeneous devices using multiple simultaneous protocols, with, at a minimum, built-in integration of the following data acquisition methods:</w:t>
      </w:r>
    </w:p>
    <w:p w14:paraId="7FE20912" w14:textId="77777777" w:rsidR="000C236E" w:rsidRPr="00D85CA8" w:rsidRDefault="000C236E" w:rsidP="007E3027">
      <w:pPr>
        <w:numPr>
          <w:ilvl w:val="1"/>
          <w:numId w:val="22"/>
        </w:numPr>
        <w:spacing w:line="240" w:lineRule="auto"/>
        <w:ind w:right="11"/>
        <w:jc w:val="both"/>
        <w:rPr>
          <w:rFonts w:cs="Tahoma"/>
          <w:lang w:val="en-US"/>
        </w:rPr>
      </w:pPr>
      <w:r w:rsidRPr="00D85CA8">
        <w:rPr>
          <w:rFonts w:cs="Tahoma"/>
          <w:lang w:val="en-US"/>
        </w:rPr>
        <w:t>BACnet</w:t>
      </w:r>
    </w:p>
    <w:p w14:paraId="1D82FBA4" w14:textId="77777777" w:rsidR="000C236E" w:rsidRPr="00D85CA8" w:rsidRDefault="000C236E" w:rsidP="007E3027">
      <w:pPr>
        <w:numPr>
          <w:ilvl w:val="1"/>
          <w:numId w:val="22"/>
        </w:numPr>
        <w:spacing w:line="240" w:lineRule="auto"/>
        <w:ind w:right="11"/>
        <w:jc w:val="both"/>
        <w:rPr>
          <w:rFonts w:cs="Tahoma"/>
          <w:lang w:val="en-US"/>
        </w:rPr>
      </w:pPr>
      <w:r w:rsidRPr="00D85CA8">
        <w:rPr>
          <w:rFonts w:cs="Tahoma"/>
          <w:lang w:val="en-US"/>
        </w:rPr>
        <w:t>LonWorks</w:t>
      </w:r>
    </w:p>
    <w:p w14:paraId="44FC7F0C" w14:textId="77777777" w:rsidR="000C236E" w:rsidRPr="00D85CA8" w:rsidRDefault="000C236E" w:rsidP="007E3027">
      <w:pPr>
        <w:numPr>
          <w:ilvl w:val="1"/>
          <w:numId w:val="22"/>
        </w:numPr>
        <w:spacing w:line="240" w:lineRule="auto"/>
        <w:ind w:right="11"/>
        <w:jc w:val="both"/>
        <w:rPr>
          <w:rFonts w:cs="Tahoma"/>
          <w:lang w:val="en-US"/>
        </w:rPr>
      </w:pPr>
      <w:r w:rsidRPr="00D85CA8">
        <w:rPr>
          <w:rFonts w:cs="Tahoma"/>
          <w:lang w:val="en-US"/>
        </w:rPr>
        <w:t>KNX</w:t>
      </w:r>
    </w:p>
    <w:p w14:paraId="25A2B93E" w14:textId="77777777" w:rsidR="000C236E" w:rsidRPr="00D85CA8" w:rsidRDefault="000C236E" w:rsidP="007E3027">
      <w:pPr>
        <w:numPr>
          <w:ilvl w:val="1"/>
          <w:numId w:val="22"/>
        </w:numPr>
        <w:spacing w:line="240" w:lineRule="auto"/>
        <w:ind w:right="11"/>
        <w:jc w:val="both"/>
        <w:rPr>
          <w:rFonts w:cs="Tahoma"/>
          <w:lang w:val="en-US"/>
        </w:rPr>
      </w:pPr>
      <w:r w:rsidRPr="00D85CA8">
        <w:rPr>
          <w:rFonts w:cs="Tahoma"/>
          <w:lang w:val="en-US"/>
        </w:rPr>
        <w:t>IEC 61850 client, IEC 61870-5-104 client/server</w:t>
      </w:r>
    </w:p>
    <w:p w14:paraId="6EA936BE" w14:textId="77777777" w:rsidR="000C236E" w:rsidRPr="00D85CA8" w:rsidRDefault="000C236E" w:rsidP="007E3027">
      <w:pPr>
        <w:numPr>
          <w:ilvl w:val="1"/>
          <w:numId w:val="22"/>
        </w:numPr>
        <w:spacing w:line="240" w:lineRule="auto"/>
        <w:ind w:right="11"/>
        <w:jc w:val="both"/>
        <w:rPr>
          <w:rFonts w:cs="Tahoma"/>
          <w:lang w:val="en-US"/>
        </w:rPr>
      </w:pPr>
      <w:r w:rsidRPr="00D85CA8">
        <w:rPr>
          <w:rFonts w:cs="Tahoma"/>
          <w:lang w:val="en-US"/>
        </w:rPr>
        <w:t>IEEE 1815 (DNP3)</w:t>
      </w:r>
    </w:p>
    <w:p w14:paraId="6CA61234" w14:textId="77777777" w:rsidR="000C236E" w:rsidRPr="00D85CA8" w:rsidRDefault="000C236E" w:rsidP="007E3027">
      <w:pPr>
        <w:numPr>
          <w:ilvl w:val="1"/>
          <w:numId w:val="22"/>
        </w:numPr>
        <w:spacing w:line="240" w:lineRule="auto"/>
        <w:ind w:right="11"/>
        <w:jc w:val="both"/>
        <w:rPr>
          <w:rFonts w:cs="Tahoma"/>
          <w:lang w:val="en-US"/>
        </w:rPr>
      </w:pPr>
      <w:r w:rsidRPr="00D85CA8">
        <w:rPr>
          <w:rFonts w:cs="Tahoma"/>
          <w:lang w:val="en-US"/>
        </w:rPr>
        <w:t>TCP / IP protocols (Modbus, CIP, and others)</w:t>
      </w:r>
    </w:p>
    <w:p w14:paraId="3A154668" w14:textId="77777777" w:rsidR="000C236E" w:rsidRPr="00D85CA8" w:rsidRDefault="000C236E" w:rsidP="007E3027">
      <w:pPr>
        <w:numPr>
          <w:ilvl w:val="1"/>
          <w:numId w:val="22"/>
        </w:numPr>
        <w:spacing w:line="240" w:lineRule="auto"/>
        <w:ind w:right="11"/>
        <w:jc w:val="both"/>
        <w:rPr>
          <w:rFonts w:cs="Tahoma"/>
          <w:lang w:val="en-US"/>
        </w:rPr>
      </w:pPr>
      <w:r w:rsidRPr="00D85CA8">
        <w:rPr>
          <w:rFonts w:cs="Tahoma"/>
          <w:lang w:val="en-US"/>
        </w:rPr>
        <w:t>SNMP manager/agent v1,v2/v2c,v3</w:t>
      </w:r>
    </w:p>
    <w:p w14:paraId="5D3AE4D0" w14:textId="77777777" w:rsidR="000C236E" w:rsidRPr="00D85CA8" w:rsidRDefault="000C236E" w:rsidP="007E3027">
      <w:pPr>
        <w:numPr>
          <w:ilvl w:val="1"/>
          <w:numId w:val="22"/>
        </w:numPr>
        <w:spacing w:line="240" w:lineRule="auto"/>
        <w:ind w:right="11"/>
        <w:jc w:val="both"/>
        <w:rPr>
          <w:rFonts w:cs="Tahoma"/>
          <w:lang w:val="en-US"/>
        </w:rPr>
      </w:pPr>
      <w:r w:rsidRPr="00D85CA8">
        <w:rPr>
          <w:rFonts w:cs="Tahoma"/>
          <w:lang w:val="en-US"/>
        </w:rPr>
        <w:t>OPC</w:t>
      </w:r>
    </w:p>
    <w:p w14:paraId="3768E205" w14:textId="77777777" w:rsidR="000C236E" w:rsidRPr="00D85CA8" w:rsidRDefault="000C236E" w:rsidP="007E3027">
      <w:pPr>
        <w:numPr>
          <w:ilvl w:val="0"/>
          <w:numId w:val="22"/>
        </w:numPr>
        <w:spacing w:line="240" w:lineRule="auto"/>
        <w:ind w:right="11"/>
        <w:jc w:val="both"/>
        <w:rPr>
          <w:rFonts w:cs="Tahoma"/>
          <w:lang w:val="en-US"/>
        </w:rPr>
      </w:pPr>
      <w:r w:rsidRPr="00D85CA8">
        <w:rPr>
          <w:rFonts w:cs="Tahoma"/>
          <w:lang w:val="en-US"/>
        </w:rPr>
        <w:t>Integration of exchange interfaces with external systems, including at least the OPC, Web Services and DDE interfaces (for compatibility with legacy systems).</w:t>
      </w:r>
    </w:p>
    <w:p w14:paraId="4DB3A738" w14:textId="77777777" w:rsidR="000C236E" w:rsidRPr="00D85CA8" w:rsidRDefault="000C236E" w:rsidP="007E3027">
      <w:pPr>
        <w:numPr>
          <w:ilvl w:val="0"/>
          <w:numId w:val="22"/>
        </w:numPr>
        <w:spacing w:line="240" w:lineRule="auto"/>
        <w:ind w:right="11"/>
        <w:jc w:val="both"/>
        <w:rPr>
          <w:rFonts w:cs="Tahoma"/>
          <w:lang w:val="en-US"/>
        </w:rPr>
      </w:pPr>
      <w:r w:rsidRPr="00D85CA8">
        <w:rPr>
          <w:rFonts w:cs="Tahoma"/>
          <w:lang w:val="en-US"/>
        </w:rPr>
        <w:t>Active X container (insertion of external software components) and Microsoft VBA compatible.</w:t>
      </w:r>
    </w:p>
    <w:p w14:paraId="0022DB2D" w14:textId="77777777" w:rsidR="000C236E" w:rsidRPr="00D85CA8" w:rsidRDefault="000C236E" w:rsidP="007E3027">
      <w:pPr>
        <w:numPr>
          <w:ilvl w:val="0"/>
          <w:numId w:val="22"/>
        </w:numPr>
        <w:spacing w:line="240" w:lineRule="auto"/>
        <w:ind w:right="11"/>
        <w:jc w:val="both"/>
        <w:rPr>
          <w:rFonts w:cs="Tahoma"/>
          <w:lang w:val="en-US"/>
        </w:rPr>
      </w:pPr>
      <w:r w:rsidRPr="00D85CA8">
        <w:rPr>
          <w:rFonts w:cs="Tahoma"/>
          <w:lang w:val="en-US"/>
        </w:rPr>
        <w:t>Built-in management of redundancy of servers, redundancy of Ethernet network and redundancy of PLCs.</w:t>
      </w:r>
    </w:p>
    <w:p w14:paraId="543EF9EE" w14:textId="77777777" w:rsidR="000C236E" w:rsidRPr="00D85CA8" w:rsidRDefault="000C236E" w:rsidP="007E3027">
      <w:pPr>
        <w:numPr>
          <w:ilvl w:val="0"/>
          <w:numId w:val="22"/>
        </w:numPr>
        <w:spacing w:line="240" w:lineRule="auto"/>
        <w:ind w:right="11"/>
        <w:jc w:val="both"/>
        <w:rPr>
          <w:rFonts w:cs="Tahoma"/>
          <w:lang w:val="en-US"/>
        </w:rPr>
      </w:pPr>
      <w:r w:rsidRPr="00D85CA8">
        <w:rPr>
          <w:rFonts w:cs="Tahoma"/>
          <w:lang w:val="en-US"/>
        </w:rPr>
        <w:t>Mimic modification shall be able to be done online without stopping or re-compiling the application.</w:t>
      </w:r>
    </w:p>
    <w:p w14:paraId="0F06FC3A" w14:textId="77777777" w:rsidR="000C236E" w:rsidRPr="00D85CA8" w:rsidRDefault="000C236E" w:rsidP="007E3027">
      <w:pPr>
        <w:numPr>
          <w:ilvl w:val="0"/>
          <w:numId w:val="22"/>
        </w:numPr>
        <w:spacing w:line="240" w:lineRule="auto"/>
        <w:ind w:right="11"/>
        <w:jc w:val="both"/>
        <w:rPr>
          <w:rFonts w:cs="Tahoma"/>
          <w:iCs/>
          <w:lang w:val="en-US"/>
        </w:rPr>
      </w:pPr>
      <w:r w:rsidRPr="00D85CA8">
        <w:rPr>
          <w:rFonts w:cs="Tahoma"/>
          <w:iCs/>
          <w:lang w:val="en-US"/>
        </w:rPr>
        <w:t>Built-in online help and full documentation of all features.</w:t>
      </w:r>
    </w:p>
    <w:p w14:paraId="1A06F9FD" w14:textId="77777777" w:rsidR="000C236E" w:rsidRPr="00D85CA8" w:rsidRDefault="000C236E" w:rsidP="007E3027">
      <w:pPr>
        <w:numPr>
          <w:ilvl w:val="0"/>
          <w:numId w:val="22"/>
        </w:numPr>
        <w:spacing w:line="240" w:lineRule="auto"/>
        <w:ind w:right="11"/>
        <w:jc w:val="both"/>
        <w:rPr>
          <w:rFonts w:cs="Tahoma"/>
          <w:iCs/>
          <w:lang w:val="en-US"/>
        </w:rPr>
      </w:pPr>
      <w:r w:rsidRPr="00D85CA8">
        <w:rPr>
          <w:rFonts w:cs="Tahoma"/>
          <w:iCs/>
          <w:lang w:val="en-US"/>
        </w:rPr>
        <w:t>Ability to access the supervision project from a remote PC, a smartphone or a tablet.</w:t>
      </w:r>
    </w:p>
    <w:p w14:paraId="18B12C3D" w14:textId="77777777" w:rsidR="000C236E" w:rsidRPr="00D85CA8" w:rsidRDefault="000C236E" w:rsidP="007E3027">
      <w:pPr>
        <w:numPr>
          <w:ilvl w:val="0"/>
          <w:numId w:val="22"/>
        </w:numPr>
        <w:spacing w:line="240" w:lineRule="auto"/>
        <w:ind w:right="11"/>
        <w:jc w:val="both"/>
        <w:rPr>
          <w:rFonts w:cs="Tahoma"/>
          <w:iCs/>
          <w:lang w:val="en-US"/>
        </w:rPr>
      </w:pPr>
      <w:r w:rsidRPr="00D85CA8">
        <w:rPr>
          <w:rFonts w:cs="Tahoma"/>
          <w:iCs/>
          <w:lang w:val="en-US"/>
        </w:rPr>
        <w:t>Ability to archive system state to different repositories (text, databases).</w:t>
      </w:r>
    </w:p>
    <w:p w14:paraId="5FFAE505" w14:textId="77777777" w:rsidR="000C236E" w:rsidRPr="00D85CA8" w:rsidRDefault="000C236E" w:rsidP="007E3027">
      <w:pPr>
        <w:numPr>
          <w:ilvl w:val="0"/>
          <w:numId w:val="22"/>
        </w:numPr>
        <w:spacing w:line="240" w:lineRule="auto"/>
        <w:ind w:right="11"/>
        <w:jc w:val="both"/>
        <w:rPr>
          <w:rFonts w:cs="Tahoma"/>
          <w:iCs/>
          <w:lang w:val="en-US"/>
        </w:rPr>
      </w:pPr>
      <w:r w:rsidRPr="00D85CA8">
        <w:rPr>
          <w:rFonts w:cs="Tahoma"/>
          <w:iCs/>
          <w:lang w:val="en-US"/>
        </w:rPr>
        <w:t>Alarm and event management including filtering and archiving.</w:t>
      </w:r>
    </w:p>
    <w:p w14:paraId="3730C7E2" w14:textId="77777777" w:rsidR="000C236E" w:rsidRPr="00D85CA8" w:rsidRDefault="000C236E" w:rsidP="007E3027">
      <w:pPr>
        <w:numPr>
          <w:ilvl w:val="0"/>
          <w:numId w:val="22"/>
        </w:numPr>
        <w:spacing w:line="240" w:lineRule="auto"/>
        <w:ind w:right="11"/>
        <w:jc w:val="both"/>
        <w:rPr>
          <w:rFonts w:cs="Tahoma"/>
          <w:iCs/>
          <w:lang w:val="en-US"/>
        </w:rPr>
      </w:pPr>
      <w:r w:rsidRPr="00D85CA8">
        <w:rPr>
          <w:rFonts w:cs="Tahoma"/>
          <w:iCs/>
          <w:lang w:val="en-US"/>
        </w:rPr>
        <w:t>Display of simultaneous real-time and archived values.</w:t>
      </w:r>
    </w:p>
    <w:p w14:paraId="6571057C" w14:textId="77777777" w:rsidR="000C236E" w:rsidRPr="00D85CA8" w:rsidRDefault="000C236E" w:rsidP="007E3027">
      <w:pPr>
        <w:numPr>
          <w:ilvl w:val="0"/>
          <w:numId w:val="22"/>
        </w:numPr>
        <w:spacing w:line="240" w:lineRule="auto"/>
        <w:ind w:right="11"/>
        <w:jc w:val="both"/>
        <w:rPr>
          <w:rFonts w:cs="Tahoma"/>
          <w:iCs/>
          <w:lang w:val="en-US"/>
        </w:rPr>
      </w:pPr>
      <w:r w:rsidRPr="00D85CA8">
        <w:rPr>
          <w:rFonts w:cs="Tahoma"/>
          <w:iCs/>
          <w:lang w:val="en-US"/>
        </w:rPr>
        <w:lastRenderedPageBreak/>
        <w:t>Support for VBA extensions and programmatic management of supervisor behavior at run-time.</w:t>
      </w:r>
    </w:p>
    <w:p w14:paraId="3BEC64D3" w14:textId="77777777" w:rsidR="000C236E" w:rsidRPr="00D85CA8" w:rsidRDefault="000C236E" w:rsidP="007E3027">
      <w:pPr>
        <w:numPr>
          <w:ilvl w:val="0"/>
          <w:numId w:val="22"/>
        </w:numPr>
        <w:spacing w:line="240" w:lineRule="auto"/>
        <w:ind w:right="11"/>
        <w:jc w:val="both"/>
        <w:rPr>
          <w:rFonts w:cs="Tahoma"/>
          <w:iCs/>
          <w:lang w:val="en-US"/>
        </w:rPr>
      </w:pPr>
      <w:r w:rsidRPr="00D85CA8">
        <w:rPr>
          <w:rFonts w:cs="Tahoma"/>
          <w:iCs/>
          <w:lang w:val="en-US"/>
        </w:rPr>
        <w:t>Ad-hoc exporting and reporting of supervised and treated data.</w:t>
      </w:r>
    </w:p>
    <w:p w14:paraId="76E4D960" w14:textId="77777777" w:rsidR="000C236E" w:rsidRPr="00D85CA8" w:rsidRDefault="000C236E" w:rsidP="000C236E">
      <w:pPr>
        <w:ind w:left="360" w:right="11"/>
        <w:jc w:val="both"/>
        <w:rPr>
          <w:rFonts w:cs="Tahoma"/>
          <w:iCs/>
          <w:lang w:val="en-US"/>
        </w:rPr>
      </w:pPr>
    </w:p>
    <w:p w14:paraId="44743934" w14:textId="77777777" w:rsidR="000C236E" w:rsidRPr="00D85CA8" w:rsidRDefault="000C236E" w:rsidP="000C236E">
      <w:pPr>
        <w:spacing w:before="80"/>
        <w:jc w:val="both"/>
        <w:rPr>
          <w:rFonts w:cs="Tahoma"/>
          <w:iCs/>
          <w:snapToGrid w:val="0"/>
          <w:lang w:val="en-US"/>
        </w:rPr>
      </w:pPr>
      <w:r w:rsidRPr="00D85CA8">
        <w:rPr>
          <w:rFonts w:cs="Tahoma"/>
          <w:iCs/>
          <w:snapToGrid w:val="0"/>
          <w:lang w:val="en-US"/>
        </w:rPr>
        <w:t>The supervisor shall be based on an object-oriented architecture with the following capabilities:</w:t>
      </w:r>
    </w:p>
    <w:p w14:paraId="39C34726" w14:textId="77777777" w:rsidR="000C236E" w:rsidRPr="00D85CA8" w:rsidRDefault="000C236E" w:rsidP="000C236E">
      <w:pPr>
        <w:rPr>
          <w:rFonts w:cs="Tahoma"/>
          <w:iCs/>
          <w:snapToGrid w:val="0"/>
          <w:lang w:val="en-US"/>
        </w:rPr>
      </w:pPr>
    </w:p>
    <w:p w14:paraId="138D4CAE" w14:textId="77777777" w:rsidR="000C236E" w:rsidRPr="00D85CA8" w:rsidRDefault="000C236E" w:rsidP="007E3027">
      <w:pPr>
        <w:numPr>
          <w:ilvl w:val="0"/>
          <w:numId w:val="23"/>
        </w:numPr>
        <w:spacing w:line="240" w:lineRule="auto"/>
        <w:ind w:left="709"/>
        <w:jc w:val="both"/>
        <w:rPr>
          <w:rFonts w:cs="Tahoma"/>
          <w:iCs/>
          <w:snapToGrid w:val="0"/>
          <w:lang w:val="en-US"/>
        </w:rPr>
      </w:pPr>
      <w:r w:rsidRPr="00D85CA8">
        <w:rPr>
          <w:rFonts w:cs="Tahoma"/>
          <w:iCs/>
          <w:snapToGrid w:val="0"/>
          <w:lang w:val="en-US"/>
        </w:rPr>
        <w:t>A library of pre-animated objects, which may be modified on-line without third party software.</w:t>
      </w:r>
    </w:p>
    <w:p w14:paraId="2EC37AD1" w14:textId="77777777" w:rsidR="000C236E" w:rsidRPr="00D85CA8" w:rsidRDefault="000C236E" w:rsidP="007E3027">
      <w:pPr>
        <w:pStyle w:val="--ImageDOC"/>
        <w:numPr>
          <w:ilvl w:val="0"/>
          <w:numId w:val="23"/>
        </w:numPr>
        <w:ind w:left="709"/>
        <w:jc w:val="both"/>
        <w:rPr>
          <w:rFonts w:ascii="Gotham Book" w:eastAsiaTheme="minorEastAsia" w:hAnsi="Gotham Book" w:cs="Tahoma"/>
          <w:iCs/>
          <w:snapToGrid w:val="0"/>
          <w:color w:val="333333"/>
          <w:sz w:val="24"/>
          <w:szCs w:val="24"/>
          <w:lang w:val="en-US" w:eastAsia="en-US" w:bidi="en-US"/>
        </w:rPr>
      </w:pPr>
      <w:r w:rsidRPr="00D85CA8">
        <w:rPr>
          <w:rFonts w:ascii="Gotham Book" w:eastAsiaTheme="minorEastAsia" w:hAnsi="Gotham Book" w:cs="Tahoma"/>
          <w:iCs/>
          <w:snapToGrid w:val="0"/>
          <w:color w:val="333333"/>
          <w:sz w:val="24"/>
          <w:szCs w:val="24"/>
          <w:lang w:val="en-US" w:eastAsia="en-US" w:bidi="en-US"/>
        </w:rPr>
        <w:t>Modifications to an object template shall be transferred to all objects incorporating the template (instantiation), without further user actions.</w:t>
      </w:r>
    </w:p>
    <w:p w14:paraId="1C4B61F8" w14:textId="77777777" w:rsidR="000C236E" w:rsidRPr="00D85CA8" w:rsidRDefault="000C236E" w:rsidP="007E3027">
      <w:pPr>
        <w:numPr>
          <w:ilvl w:val="0"/>
          <w:numId w:val="23"/>
        </w:numPr>
        <w:spacing w:line="240" w:lineRule="auto"/>
        <w:ind w:left="709"/>
        <w:jc w:val="both"/>
        <w:rPr>
          <w:rFonts w:cs="Tahoma"/>
          <w:iCs/>
          <w:lang w:val="en-US"/>
        </w:rPr>
      </w:pPr>
      <w:r w:rsidRPr="00D85CA8">
        <w:rPr>
          <w:rFonts w:cs="Tahoma"/>
          <w:iCs/>
          <w:snapToGrid w:val="0"/>
          <w:lang w:val="en-US"/>
        </w:rPr>
        <w:t>The context of use is passed on to other generic objects with no level limitation (inheritance).</w:t>
      </w:r>
    </w:p>
    <w:p w14:paraId="12FA29DC" w14:textId="77777777" w:rsidR="000C236E" w:rsidRPr="00D85CA8" w:rsidRDefault="000C236E" w:rsidP="000C236E">
      <w:pPr>
        <w:pStyle w:val="Titre2"/>
        <w:rPr>
          <w:lang w:val="en-US"/>
        </w:rPr>
      </w:pPr>
      <w:bookmarkStart w:id="4" w:name="_Toc523748140"/>
      <w:bookmarkStart w:id="5" w:name="_Toc110407315"/>
      <w:bookmarkStart w:id="6" w:name="_Toc166508762"/>
      <w:r w:rsidRPr="00D85CA8">
        <w:rPr>
          <w:lang w:val="en-US"/>
        </w:rPr>
        <w:t>Software licensing</w:t>
      </w:r>
      <w:bookmarkEnd w:id="4"/>
      <w:bookmarkEnd w:id="5"/>
      <w:bookmarkEnd w:id="6"/>
    </w:p>
    <w:p w14:paraId="22248A55" w14:textId="77777777" w:rsidR="000C236E" w:rsidRPr="00D85CA8" w:rsidRDefault="000C236E" w:rsidP="007E3027">
      <w:pPr>
        <w:numPr>
          <w:ilvl w:val="0"/>
          <w:numId w:val="17"/>
        </w:numPr>
        <w:spacing w:before="80" w:line="240" w:lineRule="auto"/>
        <w:ind w:left="426" w:hanging="426"/>
        <w:jc w:val="both"/>
        <w:rPr>
          <w:rFonts w:cs="Tahoma"/>
          <w:lang w:val="en-US"/>
        </w:rPr>
      </w:pPr>
      <w:r w:rsidRPr="00D85CA8">
        <w:rPr>
          <w:rFonts w:cs="Tahoma"/>
          <w:lang w:val="en-US"/>
        </w:rPr>
        <w:t>The software license shall be delivered in the form of a hardware dongle (such as a USB port dongle) or a software license key.</w:t>
      </w:r>
    </w:p>
    <w:p w14:paraId="6EDB9533" w14:textId="77777777" w:rsidR="000C236E" w:rsidRPr="00D85CA8" w:rsidRDefault="000C236E" w:rsidP="007E3027">
      <w:pPr>
        <w:numPr>
          <w:ilvl w:val="0"/>
          <w:numId w:val="17"/>
        </w:numPr>
        <w:spacing w:before="80" w:line="240" w:lineRule="auto"/>
        <w:ind w:left="426" w:hanging="426"/>
        <w:jc w:val="both"/>
        <w:rPr>
          <w:rFonts w:cs="Tahoma"/>
          <w:lang w:val="en-US"/>
        </w:rPr>
      </w:pPr>
      <w:r w:rsidRPr="00D85CA8">
        <w:rPr>
          <w:rFonts w:cs="Tahoma"/>
          <w:lang w:val="en-US"/>
        </w:rPr>
        <w:t>The licensing of the supervisor shall be according to real physical or external data connected to the supervisor.</w:t>
      </w:r>
    </w:p>
    <w:p w14:paraId="78F7B9D0" w14:textId="77777777" w:rsidR="000C236E" w:rsidRPr="00D85CA8" w:rsidRDefault="000C236E" w:rsidP="007E3027">
      <w:pPr>
        <w:numPr>
          <w:ilvl w:val="0"/>
          <w:numId w:val="17"/>
        </w:numPr>
        <w:spacing w:before="80" w:line="240" w:lineRule="auto"/>
        <w:ind w:left="426" w:hanging="426"/>
        <w:jc w:val="both"/>
        <w:rPr>
          <w:rFonts w:cs="Tahoma"/>
          <w:lang w:val="en-US"/>
        </w:rPr>
      </w:pPr>
      <w:r w:rsidRPr="00D85CA8">
        <w:rPr>
          <w:rFonts w:cs="Tahoma"/>
          <w:lang w:val="en-US"/>
        </w:rPr>
        <w:t>The supervisor licensing shall propose at least 7 different I/O levels of software licenses.</w:t>
      </w:r>
    </w:p>
    <w:p w14:paraId="52A05D2B" w14:textId="77777777" w:rsidR="000C236E" w:rsidRPr="00D85CA8" w:rsidRDefault="000C236E" w:rsidP="007E3027">
      <w:pPr>
        <w:numPr>
          <w:ilvl w:val="0"/>
          <w:numId w:val="17"/>
        </w:numPr>
        <w:spacing w:before="80" w:line="240" w:lineRule="auto"/>
        <w:ind w:left="426" w:hanging="426"/>
        <w:jc w:val="both"/>
        <w:rPr>
          <w:rFonts w:cs="Tahoma"/>
          <w:lang w:val="en-US"/>
        </w:rPr>
      </w:pPr>
      <w:r w:rsidRPr="00D85CA8">
        <w:rPr>
          <w:rFonts w:cs="Tahoma"/>
          <w:lang w:val="en-US"/>
        </w:rPr>
        <w:t>There shall be no limitation on the number of internal tags used in the supervisor for any license level</w:t>
      </w:r>
    </w:p>
    <w:p w14:paraId="6D231728" w14:textId="77777777" w:rsidR="000C236E" w:rsidRPr="00D85CA8" w:rsidRDefault="000C236E" w:rsidP="007E3027">
      <w:pPr>
        <w:numPr>
          <w:ilvl w:val="0"/>
          <w:numId w:val="17"/>
        </w:numPr>
        <w:spacing w:before="80" w:line="240" w:lineRule="auto"/>
        <w:ind w:left="426" w:hanging="426"/>
        <w:jc w:val="both"/>
        <w:rPr>
          <w:rFonts w:cs="Tahoma"/>
          <w:lang w:val="en-US"/>
        </w:rPr>
      </w:pPr>
      <w:r w:rsidRPr="00D85CA8">
        <w:rPr>
          <w:rFonts w:cs="Tahoma"/>
          <w:lang w:val="en-US"/>
        </w:rPr>
        <w:t>It shall be possible to remotely manage the license without exchange of the physical dongle.  This includes:</w:t>
      </w:r>
    </w:p>
    <w:p w14:paraId="763C3FE1" w14:textId="77777777" w:rsidR="000C236E" w:rsidRPr="00D85CA8" w:rsidRDefault="000C236E" w:rsidP="007E3027">
      <w:pPr>
        <w:numPr>
          <w:ilvl w:val="0"/>
          <w:numId w:val="23"/>
        </w:numPr>
        <w:spacing w:line="240" w:lineRule="auto"/>
        <w:ind w:left="709"/>
        <w:jc w:val="both"/>
        <w:rPr>
          <w:rFonts w:cs="Tahoma"/>
          <w:iCs/>
          <w:snapToGrid w:val="0"/>
          <w:lang w:val="en-US"/>
        </w:rPr>
      </w:pPr>
      <w:r w:rsidRPr="00D85CA8">
        <w:rPr>
          <w:rFonts w:cs="Tahoma"/>
          <w:iCs/>
          <w:snapToGrid w:val="0"/>
          <w:lang w:val="en-US"/>
        </w:rPr>
        <w:t>Upgrade to a higher level I/O system</w:t>
      </w:r>
    </w:p>
    <w:p w14:paraId="006B9FBD" w14:textId="77777777" w:rsidR="000C236E" w:rsidRPr="00D85CA8" w:rsidRDefault="000C236E" w:rsidP="007E3027">
      <w:pPr>
        <w:numPr>
          <w:ilvl w:val="0"/>
          <w:numId w:val="23"/>
        </w:numPr>
        <w:spacing w:line="240" w:lineRule="auto"/>
        <w:ind w:left="709"/>
        <w:jc w:val="both"/>
        <w:rPr>
          <w:rFonts w:cs="Tahoma"/>
          <w:iCs/>
          <w:snapToGrid w:val="0"/>
          <w:lang w:val="en-US"/>
        </w:rPr>
      </w:pPr>
      <w:r w:rsidRPr="00D85CA8">
        <w:rPr>
          <w:rFonts w:cs="Tahoma"/>
          <w:iCs/>
          <w:snapToGrid w:val="0"/>
          <w:lang w:val="en-US"/>
        </w:rPr>
        <w:t>Add options such as protocols or graphical features</w:t>
      </w:r>
    </w:p>
    <w:p w14:paraId="3BDBD905" w14:textId="77777777" w:rsidR="000C236E" w:rsidRPr="00D85CA8" w:rsidRDefault="000C236E" w:rsidP="000C236E">
      <w:pPr>
        <w:pStyle w:val="Titre2"/>
        <w:rPr>
          <w:lang w:val="en-US"/>
        </w:rPr>
      </w:pPr>
      <w:bookmarkStart w:id="7" w:name="_Toc523748141"/>
      <w:bookmarkStart w:id="8" w:name="_Toc110407316"/>
      <w:bookmarkStart w:id="9" w:name="_Toc166508763"/>
      <w:r w:rsidRPr="00D85CA8">
        <w:rPr>
          <w:lang w:val="en-US"/>
        </w:rPr>
        <w:t>Upward Compatibility</w:t>
      </w:r>
      <w:bookmarkEnd w:id="7"/>
      <w:bookmarkEnd w:id="8"/>
      <w:bookmarkEnd w:id="9"/>
    </w:p>
    <w:p w14:paraId="7C2179F8" w14:textId="77777777" w:rsidR="000C236E" w:rsidRPr="00D85CA8" w:rsidRDefault="000C236E" w:rsidP="000C236E">
      <w:pPr>
        <w:rPr>
          <w:lang w:val="en-US"/>
        </w:rPr>
      </w:pPr>
    </w:p>
    <w:p w14:paraId="2B510CA4" w14:textId="77777777" w:rsidR="000C236E" w:rsidRPr="00D85CA8" w:rsidRDefault="000C236E" w:rsidP="000C236E">
      <w:pPr>
        <w:rPr>
          <w:lang w:val="en-US"/>
        </w:rPr>
      </w:pPr>
      <w:r w:rsidRPr="00D85CA8">
        <w:rPr>
          <w:lang w:val="en-US"/>
        </w:rPr>
        <w:t>The application shall protect the application against changes to operating system and database technologies.  This supervisor project shall:</w:t>
      </w:r>
    </w:p>
    <w:p w14:paraId="5F5EB8A2" w14:textId="77777777" w:rsidR="000C236E" w:rsidRPr="00D85CA8" w:rsidRDefault="000C236E" w:rsidP="000C236E">
      <w:pPr>
        <w:pStyle w:val="Paragraphedeliste"/>
        <w:rPr>
          <w:rFonts w:ascii="Arial" w:hAnsi="Arial" w:cs="Arial"/>
          <w:lang w:val="en-US"/>
        </w:rPr>
      </w:pPr>
    </w:p>
    <w:p w14:paraId="4FDDFC83" w14:textId="77777777" w:rsidR="000C236E" w:rsidRPr="00D85CA8" w:rsidRDefault="000C236E" w:rsidP="007E3027">
      <w:pPr>
        <w:numPr>
          <w:ilvl w:val="0"/>
          <w:numId w:val="35"/>
        </w:numPr>
        <w:spacing w:before="80" w:line="240" w:lineRule="auto"/>
        <w:ind w:left="426" w:hanging="426"/>
        <w:jc w:val="both"/>
        <w:rPr>
          <w:lang w:val="en-US"/>
        </w:rPr>
      </w:pPr>
      <w:r w:rsidRPr="00D85CA8">
        <w:rPr>
          <w:lang w:val="en-US"/>
        </w:rPr>
        <w:t>Operate without modification on current and future releases of Microsoft Windows OS.</w:t>
      </w:r>
    </w:p>
    <w:p w14:paraId="122D0961" w14:textId="77777777" w:rsidR="000C236E" w:rsidRDefault="000C236E" w:rsidP="007E3027">
      <w:pPr>
        <w:numPr>
          <w:ilvl w:val="0"/>
          <w:numId w:val="35"/>
        </w:numPr>
        <w:spacing w:before="80" w:line="240" w:lineRule="auto"/>
        <w:ind w:left="426" w:hanging="426"/>
        <w:jc w:val="both"/>
        <w:rPr>
          <w:lang w:val="en-US"/>
        </w:rPr>
      </w:pPr>
      <w:r w:rsidRPr="00D85CA8">
        <w:rPr>
          <w:lang w:val="en-US"/>
        </w:rPr>
        <w:t xml:space="preserve">The supplier shall demonstrate upward compatibility by showing an application developed in a previous version of Microsoft Windows and a version of the supervisor platform 2 major versions previous (N-2).  Then demonstrate it running in the current Version N without having to modify the supervisor configuration. </w:t>
      </w:r>
    </w:p>
    <w:p w14:paraId="5FCB7520" w14:textId="77777777" w:rsidR="00205C94" w:rsidRPr="00D85CA8" w:rsidRDefault="00205C94" w:rsidP="00205C94">
      <w:pPr>
        <w:spacing w:before="80" w:line="240" w:lineRule="auto"/>
        <w:ind w:left="426"/>
        <w:jc w:val="both"/>
        <w:rPr>
          <w:lang w:val="en-US"/>
        </w:rPr>
      </w:pPr>
    </w:p>
    <w:p w14:paraId="64CD9545" w14:textId="77777777" w:rsidR="000C236E" w:rsidRPr="00D85CA8" w:rsidRDefault="000C236E" w:rsidP="000C236E">
      <w:pPr>
        <w:pStyle w:val="Titre1"/>
        <w:rPr>
          <w:lang w:val="en-US"/>
        </w:rPr>
      </w:pPr>
      <w:bookmarkStart w:id="10" w:name="_Toc523748142"/>
      <w:bookmarkStart w:id="11" w:name="_Toc166508764"/>
      <w:bookmarkStart w:id="12" w:name="_Toc206410048"/>
      <w:r w:rsidRPr="00D85CA8">
        <w:rPr>
          <w:lang w:val="en-US"/>
        </w:rPr>
        <w:lastRenderedPageBreak/>
        <w:t>Template project</w:t>
      </w:r>
      <w:bookmarkEnd w:id="10"/>
      <w:bookmarkEnd w:id="11"/>
    </w:p>
    <w:p w14:paraId="3DE45966" w14:textId="77777777" w:rsidR="000C236E" w:rsidRPr="00D85CA8" w:rsidRDefault="000C236E" w:rsidP="000C236E">
      <w:pPr>
        <w:rPr>
          <w:lang w:val="en-US"/>
        </w:rPr>
      </w:pPr>
    </w:p>
    <w:p w14:paraId="7C467604" w14:textId="77777777" w:rsidR="000C236E" w:rsidRPr="00D85CA8" w:rsidRDefault="000C236E" w:rsidP="000C236E">
      <w:pPr>
        <w:rPr>
          <w:lang w:val="en-US"/>
        </w:rPr>
      </w:pPr>
      <w:r w:rsidRPr="00D85CA8">
        <w:rPr>
          <w:lang w:val="en-US"/>
        </w:rPr>
        <w:t>The supervisor shall provide a way to create in few clicks a custom designed project with a ready-to-go configuration without starting from scratch.</w:t>
      </w:r>
    </w:p>
    <w:p w14:paraId="362A8119" w14:textId="77777777" w:rsidR="000C236E" w:rsidRPr="00D85CA8" w:rsidRDefault="000C236E" w:rsidP="000C236E">
      <w:pPr>
        <w:rPr>
          <w:lang w:val="en-US"/>
        </w:rPr>
      </w:pPr>
      <w:r w:rsidRPr="00D85CA8">
        <w:rPr>
          <w:lang w:val="en-US"/>
        </w:rPr>
        <w:t>A configuration wizard shall help the user through the few steps to configure a project:</w:t>
      </w:r>
    </w:p>
    <w:p w14:paraId="17A7697C" w14:textId="77777777" w:rsidR="000C236E" w:rsidRPr="00D85CA8" w:rsidRDefault="000C236E" w:rsidP="007E3027">
      <w:pPr>
        <w:pStyle w:val="Paragraphedeliste"/>
        <w:numPr>
          <w:ilvl w:val="0"/>
          <w:numId w:val="62"/>
        </w:numPr>
        <w:spacing w:line="240" w:lineRule="auto"/>
        <w:jc w:val="both"/>
        <w:rPr>
          <w:lang w:val="en-US"/>
        </w:rPr>
      </w:pPr>
      <w:r w:rsidRPr="00D85CA8">
        <w:rPr>
          <w:lang w:val="en-US"/>
        </w:rPr>
        <w:t>select different designs and styles</w:t>
      </w:r>
    </w:p>
    <w:p w14:paraId="0C8685E1" w14:textId="77777777" w:rsidR="000C236E" w:rsidRPr="00D85CA8" w:rsidRDefault="000C236E" w:rsidP="007E3027">
      <w:pPr>
        <w:pStyle w:val="Paragraphedeliste"/>
        <w:numPr>
          <w:ilvl w:val="0"/>
          <w:numId w:val="62"/>
        </w:numPr>
        <w:spacing w:line="240" w:lineRule="auto"/>
        <w:jc w:val="both"/>
        <w:rPr>
          <w:lang w:val="en-US"/>
        </w:rPr>
      </w:pPr>
      <w:r w:rsidRPr="00D85CA8">
        <w:rPr>
          <w:lang w:val="en-US"/>
        </w:rPr>
        <w:t>select the screen resolution</w:t>
      </w:r>
    </w:p>
    <w:p w14:paraId="1FCAB553" w14:textId="77777777" w:rsidR="000C236E" w:rsidRPr="00D85CA8" w:rsidRDefault="000C236E" w:rsidP="007E3027">
      <w:pPr>
        <w:pStyle w:val="Paragraphedeliste"/>
        <w:numPr>
          <w:ilvl w:val="0"/>
          <w:numId w:val="62"/>
        </w:numPr>
        <w:spacing w:line="240" w:lineRule="auto"/>
        <w:jc w:val="both"/>
        <w:rPr>
          <w:lang w:val="en-US"/>
        </w:rPr>
      </w:pPr>
      <w:r w:rsidRPr="00D85CA8">
        <w:rPr>
          <w:lang w:val="en-US"/>
        </w:rPr>
        <w:t>create your menus</w:t>
      </w:r>
    </w:p>
    <w:p w14:paraId="3E9AE78D" w14:textId="77777777" w:rsidR="000C236E" w:rsidRPr="00D85CA8" w:rsidRDefault="000C236E" w:rsidP="000C236E">
      <w:pPr>
        <w:rPr>
          <w:lang w:val="en-US"/>
        </w:rPr>
      </w:pPr>
      <w:r w:rsidRPr="00D85CA8">
        <w:rPr>
          <w:lang w:val="en-US"/>
        </w:rPr>
        <w:t>The user shall be able to create a “ready to go” project including standard mimics and configuration:</w:t>
      </w:r>
    </w:p>
    <w:p w14:paraId="57B1E11E" w14:textId="77777777" w:rsidR="000C236E" w:rsidRPr="00D85CA8" w:rsidRDefault="000C236E" w:rsidP="007E3027">
      <w:pPr>
        <w:pStyle w:val="Paragraphedeliste"/>
        <w:numPr>
          <w:ilvl w:val="0"/>
          <w:numId w:val="63"/>
        </w:numPr>
        <w:spacing w:line="240" w:lineRule="auto"/>
        <w:jc w:val="both"/>
        <w:rPr>
          <w:lang w:val="en-US"/>
        </w:rPr>
      </w:pPr>
      <w:r w:rsidRPr="00D85CA8">
        <w:rPr>
          <w:lang w:val="en-US"/>
        </w:rPr>
        <w:t>Trends viewer</w:t>
      </w:r>
    </w:p>
    <w:p w14:paraId="5E160E05" w14:textId="77777777" w:rsidR="000C236E" w:rsidRPr="00D85CA8" w:rsidRDefault="000C236E" w:rsidP="007E3027">
      <w:pPr>
        <w:pStyle w:val="Paragraphedeliste"/>
        <w:numPr>
          <w:ilvl w:val="0"/>
          <w:numId w:val="63"/>
        </w:numPr>
        <w:spacing w:line="240" w:lineRule="auto"/>
        <w:jc w:val="both"/>
        <w:rPr>
          <w:lang w:val="en-US"/>
        </w:rPr>
      </w:pPr>
      <w:r w:rsidRPr="00D85CA8">
        <w:rPr>
          <w:lang w:val="en-US"/>
        </w:rPr>
        <w:t>Logs and archiving ready</w:t>
      </w:r>
    </w:p>
    <w:p w14:paraId="0F24B2A8" w14:textId="77777777" w:rsidR="000C236E" w:rsidRPr="00D85CA8" w:rsidRDefault="000C236E" w:rsidP="007E3027">
      <w:pPr>
        <w:pStyle w:val="Paragraphedeliste"/>
        <w:numPr>
          <w:ilvl w:val="0"/>
          <w:numId w:val="63"/>
        </w:numPr>
        <w:spacing w:line="240" w:lineRule="auto"/>
        <w:jc w:val="both"/>
        <w:rPr>
          <w:lang w:val="en-US"/>
        </w:rPr>
      </w:pPr>
      <w:r w:rsidRPr="00D85CA8">
        <w:rPr>
          <w:lang w:val="en-US"/>
        </w:rPr>
        <w:t>Alarms viewer and system alarms ready</w:t>
      </w:r>
    </w:p>
    <w:p w14:paraId="0DE68C89" w14:textId="77777777" w:rsidR="000C236E" w:rsidRPr="00D85CA8" w:rsidRDefault="000C236E" w:rsidP="007E3027">
      <w:pPr>
        <w:pStyle w:val="Paragraphedeliste"/>
        <w:numPr>
          <w:ilvl w:val="0"/>
          <w:numId w:val="63"/>
        </w:numPr>
        <w:spacing w:line="240" w:lineRule="auto"/>
        <w:jc w:val="both"/>
        <w:rPr>
          <w:lang w:val="en-US"/>
        </w:rPr>
      </w:pPr>
      <w:r w:rsidRPr="00D85CA8">
        <w:rPr>
          <w:lang w:val="en-US"/>
        </w:rPr>
        <w:t>User profiles</w:t>
      </w:r>
    </w:p>
    <w:p w14:paraId="60AA0B68" w14:textId="77777777" w:rsidR="000C236E" w:rsidRPr="00D85CA8" w:rsidRDefault="000C236E" w:rsidP="007E3027">
      <w:pPr>
        <w:pStyle w:val="Paragraphedeliste"/>
        <w:numPr>
          <w:ilvl w:val="0"/>
          <w:numId w:val="63"/>
        </w:numPr>
        <w:spacing w:line="240" w:lineRule="auto"/>
        <w:jc w:val="both"/>
        <w:rPr>
          <w:lang w:val="en-US"/>
        </w:rPr>
      </w:pPr>
      <w:r w:rsidRPr="00D85CA8">
        <w:rPr>
          <w:lang w:val="en-US"/>
        </w:rPr>
        <w:t>Sample scripts…</w:t>
      </w:r>
    </w:p>
    <w:p w14:paraId="768471FD" w14:textId="77777777" w:rsidR="000C236E" w:rsidRPr="00D85CA8" w:rsidRDefault="000C236E" w:rsidP="000C236E">
      <w:pPr>
        <w:rPr>
          <w:lang w:val="en-US"/>
        </w:rPr>
      </w:pPr>
    </w:p>
    <w:p w14:paraId="5215F59D" w14:textId="77777777" w:rsidR="000C236E" w:rsidRPr="00D85CA8" w:rsidRDefault="000C236E" w:rsidP="000C236E">
      <w:pPr>
        <w:rPr>
          <w:lang w:val="en-US"/>
        </w:rPr>
      </w:pPr>
      <w:r w:rsidRPr="00D85CA8">
        <w:rPr>
          <w:lang w:val="en-US"/>
        </w:rPr>
        <w:t>Many styles and ergonomics are available:</w:t>
      </w:r>
    </w:p>
    <w:p w14:paraId="2F7C67DF" w14:textId="77777777" w:rsidR="000C236E" w:rsidRPr="00D85CA8" w:rsidRDefault="000C236E" w:rsidP="007E3027">
      <w:pPr>
        <w:pStyle w:val="Paragraphedeliste"/>
        <w:numPr>
          <w:ilvl w:val="0"/>
          <w:numId w:val="63"/>
        </w:numPr>
        <w:spacing w:line="240" w:lineRule="auto"/>
        <w:jc w:val="both"/>
        <w:rPr>
          <w:lang w:val="en-US"/>
        </w:rPr>
      </w:pPr>
      <w:r w:rsidRPr="00D85CA8">
        <w:rPr>
          <w:lang w:val="en-US"/>
        </w:rPr>
        <w:t>5 styles</w:t>
      </w:r>
    </w:p>
    <w:p w14:paraId="52A995B3" w14:textId="77777777" w:rsidR="000C236E" w:rsidRPr="00D85CA8" w:rsidRDefault="000C236E" w:rsidP="007E3027">
      <w:pPr>
        <w:pStyle w:val="Paragraphedeliste"/>
        <w:numPr>
          <w:ilvl w:val="0"/>
          <w:numId w:val="63"/>
        </w:numPr>
        <w:spacing w:line="240" w:lineRule="auto"/>
        <w:jc w:val="both"/>
        <w:rPr>
          <w:lang w:val="en-US"/>
        </w:rPr>
      </w:pPr>
      <w:r w:rsidRPr="00D85CA8">
        <w:rPr>
          <w:lang w:val="en-US"/>
        </w:rPr>
        <w:t>2 themes: Light/Dark</w:t>
      </w:r>
    </w:p>
    <w:p w14:paraId="4EE0DD00" w14:textId="77777777" w:rsidR="000C236E" w:rsidRPr="00D85CA8" w:rsidRDefault="000C236E" w:rsidP="007E3027">
      <w:pPr>
        <w:pStyle w:val="Paragraphedeliste"/>
        <w:numPr>
          <w:ilvl w:val="0"/>
          <w:numId w:val="63"/>
        </w:numPr>
        <w:spacing w:line="240" w:lineRule="auto"/>
        <w:jc w:val="both"/>
        <w:rPr>
          <w:lang w:val="en-US"/>
        </w:rPr>
      </w:pPr>
      <w:r w:rsidRPr="00D85CA8">
        <w:rPr>
          <w:lang w:val="en-US"/>
        </w:rPr>
        <w:t>4 color skins</w:t>
      </w:r>
    </w:p>
    <w:p w14:paraId="238B3533" w14:textId="77777777" w:rsidR="000C236E" w:rsidRPr="00D85CA8" w:rsidRDefault="000C236E" w:rsidP="007E3027">
      <w:pPr>
        <w:pStyle w:val="Paragraphedeliste"/>
        <w:numPr>
          <w:ilvl w:val="0"/>
          <w:numId w:val="63"/>
        </w:numPr>
        <w:spacing w:line="240" w:lineRule="auto"/>
        <w:jc w:val="both"/>
        <w:rPr>
          <w:lang w:val="en-US"/>
        </w:rPr>
      </w:pPr>
      <w:r w:rsidRPr="00D85CA8">
        <w:rPr>
          <w:lang w:val="en-US"/>
        </w:rPr>
        <w:t>4 resolutions</w:t>
      </w:r>
    </w:p>
    <w:p w14:paraId="2E84A418" w14:textId="77777777" w:rsidR="000C236E" w:rsidRPr="00D85CA8" w:rsidRDefault="000C236E" w:rsidP="000C236E">
      <w:pPr>
        <w:rPr>
          <w:lang w:val="en-US"/>
        </w:rPr>
      </w:pPr>
      <w:r w:rsidRPr="00D85CA8">
        <w:rPr>
          <w:noProof/>
          <w:lang w:eastAsia="fr-FR" w:bidi="ar-SA"/>
        </w:rPr>
        <w:drawing>
          <wp:inline distT="0" distB="0" distL="0" distR="0" wp14:anchorId="5ED83F06" wp14:editId="28F6BDC5">
            <wp:extent cx="5763260" cy="3670935"/>
            <wp:effectExtent l="0" t="0" r="8890" b="5715"/>
            <wp:docPr id="14" name="Image 14" descr="Une image contenant texte, capture d’écran, logiciel,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 capture d’écran, logiciel, Site web&#10;&#10;Description générée automatiquement"/>
                    <pic:cNvPicPr/>
                  </pic:nvPicPr>
                  <pic:blipFill>
                    <a:blip r:embed="rId14"/>
                    <a:stretch>
                      <a:fillRect/>
                    </a:stretch>
                  </pic:blipFill>
                  <pic:spPr>
                    <a:xfrm>
                      <a:off x="0" y="0"/>
                      <a:ext cx="5763260" cy="3670935"/>
                    </a:xfrm>
                    <a:prstGeom prst="rect">
                      <a:avLst/>
                    </a:prstGeom>
                  </pic:spPr>
                </pic:pic>
              </a:graphicData>
            </a:graphic>
          </wp:inline>
        </w:drawing>
      </w:r>
    </w:p>
    <w:p w14:paraId="3197F9E5" w14:textId="77777777" w:rsidR="000C236E" w:rsidRPr="00D85CA8" w:rsidRDefault="000C236E" w:rsidP="000C236E">
      <w:pPr>
        <w:pStyle w:val="Lgende"/>
        <w:rPr>
          <w:lang w:val="en-US"/>
        </w:rPr>
      </w:pPr>
      <w:bookmarkStart w:id="13" w:name="_Toc162437130"/>
      <w:r w:rsidRPr="00D85CA8">
        <w:rPr>
          <w:lang w:val="en-US"/>
        </w:rPr>
        <w:t xml:space="preserve">Figure </w:t>
      </w:r>
      <w:r w:rsidRPr="00D85CA8">
        <w:rPr>
          <w:noProof/>
          <w:lang w:val="en-US"/>
        </w:rPr>
        <w:fldChar w:fldCharType="begin"/>
      </w:r>
      <w:r w:rsidRPr="00D85CA8">
        <w:rPr>
          <w:noProof/>
          <w:lang w:val="en-US"/>
        </w:rPr>
        <w:instrText xml:space="preserve"> SEQ Figure \* ARABIC </w:instrText>
      </w:r>
      <w:r w:rsidRPr="00D85CA8">
        <w:rPr>
          <w:noProof/>
          <w:lang w:val="en-US"/>
        </w:rPr>
        <w:fldChar w:fldCharType="separate"/>
      </w:r>
      <w:r w:rsidRPr="00D85CA8">
        <w:rPr>
          <w:noProof/>
          <w:lang w:val="en-US"/>
        </w:rPr>
        <w:t>1</w:t>
      </w:r>
      <w:r w:rsidRPr="00D85CA8">
        <w:rPr>
          <w:noProof/>
          <w:lang w:val="en-US"/>
        </w:rPr>
        <w:fldChar w:fldCharType="end"/>
      </w:r>
      <w:r w:rsidRPr="00D85CA8">
        <w:rPr>
          <w:lang w:val="en-US"/>
        </w:rPr>
        <w:t xml:space="preserve"> Project template</w:t>
      </w:r>
      <w:bookmarkEnd w:id="13"/>
      <w:r w:rsidRPr="00D85CA8">
        <w:rPr>
          <w:lang w:val="en-US"/>
        </w:rPr>
        <w:t xml:space="preserve"> </w:t>
      </w:r>
    </w:p>
    <w:p w14:paraId="2E5AA37B" w14:textId="77777777" w:rsidR="000C236E" w:rsidRDefault="000C236E" w:rsidP="000C236E">
      <w:pPr>
        <w:spacing w:after="200" w:line="276" w:lineRule="auto"/>
        <w:rPr>
          <w:lang w:val="en-US"/>
        </w:rPr>
      </w:pPr>
      <w:r>
        <w:rPr>
          <w:lang w:val="en-US"/>
        </w:rPr>
        <w:br w:type="page"/>
      </w:r>
    </w:p>
    <w:p w14:paraId="663E5EA1" w14:textId="77777777" w:rsidR="000C236E" w:rsidRPr="006E5D7A" w:rsidRDefault="000C236E" w:rsidP="000C236E">
      <w:pPr>
        <w:pStyle w:val="Titre1"/>
        <w:rPr>
          <w:lang w:val="en-US"/>
        </w:rPr>
      </w:pPr>
      <w:bookmarkStart w:id="14" w:name="_Toc403731426"/>
      <w:bookmarkStart w:id="15" w:name="_Toc5094399"/>
      <w:bookmarkStart w:id="16" w:name="_Toc166508765"/>
      <w:r w:rsidRPr="006E5D7A">
        <w:rPr>
          <w:lang w:val="en-US"/>
        </w:rPr>
        <w:lastRenderedPageBreak/>
        <w:t>Advanced</w:t>
      </w:r>
      <w:r>
        <w:rPr>
          <w:lang w:val="en-US"/>
        </w:rPr>
        <w:t xml:space="preserve"> </w:t>
      </w:r>
      <w:r w:rsidRPr="006E5D7A">
        <w:rPr>
          <w:lang w:val="en-US"/>
        </w:rPr>
        <w:t>Configuration Environment - ACE</w:t>
      </w:r>
      <w:bookmarkEnd w:id="14"/>
      <w:bookmarkEnd w:id="15"/>
      <w:bookmarkEnd w:id="16"/>
    </w:p>
    <w:p w14:paraId="01C12221" w14:textId="77777777" w:rsidR="000C236E" w:rsidRPr="006E5D7A" w:rsidRDefault="000C236E" w:rsidP="000C236E">
      <w:pPr>
        <w:rPr>
          <w:lang w:val="en-US" w:eastAsia="de-DE"/>
        </w:rPr>
      </w:pPr>
    </w:p>
    <w:p w14:paraId="69470515" w14:textId="77777777" w:rsidR="000C236E" w:rsidRPr="006E5D7A" w:rsidRDefault="000C236E" w:rsidP="000C236E">
      <w:pPr>
        <w:rPr>
          <w:lang w:val="en-US"/>
        </w:rPr>
      </w:pPr>
      <w:r w:rsidRPr="006E5D7A">
        <w:rPr>
          <w:lang w:val="en-US"/>
        </w:rPr>
        <w:t xml:space="preserve">The Advanced Configuration Environment of </w:t>
      </w:r>
      <w:r>
        <w:rPr>
          <w:lang w:val="en-US"/>
        </w:rPr>
        <w:t>supervisor</w:t>
      </w:r>
      <w:r w:rsidRPr="006E5D7A">
        <w:rPr>
          <w:lang w:val="en-US"/>
        </w:rPr>
        <w:t xml:space="preserve"> brings a consistent and innovative platform to develop your application. The </w:t>
      </w:r>
      <w:r>
        <w:rPr>
          <w:lang w:val="en-US"/>
        </w:rPr>
        <w:t>advanced configuration environment</w:t>
      </w:r>
      <w:r w:rsidRPr="006E5D7A">
        <w:rPr>
          <w:lang w:val="en-US"/>
        </w:rPr>
        <w:t xml:space="preserve"> </w:t>
      </w:r>
      <w:r>
        <w:rPr>
          <w:lang w:val="en-US"/>
        </w:rPr>
        <w:t>shall be</w:t>
      </w:r>
      <w:r w:rsidRPr="006E5D7A">
        <w:rPr>
          <w:lang w:val="en-US"/>
        </w:rPr>
        <w:t xml:space="preserve"> designed to maximize productivity by providing components with similar </w:t>
      </w:r>
      <w:hyperlink r:id="rId15" w:tooltip="User interface" w:history="1">
        <w:r w:rsidRPr="006E5D7A">
          <w:rPr>
            <w:lang w:val="en-US"/>
          </w:rPr>
          <w:t>user interfaces</w:t>
        </w:r>
      </w:hyperlink>
      <w:r w:rsidRPr="006E5D7A">
        <w:rPr>
          <w:lang w:val="en-US"/>
        </w:rPr>
        <w:t xml:space="preserve">. It presents a single interface in which all developments are done. This </w:t>
      </w:r>
      <w:r>
        <w:rPr>
          <w:lang w:val="en-US"/>
        </w:rPr>
        <w:t>environment</w:t>
      </w:r>
      <w:r w:rsidRPr="006E5D7A">
        <w:rPr>
          <w:lang w:val="en-US"/>
        </w:rPr>
        <w:t xml:space="preserve"> brings many features for creating object descriptions, mimics, communication frame with PLC, user rights, etc.. . </w:t>
      </w:r>
    </w:p>
    <w:p w14:paraId="649AE034" w14:textId="77777777" w:rsidR="000C236E" w:rsidRPr="006E5D7A" w:rsidRDefault="000C236E" w:rsidP="000C236E">
      <w:pPr>
        <w:rPr>
          <w:lang w:val="en-US"/>
        </w:rPr>
      </w:pPr>
      <w:r w:rsidRPr="006E5D7A">
        <w:rPr>
          <w:lang w:val="en-US"/>
        </w:rPr>
        <w:t>It also provides advanced tools for creating the client/server architecture and deploying the software throughout the network.</w:t>
      </w:r>
    </w:p>
    <w:p w14:paraId="2498191D" w14:textId="77777777" w:rsidR="000C236E" w:rsidRDefault="000C236E" w:rsidP="000C236E">
      <w:pPr>
        <w:rPr>
          <w:lang w:val="en-US"/>
        </w:rPr>
      </w:pPr>
      <w:r w:rsidRPr="00743777">
        <w:rPr>
          <w:lang w:val="en-US"/>
        </w:rPr>
        <w:t xml:space="preserve">The intuitive ergonomics of the configuration environment </w:t>
      </w:r>
      <w:r>
        <w:rPr>
          <w:lang w:val="en-US"/>
        </w:rPr>
        <w:t>sha</w:t>
      </w:r>
      <w:r w:rsidRPr="00743777">
        <w:rPr>
          <w:lang w:val="en-US"/>
        </w:rPr>
        <w:t xml:space="preserve">ll facilitate the design of a project using configuration wizards (by configuration and without scripting), to guide the developer through the process of </w:t>
      </w:r>
      <w:r>
        <w:rPr>
          <w:lang w:val="en-US"/>
        </w:rPr>
        <w:t>using</w:t>
      </w:r>
      <w:r w:rsidRPr="00743777">
        <w:rPr>
          <w:lang w:val="en-US"/>
        </w:rPr>
        <w:t xml:space="preserve"> key </w:t>
      </w:r>
      <w:r>
        <w:rPr>
          <w:lang w:val="en-US"/>
        </w:rPr>
        <w:t>features</w:t>
      </w:r>
      <w:r w:rsidRPr="00743777">
        <w:rPr>
          <w:lang w:val="en-US"/>
        </w:rPr>
        <w:t>.</w:t>
      </w:r>
    </w:p>
    <w:p w14:paraId="7A08286D" w14:textId="77777777" w:rsidR="000C236E" w:rsidRPr="006E5D7A" w:rsidRDefault="000C236E" w:rsidP="000C236E">
      <w:pPr>
        <w:rPr>
          <w:lang w:val="en-US"/>
        </w:rPr>
      </w:pPr>
    </w:p>
    <w:p w14:paraId="2603D4F6" w14:textId="77777777" w:rsidR="000C236E" w:rsidRPr="006E5D7A" w:rsidRDefault="000C236E" w:rsidP="000C236E">
      <w:pPr>
        <w:rPr>
          <w:lang w:val="en-US"/>
        </w:rPr>
      </w:pPr>
      <w:r>
        <w:rPr>
          <w:lang w:val="en-US"/>
        </w:rPr>
        <w:t xml:space="preserve">It shall </w:t>
      </w:r>
      <w:r w:rsidRPr="006E5D7A">
        <w:rPr>
          <w:lang w:val="en-US"/>
        </w:rPr>
        <w:t>include:</w:t>
      </w:r>
    </w:p>
    <w:p w14:paraId="7C0DA27A" w14:textId="77777777" w:rsidR="000C236E" w:rsidRPr="000C3240" w:rsidRDefault="000C236E" w:rsidP="007E3027">
      <w:pPr>
        <w:pStyle w:val="Paragraphedeliste"/>
        <w:numPr>
          <w:ilvl w:val="1"/>
          <w:numId w:val="63"/>
        </w:numPr>
        <w:spacing w:line="240" w:lineRule="auto"/>
        <w:rPr>
          <w:lang w:val="en-US" w:eastAsia="fr-FR"/>
        </w:rPr>
      </w:pPr>
      <w:r w:rsidRPr="00CB1830">
        <w:rPr>
          <w:b/>
          <w:bCs/>
          <w:lang w:val="en-US" w:eastAsia="fr-FR"/>
        </w:rPr>
        <w:t xml:space="preserve">An “All in one” configuration </w:t>
      </w:r>
      <w:r>
        <w:rPr>
          <w:b/>
          <w:bCs/>
          <w:lang w:val="en-US" w:eastAsia="fr-FR"/>
        </w:rPr>
        <w:t>interface</w:t>
      </w:r>
      <w:r w:rsidRPr="000C3240">
        <w:rPr>
          <w:lang w:val="en-US" w:eastAsia="fr-FR"/>
        </w:rPr>
        <w:t>, including the features for configuring all parts of supervisory project:</w:t>
      </w:r>
    </w:p>
    <w:p w14:paraId="321F1C9B" w14:textId="77777777" w:rsidR="000C236E" w:rsidRPr="006E5D7A" w:rsidRDefault="000C236E" w:rsidP="007E3027">
      <w:pPr>
        <w:pStyle w:val="Paragraphedeliste"/>
        <w:numPr>
          <w:ilvl w:val="0"/>
          <w:numId w:val="68"/>
        </w:numPr>
        <w:spacing w:line="240" w:lineRule="auto"/>
        <w:jc w:val="both"/>
        <w:rPr>
          <w:lang w:val="en-US" w:eastAsia="fr-FR"/>
        </w:rPr>
      </w:pPr>
      <w:r w:rsidRPr="006E5D7A">
        <w:rPr>
          <w:lang w:val="en-US" w:eastAsia="fr-FR"/>
        </w:rPr>
        <w:t>Communication/Networking</w:t>
      </w:r>
    </w:p>
    <w:p w14:paraId="6E992A91" w14:textId="77777777" w:rsidR="000C236E" w:rsidRPr="006E5D7A" w:rsidRDefault="000C236E" w:rsidP="007E3027">
      <w:pPr>
        <w:pStyle w:val="Paragraphedeliste"/>
        <w:numPr>
          <w:ilvl w:val="0"/>
          <w:numId w:val="68"/>
        </w:numPr>
        <w:spacing w:line="240" w:lineRule="auto"/>
        <w:jc w:val="both"/>
        <w:rPr>
          <w:lang w:val="en-US" w:eastAsia="fr-FR"/>
        </w:rPr>
      </w:pPr>
      <w:r w:rsidRPr="006E5D7A">
        <w:rPr>
          <w:lang w:val="en-US" w:eastAsia="fr-FR"/>
        </w:rPr>
        <w:t>Variables</w:t>
      </w:r>
    </w:p>
    <w:p w14:paraId="0502E8BA" w14:textId="77777777" w:rsidR="000C236E" w:rsidRPr="006E5D7A" w:rsidRDefault="000C236E" w:rsidP="007E3027">
      <w:pPr>
        <w:pStyle w:val="Paragraphedeliste"/>
        <w:numPr>
          <w:ilvl w:val="0"/>
          <w:numId w:val="68"/>
        </w:numPr>
        <w:spacing w:line="240" w:lineRule="auto"/>
        <w:jc w:val="both"/>
        <w:rPr>
          <w:lang w:val="en-US" w:eastAsia="fr-FR"/>
        </w:rPr>
      </w:pPr>
      <w:r w:rsidRPr="006E5D7A">
        <w:rPr>
          <w:lang w:val="en-US" w:eastAsia="fr-FR"/>
        </w:rPr>
        <w:t>Archives</w:t>
      </w:r>
    </w:p>
    <w:p w14:paraId="5BA6D859" w14:textId="77777777" w:rsidR="000C236E" w:rsidRPr="006E5D7A" w:rsidRDefault="000C236E" w:rsidP="007E3027">
      <w:pPr>
        <w:pStyle w:val="Paragraphedeliste"/>
        <w:numPr>
          <w:ilvl w:val="0"/>
          <w:numId w:val="68"/>
        </w:numPr>
        <w:spacing w:line="240" w:lineRule="auto"/>
        <w:jc w:val="both"/>
        <w:rPr>
          <w:lang w:val="en-US" w:eastAsia="fr-FR"/>
        </w:rPr>
      </w:pPr>
      <w:r w:rsidRPr="006E5D7A">
        <w:rPr>
          <w:lang w:val="en-US" w:eastAsia="fr-FR"/>
        </w:rPr>
        <w:t>Data processing</w:t>
      </w:r>
    </w:p>
    <w:p w14:paraId="2AC6B1B0" w14:textId="77777777" w:rsidR="000C236E" w:rsidRPr="006E5D7A" w:rsidRDefault="000C236E" w:rsidP="007E3027">
      <w:pPr>
        <w:pStyle w:val="Paragraphedeliste"/>
        <w:numPr>
          <w:ilvl w:val="0"/>
          <w:numId w:val="68"/>
        </w:numPr>
        <w:spacing w:line="240" w:lineRule="auto"/>
        <w:jc w:val="both"/>
        <w:rPr>
          <w:lang w:val="en-US" w:eastAsia="fr-FR"/>
        </w:rPr>
      </w:pPr>
      <w:r w:rsidRPr="006E5D7A">
        <w:rPr>
          <w:lang w:val="en-US" w:eastAsia="fr-FR"/>
        </w:rPr>
        <w:t>User management</w:t>
      </w:r>
    </w:p>
    <w:p w14:paraId="239B813C" w14:textId="77777777" w:rsidR="000C236E" w:rsidRPr="006E5D7A" w:rsidRDefault="000C236E" w:rsidP="007E3027">
      <w:pPr>
        <w:pStyle w:val="Paragraphedeliste"/>
        <w:numPr>
          <w:ilvl w:val="0"/>
          <w:numId w:val="68"/>
        </w:numPr>
        <w:spacing w:line="240" w:lineRule="auto"/>
        <w:jc w:val="both"/>
        <w:rPr>
          <w:lang w:val="en-US" w:eastAsia="fr-FR"/>
        </w:rPr>
      </w:pPr>
      <w:r w:rsidRPr="006E5D7A">
        <w:rPr>
          <w:lang w:val="en-US" w:eastAsia="fr-FR"/>
        </w:rPr>
        <w:t>Libraries</w:t>
      </w:r>
    </w:p>
    <w:p w14:paraId="1FB99B8A" w14:textId="77777777" w:rsidR="000C236E" w:rsidRPr="006E5D7A" w:rsidRDefault="000C236E" w:rsidP="000C236E">
      <w:pPr>
        <w:ind w:left="1418"/>
        <w:rPr>
          <w:lang w:val="en-US" w:eastAsia="fr-FR"/>
        </w:rPr>
      </w:pPr>
      <w:r w:rsidRPr="006E5D7A">
        <w:rPr>
          <w:lang w:val="en-US" w:eastAsia="fr-FR"/>
        </w:rPr>
        <w:t>A consistent and modern user-friendly interface based on the ergonomic rules for systems environments to make the design easier and faster</w:t>
      </w:r>
      <w:r>
        <w:rPr>
          <w:lang w:val="en-US" w:eastAsia="fr-FR"/>
        </w:rPr>
        <w:t xml:space="preserve"> such as:</w:t>
      </w:r>
    </w:p>
    <w:p w14:paraId="2E90AE36" w14:textId="77777777" w:rsidR="000C236E" w:rsidRPr="006E5D7A" w:rsidRDefault="000C236E" w:rsidP="007E3027">
      <w:pPr>
        <w:pStyle w:val="Paragraphedeliste"/>
        <w:numPr>
          <w:ilvl w:val="0"/>
          <w:numId w:val="69"/>
        </w:numPr>
        <w:spacing w:line="240" w:lineRule="auto"/>
        <w:ind w:left="2487"/>
        <w:jc w:val="both"/>
        <w:rPr>
          <w:lang w:val="en-US" w:eastAsia="fr-FR"/>
        </w:rPr>
      </w:pPr>
      <w:r w:rsidRPr="006E5D7A">
        <w:rPr>
          <w:lang w:val="en-US" w:eastAsia="fr-FR"/>
        </w:rPr>
        <w:t>Based on a tree view structure with element lists</w:t>
      </w:r>
    </w:p>
    <w:p w14:paraId="7F78267B" w14:textId="77777777" w:rsidR="000C236E" w:rsidRPr="006E5D7A" w:rsidRDefault="000C236E" w:rsidP="007E3027">
      <w:pPr>
        <w:pStyle w:val="Paragraphedeliste"/>
        <w:numPr>
          <w:ilvl w:val="0"/>
          <w:numId w:val="69"/>
        </w:numPr>
        <w:spacing w:line="240" w:lineRule="auto"/>
        <w:ind w:left="2487"/>
        <w:jc w:val="both"/>
        <w:rPr>
          <w:lang w:val="en-US" w:eastAsia="fr-FR"/>
        </w:rPr>
      </w:pPr>
      <w:r w:rsidRPr="006E5D7A">
        <w:rPr>
          <w:lang w:val="en-US" w:eastAsia="fr-FR"/>
        </w:rPr>
        <w:t>Easy duplication of branches and sub elements</w:t>
      </w:r>
    </w:p>
    <w:p w14:paraId="3F6926DB" w14:textId="77777777" w:rsidR="000C236E" w:rsidRPr="006E5D7A" w:rsidRDefault="000C236E" w:rsidP="007E3027">
      <w:pPr>
        <w:pStyle w:val="Paragraphedeliste"/>
        <w:numPr>
          <w:ilvl w:val="0"/>
          <w:numId w:val="69"/>
        </w:numPr>
        <w:spacing w:line="240" w:lineRule="auto"/>
        <w:ind w:left="2487"/>
        <w:jc w:val="both"/>
        <w:rPr>
          <w:lang w:val="en-US" w:eastAsia="fr-FR"/>
        </w:rPr>
      </w:pPr>
      <w:r w:rsidRPr="006E5D7A">
        <w:rPr>
          <w:lang w:val="en-US" w:eastAsia="fr-FR"/>
        </w:rPr>
        <w:t>Multiple document Interface</w:t>
      </w:r>
    </w:p>
    <w:p w14:paraId="4004883C" w14:textId="77777777" w:rsidR="000C236E" w:rsidRPr="006E5D7A" w:rsidRDefault="000C236E" w:rsidP="007E3027">
      <w:pPr>
        <w:pStyle w:val="Paragraphedeliste"/>
        <w:numPr>
          <w:ilvl w:val="0"/>
          <w:numId w:val="69"/>
        </w:numPr>
        <w:spacing w:line="240" w:lineRule="auto"/>
        <w:ind w:left="2487"/>
        <w:jc w:val="both"/>
        <w:rPr>
          <w:lang w:val="en-US" w:eastAsia="fr-FR"/>
        </w:rPr>
      </w:pPr>
      <w:r w:rsidRPr="006E5D7A">
        <w:rPr>
          <w:lang w:val="en-US" w:eastAsia="fr-FR"/>
        </w:rPr>
        <w:t>Copy, cut &amp; paste including sub-elements</w:t>
      </w:r>
    </w:p>
    <w:p w14:paraId="08EB3620" w14:textId="77777777" w:rsidR="000C236E" w:rsidRPr="006E5D7A" w:rsidRDefault="000C236E" w:rsidP="007E3027">
      <w:pPr>
        <w:pStyle w:val="Paragraphedeliste"/>
        <w:numPr>
          <w:ilvl w:val="0"/>
          <w:numId w:val="69"/>
        </w:numPr>
        <w:spacing w:line="240" w:lineRule="auto"/>
        <w:ind w:left="2487"/>
        <w:jc w:val="both"/>
        <w:rPr>
          <w:lang w:val="en-US" w:eastAsia="fr-FR"/>
        </w:rPr>
      </w:pPr>
      <w:r w:rsidRPr="006E5D7A">
        <w:rPr>
          <w:lang w:val="en-US" w:eastAsia="fr-FR"/>
        </w:rPr>
        <w:t>Intuitive navigation: previous &amp; next</w:t>
      </w:r>
    </w:p>
    <w:p w14:paraId="42881250" w14:textId="77777777" w:rsidR="000C236E" w:rsidRPr="006E5D7A" w:rsidRDefault="000C236E" w:rsidP="007E3027">
      <w:pPr>
        <w:pStyle w:val="Paragraphedeliste"/>
        <w:numPr>
          <w:ilvl w:val="0"/>
          <w:numId w:val="69"/>
        </w:numPr>
        <w:spacing w:line="240" w:lineRule="auto"/>
        <w:ind w:left="2487"/>
        <w:jc w:val="both"/>
        <w:rPr>
          <w:lang w:val="en-US" w:eastAsia="fr-FR"/>
        </w:rPr>
      </w:pPr>
      <w:r w:rsidRPr="006E5D7A">
        <w:rPr>
          <w:lang w:val="en-US" w:eastAsia="fr-FR"/>
        </w:rPr>
        <w:t>Various display options: icons, list, details...</w:t>
      </w:r>
    </w:p>
    <w:p w14:paraId="793352BD" w14:textId="77777777" w:rsidR="000C236E" w:rsidRDefault="000C236E" w:rsidP="007E3027">
      <w:pPr>
        <w:pStyle w:val="Paragraphedeliste"/>
        <w:numPr>
          <w:ilvl w:val="0"/>
          <w:numId w:val="69"/>
        </w:numPr>
        <w:spacing w:line="240" w:lineRule="auto"/>
        <w:ind w:left="2487"/>
        <w:jc w:val="both"/>
        <w:rPr>
          <w:lang w:val="en-US" w:eastAsia="fr-FR"/>
        </w:rPr>
      </w:pPr>
      <w:r w:rsidRPr="006E5D7A">
        <w:rPr>
          <w:lang w:val="en-US" w:eastAsia="fr-FR"/>
        </w:rPr>
        <w:t>Standard Windows’ keyboard shortcuts</w:t>
      </w:r>
    </w:p>
    <w:p w14:paraId="40FA0808" w14:textId="77777777" w:rsidR="000C236E" w:rsidRDefault="000C236E" w:rsidP="000C236E">
      <w:pPr>
        <w:pStyle w:val="Paragraphedeliste"/>
        <w:ind w:left="1789"/>
        <w:jc w:val="both"/>
        <w:rPr>
          <w:b/>
          <w:bCs/>
          <w:lang w:val="en-US"/>
        </w:rPr>
      </w:pPr>
    </w:p>
    <w:p w14:paraId="5312FFFC" w14:textId="77777777" w:rsidR="000C236E" w:rsidRPr="00CB1830" w:rsidRDefault="000C236E" w:rsidP="007E3027">
      <w:pPr>
        <w:pStyle w:val="Paragraphedeliste"/>
        <w:numPr>
          <w:ilvl w:val="1"/>
          <w:numId w:val="63"/>
        </w:numPr>
        <w:spacing w:line="240" w:lineRule="auto"/>
        <w:jc w:val="both"/>
        <w:rPr>
          <w:b/>
          <w:bCs/>
          <w:lang w:val="en-US"/>
        </w:rPr>
      </w:pPr>
      <w:r w:rsidRPr="00CB1830">
        <w:rPr>
          <w:b/>
          <w:bCs/>
          <w:lang w:val="en-US"/>
        </w:rPr>
        <w:t>A template generator to model objects and create applications</w:t>
      </w:r>
    </w:p>
    <w:p w14:paraId="1AF341AA" w14:textId="77777777" w:rsidR="000C236E" w:rsidRDefault="000C236E" w:rsidP="000C236E">
      <w:pPr>
        <w:pStyle w:val="Paragraphedeliste"/>
        <w:ind w:left="1418"/>
        <w:jc w:val="both"/>
        <w:rPr>
          <w:lang w:val="en-US" w:eastAsia="fr-FR"/>
        </w:rPr>
      </w:pPr>
    </w:p>
    <w:p w14:paraId="012AC571" w14:textId="77777777" w:rsidR="000C236E" w:rsidRPr="00CB1830" w:rsidRDefault="000C236E" w:rsidP="000C236E">
      <w:pPr>
        <w:pStyle w:val="Paragraphedeliste"/>
        <w:ind w:left="1418"/>
        <w:jc w:val="both"/>
        <w:rPr>
          <w:lang w:val="en-US" w:eastAsia="fr-FR"/>
        </w:rPr>
      </w:pPr>
      <w:r w:rsidRPr="00CB1830">
        <w:rPr>
          <w:lang w:val="en-US" w:eastAsia="fr-FR"/>
        </w:rPr>
        <w:t xml:space="preserve">The supervisor </w:t>
      </w:r>
      <w:r>
        <w:rPr>
          <w:lang w:val="en-US" w:eastAsia="fr-FR"/>
        </w:rPr>
        <w:t>shall</w:t>
      </w:r>
      <w:r w:rsidRPr="00CB1830">
        <w:rPr>
          <w:lang w:val="en-US" w:eastAsia="fr-FR"/>
        </w:rPr>
        <w:t xml:space="preserve"> have a tool that can generate</w:t>
      </w:r>
      <w:r>
        <w:rPr>
          <w:lang w:val="en-US" w:eastAsia="fr-FR"/>
        </w:rPr>
        <w:t>s</w:t>
      </w:r>
      <w:r w:rsidRPr="00CB1830">
        <w:rPr>
          <w:lang w:val="en-US" w:eastAsia="fr-FR"/>
        </w:rPr>
        <w:t xml:space="preserve"> part or all of an application (project) by designing and instantiating models. A model is a representation of a real object in terms of supervisor configuration elements (data, graphics, processing, etc.)</w:t>
      </w:r>
    </w:p>
    <w:p w14:paraId="60E539BE" w14:textId="77777777" w:rsidR="000C236E" w:rsidRPr="00CB1830" w:rsidRDefault="000C236E" w:rsidP="000C236E">
      <w:pPr>
        <w:pStyle w:val="Paragraphedeliste"/>
        <w:ind w:left="1418"/>
        <w:rPr>
          <w:lang w:val="en-US" w:eastAsia="fr-FR"/>
        </w:rPr>
      </w:pPr>
      <w:r w:rsidRPr="00CB1830">
        <w:rPr>
          <w:lang w:val="en-US" w:eastAsia="fr-FR"/>
        </w:rPr>
        <w:t>A model can represent anything together, from a simple on-off switch to a complete process.</w:t>
      </w:r>
    </w:p>
    <w:p w14:paraId="54E528FB" w14:textId="77777777" w:rsidR="000C236E" w:rsidRPr="00CB1830" w:rsidRDefault="000C236E" w:rsidP="000C236E">
      <w:pPr>
        <w:pStyle w:val="Paragraphedeliste"/>
        <w:ind w:left="1418"/>
        <w:jc w:val="both"/>
        <w:rPr>
          <w:lang w:val="en-US" w:eastAsia="fr-FR"/>
        </w:rPr>
      </w:pPr>
      <w:r w:rsidRPr="00CB1830">
        <w:rPr>
          <w:lang w:val="en-US" w:eastAsia="fr-FR"/>
        </w:rPr>
        <w:t xml:space="preserve">It </w:t>
      </w:r>
      <w:r>
        <w:rPr>
          <w:lang w:val="en-US" w:eastAsia="fr-FR"/>
        </w:rPr>
        <w:t>sha</w:t>
      </w:r>
      <w:r w:rsidRPr="00CB1830">
        <w:rPr>
          <w:lang w:val="en-US" w:eastAsia="fr-FR"/>
        </w:rPr>
        <w:t>ll be possible to create included templates and inherited templates so that templates can be easily created from sub-templates.</w:t>
      </w:r>
    </w:p>
    <w:p w14:paraId="76620D42" w14:textId="77777777" w:rsidR="000C236E" w:rsidRPr="00CB1830" w:rsidRDefault="000C236E" w:rsidP="000C236E">
      <w:pPr>
        <w:pStyle w:val="Paragraphedeliste"/>
        <w:ind w:left="1418"/>
        <w:jc w:val="both"/>
        <w:rPr>
          <w:lang w:val="en-US" w:eastAsia="fr-FR"/>
        </w:rPr>
      </w:pPr>
      <w:r w:rsidRPr="00CB1830">
        <w:rPr>
          <w:lang w:val="en-US" w:eastAsia="fr-FR"/>
        </w:rPr>
        <w:lastRenderedPageBreak/>
        <w:t>This object-oriented approach to models is necessary to encourage and help the developer to structure applications in a way that makes modification and maintenance much easier and faster for the end user. Templates can be stored in a library so they can be reused for possible expansions, greatly reducing setup time.</w:t>
      </w:r>
    </w:p>
    <w:p w14:paraId="2AA38248" w14:textId="77777777" w:rsidR="000C236E" w:rsidRPr="00CB1830" w:rsidRDefault="000C236E" w:rsidP="000C236E">
      <w:pPr>
        <w:pStyle w:val="Paragraphedeliste"/>
        <w:ind w:left="2487"/>
        <w:jc w:val="both"/>
        <w:rPr>
          <w:lang w:val="en-US" w:eastAsia="fr-FR"/>
        </w:rPr>
      </w:pPr>
    </w:p>
    <w:p w14:paraId="5DC9CDCF" w14:textId="77777777" w:rsidR="000C236E" w:rsidRPr="00CB1830" w:rsidRDefault="000C236E" w:rsidP="000C236E">
      <w:pPr>
        <w:pStyle w:val="Paragraphedeliste"/>
        <w:ind w:left="1418"/>
        <w:jc w:val="both"/>
        <w:rPr>
          <w:lang w:val="en-US" w:eastAsia="fr-FR"/>
        </w:rPr>
      </w:pPr>
      <w:r w:rsidRPr="00CB1830">
        <w:rPr>
          <w:lang w:val="en-US" w:eastAsia="fr-FR"/>
        </w:rPr>
        <w:t>This tool will allow in particular:</w:t>
      </w:r>
    </w:p>
    <w:p w14:paraId="21E96D3F" w14:textId="77777777" w:rsidR="000C236E" w:rsidRPr="00CB1830" w:rsidRDefault="000C236E" w:rsidP="000C236E">
      <w:pPr>
        <w:pStyle w:val="Paragraphedeliste"/>
        <w:ind w:left="2127"/>
        <w:jc w:val="both"/>
        <w:rPr>
          <w:lang w:val="en-US" w:eastAsia="fr-FR"/>
        </w:rPr>
      </w:pPr>
      <w:r w:rsidRPr="00CB1830">
        <w:rPr>
          <w:lang w:val="en-US" w:eastAsia="fr-FR"/>
        </w:rPr>
        <w:t>- to generate the elements of a project by instantiation of models</w:t>
      </w:r>
    </w:p>
    <w:p w14:paraId="1310C4B5" w14:textId="77777777" w:rsidR="000C236E" w:rsidRPr="00CB1830" w:rsidRDefault="000C236E" w:rsidP="000C236E">
      <w:pPr>
        <w:pStyle w:val="Paragraphedeliste"/>
        <w:ind w:left="2127"/>
        <w:jc w:val="both"/>
        <w:rPr>
          <w:lang w:val="en-US" w:eastAsia="fr-FR"/>
        </w:rPr>
      </w:pPr>
      <w:r w:rsidRPr="00CB1830">
        <w:rPr>
          <w:lang w:val="en-US" w:eastAsia="fr-FR"/>
        </w:rPr>
        <w:t>- to synchronize the project in case of model or instance changes</w:t>
      </w:r>
    </w:p>
    <w:p w14:paraId="05571DC9" w14:textId="77777777" w:rsidR="000C236E" w:rsidRDefault="000C236E" w:rsidP="000C236E">
      <w:pPr>
        <w:pStyle w:val="Paragraphedeliste"/>
        <w:ind w:left="2127"/>
        <w:jc w:val="both"/>
        <w:rPr>
          <w:lang w:val="en-US" w:eastAsia="fr-FR"/>
        </w:rPr>
      </w:pPr>
      <w:r w:rsidRPr="00CB1830">
        <w:rPr>
          <w:lang w:val="en-US" w:eastAsia="fr-FR"/>
        </w:rPr>
        <w:t>-</w:t>
      </w:r>
      <w:r>
        <w:rPr>
          <w:lang w:val="en-US" w:eastAsia="fr-FR"/>
        </w:rPr>
        <w:t xml:space="preserve"> to </w:t>
      </w:r>
      <w:r w:rsidRPr="00CB1830">
        <w:rPr>
          <w:lang w:val="en-US" w:eastAsia="fr-FR"/>
        </w:rPr>
        <w:t>customize models and instances as much as possible and differentiate them with dynamic parameters</w:t>
      </w:r>
    </w:p>
    <w:p w14:paraId="7A1E6D2D" w14:textId="77777777" w:rsidR="000C236E" w:rsidRPr="006E5D7A" w:rsidRDefault="000C236E" w:rsidP="000C236E">
      <w:pPr>
        <w:pStyle w:val="Paragraphedeliste"/>
        <w:ind w:left="2127"/>
        <w:jc w:val="both"/>
        <w:rPr>
          <w:lang w:val="en-US" w:eastAsia="fr-FR"/>
        </w:rPr>
      </w:pPr>
    </w:p>
    <w:p w14:paraId="7C4F4A49" w14:textId="77777777" w:rsidR="000C236E" w:rsidRDefault="000C236E" w:rsidP="007E3027">
      <w:pPr>
        <w:pStyle w:val="Paragraphedeliste"/>
        <w:numPr>
          <w:ilvl w:val="1"/>
          <w:numId w:val="63"/>
        </w:numPr>
        <w:spacing w:line="240" w:lineRule="auto"/>
        <w:jc w:val="both"/>
        <w:rPr>
          <w:lang w:val="en-US"/>
        </w:rPr>
      </w:pPr>
      <w:r w:rsidRPr="004E74D6">
        <w:rPr>
          <w:b/>
          <w:bCs/>
          <w:lang w:val="en-US"/>
        </w:rPr>
        <w:t>A suite of import tools for mass configuration</w:t>
      </w:r>
      <w:r w:rsidRPr="004E74D6">
        <w:rPr>
          <w:lang w:val="en-US"/>
        </w:rPr>
        <w:t xml:space="preserve"> </w:t>
      </w:r>
    </w:p>
    <w:p w14:paraId="08E1C4F0" w14:textId="77777777" w:rsidR="000C236E" w:rsidRPr="004E74D6" w:rsidRDefault="000C236E" w:rsidP="007E3027">
      <w:pPr>
        <w:pStyle w:val="Paragraphedeliste"/>
        <w:numPr>
          <w:ilvl w:val="1"/>
          <w:numId w:val="63"/>
        </w:numPr>
        <w:spacing w:line="240" w:lineRule="auto"/>
        <w:ind w:left="709" w:firstLine="709"/>
        <w:jc w:val="both"/>
        <w:rPr>
          <w:lang w:val="en-US"/>
        </w:rPr>
      </w:pPr>
      <w:r w:rsidRPr="004E74D6">
        <w:rPr>
          <w:lang w:val="en-US"/>
        </w:rPr>
        <w:t>The</w:t>
      </w:r>
      <w:r w:rsidRPr="004E74D6">
        <w:rPr>
          <w:b/>
          <w:bCs/>
          <w:lang w:val="en-US"/>
        </w:rPr>
        <w:t xml:space="preserve"> </w:t>
      </w:r>
      <w:r w:rsidRPr="004E74D6">
        <w:rPr>
          <w:bCs/>
          <w:lang w:val="en-US"/>
        </w:rPr>
        <w:t xml:space="preserve">Supervisor shall be able to </w:t>
      </w:r>
      <w:r w:rsidRPr="004E74D6">
        <w:rPr>
          <w:lang w:val="en-US"/>
        </w:rPr>
        <w:t>generate an application automatically importing elements from external sources or in-house configuration tools (PLC programs, CAD drawings, user software and legacy SCADA/Building Management Systems).</w:t>
      </w:r>
      <w:r w:rsidRPr="004E74D6">
        <w:rPr>
          <w:lang w:val="en-US"/>
        </w:rPr>
        <w:br/>
        <w:t>This shall facilitate and dramatically accelerate the development of an application avoiding the loss of time of a double configuration and risk of error. Wizards shall guide the developer through the process of extracting data from third party applications. Elements of configuration (variable database, communication configuration, mimics etc.) shall be generated. The following import shall be supported:</w:t>
      </w:r>
    </w:p>
    <w:p w14:paraId="584CECC0"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TIA portal</w:t>
      </w:r>
    </w:p>
    <w:p w14:paraId="1A23591E"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Unity pro®</w:t>
      </w:r>
    </w:p>
    <w:p w14:paraId="591EA5CB"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WAGO®</w:t>
      </w:r>
    </w:p>
    <w:p w14:paraId="07CB4B0B"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MOXA®</w:t>
      </w:r>
    </w:p>
    <w:p w14:paraId="1D0AA6DC"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OPC</w:t>
      </w:r>
    </w:p>
    <w:p w14:paraId="3CB012CD"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ISaGRAF™</w:t>
      </w:r>
    </w:p>
    <w:p w14:paraId="49CE03E3"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CAD (AutoCAD)</w:t>
      </w:r>
    </w:p>
    <w:p w14:paraId="7F77E4E4"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LNS®</w:t>
      </w:r>
    </w:p>
    <w:p w14:paraId="3594FF55"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FactoryLink®</w:t>
      </w:r>
    </w:p>
    <w:p w14:paraId="30142723"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STEP7®</w:t>
      </w:r>
    </w:p>
    <w:p w14:paraId="102E3997"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DALI®/WAGO®</w:t>
      </w:r>
    </w:p>
    <w:p w14:paraId="58642175"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Stardom™</w:t>
      </w:r>
    </w:p>
    <w:p w14:paraId="146469E9"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Harmonas®</w:t>
      </w:r>
    </w:p>
    <w:p w14:paraId="6B3FD267"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SAIA PCD™</w:t>
      </w:r>
    </w:p>
    <w:p w14:paraId="0A77B38E"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TwinCAT®</w:t>
      </w:r>
    </w:p>
    <w:p w14:paraId="2D30050F" w14:textId="77777777" w:rsidR="000C236E" w:rsidRPr="004E74D6" w:rsidRDefault="000C236E" w:rsidP="007E3027">
      <w:pPr>
        <w:pStyle w:val="Paragraphedeliste"/>
        <w:numPr>
          <w:ilvl w:val="3"/>
          <w:numId w:val="13"/>
        </w:numPr>
        <w:spacing w:line="240" w:lineRule="auto"/>
        <w:ind w:right="-292"/>
        <w:rPr>
          <w:color w:val="auto"/>
          <w:sz w:val="22"/>
          <w:szCs w:val="22"/>
          <w:lang w:val="en-US"/>
        </w:rPr>
      </w:pPr>
      <w:r w:rsidRPr="004E74D6">
        <w:rPr>
          <w:color w:val="auto"/>
          <w:sz w:val="22"/>
          <w:szCs w:val="22"/>
          <w:lang w:val="en-US"/>
        </w:rPr>
        <w:t>BACnet™</w:t>
      </w:r>
    </w:p>
    <w:p w14:paraId="263EEC50" w14:textId="77777777" w:rsidR="000C236E" w:rsidRPr="00205C94" w:rsidRDefault="000C236E" w:rsidP="007E3027">
      <w:pPr>
        <w:pStyle w:val="Paragraphedeliste"/>
        <w:numPr>
          <w:ilvl w:val="3"/>
          <w:numId w:val="13"/>
        </w:numPr>
        <w:spacing w:after="200" w:line="276" w:lineRule="auto"/>
        <w:ind w:right="-292"/>
        <w:rPr>
          <w:sz w:val="22"/>
          <w:szCs w:val="22"/>
          <w:lang w:val="en-US"/>
        </w:rPr>
      </w:pPr>
      <w:r w:rsidRPr="004E74D6">
        <w:rPr>
          <w:color w:val="auto"/>
          <w:sz w:val="22"/>
          <w:szCs w:val="22"/>
          <w:lang w:val="en-US"/>
        </w:rPr>
        <w:t>Generique XML</w:t>
      </w:r>
    </w:p>
    <w:p w14:paraId="09A23678" w14:textId="77777777" w:rsidR="00205C94" w:rsidRPr="004E74D6" w:rsidRDefault="00205C94" w:rsidP="00205C94">
      <w:pPr>
        <w:pStyle w:val="Paragraphedeliste"/>
        <w:spacing w:after="200" w:line="276" w:lineRule="auto"/>
        <w:ind w:left="2880" w:right="-292"/>
        <w:rPr>
          <w:sz w:val="22"/>
          <w:szCs w:val="22"/>
          <w:lang w:val="en-US"/>
        </w:rPr>
      </w:pPr>
    </w:p>
    <w:p w14:paraId="56FC8710" w14:textId="77777777" w:rsidR="000C236E" w:rsidRPr="00D85CA8" w:rsidRDefault="000C236E" w:rsidP="000C236E">
      <w:pPr>
        <w:pStyle w:val="Titre1"/>
        <w:rPr>
          <w:lang w:val="en-US"/>
        </w:rPr>
      </w:pPr>
      <w:bookmarkStart w:id="17" w:name="_Toc523748143"/>
      <w:bookmarkStart w:id="18" w:name="_Toc166508766"/>
      <w:r w:rsidRPr="00D85CA8">
        <w:rPr>
          <w:lang w:val="en-US"/>
        </w:rPr>
        <w:lastRenderedPageBreak/>
        <w:t>Data Base structure</w:t>
      </w:r>
      <w:bookmarkEnd w:id="12"/>
      <w:bookmarkEnd w:id="17"/>
      <w:bookmarkEnd w:id="18"/>
    </w:p>
    <w:p w14:paraId="30D64E06" w14:textId="77777777" w:rsidR="000C236E" w:rsidRPr="00D85CA8" w:rsidRDefault="000C236E" w:rsidP="000C236E">
      <w:pPr>
        <w:rPr>
          <w:rFonts w:cs="Tahoma"/>
          <w:lang w:val="en-US"/>
        </w:rPr>
      </w:pPr>
    </w:p>
    <w:p w14:paraId="287C1486"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The supervisor real time database shall be structured in such a way that variables can be grouped in a logical way by type of device or by physical location (for the device they refer to)</w:t>
      </w:r>
    </w:p>
    <w:p w14:paraId="3B2C1213" w14:textId="77777777" w:rsidR="000C236E" w:rsidRPr="00D85CA8" w:rsidRDefault="000C236E" w:rsidP="000C236E">
      <w:pPr>
        <w:spacing w:before="80"/>
        <w:jc w:val="both"/>
        <w:rPr>
          <w:rFonts w:cs="Tahoma"/>
          <w:bCs/>
          <w:lang w:val="en-US"/>
        </w:rPr>
      </w:pPr>
      <w:r w:rsidRPr="00D85CA8">
        <w:rPr>
          <w:rFonts w:cs="Tahoma"/>
          <w:bCs/>
          <w:lang w:val="en-US"/>
        </w:rPr>
        <w:t>For example a building could be structured as shown below:</w:t>
      </w:r>
    </w:p>
    <w:p w14:paraId="24BE41FD" w14:textId="77777777" w:rsidR="000C236E" w:rsidRPr="00D85CA8" w:rsidRDefault="000C236E" w:rsidP="000C236E">
      <w:pPr>
        <w:spacing w:before="80"/>
        <w:jc w:val="both"/>
        <w:rPr>
          <w:rFonts w:cs="Tahoma"/>
          <w:bCs/>
          <w:lang w:val="en-US"/>
        </w:rPr>
      </w:pPr>
      <w:r w:rsidRPr="00D85CA8">
        <w:rPr>
          <w:noProof/>
          <w:lang w:eastAsia="fr-FR" w:bidi="ar-SA"/>
        </w:rPr>
        <w:drawing>
          <wp:inline distT="0" distB="0" distL="0" distR="0" wp14:anchorId="1CDAFA52" wp14:editId="17C1E7C5">
            <wp:extent cx="5763260" cy="4122948"/>
            <wp:effectExtent l="0" t="0" r="0" b="0"/>
            <wp:docPr id="19" name="Image 19"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 capture d’écran, Police, nombre&#10;&#10;Description générée automatiquement"/>
                    <pic:cNvPicPr/>
                  </pic:nvPicPr>
                  <pic:blipFill>
                    <a:blip r:embed="rId16" cstate="print"/>
                    <a:stretch>
                      <a:fillRect/>
                    </a:stretch>
                  </pic:blipFill>
                  <pic:spPr>
                    <a:xfrm>
                      <a:off x="0" y="0"/>
                      <a:ext cx="5763260" cy="4122948"/>
                    </a:xfrm>
                    <a:prstGeom prst="rect">
                      <a:avLst/>
                    </a:prstGeom>
                  </pic:spPr>
                </pic:pic>
              </a:graphicData>
            </a:graphic>
          </wp:inline>
        </w:drawing>
      </w:r>
    </w:p>
    <w:p w14:paraId="31F64DA5" w14:textId="77777777" w:rsidR="000C236E" w:rsidRPr="00D85CA8" w:rsidRDefault="000C236E" w:rsidP="000C236E">
      <w:pPr>
        <w:spacing w:before="80"/>
        <w:jc w:val="both"/>
        <w:rPr>
          <w:rFonts w:cs="Tahoma"/>
          <w:bCs/>
          <w:lang w:val="en-US"/>
        </w:rPr>
      </w:pPr>
      <w:r w:rsidRPr="00D85CA8">
        <w:rPr>
          <w:rFonts w:cs="Tahoma"/>
          <w:bCs/>
          <w:noProof/>
          <w:lang w:eastAsia="fr-FR" w:bidi="ar-SA"/>
        </w:rPr>
        <w:drawing>
          <wp:inline distT="0" distB="0" distL="0" distR="0" wp14:anchorId="04E52B17" wp14:editId="66B2BF82">
            <wp:extent cx="5464013" cy="2720576"/>
            <wp:effectExtent l="0" t="0" r="3810" b="3810"/>
            <wp:docPr id="21" name="Image 2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exte, capture d’écran, logiciel, Icône d’ordinateur&#10;&#10;Description générée automatiquement"/>
                    <pic:cNvPicPr/>
                  </pic:nvPicPr>
                  <pic:blipFill>
                    <a:blip r:embed="rId17"/>
                    <a:stretch>
                      <a:fillRect/>
                    </a:stretch>
                  </pic:blipFill>
                  <pic:spPr>
                    <a:xfrm>
                      <a:off x="0" y="0"/>
                      <a:ext cx="5464013" cy="2720576"/>
                    </a:xfrm>
                    <a:prstGeom prst="rect">
                      <a:avLst/>
                    </a:prstGeom>
                  </pic:spPr>
                </pic:pic>
              </a:graphicData>
            </a:graphic>
          </wp:inline>
        </w:drawing>
      </w:r>
    </w:p>
    <w:p w14:paraId="510D7866" w14:textId="77777777" w:rsidR="000C236E" w:rsidRPr="00D85CA8" w:rsidRDefault="000C236E" w:rsidP="000C236E">
      <w:pPr>
        <w:pStyle w:val="Lgende"/>
        <w:rPr>
          <w:lang w:val="en-US"/>
        </w:rPr>
      </w:pPr>
      <w:bookmarkStart w:id="19" w:name="_Toc162437131"/>
      <w:r w:rsidRPr="00D85CA8">
        <w:rPr>
          <w:lang w:val="en-US"/>
        </w:rPr>
        <w:t xml:space="preserve">Figure </w:t>
      </w:r>
      <w:r w:rsidRPr="00D85CA8">
        <w:rPr>
          <w:noProof/>
          <w:lang w:val="en-US"/>
        </w:rPr>
        <w:fldChar w:fldCharType="begin"/>
      </w:r>
      <w:r w:rsidRPr="00D85CA8">
        <w:rPr>
          <w:noProof/>
          <w:lang w:val="en-US"/>
        </w:rPr>
        <w:instrText xml:space="preserve"> SEQ Figure \* ARABIC </w:instrText>
      </w:r>
      <w:r w:rsidRPr="00D85CA8">
        <w:rPr>
          <w:noProof/>
          <w:lang w:val="en-US"/>
        </w:rPr>
        <w:fldChar w:fldCharType="separate"/>
      </w:r>
      <w:r w:rsidRPr="00D85CA8">
        <w:rPr>
          <w:noProof/>
          <w:lang w:val="en-US"/>
        </w:rPr>
        <w:t>2</w:t>
      </w:r>
      <w:r w:rsidRPr="00D85CA8">
        <w:rPr>
          <w:noProof/>
          <w:lang w:val="en-US"/>
        </w:rPr>
        <w:fldChar w:fldCharType="end"/>
      </w:r>
      <w:r w:rsidRPr="00D85CA8">
        <w:rPr>
          <w:lang w:val="en-US"/>
        </w:rPr>
        <w:t xml:space="preserve"> Variable tree</w:t>
      </w:r>
      <w:bookmarkEnd w:id="19"/>
    </w:p>
    <w:p w14:paraId="0CD0C982"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lastRenderedPageBreak/>
        <w:t>Variables can be grouped in a hierarchical way (by branches) allowing easier readability and facilitating the development and the maintenance of the database as compared with a one dimensional, “flat” database.</w:t>
      </w:r>
    </w:p>
    <w:p w14:paraId="40CF3BA5"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The supervisor database shall support at least 12 levels of branches.</w:t>
      </w:r>
    </w:p>
    <w:p w14:paraId="6930045A"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The name of variables shall be able to contain up to 255 characters.</w:t>
      </w:r>
    </w:p>
    <w:p w14:paraId="7223E19C"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The management of the real-time variables database shall:</w:t>
      </w:r>
    </w:p>
    <w:p w14:paraId="6593139B" w14:textId="77777777" w:rsidR="000C236E" w:rsidRPr="00D85CA8" w:rsidRDefault="000C236E" w:rsidP="007E3027">
      <w:pPr>
        <w:pStyle w:val="BulletedList"/>
        <w:numPr>
          <w:ilvl w:val="0"/>
          <w:numId w:val="21"/>
        </w:numPr>
        <w:ind w:hanging="294"/>
        <w:jc w:val="both"/>
        <w:rPr>
          <w:rFonts w:ascii="Gotham Book" w:eastAsiaTheme="minorEastAsia" w:hAnsi="Gotham Book" w:cs="Tahoma"/>
          <w:bCs/>
          <w:color w:val="333333"/>
          <w:szCs w:val="24"/>
          <w:lang w:val="en-US" w:eastAsia="en-US" w:bidi="en-US"/>
        </w:rPr>
      </w:pPr>
      <w:r w:rsidRPr="00D85CA8">
        <w:rPr>
          <w:rFonts w:ascii="Gotham Book" w:eastAsiaTheme="minorEastAsia" w:hAnsi="Gotham Book" w:cs="Tahoma"/>
          <w:bCs/>
          <w:color w:val="333333"/>
          <w:szCs w:val="24"/>
          <w:lang w:val="en-US" w:eastAsia="en-US" w:bidi="en-US"/>
        </w:rPr>
        <w:t>Avoid repetitive tasks such as the creation of similar animated objects, shortening the engineering time for application development.</w:t>
      </w:r>
    </w:p>
    <w:p w14:paraId="56641DEA" w14:textId="77777777" w:rsidR="000C236E" w:rsidRPr="00D85CA8" w:rsidRDefault="000C236E" w:rsidP="007E3027">
      <w:pPr>
        <w:pStyle w:val="BulletedList"/>
        <w:numPr>
          <w:ilvl w:val="0"/>
          <w:numId w:val="21"/>
        </w:numPr>
        <w:ind w:hanging="294"/>
        <w:jc w:val="both"/>
        <w:rPr>
          <w:rFonts w:ascii="Gotham Book" w:eastAsiaTheme="minorEastAsia" w:hAnsi="Gotham Book" w:cs="Tahoma"/>
          <w:bCs/>
          <w:color w:val="333333"/>
          <w:szCs w:val="24"/>
          <w:lang w:val="en-US" w:eastAsia="en-US" w:bidi="en-US"/>
        </w:rPr>
      </w:pPr>
      <w:r w:rsidRPr="00D85CA8">
        <w:rPr>
          <w:rFonts w:ascii="Gotham Book" w:eastAsiaTheme="minorEastAsia" w:hAnsi="Gotham Book" w:cs="Tahoma"/>
          <w:bCs/>
          <w:color w:val="333333"/>
          <w:szCs w:val="24"/>
          <w:lang w:val="en-US" w:eastAsia="en-US" w:bidi="en-US"/>
        </w:rPr>
        <w:t>The developer shall be able to create its own reusable object library, specific to their industry sector that is reusable as a template.</w:t>
      </w:r>
    </w:p>
    <w:p w14:paraId="59DC7678" w14:textId="77777777" w:rsidR="000C236E" w:rsidRPr="00D85CA8" w:rsidRDefault="000C236E" w:rsidP="007E3027">
      <w:pPr>
        <w:pStyle w:val="BulletedList"/>
        <w:numPr>
          <w:ilvl w:val="0"/>
          <w:numId w:val="21"/>
        </w:numPr>
        <w:ind w:hanging="294"/>
        <w:jc w:val="both"/>
        <w:rPr>
          <w:rFonts w:ascii="Gotham Book" w:eastAsiaTheme="minorEastAsia" w:hAnsi="Gotham Book" w:cs="Tahoma"/>
          <w:bCs/>
          <w:color w:val="333333"/>
          <w:szCs w:val="24"/>
          <w:lang w:val="en-US" w:eastAsia="en-US" w:bidi="en-US"/>
        </w:rPr>
      </w:pPr>
      <w:r w:rsidRPr="00D85CA8">
        <w:rPr>
          <w:rFonts w:ascii="Gotham Book" w:eastAsiaTheme="minorEastAsia" w:hAnsi="Gotham Book" w:cs="Tahoma"/>
          <w:bCs/>
          <w:color w:val="333333"/>
          <w:szCs w:val="24"/>
          <w:lang w:val="en-US" w:eastAsia="en-US" w:bidi="en-US"/>
        </w:rPr>
        <w:t>When an object is inserted in a graphical mimic using a template it shall have the characteristic of inheritance such that if a modification is required to the template all the objects inserted in all mimics using that template shall be dynamically updated.</w:t>
      </w:r>
    </w:p>
    <w:p w14:paraId="79B9B8F9" w14:textId="77777777" w:rsidR="000C236E" w:rsidRPr="00D85CA8" w:rsidRDefault="000C236E" w:rsidP="007E3027">
      <w:pPr>
        <w:pStyle w:val="BulletedList"/>
        <w:numPr>
          <w:ilvl w:val="0"/>
          <w:numId w:val="24"/>
        </w:numPr>
        <w:ind w:left="426" w:hanging="426"/>
        <w:jc w:val="both"/>
        <w:rPr>
          <w:rFonts w:ascii="Gotham Book" w:eastAsiaTheme="minorEastAsia" w:hAnsi="Gotham Book" w:cs="Tahoma"/>
          <w:bCs/>
          <w:color w:val="333333"/>
          <w:szCs w:val="24"/>
          <w:lang w:val="en-US" w:eastAsia="en-US" w:bidi="en-US"/>
        </w:rPr>
      </w:pPr>
      <w:r w:rsidRPr="00D85CA8">
        <w:rPr>
          <w:rFonts w:ascii="Gotham Book" w:eastAsiaTheme="minorEastAsia" w:hAnsi="Gotham Book" w:cs="Tahoma"/>
          <w:bCs/>
          <w:color w:val="333333"/>
          <w:szCs w:val="24"/>
          <w:lang w:val="en-US" w:eastAsia="en-US" w:bidi="en-US"/>
        </w:rPr>
        <w:t>It shall be possible to enter the supervisor real time data base variables using an external tool such as Excel.</w:t>
      </w:r>
    </w:p>
    <w:p w14:paraId="64FA316D" w14:textId="77777777" w:rsidR="000C236E" w:rsidRDefault="000C236E" w:rsidP="007E3027">
      <w:pPr>
        <w:pStyle w:val="BulletedList"/>
        <w:numPr>
          <w:ilvl w:val="0"/>
          <w:numId w:val="24"/>
        </w:numPr>
        <w:ind w:left="426" w:hanging="426"/>
        <w:jc w:val="both"/>
        <w:rPr>
          <w:rFonts w:ascii="Gotham Book" w:eastAsiaTheme="minorEastAsia" w:hAnsi="Gotham Book" w:cs="Tahoma"/>
          <w:bCs/>
          <w:color w:val="333333"/>
          <w:szCs w:val="24"/>
          <w:lang w:val="en-US" w:eastAsia="en-US" w:bidi="en-US"/>
        </w:rPr>
      </w:pPr>
      <w:r w:rsidRPr="00D85CA8">
        <w:rPr>
          <w:rFonts w:ascii="Gotham Book" w:eastAsiaTheme="minorEastAsia" w:hAnsi="Gotham Book" w:cs="Tahoma"/>
          <w:bCs/>
          <w:color w:val="333333"/>
          <w:szCs w:val="24"/>
          <w:lang w:val="en-US" w:eastAsia="en-US" w:bidi="en-US"/>
        </w:rPr>
        <w:t>It shall be possible to import an xml configuration file of a specific format, in order to create and generate the supervisor’s real time database. All details of the variables such as properties, units, threshold values, mapping address etc., shall be contained in this configuration file.</w:t>
      </w:r>
    </w:p>
    <w:p w14:paraId="6D46FDEF" w14:textId="77777777" w:rsidR="000C236E" w:rsidRPr="006E5D7A" w:rsidRDefault="000C236E" w:rsidP="000C236E">
      <w:pPr>
        <w:pStyle w:val="Titre2"/>
        <w:jc w:val="both"/>
        <w:rPr>
          <w:lang w:val="en-US" w:eastAsia="fr-FR"/>
        </w:rPr>
      </w:pPr>
      <w:bookmarkStart w:id="20" w:name="_Toc5094410"/>
      <w:bookmarkStart w:id="21" w:name="_Toc108504481"/>
      <w:bookmarkStart w:id="22" w:name="_Toc110407317"/>
      <w:bookmarkStart w:id="23" w:name="_Toc166508767"/>
      <w:r w:rsidRPr="006E5D7A">
        <w:rPr>
          <w:lang w:val="en-US" w:eastAsia="fr-FR"/>
        </w:rPr>
        <w:t>Data Types</w:t>
      </w:r>
      <w:bookmarkEnd w:id="20"/>
      <w:bookmarkEnd w:id="21"/>
      <w:bookmarkEnd w:id="22"/>
      <w:bookmarkEnd w:id="23"/>
    </w:p>
    <w:p w14:paraId="5788A3C6" w14:textId="77777777" w:rsidR="000C236E" w:rsidRPr="006E5D7A" w:rsidRDefault="000C236E" w:rsidP="000C236E">
      <w:pPr>
        <w:rPr>
          <w:lang w:val="en-US" w:eastAsia="fr-FR"/>
        </w:rPr>
      </w:pPr>
    </w:p>
    <w:p w14:paraId="2FFFB6C7" w14:textId="77777777" w:rsidR="000C236E" w:rsidRPr="006E5D7A" w:rsidRDefault="000C236E" w:rsidP="000C236E">
      <w:pPr>
        <w:rPr>
          <w:lang w:val="en-US" w:eastAsia="fr-FR"/>
        </w:rPr>
      </w:pPr>
      <w:r w:rsidRPr="006E5D7A">
        <w:rPr>
          <w:lang w:val="en-US" w:eastAsia="fr-FR"/>
        </w:rPr>
        <w:t xml:space="preserve">The following variable types </w:t>
      </w:r>
      <w:r>
        <w:rPr>
          <w:lang w:val="en-US" w:eastAsia="fr-FR"/>
        </w:rPr>
        <w:t>shall be</w:t>
      </w:r>
      <w:r w:rsidRPr="006E5D7A">
        <w:rPr>
          <w:lang w:val="en-US" w:eastAsia="fr-FR"/>
        </w:rPr>
        <w:t xml:space="preserve"> supported.</w:t>
      </w:r>
    </w:p>
    <w:p w14:paraId="0013AD97" w14:textId="77777777" w:rsidR="000C236E" w:rsidRPr="006E5D7A" w:rsidRDefault="000C236E" w:rsidP="007E3027">
      <w:pPr>
        <w:pStyle w:val="Paragraphedeliste"/>
        <w:numPr>
          <w:ilvl w:val="0"/>
          <w:numId w:val="70"/>
        </w:numPr>
        <w:spacing w:line="240" w:lineRule="auto"/>
        <w:jc w:val="both"/>
        <w:rPr>
          <w:lang w:val="en-US" w:eastAsia="fr-FR"/>
        </w:rPr>
      </w:pPr>
      <w:r w:rsidRPr="006E5D7A">
        <w:rPr>
          <w:b/>
          <w:bCs/>
          <w:lang w:val="en-US" w:eastAsia="fr-FR"/>
        </w:rPr>
        <w:t>Bit</w:t>
      </w:r>
      <w:r w:rsidRPr="006E5D7A">
        <w:rPr>
          <w:lang w:val="en-US" w:eastAsia="fr-FR"/>
        </w:rPr>
        <w:t xml:space="preserve"> - Logical or two state data</w:t>
      </w:r>
    </w:p>
    <w:p w14:paraId="0DF71D4D" w14:textId="77777777" w:rsidR="000C236E" w:rsidRPr="006E5D7A" w:rsidRDefault="000C236E" w:rsidP="007E3027">
      <w:pPr>
        <w:pStyle w:val="Paragraphedeliste"/>
        <w:numPr>
          <w:ilvl w:val="0"/>
          <w:numId w:val="70"/>
        </w:numPr>
        <w:spacing w:line="240" w:lineRule="auto"/>
        <w:jc w:val="both"/>
        <w:rPr>
          <w:lang w:val="en-US" w:eastAsia="fr-FR"/>
        </w:rPr>
      </w:pPr>
      <w:r w:rsidRPr="006E5D7A">
        <w:rPr>
          <w:b/>
          <w:bCs/>
          <w:lang w:val="en-US" w:eastAsia="fr-FR"/>
        </w:rPr>
        <w:t>Alarm</w:t>
      </w:r>
      <w:r w:rsidRPr="006E5D7A">
        <w:rPr>
          <w:lang w:val="en-US" w:eastAsia="fr-FR"/>
        </w:rPr>
        <w:t xml:space="preserve"> - A sub-type of bit with modified behavior</w:t>
      </w:r>
    </w:p>
    <w:p w14:paraId="5C2BC33A" w14:textId="77777777" w:rsidR="000C236E" w:rsidRPr="006E5D7A" w:rsidRDefault="000C236E" w:rsidP="007E3027">
      <w:pPr>
        <w:pStyle w:val="Paragraphedeliste"/>
        <w:numPr>
          <w:ilvl w:val="0"/>
          <w:numId w:val="70"/>
        </w:numPr>
        <w:spacing w:line="240" w:lineRule="auto"/>
        <w:jc w:val="both"/>
        <w:rPr>
          <w:lang w:val="en-US" w:eastAsia="fr-FR"/>
        </w:rPr>
      </w:pPr>
      <w:r w:rsidRPr="006E5D7A">
        <w:rPr>
          <w:b/>
          <w:bCs/>
          <w:lang w:val="en-US" w:eastAsia="fr-FR"/>
        </w:rPr>
        <w:t>Register</w:t>
      </w:r>
      <w:r w:rsidRPr="006E5D7A">
        <w:rPr>
          <w:lang w:val="en-US" w:eastAsia="fr-FR"/>
        </w:rPr>
        <w:t xml:space="preserve"> - Any analogue data (byte, word, double word, float etc.)</w:t>
      </w:r>
    </w:p>
    <w:p w14:paraId="15ED6EAB" w14:textId="77777777" w:rsidR="000C236E" w:rsidRPr="006E5D7A" w:rsidRDefault="000C236E" w:rsidP="007E3027">
      <w:pPr>
        <w:pStyle w:val="Paragraphedeliste"/>
        <w:numPr>
          <w:ilvl w:val="0"/>
          <w:numId w:val="70"/>
        </w:numPr>
        <w:spacing w:line="240" w:lineRule="auto"/>
        <w:jc w:val="both"/>
        <w:rPr>
          <w:lang w:val="en-US" w:eastAsia="fr-FR"/>
        </w:rPr>
      </w:pPr>
      <w:r w:rsidRPr="006E5D7A">
        <w:rPr>
          <w:b/>
          <w:bCs/>
          <w:lang w:val="en-US" w:eastAsia="fr-FR"/>
        </w:rPr>
        <w:t>Text</w:t>
      </w:r>
      <w:r w:rsidRPr="006E5D7A">
        <w:rPr>
          <w:lang w:val="en-US" w:eastAsia="fr-FR"/>
        </w:rPr>
        <w:t xml:space="preserve"> - String data</w:t>
      </w:r>
    </w:p>
    <w:p w14:paraId="50BB5B47" w14:textId="77777777" w:rsidR="000C236E" w:rsidRPr="006E5D7A" w:rsidRDefault="000C236E" w:rsidP="000C236E">
      <w:pPr>
        <w:rPr>
          <w:lang w:val="en-US" w:eastAsia="fr-FR"/>
        </w:rPr>
      </w:pPr>
      <w:r w:rsidRPr="006E5D7A">
        <w:rPr>
          <w:lang w:val="en-US" w:eastAsia="fr-FR"/>
        </w:rPr>
        <w:t>A variable could be:</w:t>
      </w:r>
    </w:p>
    <w:p w14:paraId="3EA9A5BC" w14:textId="77777777" w:rsidR="000C236E" w:rsidRPr="006E5D7A" w:rsidRDefault="000C236E" w:rsidP="007E3027">
      <w:pPr>
        <w:pStyle w:val="Paragraphedeliste"/>
        <w:numPr>
          <w:ilvl w:val="0"/>
          <w:numId w:val="71"/>
        </w:numPr>
        <w:spacing w:line="240" w:lineRule="auto"/>
        <w:jc w:val="both"/>
        <w:rPr>
          <w:lang w:val="en-US" w:eastAsia="fr-FR"/>
        </w:rPr>
      </w:pPr>
      <w:r w:rsidRPr="006E5D7A">
        <w:rPr>
          <w:b/>
          <w:bCs/>
          <w:lang w:val="en-US" w:eastAsia="fr-FR"/>
        </w:rPr>
        <w:t>An Internal variable</w:t>
      </w:r>
      <w:r w:rsidRPr="006E5D7A">
        <w:rPr>
          <w:lang w:val="en-US" w:eastAsia="fr-FR"/>
        </w:rPr>
        <w:t xml:space="preserve"> – the data value is calculated in </w:t>
      </w:r>
      <w:r>
        <w:rPr>
          <w:lang w:val="en-US" w:eastAsia="fr-FR"/>
        </w:rPr>
        <w:t>the supervisor</w:t>
      </w:r>
    </w:p>
    <w:p w14:paraId="0D47E934" w14:textId="77777777" w:rsidR="000C236E" w:rsidRPr="006E5D7A" w:rsidRDefault="000C236E" w:rsidP="007E3027">
      <w:pPr>
        <w:pStyle w:val="Paragraphedeliste"/>
        <w:numPr>
          <w:ilvl w:val="0"/>
          <w:numId w:val="71"/>
        </w:numPr>
        <w:spacing w:line="240" w:lineRule="auto"/>
        <w:jc w:val="both"/>
        <w:rPr>
          <w:lang w:val="en-US" w:eastAsia="fr-FR"/>
        </w:rPr>
      </w:pPr>
      <w:r w:rsidRPr="006E5D7A">
        <w:rPr>
          <w:b/>
          <w:bCs/>
          <w:lang w:val="en-US" w:eastAsia="fr-FR"/>
        </w:rPr>
        <w:t>An Equipment variable </w:t>
      </w:r>
      <w:r w:rsidRPr="006E5D7A">
        <w:rPr>
          <w:lang w:val="en-US" w:eastAsia="fr-FR"/>
        </w:rPr>
        <w:t xml:space="preserve"> - the data value is given by the communication layer</w:t>
      </w:r>
    </w:p>
    <w:p w14:paraId="1ACA2372" w14:textId="77777777" w:rsidR="000C236E" w:rsidRPr="006E5D7A" w:rsidRDefault="000C236E" w:rsidP="000C236E">
      <w:pPr>
        <w:pStyle w:val="Titre2"/>
        <w:jc w:val="both"/>
        <w:rPr>
          <w:lang w:val="en-US" w:eastAsia="fr-FR"/>
        </w:rPr>
      </w:pPr>
      <w:bookmarkStart w:id="24" w:name="_Toc5094411"/>
      <w:bookmarkStart w:id="25" w:name="_Toc108504482"/>
      <w:bookmarkStart w:id="26" w:name="_Toc110407318"/>
      <w:bookmarkStart w:id="27" w:name="_Toc166508768"/>
      <w:r w:rsidRPr="006E5D7A">
        <w:rPr>
          <w:lang w:val="en-US" w:eastAsia="fr-FR"/>
        </w:rPr>
        <w:t>VTQ – Value Time Quality</w:t>
      </w:r>
      <w:bookmarkEnd w:id="24"/>
      <w:bookmarkEnd w:id="25"/>
      <w:bookmarkEnd w:id="26"/>
      <w:bookmarkEnd w:id="27"/>
    </w:p>
    <w:p w14:paraId="57BE7EB1" w14:textId="77777777" w:rsidR="000C236E" w:rsidRPr="006E5D7A" w:rsidRDefault="000C236E" w:rsidP="000C236E">
      <w:pPr>
        <w:rPr>
          <w:lang w:val="en-US" w:eastAsia="fr-FR"/>
        </w:rPr>
      </w:pPr>
    </w:p>
    <w:p w14:paraId="420F2192" w14:textId="77777777" w:rsidR="000C236E" w:rsidRPr="006E5D7A" w:rsidRDefault="000C236E" w:rsidP="000C236E">
      <w:pPr>
        <w:rPr>
          <w:lang w:val="en-US" w:eastAsia="fr-FR"/>
        </w:rPr>
      </w:pPr>
      <w:r w:rsidRPr="006E5D7A">
        <w:rPr>
          <w:lang w:val="en-US" w:eastAsia="fr-FR"/>
        </w:rPr>
        <w:t xml:space="preserve">Each variable </w:t>
      </w:r>
      <w:r>
        <w:rPr>
          <w:lang w:val="en-US" w:eastAsia="fr-FR"/>
        </w:rPr>
        <w:t xml:space="preserve">shall have </w:t>
      </w:r>
      <w:r w:rsidRPr="006E5D7A">
        <w:rPr>
          <w:lang w:val="en-US" w:eastAsia="fr-FR"/>
        </w:rPr>
        <w:t xml:space="preserve">three real time properties, value, quality and timestamp - also known as VTQ. The timestamp has millisecond resolution and is the time that the value last changed. </w:t>
      </w:r>
      <w:r w:rsidRPr="006E5D7A">
        <w:rPr>
          <w:lang w:val="en-US" w:eastAsia="fr-FR"/>
        </w:rPr>
        <w:br/>
        <w:t>Timestamp can also be provided directly by the PLC by using one of our timestamped protocols.</w:t>
      </w:r>
    </w:p>
    <w:p w14:paraId="5987ACA3" w14:textId="77777777" w:rsidR="000C236E" w:rsidRPr="006E5D7A" w:rsidRDefault="000C236E" w:rsidP="000C236E">
      <w:pPr>
        <w:rPr>
          <w:lang w:val="en-US" w:eastAsia="fr-FR"/>
        </w:rPr>
      </w:pPr>
      <w:r w:rsidRPr="006E5D7A">
        <w:rPr>
          <w:lang w:val="en-US" w:eastAsia="fr-FR"/>
        </w:rPr>
        <w:t>Any variable can be configured to be shared on multi-station architectures and/or made available for third party software through several interfaces (OPC, webservices,…). In such case the VTQ is broadcast.</w:t>
      </w:r>
    </w:p>
    <w:p w14:paraId="44F6D7CF" w14:textId="77777777" w:rsidR="000C236E" w:rsidRPr="006E5D7A" w:rsidRDefault="000C236E" w:rsidP="000C236E">
      <w:pPr>
        <w:rPr>
          <w:lang w:val="en-US" w:eastAsia="fr-FR"/>
        </w:rPr>
      </w:pPr>
    </w:p>
    <w:p w14:paraId="4CC1FDEF" w14:textId="77777777" w:rsidR="000C236E" w:rsidRPr="006E5D7A" w:rsidRDefault="000C236E" w:rsidP="000C236E">
      <w:pPr>
        <w:pStyle w:val="Titre2"/>
        <w:jc w:val="both"/>
        <w:rPr>
          <w:lang w:val="en-US" w:eastAsia="fr-FR"/>
        </w:rPr>
      </w:pPr>
      <w:bookmarkStart w:id="28" w:name="_Toc5094412"/>
      <w:bookmarkStart w:id="29" w:name="_Toc108504483"/>
      <w:bookmarkStart w:id="30" w:name="_Toc110407319"/>
      <w:bookmarkStart w:id="31" w:name="_Toc166508769"/>
      <w:r w:rsidRPr="006E5D7A">
        <w:rPr>
          <w:lang w:val="en-US" w:eastAsia="fr-FR"/>
        </w:rPr>
        <w:lastRenderedPageBreak/>
        <w:t>Properties</w:t>
      </w:r>
      <w:bookmarkEnd w:id="28"/>
      <w:bookmarkEnd w:id="29"/>
      <w:bookmarkEnd w:id="30"/>
      <w:bookmarkEnd w:id="31"/>
    </w:p>
    <w:p w14:paraId="49379C94" w14:textId="77777777" w:rsidR="000C236E" w:rsidRPr="006E5D7A" w:rsidRDefault="000C236E" w:rsidP="000C236E">
      <w:pPr>
        <w:rPr>
          <w:lang w:val="en-US" w:eastAsia="fr-FR"/>
        </w:rPr>
      </w:pPr>
    </w:p>
    <w:p w14:paraId="757EC309" w14:textId="77777777" w:rsidR="000C236E" w:rsidRPr="006E5D7A" w:rsidRDefault="000C236E" w:rsidP="000C236E">
      <w:pPr>
        <w:rPr>
          <w:lang w:val="en-US" w:eastAsia="fr-FR"/>
        </w:rPr>
      </w:pPr>
      <w:r w:rsidRPr="006E5D7A">
        <w:rPr>
          <w:lang w:val="en-US" w:eastAsia="fr-FR"/>
        </w:rPr>
        <w:t xml:space="preserve">Variable configuration </w:t>
      </w:r>
      <w:r>
        <w:rPr>
          <w:lang w:val="en-US" w:eastAsia="fr-FR"/>
        </w:rPr>
        <w:t xml:space="preserve">shall be </w:t>
      </w:r>
      <w:r w:rsidRPr="006E5D7A">
        <w:rPr>
          <w:lang w:val="en-US" w:eastAsia="fr-FR"/>
        </w:rPr>
        <w:t xml:space="preserve">rich in properties with all variables having a Description, Source, filters criteria (Domain, Nature), and Command level plus properties specific to each variable type, Maximum, Minimum, Units, Associated Label etc. </w:t>
      </w:r>
    </w:p>
    <w:p w14:paraId="1B0D3858" w14:textId="77777777" w:rsidR="000C236E" w:rsidRPr="006E5D7A" w:rsidRDefault="000C236E" w:rsidP="000C236E">
      <w:pPr>
        <w:pStyle w:val="Titre2"/>
        <w:jc w:val="both"/>
        <w:rPr>
          <w:lang w:val="en-US" w:eastAsia="fr-FR"/>
        </w:rPr>
      </w:pPr>
      <w:bookmarkStart w:id="32" w:name="_Toc5094413"/>
      <w:bookmarkStart w:id="33" w:name="_Toc108504484"/>
      <w:bookmarkStart w:id="34" w:name="_Toc110407320"/>
      <w:bookmarkStart w:id="35" w:name="_Toc166508770"/>
      <w:r w:rsidRPr="006E5D7A">
        <w:rPr>
          <w:lang w:val="en-US" w:eastAsia="fr-FR"/>
        </w:rPr>
        <w:t>Attributes and Filters</w:t>
      </w:r>
      <w:bookmarkEnd w:id="32"/>
      <w:bookmarkEnd w:id="33"/>
      <w:bookmarkEnd w:id="34"/>
      <w:bookmarkEnd w:id="35"/>
    </w:p>
    <w:p w14:paraId="6537360C" w14:textId="77777777" w:rsidR="000C236E" w:rsidRPr="006E5D7A" w:rsidRDefault="000C236E" w:rsidP="000C236E">
      <w:pPr>
        <w:rPr>
          <w:lang w:val="en-US" w:eastAsia="fr-FR"/>
        </w:rPr>
      </w:pPr>
    </w:p>
    <w:p w14:paraId="12215F67" w14:textId="77777777" w:rsidR="000C236E" w:rsidRPr="006E5D7A" w:rsidRDefault="000C236E" w:rsidP="000C236E">
      <w:pPr>
        <w:rPr>
          <w:lang w:val="en-US" w:eastAsia="fr-FR"/>
        </w:rPr>
      </w:pPr>
      <w:r w:rsidRPr="006E5D7A">
        <w:rPr>
          <w:lang w:val="en-US" w:eastAsia="fr-FR"/>
        </w:rPr>
        <w:t xml:space="preserve">Extended attributes </w:t>
      </w:r>
      <w:r>
        <w:rPr>
          <w:lang w:val="en-US" w:eastAsia="fr-FR"/>
        </w:rPr>
        <w:t xml:space="preserve">shall </w:t>
      </w:r>
      <w:r w:rsidRPr="006E5D7A">
        <w:rPr>
          <w:lang w:val="en-US" w:eastAsia="fr-FR"/>
        </w:rPr>
        <w:t>provide the opportunity to associate a number of binary and text attributes with each variable. The single binary attribute takes the form of a 32 bit integer than can be entered either as a number or as 32 individual bits. The text attributes are entered as a string or as the name of another variable. If you use the name of another variable, when that text attribute is referenced, the value of that variable is used.</w:t>
      </w:r>
    </w:p>
    <w:p w14:paraId="25559B41" w14:textId="77777777" w:rsidR="000C236E" w:rsidRDefault="000C236E" w:rsidP="000C236E">
      <w:pPr>
        <w:rPr>
          <w:lang w:val="en-US" w:eastAsia="fr-FR"/>
        </w:rPr>
      </w:pPr>
      <w:r w:rsidRPr="006E5D7A">
        <w:rPr>
          <w:lang w:val="en-US" w:eastAsia="fr-FR"/>
        </w:rPr>
        <w:t xml:space="preserve">Up to 16 free format extended text attributes can be configured for each variable. </w:t>
      </w:r>
    </w:p>
    <w:p w14:paraId="6031E63A" w14:textId="77777777" w:rsidR="000C236E" w:rsidRPr="006E5D7A" w:rsidRDefault="000C236E" w:rsidP="000C236E">
      <w:pPr>
        <w:rPr>
          <w:lang w:val="en-US" w:eastAsia="fr-FR"/>
        </w:rPr>
      </w:pPr>
      <w:r w:rsidRPr="006E5D7A">
        <w:rPr>
          <w:lang w:val="en-US" w:eastAsia="fr-FR"/>
        </w:rPr>
        <w:t>Extended attributes have many uses such as:</w:t>
      </w:r>
    </w:p>
    <w:p w14:paraId="755A2233" w14:textId="77777777" w:rsidR="000C236E" w:rsidRPr="006E5D7A" w:rsidRDefault="000C236E" w:rsidP="007E3027">
      <w:pPr>
        <w:pStyle w:val="Paragraphedeliste"/>
        <w:numPr>
          <w:ilvl w:val="1"/>
          <w:numId w:val="13"/>
        </w:numPr>
        <w:spacing w:line="240" w:lineRule="auto"/>
        <w:jc w:val="both"/>
        <w:rPr>
          <w:lang w:val="en-US" w:eastAsia="fr-FR"/>
        </w:rPr>
      </w:pPr>
      <w:r w:rsidRPr="006E5D7A">
        <w:rPr>
          <w:lang w:val="en-US" w:eastAsia="fr-FR"/>
        </w:rPr>
        <w:t>Cataloguing data for better filtering particularly in the alarm viewer or logging :</w:t>
      </w:r>
    </w:p>
    <w:p w14:paraId="1DDEE448" w14:textId="77777777" w:rsidR="000C236E" w:rsidRPr="006E5D7A" w:rsidRDefault="000C236E" w:rsidP="007E3027">
      <w:pPr>
        <w:pStyle w:val="Paragraphedeliste"/>
        <w:numPr>
          <w:ilvl w:val="1"/>
          <w:numId w:val="13"/>
        </w:numPr>
        <w:spacing w:line="240" w:lineRule="auto"/>
        <w:jc w:val="both"/>
        <w:rPr>
          <w:lang w:val="en-US" w:eastAsia="fr-FR"/>
        </w:rPr>
      </w:pPr>
      <w:r w:rsidRPr="006E5D7A">
        <w:rPr>
          <w:lang w:val="en-US" w:eastAsia="fr-FR"/>
        </w:rPr>
        <w:t>Add details of specific characteristics to a variable. For example you might want to include the name of the equipment manufacturer or a reference that can be displayed on a mimic:</w:t>
      </w:r>
    </w:p>
    <w:p w14:paraId="0AE86B69" w14:textId="77777777" w:rsidR="000C236E" w:rsidRPr="006E5D7A" w:rsidRDefault="000C236E" w:rsidP="000C236E">
      <w:pPr>
        <w:pStyle w:val="Titre2"/>
        <w:jc w:val="both"/>
        <w:rPr>
          <w:lang w:val="en-US" w:eastAsia="fr-FR"/>
        </w:rPr>
      </w:pPr>
      <w:bookmarkStart w:id="36" w:name="_Toc5094414"/>
      <w:bookmarkStart w:id="37" w:name="_Toc108504485"/>
      <w:bookmarkStart w:id="38" w:name="_Toc110407321"/>
      <w:bookmarkStart w:id="39" w:name="_Toc166508771"/>
      <w:r>
        <w:rPr>
          <w:lang w:val="en-US" w:eastAsia="fr-FR"/>
        </w:rPr>
        <w:t>Asso</w:t>
      </w:r>
      <w:r w:rsidRPr="006E5D7A">
        <w:rPr>
          <w:lang w:val="en-US" w:eastAsia="fr-FR"/>
        </w:rPr>
        <w:t>ciated labels</w:t>
      </w:r>
      <w:bookmarkEnd w:id="36"/>
      <w:bookmarkEnd w:id="37"/>
      <w:bookmarkEnd w:id="38"/>
      <w:bookmarkEnd w:id="39"/>
    </w:p>
    <w:p w14:paraId="116D590A" w14:textId="77777777" w:rsidR="000C236E" w:rsidRPr="006E5D7A" w:rsidRDefault="000C236E" w:rsidP="000C236E">
      <w:pPr>
        <w:rPr>
          <w:lang w:val="en-US" w:eastAsia="fr-FR"/>
        </w:rPr>
      </w:pPr>
    </w:p>
    <w:p w14:paraId="2AFD8975" w14:textId="77777777" w:rsidR="000C236E" w:rsidRPr="006E5D7A" w:rsidRDefault="000C236E" w:rsidP="000C236E">
      <w:pPr>
        <w:rPr>
          <w:lang w:val="en-US" w:eastAsia="fr-FR"/>
        </w:rPr>
      </w:pPr>
      <w:r w:rsidRPr="006E5D7A">
        <w:rPr>
          <w:lang w:val="en-US" w:eastAsia="fr-FR"/>
        </w:rPr>
        <w:t xml:space="preserve">Associated Labels </w:t>
      </w:r>
      <w:r>
        <w:rPr>
          <w:lang w:val="en-US" w:eastAsia="fr-FR"/>
        </w:rPr>
        <w:t xml:space="preserve">shall be supported. Associated labels are  a </w:t>
      </w:r>
      <w:r w:rsidRPr="006E5D7A">
        <w:rPr>
          <w:lang w:val="en-US" w:eastAsia="fr-FR"/>
        </w:rPr>
        <w:t>set of text strings which can be associated with a variable and as a result substituted for the variable's values when displayed. For example, instead of a bit variable displaying ANIMATION 0 or ANIMATION 1, it might display STOPPED and RUNNING.</w:t>
      </w:r>
    </w:p>
    <w:p w14:paraId="5B8F2984" w14:textId="77777777" w:rsidR="000C236E" w:rsidRPr="006E5D7A" w:rsidRDefault="000C236E" w:rsidP="000C236E">
      <w:pPr>
        <w:rPr>
          <w:lang w:val="en-US" w:eastAsia="fr-FR"/>
        </w:rPr>
      </w:pPr>
      <w:r w:rsidRPr="006E5D7A">
        <w:rPr>
          <w:lang w:val="en-US" w:eastAsia="fr-FR"/>
        </w:rPr>
        <w:t>The strings provided by associated labels are displayed in mimics in the alarm and log viewers, and by the Text-Label and the Send-Bit animations.</w:t>
      </w:r>
    </w:p>
    <w:p w14:paraId="1E3888E4" w14:textId="77777777" w:rsidR="000C236E" w:rsidRPr="006E5D7A" w:rsidRDefault="000C236E" w:rsidP="000C236E">
      <w:pPr>
        <w:rPr>
          <w:lang w:val="en-US" w:eastAsia="fr-FR"/>
        </w:rPr>
      </w:pPr>
    </w:p>
    <w:p w14:paraId="79E867CB" w14:textId="77777777" w:rsidR="000C236E" w:rsidRPr="006E5D7A" w:rsidRDefault="000C236E" w:rsidP="000C236E">
      <w:pPr>
        <w:pStyle w:val="Titre3"/>
        <w:jc w:val="both"/>
        <w:rPr>
          <w:lang w:val="en-US" w:eastAsia="fr-FR"/>
        </w:rPr>
      </w:pPr>
      <w:bookmarkStart w:id="40" w:name="_Toc5094415"/>
      <w:bookmarkStart w:id="41" w:name="_Toc108504486"/>
      <w:bookmarkStart w:id="42" w:name="_Toc110407322"/>
      <w:bookmarkStart w:id="43" w:name="_Toc166508772"/>
      <w:r w:rsidRPr="006E5D7A">
        <w:rPr>
          <w:lang w:val="en-US" w:eastAsia="fr-FR"/>
        </w:rPr>
        <w:t>Bits and alarms associated labels</w:t>
      </w:r>
      <w:bookmarkEnd w:id="40"/>
      <w:bookmarkEnd w:id="41"/>
      <w:bookmarkEnd w:id="42"/>
      <w:bookmarkEnd w:id="43"/>
    </w:p>
    <w:p w14:paraId="63E2D632" w14:textId="77777777" w:rsidR="000C236E" w:rsidRPr="006E5D7A" w:rsidRDefault="000C236E" w:rsidP="000C236E">
      <w:pPr>
        <w:rPr>
          <w:lang w:val="en-US" w:eastAsia="fr-FR"/>
        </w:rPr>
      </w:pPr>
    </w:p>
    <w:p w14:paraId="10403B52" w14:textId="77777777" w:rsidR="000C236E" w:rsidRPr="006E5D7A" w:rsidRDefault="000C236E" w:rsidP="000C236E">
      <w:pPr>
        <w:rPr>
          <w:lang w:val="en-US" w:eastAsia="fr-FR"/>
        </w:rPr>
      </w:pPr>
      <w:r w:rsidRPr="006E5D7A">
        <w:rPr>
          <w:lang w:val="en-US" w:eastAsia="fr-FR"/>
        </w:rPr>
        <w:t xml:space="preserve">Each bit associated label </w:t>
      </w:r>
      <w:r>
        <w:rPr>
          <w:lang w:val="en-US" w:eastAsia="fr-FR"/>
        </w:rPr>
        <w:t>shall contain several</w:t>
      </w:r>
      <w:r w:rsidRPr="006E5D7A">
        <w:rPr>
          <w:lang w:val="en-US" w:eastAsia="fr-FR"/>
        </w:rPr>
        <w:t xml:space="preserve"> strings.</w:t>
      </w:r>
    </w:p>
    <w:p w14:paraId="0B3075A2" w14:textId="77777777" w:rsidR="000C236E" w:rsidRPr="006E5D7A" w:rsidRDefault="000C236E" w:rsidP="000C236E">
      <w:pPr>
        <w:rPr>
          <w:lang w:val="en-US" w:eastAsia="fr-FR"/>
        </w:rPr>
      </w:pPr>
    </w:p>
    <w:p w14:paraId="5D1D8E35" w14:textId="77777777" w:rsidR="000C236E" w:rsidRPr="006E5D7A" w:rsidRDefault="000C236E" w:rsidP="000C236E">
      <w:pPr>
        <w:rPr>
          <w:lang w:val="en-US" w:eastAsia="fr-FR"/>
        </w:rPr>
      </w:pPr>
      <w:r>
        <w:rPr>
          <w:lang w:val="en-US" w:eastAsia="fr-FR"/>
        </w:rPr>
        <w:t>E</w:t>
      </w:r>
      <w:r w:rsidRPr="006E5D7A">
        <w:rPr>
          <w:lang w:val="en-US" w:eastAsia="fr-FR"/>
        </w:rPr>
        <w:t xml:space="preserve">ach alarm associated label </w:t>
      </w:r>
      <w:r>
        <w:rPr>
          <w:lang w:val="en-US" w:eastAsia="fr-FR"/>
        </w:rPr>
        <w:t xml:space="preserve">shall contain </w:t>
      </w:r>
      <w:r w:rsidRPr="006E5D7A">
        <w:rPr>
          <w:lang w:val="en-US" w:eastAsia="fr-FR"/>
        </w:rPr>
        <w:t>strings for each of the possible alarm states plus Acknowledgement, Command to 0 and Command to 1.</w:t>
      </w:r>
    </w:p>
    <w:p w14:paraId="51E57699" w14:textId="77777777" w:rsidR="000C236E" w:rsidRDefault="000C236E" w:rsidP="000C236E">
      <w:pPr>
        <w:pStyle w:val="Lgende"/>
        <w:ind w:left="708" w:firstLine="709"/>
        <w:rPr>
          <w:lang w:val="en-US"/>
        </w:rPr>
      </w:pPr>
      <w:bookmarkStart w:id="44" w:name="_Toc5094598"/>
    </w:p>
    <w:p w14:paraId="6B03A246" w14:textId="77777777" w:rsidR="000C236E" w:rsidRPr="006E5D7A" w:rsidRDefault="000C236E" w:rsidP="000C236E">
      <w:pPr>
        <w:pStyle w:val="Titre2"/>
        <w:jc w:val="both"/>
        <w:rPr>
          <w:lang w:val="en-US" w:eastAsia="fr-FR"/>
        </w:rPr>
      </w:pPr>
      <w:bookmarkStart w:id="45" w:name="_Toc5094416"/>
      <w:bookmarkStart w:id="46" w:name="_Toc108504487"/>
      <w:bookmarkStart w:id="47" w:name="_Toc110407323"/>
      <w:bookmarkStart w:id="48" w:name="_Toc166508773"/>
      <w:bookmarkEnd w:id="44"/>
      <w:r w:rsidRPr="006E5D7A">
        <w:rPr>
          <w:lang w:val="en-US" w:eastAsia="fr-FR"/>
        </w:rPr>
        <w:t>Associated behaviors</w:t>
      </w:r>
      <w:bookmarkEnd w:id="45"/>
      <w:bookmarkEnd w:id="46"/>
      <w:bookmarkEnd w:id="47"/>
      <w:bookmarkEnd w:id="48"/>
    </w:p>
    <w:p w14:paraId="05753758" w14:textId="77777777" w:rsidR="000C236E" w:rsidRPr="006E5D7A" w:rsidRDefault="000C236E" w:rsidP="000C236E">
      <w:pPr>
        <w:rPr>
          <w:lang w:val="en-US" w:eastAsia="fr-FR"/>
        </w:rPr>
      </w:pPr>
    </w:p>
    <w:p w14:paraId="7CD8CB42" w14:textId="77777777" w:rsidR="000C236E" w:rsidRPr="006E5D7A" w:rsidRDefault="000C236E" w:rsidP="000C236E">
      <w:pPr>
        <w:rPr>
          <w:lang w:val="en-US" w:eastAsia="fr-FR"/>
        </w:rPr>
      </w:pPr>
      <w:r w:rsidRPr="006E5D7A">
        <w:rPr>
          <w:lang w:val="en-US" w:eastAsia="fr-FR"/>
        </w:rPr>
        <w:t xml:space="preserve">Associated behavior </w:t>
      </w:r>
      <w:r>
        <w:rPr>
          <w:lang w:val="en-US" w:eastAsia="fr-FR"/>
        </w:rPr>
        <w:t>shall add</w:t>
      </w:r>
      <w:r w:rsidRPr="006E5D7A">
        <w:rPr>
          <w:lang w:val="en-US" w:eastAsia="fr-FR"/>
        </w:rPr>
        <w:t xml:space="preserve"> features to a variable in addition to that provided by its main properties. The following is a summary of the main behaviors:</w:t>
      </w:r>
    </w:p>
    <w:p w14:paraId="23FAAE32" w14:textId="77777777" w:rsidR="000C236E" w:rsidRPr="006E5D7A" w:rsidRDefault="000C236E" w:rsidP="007E3027">
      <w:pPr>
        <w:pStyle w:val="Paragraphedeliste"/>
        <w:numPr>
          <w:ilvl w:val="0"/>
          <w:numId w:val="72"/>
        </w:numPr>
        <w:spacing w:line="240" w:lineRule="auto"/>
        <w:jc w:val="both"/>
        <w:rPr>
          <w:lang w:val="en-US" w:eastAsia="fr-FR"/>
        </w:rPr>
      </w:pPr>
      <w:r w:rsidRPr="006E5D7A">
        <w:rPr>
          <w:b/>
          <w:lang w:val="en-US" w:eastAsia="fr-FR"/>
        </w:rPr>
        <w:t>Threshold</w:t>
      </w:r>
      <w:r w:rsidRPr="006E5D7A">
        <w:rPr>
          <w:lang w:val="en-US" w:eastAsia="fr-FR"/>
        </w:rPr>
        <w:t xml:space="preserve"> - Set bits when the value rises above or falls below a value. Typically used to generate alarms from analog values</w:t>
      </w:r>
    </w:p>
    <w:p w14:paraId="62F97A85" w14:textId="77777777" w:rsidR="000C236E" w:rsidRPr="006E5D7A" w:rsidRDefault="000C236E" w:rsidP="007E3027">
      <w:pPr>
        <w:pStyle w:val="Paragraphedeliste"/>
        <w:numPr>
          <w:ilvl w:val="0"/>
          <w:numId w:val="72"/>
        </w:numPr>
        <w:spacing w:line="240" w:lineRule="auto"/>
        <w:jc w:val="both"/>
        <w:rPr>
          <w:lang w:val="en-US" w:eastAsia="fr-FR"/>
        </w:rPr>
      </w:pPr>
      <w:r w:rsidRPr="006E5D7A">
        <w:rPr>
          <w:b/>
          <w:lang w:val="en-US" w:eastAsia="fr-FR"/>
        </w:rPr>
        <w:t>Chronometer</w:t>
      </w:r>
      <w:r w:rsidRPr="006E5D7A">
        <w:rPr>
          <w:lang w:val="en-US" w:eastAsia="fr-FR"/>
        </w:rPr>
        <w:t xml:space="preserve"> - Measure the period for which a bit has been set</w:t>
      </w:r>
    </w:p>
    <w:p w14:paraId="17DE2FAA" w14:textId="77777777" w:rsidR="000C236E" w:rsidRPr="006E5D7A" w:rsidRDefault="000C236E" w:rsidP="007E3027">
      <w:pPr>
        <w:pStyle w:val="Paragraphedeliste"/>
        <w:numPr>
          <w:ilvl w:val="0"/>
          <w:numId w:val="72"/>
        </w:numPr>
        <w:spacing w:line="240" w:lineRule="auto"/>
        <w:jc w:val="both"/>
        <w:rPr>
          <w:lang w:val="en-US" w:eastAsia="fr-FR"/>
        </w:rPr>
      </w:pPr>
      <w:r w:rsidRPr="006E5D7A">
        <w:rPr>
          <w:b/>
          <w:lang w:val="en-US" w:eastAsia="fr-FR"/>
        </w:rPr>
        <w:t>Counter</w:t>
      </w:r>
      <w:r w:rsidRPr="006E5D7A">
        <w:rPr>
          <w:lang w:val="en-US" w:eastAsia="fr-FR"/>
        </w:rPr>
        <w:t xml:space="preserve"> - Count how many times a bit has been set</w:t>
      </w:r>
    </w:p>
    <w:p w14:paraId="41D73D16" w14:textId="77777777" w:rsidR="000C236E" w:rsidRPr="006E5D7A" w:rsidRDefault="000C236E" w:rsidP="007E3027">
      <w:pPr>
        <w:pStyle w:val="Paragraphedeliste"/>
        <w:numPr>
          <w:ilvl w:val="0"/>
          <w:numId w:val="72"/>
        </w:numPr>
        <w:spacing w:line="240" w:lineRule="auto"/>
        <w:jc w:val="both"/>
        <w:rPr>
          <w:lang w:val="en-US" w:eastAsia="fr-FR"/>
        </w:rPr>
      </w:pPr>
      <w:r w:rsidRPr="006E5D7A">
        <w:rPr>
          <w:b/>
          <w:lang w:val="en-US" w:eastAsia="fr-FR"/>
        </w:rPr>
        <w:lastRenderedPageBreak/>
        <w:t>Discrepancy</w:t>
      </w:r>
      <w:r w:rsidRPr="006E5D7A">
        <w:rPr>
          <w:lang w:val="en-US" w:eastAsia="fr-FR"/>
        </w:rPr>
        <w:t xml:space="preserve"> – DCS style mechanism that checks that the value of one bit against another within a configurable period. An alarm is generated if the check fails</w:t>
      </w:r>
    </w:p>
    <w:p w14:paraId="794F54E6" w14:textId="77777777" w:rsidR="000C236E" w:rsidRPr="006E5D7A" w:rsidRDefault="000C236E" w:rsidP="007E3027">
      <w:pPr>
        <w:pStyle w:val="Paragraphedeliste"/>
        <w:numPr>
          <w:ilvl w:val="0"/>
          <w:numId w:val="72"/>
        </w:numPr>
        <w:spacing w:line="240" w:lineRule="auto"/>
        <w:jc w:val="both"/>
        <w:rPr>
          <w:lang w:val="en-US" w:eastAsia="fr-FR"/>
        </w:rPr>
      </w:pPr>
      <w:r w:rsidRPr="006E5D7A">
        <w:rPr>
          <w:b/>
          <w:lang w:val="en-US" w:eastAsia="fr-FR"/>
        </w:rPr>
        <w:t>Alarm</w:t>
      </w:r>
      <w:r w:rsidRPr="006E5D7A">
        <w:rPr>
          <w:lang w:val="en-US" w:eastAsia="fr-FR"/>
        </w:rPr>
        <w:t xml:space="preserve"> – Acknowledge trace, Associated action (open a mimic or run a script), Masking by bit or expression</w:t>
      </w:r>
    </w:p>
    <w:p w14:paraId="7378E893" w14:textId="77777777" w:rsidR="000C236E" w:rsidRPr="006E5D7A" w:rsidRDefault="000C236E" w:rsidP="007E3027">
      <w:pPr>
        <w:pStyle w:val="Paragraphedeliste"/>
        <w:numPr>
          <w:ilvl w:val="0"/>
          <w:numId w:val="72"/>
        </w:numPr>
        <w:spacing w:line="240" w:lineRule="auto"/>
        <w:jc w:val="both"/>
        <w:rPr>
          <w:lang w:val="en-US" w:eastAsia="fr-FR"/>
        </w:rPr>
      </w:pPr>
      <w:r w:rsidRPr="006E5D7A">
        <w:rPr>
          <w:b/>
          <w:lang w:val="en-US" w:eastAsia="fr-FR"/>
        </w:rPr>
        <w:t xml:space="preserve">Event </w:t>
      </w:r>
      <w:r w:rsidRPr="006E5D7A">
        <w:rPr>
          <w:lang w:val="en-US" w:eastAsia="fr-FR"/>
        </w:rPr>
        <w:t>- Run a program or send a message (SMS or email) on change of value</w:t>
      </w:r>
    </w:p>
    <w:p w14:paraId="007F3456" w14:textId="77777777" w:rsidR="000C236E" w:rsidRPr="006E5D7A" w:rsidRDefault="000C236E" w:rsidP="007E3027">
      <w:pPr>
        <w:pStyle w:val="Paragraphedeliste"/>
        <w:numPr>
          <w:ilvl w:val="0"/>
          <w:numId w:val="72"/>
        </w:numPr>
        <w:spacing w:line="240" w:lineRule="auto"/>
        <w:jc w:val="both"/>
        <w:rPr>
          <w:lang w:val="en-US" w:eastAsia="fr-FR"/>
        </w:rPr>
      </w:pPr>
      <w:r w:rsidRPr="006E5D7A">
        <w:rPr>
          <w:b/>
          <w:lang w:val="en-US" w:eastAsia="fr-FR"/>
        </w:rPr>
        <w:t>Trend</w:t>
      </w:r>
      <w:r w:rsidRPr="006E5D7A">
        <w:rPr>
          <w:lang w:val="en-US" w:eastAsia="fr-FR"/>
        </w:rPr>
        <w:t xml:space="preserve"> - Record the VTQ in an archive unit for replay through a Trend Viewer or export to a 3rd party application</w:t>
      </w:r>
    </w:p>
    <w:p w14:paraId="2B076E22" w14:textId="77777777" w:rsidR="000C236E" w:rsidRDefault="000C236E" w:rsidP="000C236E">
      <w:pPr>
        <w:spacing w:after="200" w:line="276" w:lineRule="auto"/>
        <w:rPr>
          <w:rFonts w:ascii="Gotham Book" w:hAnsi="Gotham Book" w:cs="Tahoma"/>
          <w:bCs/>
          <w:lang w:val="en-US"/>
        </w:rPr>
      </w:pPr>
      <w:r>
        <w:rPr>
          <w:rFonts w:ascii="Gotham Book" w:hAnsi="Gotham Book" w:cs="Tahoma"/>
          <w:bCs/>
          <w:lang w:val="en-US"/>
        </w:rPr>
        <w:br w:type="page"/>
      </w:r>
    </w:p>
    <w:p w14:paraId="5718CC3E" w14:textId="77777777" w:rsidR="000C236E" w:rsidRPr="00D85CA8" w:rsidRDefault="000C236E" w:rsidP="000C236E">
      <w:pPr>
        <w:pStyle w:val="Titre1"/>
        <w:rPr>
          <w:lang w:val="en-US"/>
        </w:rPr>
      </w:pPr>
      <w:bookmarkStart w:id="49" w:name="_Toc523748146"/>
      <w:bookmarkStart w:id="50" w:name="_Toc166508774"/>
      <w:r w:rsidRPr="00D85CA8">
        <w:rPr>
          <w:lang w:val="en-US"/>
        </w:rPr>
        <w:lastRenderedPageBreak/>
        <w:t>Data acquisition</w:t>
      </w:r>
      <w:bookmarkEnd w:id="49"/>
      <w:bookmarkEnd w:id="50"/>
    </w:p>
    <w:p w14:paraId="6D604D36" w14:textId="77777777" w:rsidR="000C236E" w:rsidRPr="00D85CA8" w:rsidRDefault="000C236E" w:rsidP="000C236E">
      <w:pPr>
        <w:rPr>
          <w:lang w:val="en-US"/>
        </w:rPr>
      </w:pPr>
    </w:p>
    <w:p w14:paraId="227EFB51" w14:textId="77777777" w:rsidR="000C236E" w:rsidRPr="00D85CA8" w:rsidRDefault="000C236E" w:rsidP="000C236E">
      <w:pPr>
        <w:rPr>
          <w:lang w:val="en-US"/>
        </w:rPr>
      </w:pPr>
      <w:r w:rsidRPr="00D85CA8">
        <w:rPr>
          <w:lang w:val="en-US"/>
        </w:rPr>
        <w:t>The supervisor shall offer a high level of communication with field devices as well as great interoperability to exchange data with third party systems using open and standardized interfaces.</w:t>
      </w:r>
    </w:p>
    <w:p w14:paraId="7C7C1F13" w14:textId="77777777" w:rsidR="000C236E" w:rsidRPr="00D85CA8" w:rsidRDefault="000C236E" w:rsidP="000C236E">
      <w:pPr>
        <w:rPr>
          <w:lang w:val="en-US"/>
        </w:rPr>
      </w:pPr>
    </w:p>
    <w:p w14:paraId="40C11523" w14:textId="77777777" w:rsidR="000C236E" w:rsidRPr="00D85CA8" w:rsidRDefault="000C236E" w:rsidP="000C236E">
      <w:pPr>
        <w:rPr>
          <w:lang w:val="en-US"/>
        </w:rPr>
      </w:pPr>
      <w:r w:rsidRPr="00D85CA8">
        <w:rPr>
          <w:lang w:val="en-US"/>
        </w:rPr>
        <w:t>A single platform shall be used to gather the data coming from all types of equipment and software interfaces for a unified system wide view of supervised equipment and other assets.</w:t>
      </w:r>
    </w:p>
    <w:p w14:paraId="4A54B5A8" w14:textId="77777777" w:rsidR="000C236E" w:rsidRPr="00D85CA8" w:rsidRDefault="000C236E" w:rsidP="000C236E">
      <w:pPr>
        <w:rPr>
          <w:lang w:val="en-US"/>
        </w:rPr>
      </w:pPr>
    </w:p>
    <w:p w14:paraId="2EC9D4FC" w14:textId="77777777" w:rsidR="000C236E" w:rsidRPr="00D85CA8" w:rsidRDefault="000C236E" w:rsidP="000C236E">
      <w:pPr>
        <w:rPr>
          <w:lang w:val="en-US"/>
        </w:rPr>
      </w:pPr>
      <w:r w:rsidRPr="00D85CA8">
        <w:rPr>
          <w:lang w:val="en-US"/>
        </w:rPr>
        <w:t>The supervisor shall integrate built-in communication control features and shall provide status concerning the quality of the data exchanges. The status shall be directly exposed through variables of the real-time database (system variables). It shall be possible to use system variables in all the features of the supervisor, such as animations on mimics, alarms viewers, archives, and programs.</w:t>
      </w:r>
    </w:p>
    <w:p w14:paraId="0FFC910E" w14:textId="77777777" w:rsidR="000C236E" w:rsidRPr="00D85CA8" w:rsidRDefault="000C236E" w:rsidP="000C236E">
      <w:pPr>
        <w:rPr>
          <w:lang w:val="en-US"/>
        </w:rPr>
      </w:pPr>
    </w:p>
    <w:p w14:paraId="675580D4" w14:textId="77777777" w:rsidR="000C236E" w:rsidRPr="00D85CA8" w:rsidRDefault="000C236E" w:rsidP="000C236E">
      <w:pPr>
        <w:rPr>
          <w:lang w:val="en-US"/>
        </w:rPr>
      </w:pPr>
      <w:r w:rsidRPr="00D85CA8">
        <w:rPr>
          <w:lang w:val="en-US"/>
        </w:rPr>
        <w:t>The supervisor shall provide a native “watchdog” feature to complete the detection of communication anomalies (response timeout or missing device), with industrial equipment such as BACnet controllers or PLCs.  The supervisor shall manage natively (without the need to program) the watchdog mechanism so that it shall be possible to detect a possible freezing of processing of the device controller even if its communication coupler responds correctly to the communication requests.</w:t>
      </w:r>
    </w:p>
    <w:p w14:paraId="563C2E70" w14:textId="77777777" w:rsidR="000C236E" w:rsidRPr="00D85CA8" w:rsidRDefault="000C236E" w:rsidP="000C236E">
      <w:pPr>
        <w:rPr>
          <w:lang w:val="en-US"/>
        </w:rPr>
      </w:pPr>
    </w:p>
    <w:p w14:paraId="5DCE6E54" w14:textId="77777777" w:rsidR="000C236E" w:rsidRPr="00D85CA8" w:rsidRDefault="000C236E" w:rsidP="000C236E">
      <w:pPr>
        <w:rPr>
          <w:lang w:val="en-US"/>
        </w:rPr>
      </w:pPr>
      <w:r w:rsidRPr="00D85CA8">
        <w:rPr>
          <w:lang w:val="en-US"/>
        </w:rPr>
        <w:t>In addition, the following features shall be supported:</w:t>
      </w:r>
    </w:p>
    <w:p w14:paraId="536B7F15" w14:textId="77777777" w:rsidR="000C236E" w:rsidRPr="00D85CA8" w:rsidRDefault="000C236E" w:rsidP="000C236E">
      <w:pPr>
        <w:rPr>
          <w:lang w:val="en-US"/>
        </w:rPr>
      </w:pPr>
    </w:p>
    <w:p w14:paraId="5DF7180D"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Data timestamps to millisecond</w:t>
      </w:r>
    </w:p>
    <w:p w14:paraId="6B62993D"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External time stamped data.  The source time stamped mode shall be managed for the protocols that support it</w:t>
      </w:r>
    </w:p>
    <w:p w14:paraId="409DB64A"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Display and archive of the origin of the timestamp whether it be from external or from the supervisor</w:t>
      </w:r>
    </w:p>
    <w:p w14:paraId="7D671BE8"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Built-in management of redundancy features (servers, Ethernet networks, PLCs) for the protocols that support it.</w:t>
      </w:r>
    </w:p>
    <w:p w14:paraId="77A68A1D" w14:textId="77777777" w:rsidR="000C236E" w:rsidRPr="00D85CA8" w:rsidRDefault="000C236E" w:rsidP="000C236E">
      <w:pPr>
        <w:pStyle w:val="Titre2"/>
        <w:rPr>
          <w:lang w:val="en-US"/>
        </w:rPr>
      </w:pPr>
      <w:bookmarkStart w:id="51" w:name="_Toc523748147"/>
      <w:bookmarkStart w:id="52" w:name="_Toc110407324"/>
      <w:bookmarkStart w:id="53" w:name="_Toc166508775"/>
      <w:r w:rsidRPr="00D85CA8">
        <w:rPr>
          <w:lang w:val="en-US"/>
        </w:rPr>
        <w:t>Field communication drivers</w:t>
      </w:r>
      <w:bookmarkEnd w:id="51"/>
      <w:bookmarkEnd w:id="52"/>
      <w:bookmarkEnd w:id="53"/>
    </w:p>
    <w:p w14:paraId="4B0D7E09" w14:textId="77777777" w:rsidR="000C236E" w:rsidRPr="00D85CA8" w:rsidRDefault="000C236E" w:rsidP="000C236E">
      <w:pPr>
        <w:rPr>
          <w:lang w:val="en-US"/>
        </w:rPr>
      </w:pPr>
    </w:p>
    <w:p w14:paraId="5FA8F0B7" w14:textId="77777777" w:rsidR="000C236E" w:rsidRPr="00D85CA8" w:rsidRDefault="000C236E" w:rsidP="000C236E">
      <w:pPr>
        <w:rPr>
          <w:rFonts w:cs="Tahoma"/>
          <w:lang w:val="en-US"/>
        </w:rPr>
      </w:pPr>
      <w:r w:rsidRPr="00D85CA8">
        <w:rPr>
          <w:rFonts w:cs="Tahoma"/>
          <w:lang w:val="en-US"/>
        </w:rPr>
        <w:t>The supervisor shall be able to communicate with the acquisition, control and automation systems such as BACnet controllers and PLCs.</w:t>
      </w:r>
    </w:p>
    <w:p w14:paraId="6F278753" w14:textId="77777777" w:rsidR="000C236E" w:rsidRPr="00D85CA8" w:rsidRDefault="000C236E" w:rsidP="000C236E">
      <w:pPr>
        <w:rPr>
          <w:rFonts w:cs="Tahoma"/>
          <w:lang w:val="en-US"/>
        </w:rPr>
      </w:pPr>
      <w:r w:rsidRPr="00D85CA8">
        <w:rPr>
          <w:rFonts w:cs="Tahoma"/>
          <w:lang w:val="en-US"/>
        </w:rPr>
        <w:t>The supervisor shall natively have a set of protocols, serial and TCP / IP, covering the main manufacturers of device on the market and including at least standard drivers such as:</w:t>
      </w:r>
    </w:p>
    <w:p w14:paraId="5A7F7C1A" w14:textId="77777777" w:rsidR="000C236E" w:rsidRPr="00D85CA8" w:rsidRDefault="000C236E" w:rsidP="000C236E">
      <w:pPr>
        <w:rPr>
          <w:rFonts w:cs="Tahoma"/>
          <w:lang w:val="en-US"/>
        </w:rPr>
      </w:pPr>
    </w:p>
    <w:p w14:paraId="67C8E283" w14:textId="77777777" w:rsidR="000C236E" w:rsidRPr="00D85CA8" w:rsidRDefault="000C236E" w:rsidP="007E3027">
      <w:pPr>
        <w:numPr>
          <w:ilvl w:val="0"/>
          <w:numId w:val="20"/>
        </w:numPr>
        <w:spacing w:before="80" w:line="240" w:lineRule="auto"/>
        <w:ind w:left="426" w:hanging="426"/>
        <w:jc w:val="both"/>
        <w:rPr>
          <w:rFonts w:cs="Tahoma"/>
          <w:lang w:val="en-US"/>
        </w:rPr>
      </w:pPr>
      <w:r w:rsidRPr="00D85CA8">
        <w:rPr>
          <w:rFonts w:cs="Tahoma"/>
          <w:bCs/>
          <w:lang w:val="en-US"/>
        </w:rPr>
        <w:t>BACnet Advanced Work Station (B-AWS) with BTL listing confirming that the supervisor has been tested to highest level of BACnet Work Station functionality and interoperability.</w:t>
      </w:r>
    </w:p>
    <w:p w14:paraId="20A6991A" w14:textId="77777777" w:rsidR="000C236E" w:rsidRPr="00255435" w:rsidRDefault="000C236E" w:rsidP="007E3027">
      <w:pPr>
        <w:numPr>
          <w:ilvl w:val="0"/>
          <w:numId w:val="20"/>
        </w:numPr>
        <w:spacing w:before="80" w:line="240" w:lineRule="auto"/>
        <w:ind w:left="426" w:hanging="426"/>
        <w:jc w:val="both"/>
        <w:rPr>
          <w:rFonts w:cs="Tahoma"/>
          <w:bCs/>
        </w:rPr>
      </w:pPr>
      <w:r w:rsidRPr="00255435">
        <w:rPr>
          <w:rFonts w:cs="Tahoma"/>
          <w:bCs/>
        </w:rPr>
        <w:t>OPC DA (v1.0,v2.0,v3.0) Client / Server,OPC UA (v1.03)</w:t>
      </w:r>
    </w:p>
    <w:p w14:paraId="324C484C"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OPC XML (v1.0)</w:t>
      </w:r>
    </w:p>
    <w:p w14:paraId="337E5AE2"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lastRenderedPageBreak/>
        <w:t>LonWorks supporting all the available LNS versions of Echelon which shall allow to benefit from the online modifications of the LON DB (Polling / Binding).</w:t>
      </w:r>
    </w:p>
    <w:p w14:paraId="117170B0"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KNX</w:t>
      </w:r>
    </w:p>
    <w:p w14:paraId="47FCC895"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ModBus / JBus, Modbus / TCP</w:t>
      </w:r>
    </w:p>
    <w:p w14:paraId="47A7E242"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IEC 61850 Client GL-DNV Certified</w:t>
      </w:r>
    </w:p>
    <w:p w14:paraId="0E9FC78F"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IEC 60870-5-104 Client / Server</w:t>
      </w:r>
    </w:p>
    <w:p w14:paraId="22B77AAA"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IEEE 1812 (DNP3)</w:t>
      </w:r>
    </w:p>
    <w:p w14:paraId="73E98AB2"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Common Internet Protocol</w:t>
      </w:r>
    </w:p>
    <w:p w14:paraId="617ABEAE" w14:textId="77777777" w:rsidR="000C236E" w:rsidRPr="00D85CA8" w:rsidRDefault="000C236E" w:rsidP="007E3027">
      <w:pPr>
        <w:numPr>
          <w:ilvl w:val="0"/>
          <w:numId w:val="20"/>
        </w:numPr>
        <w:spacing w:before="80" w:line="240" w:lineRule="auto"/>
        <w:ind w:left="426" w:hanging="426"/>
        <w:jc w:val="both"/>
        <w:rPr>
          <w:rFonts w:cs="Tahoma"/>
          <w:lang w:val="en-US"/>
        </w:rPr>
      </w:pPr>
      <w:r w:rsidRPr="00D85CA8">
        <w:rPr>
          <w:rFonts w:cs="Tahoma"/>
          <w:bCs/>
          <w:lang w:val="en-US"/>
        </w:rPr>
        <w:t xml:space="preserve">FTP </w:t>
      </w:r>
    </w:p>
    <w:p w14:paraId="3CF20855" w14:textId="77777777" w:rsidR="000C236E" w:rsidRPr="00D85CA8" w:rsidRDefault="000C236E" w:rsidP="000C236E">
      <w:pPr>
        <w:rPr>
          <w:rFonts w:cs="Tahoma"/>
          <w:bCs/>
          <w:lang w:val="en-US"/>
        </w:rPr>
      </w:pPr>
      <w:r w:rsidRPr="00D85CA8">
        <w:rPr>
          <w:rFonts w:cs="Tahoma"/>
          <w:bCs/>
          <w:lang w:val="en-US"/>
        </w:rPr>
        <w:t xml:space="preserve">The supervisor editor should be an active participant with IEC Standards working groups, BACnet® International and the DNP Users Group. </w:t>
      </w:r>
    </w:p>
    <w:p w14:paraId="2C3666AB" w14:textId="77777777" w:rsidR="000C236E" w:rsidRPr="00D85CA8" w:rsidRDefault="000C236E" w:rsidP="000C236E">
      <w:pPr>
        <w:rPr>
          <w:rFonts w:cs="Tahoma"/>
          <w:lang w:val="en-US"/>
        </w:rPr>
      </w:pPr>
    </w:p>
    <w:p w14:paraId="3E0D7408" w14:textId="77777777" w:rsidR="000C236E" w:rsidRDefault="000C236E" w:rsidP="000C236E">
      <w:pPr>
        <w:pStyle w:val="Titre2"/>
        <w:rPr>
          <w:lang w:val="en-US"/>
        </w:rPr>
      </w:pPr>
      <w:bookmarkStart w:id="54" w:name="_Toc110407325"/>
      <w:bookmarkStart w:id="55" w:name="_Toc166508776"/>
      <w:bookmarkStart w:id="56" w:name="_Toc523748148"/>
      <w:r>
        <w:rPr>
          <w:lang w:val="en-US"/>
        </w:rPr>
        <w:t>IoT drivers</w:t>
      </w:r>
      <w:bookmarkEnd w:id="54"/>
      <w:bookmarkEnd w:id="55"/>
    </w:p>
    <w:p w14:paraId="25291C71" w14:textId="77777777" w:rsidR="000C236E" w:rsidRDefault="000C236E" w:rsidP="000C236E"/>
    <w:p w14:paraId="3534E41B" w14:textId="77777777" w:rsidR="000C236E" w:rsidRPr="00D45D5B" w:rsidRDefault="000C236E" w:rsidP="000C236E">
      <w:pPr>
        <w:rPr>
          <w:lang w:val="en-US"/>
        </w:rPr>
      </w:pPr>
      <w:r>
        <w:rPr>
          <w:lang w:val="en-US"/>
        </w:rPr>
        <w:t>The supervisor</w:t>
      </w:r>
      <w:r w:rsidRPr="00D45D5B">
        <w:rPr>
          <w:lang w:val="en-US"/>
        </w:rPr>
        <w:t xml:space="preserve"> has a set of components, functions and services allowing to:</w:t>
      </w:r>
    </w:p>
    <w:p w14:paraId="491FBD78" w14:textId="77777777" w:rsidR="000C236E" w:rsidRPr="00D45D5B" w:rsidRDefault="000C236E" w:rsidP="000C236E">
      <w:pPr>
        <w:rPr>
          <w:lang w:val="en-US"/>
        </w:rPr>
      </w:pPr>
      <w:r>
        <w:rPr>
          <w:lang w:val="en-US"/>
        </w:rPr>
        <w:t>- Connect</w:t>
      </w:r>
      <w:r w:rsidRPr="00D45D5B">
        <w:rPr>
          <w:lang w:val="en-US"/>
        </w:rPr>
        <w:t xml:space="preserve"> sensors or "objects" through IoT </w:t>
      </w:r>
      <w:r>
        <w:rPr>
          <w:lang w:val="en-US"/>
        </w:rPr>
        <w:t>drivers</w:t>
      </w:r>
    </w:p>
    <w:p w14:paraId="61B48061" w14:textId="77777777" w:rsidR="000C236E" w:rsidRPr="00D45D5B" w:rsidRDefault="000C236E" w:rsidP="000C236E">
      <w:pPr>
        <w:rPr>
          <w:lang w:val="en-US"/>
        </w:rPr>
      </w:pPr>
      <w:r w:rsidRPr="00D45D5B">
        <w:rPr>
          <w:lang w:val="en-US"/>
        </w:rPr>
        <w:t>- Implement and create IoT elements in a project</w:t>
      </w:r>
    </w:p>
    <w:p w14:paraId="64ADF6A2" w14:textId="77777777" w:rsidR="000C236E" w:rsidRPr="00D45D5B" w:rsidRDefault="000C236E" w:rsidP="000C236E">
      <w:pPr>
        <w:rPr>
          <w:rFonts w:eastAsiaTheme="majorEastAsia"/>
          <w:bCs/>
          <w:color w:val="auto"/>
          <w:sz w:val="32"/>
          <w:szCs w:val="32"/>
          <w:lang w:val="en-US"/>
        </w:rPr>
      </w:pPr>
      <w:r w:rsidRPr="00D45D5B">
        <w:rPr>
          <w:lang w:val="en-US"/>
        </w:rPr>
        <w:t>- Operate and maintain an installation using connected objects by exploiting the data collected</w:t>
      </w:r>
    </w:p>
    <w:p w14:paraId="00DB8630" w14:textId="77777777" w:rsidR="000C236E" w:rsidRPr="00D45D5B" w:rsidRDefault="000C236E" w:rsidP="000C236E">
      <w:pPr>
        <w:rPr>
          <w:lang w:val="en-US"/>
        </w:rPr>
      </w:pPr>
    </w:p>
    <w:p w14:paraId="00B7910B" w14:textId="77777777" w:rsidR="000C236E" w:rsidRPr="00D45D5B" w:rsidRDefault="000C236E" w:rsidP="000C236E">
      <w:pPr>
        <w:rPr>
          <w:lang w:val="en-US"/>
        </w:rPr>
      </w:pPr>
      <w:r>
        <w:rPr>
          <w:lang w:val="en-US"/>
        </w:rPr>
        <w:t>The supervisor</w:t>
      </w:r>
      <w:r w:rsidRPr="00D45D5B">
        <w:rPr>
          <w:lang w:val="en-US"/>
        </w:rPr>
        <w:t xml:space="preserve"> can connect “IoT” objects independently of manufacturers, on private or operated networks and is compatible with most networks (LoRa, sigfox), operators, protocols (LoRa, sigfox, MQTT,…) and sensors on the market.</w:t>
      </w:r>
    </w:p>
    <w:p w14:paraId="1D440FEB" w14:textId="77777777" w:rsidR="000C236E" w:rsidRPr="00D45D5B" w:rsidRDefault="000C236E" w:rsidP="000C236E">
      <w:pPr>
        <w:rPr>
          <w:lang w:val="en-US"/>
        </w:rPr>
      </w:pPr>
    </w:p>
    <w:p w14:paraId="57235CD5" w14:textId="77777777" w:rsidR="000C236E" w:rsidRPr="00D45D5B" w:rsidRDefault="000C236E" w:rsidP="000C236E">
      <w:pPr>
        <w:rPr>
          <w:lang w:val="en-US"/>
        </w:rPr>
      </w:pPr>
      <w:r>
        <w:rPr>
          <w:lang w:val="en-US"/>
        </w:rPr>
        <w:t>It</w:t>
      </w:r>
      <w:r w:rsidRPr="00D45D5B">
        <w:rPr>
          <w:lang w:val="en-US"/>
        </w:rPr>
        <w:t xml:space="preserve"> is compatible with many gateways including the “Node-Red” gateways.</w:t>
      </w:r>
    </w:p>
    <w:p w14:paraId="02AD3A40" w14:textId="77777777" w:rsidR="000C236E" w:rsidRPr="00D45D5B" w:rsidRDefault="000C236E" w:rsidP="000C236E">
      <w:pPr>
        <w:rPr>
          <w:lang w:val="en-US"/>
        </w:rPr>
      </w:pPr>
    </w:p>
    <w:p w14:paraId="4AA06365" w14:textId="77777777" w:rsidR="000C236E" w:rsidRDefault="000C236E" w:rsidP="000C236E">
      <w:pPr>
        <w:rPr>
          <w:lang w:val="en-US"/>
        </w:rPr>
      </w:pPr>
      <w:r>
        <w:rPr>
          <w:lang w:val="en-US"/>
        </w:rPr>
        <w:t>It</w:t>
      </w:r>
      <w:r w:rsidRPr="00D45D5B">
        <w:rPr>
          <w:lang w:val="en-US"/>
        </w:rPr>
        <w:t xml:space="preserve"> natively integrates the LoRA protocol and the MQTT </w:t>
      </w:r>
      <w:r>
        <w:rPr>
          <w:lang w:val="en-US"/>
        </w:rPr>
        <w:t>driver</w:t>
      </w:r>
      <w:r w:rsidRPr="00D45D5B">
        <w:rPr>
          <w:lang w:val="en-US"/>
        </w:rPr>
        <w:t>.</w:t>
      </w:r>
    </w:p>
    <w:p w14:paraId="0611F1BD" w14:textId="77777777" w:rsidR="000C236E" w:rsidRPr="00255435" w:rsidRDefault="000C236E" w:rsidP="000C236E">
      <w:pPr>
        <w:rPr>
          <w:lang w:val="en-US"/>
        </w:rPr>
      </w:pPr>
    </w:p>
    <w:p w14:paraId="7973942F" w14:textId="77777777" w:rsidR="000C236E" w:rsidRPr="00D85CA8" w:rsidRDefault="000C236E" w:rsidP="000C236E">
      <w:pPr>
        <w:pStyle w:val="Titre2"/>
        <w:rPr>
          <w:lang w:val="en-US"/>
        </w:rPr>
      </w:pPr>
      <w:bookmarkStart w:id="57" w:name="_Toc110407326"/>
      <w:bookmarkStart w:id="58" w:name="_Toc166508777"/>
      <w:r w:rsidRPr="00D85CA8">
        <w:rPr>
          <w:lang w:val="en-US"/>
        </w:rPr>
        <w:t>Network communication</w:t>
      </w:r>
      <w:bookmarkEnd w:id="56"/>
      <w:bookmarkEnd w:id="57"/>
      <w:bookmarkEnd w:id="58"/>
      <w:r w:rsidRPr="00D85CA8">
        <w:rPr>
          <w:lang w:val="en-US"/>
        </w:rPr>
        <w:t xml:space="preserve"> </w:t>
      </w:r>
    </w:p>
    <w:p w14:paraId="6208B593" w14:textId="77777777" w:rsidR="000C236E" w:rsidRPr="00D85CA8" w:rsidRDefault="000C236E" w:rsidP="000C236E">
      <w:pPr>
        <w:rPr>
          <w:rFonts w:cs="Tahoma"/>
          <w:lang w:val="en-US"/>
        </w:rPr>
      </w:pPr>
    </w:p>
    <w:p w14:paraId="032AB4D4" w14:textId="77777777" w:rsidR="000C236E" w:rsidRPr="00D85CA8" w:rsidRDefault="000C236E" w:rsidP="000C236E">
      <w:pPr>
        <w:rPr>
          <w:rFonts w:cs="Tahoma"/>
          <w:bCs/>
          <w:lang w:val="en-US"/>
        </w:rPr>
      </w:pPr>
      <w:r w:rsidRPr="00D85CA8">
        <w:rPr>
          <w:rFonts w:cs="Tahoma"/>
          <w:bCs/>
          <w:lang w:val="en-US"/>
        </w:rPr>
        <w:t>The supervisor shall provide support for SNMP networking devices, with the following characteristics:</w:t>
      </w:r>
    </w:p>
    <w:p w14:paraId="1867D620" w14:textId="77777777" w:rsidR="000C236E" w:rsidRPr="00D85CA8" w:rsidRDefault="000C236E" w:rsidP="007E3027">
      <w:pPr>
        <w:numPr>
          <w:ilvl w:val="0"/>
          <w:numId w:val="59"/>
        </w:numPr>
        <w:autoSpaceDE w:val="0"/>
        <w:autoSpaceDN w:val="0"/>
        <w:adjustRightInd w:val="0"/>
        <w:spacing w:line="240" w:lineRule="auto"/>
        <w:rPr>
          <w:rFonts w:cs="Tahoma"/>
          <w:bCs/>
          <w:lang w:val="en-US"/>
        </w:rPr>
      </w:pPr>
      <w:r w:rsidRPr="00D85CA8">
        <w:rPr>
          <w:rFonts w:cs="Tahoma"/>
          <w:bCs/>
          <w:lang w:val="en-US"/>
        </w:rPr>
        <w:t>SNMP Manager and Agent</w:t>
      </w:r>
    </w:p>
    <w:p w14:paraId="628E4A70" w14:textId="77777777" w:rsidR="000C236E" w:rsidRPr="00D85CA8" w:rsidRDefault="000C236E" w:rsidP="007E3027">
      <w:pPr>
        <w:numPr>
          <w:ilvl w:val="0"/>
          <w:numId w:val="59"/>
        </w:numPr>
        <w:autoSpaceDE w:val="0"/>
        <w:autoSpaceDN w:val="0"/>
        <w:adjustRightInd w:val="0"/>
        <w:spacing w:line="240" w:lineRule="auto"/>
        <w:rPr>
          <w:rFonts w:cs="Tahoma"/>
          <w:bCs/>
          <w:lang w:val="en-US"/>
        </w:rPr>
      </w:pPr>
      <w:r w:rsidRPr="00D85CA8">
        <w:rPr>
          <w:rFonts w:cs="Tahoma"/>
          <w:bCs/>
          <w:lang w:val="en-US"/>
        </w:rPr>
        <w:t>All SNMP versions supported:</w:t>
      </w:r>
    </w:p>
    <w:p w14:paraId="07CAA01B" w14:textId="77777777" w:rsidR="000C236E" w:rsidRPr="00D85CA8" w:rsidRDefault="000C236E" w:rsidP="007E3027">
      <w:pPr>
        <w:numPr>
          <w:ilvl w:val="1"/>
          <w:numId w:val="59"/>
        </w:numPr>
        <w:autoSpaceDE w:val="0"/>
        <w:autoSpaceDN w:val="0"/>
        <w:adjustRightInd w:val="0"/>
        <w:spacing w:line="240" w:lineRule="auto"/>
        <w:rPr>
          <w:rFonts w:cs="Tahoma"/>
          <w:bCs/>
          <w:lang w:val="en-US"/>
        </w:rPr>
      </w:pPr>
      <w:r w:rsidRPr="00D85CA8">
        <w:rPr>
          <w:rFonts w:cs="Tahoma"/>
          <w:bCs/>
          <w:lang w:val="en-US"/>
        </w:rPr>
        <w:t>V1</w:t>
      </w:r>
    </w:p>
    <w:p w14:paraId="036CD120" w14:textId="77777777" w:rsidR="000C236E" w:rsidRPr="00D85CA8" w:rsidRDefault="000C236E" w:rsidP="007E3027">
      <w:pPr>
        <w:numPr>
          <w:ilvl w:val="1"/>
          <w:numId w:val="59"/>
        </w:numPr>
        <w:autoSpaceDE w:val="0"/>
        <w:autoSpaceDN w:val="0"/>
        <w:adjustRightInd w:val="0"/>
        <w:spacing w:line="240" w:lineRule="auto"/>
        <w:rPr>
          <w:rFonts w:cs="Tahoma"/>
          <w:bCs/>
          <w:lang w:val="en-US"/>
        </w:rPr>
      </w:pPr>
      <w:r w:rsidRPr="00D85CA8">
        <w:rPr>
          <w:rFonts w:cs="Tahoma"/>
          <w:bCs/>
          <w:lang w:val="en-US"/>
        </w:rPr>
        <w:t>V2/V2c</w:t>
      </w:r>
    </w:p>
    <w:p w14:paraId="009F7DA3" w14:textId="77777777" w:rsidR="000C236E" w:rsidRPr="00D85CA8" w:rsidRDefault="000C236E" w:rsidP="007E3027">
      <w:pPr>
        <w:numPr>
          <w:ilvl w:val="1"/>
          <w:numId w:val="59"/>
        </w:numPr>
        <w:autoSpaceDE w:val="0"/>
        <w:autoSpaceDN w:val="0"/>
        <w:adjustRightInd w:val="0"/>
        <w:spacing w:line="240" w:lineRule="auto"/>
        <w:rPr>
          <w:rFonts w:cs="Tahoma"/>
          <w:bCs/>
          <w:lang w:val="en-US"/>
        </w:rPr>
      </w:pPr>
      <w:r w:rsidRPr="00D85CA8">
        <w:rPr>
          <w:rFonts w:cs="Tahoma"/>
          <w:bCs/>
          <w:lang w:val="en-US"/>
        </w:rPr>
        <w:t>V3 – Authentication &amp; encryption</w:t>
      </w:r>
    </w:p>
    <w:p w14:paraId="01A394DC" w14:textId="77777777" w:rsidR="000C236E" w:rsidRPr="00D85CA8" w:rsidRDefault="000C236E" w:rsidP="007E3027">
      <w:pPr>
        <w:numPr>
          <w:ilvl w:val="0"/>
          <w:numId w:val="59"/>
        </w:numPr>
        <w:autoSpaceDE w:val="0"/>
        <w:autoSpaceDN w:val="0"/>
        <w:adjustRightInd w:val="0"/>
        <w:spacing w:line="240" w:lineRule="auto"/>
        <w:rPr>
          <w:rFonts w:cs="Tahoma"/>
          <w:bCs/>
          <w:lang w:val="en-US"/>
        </w:rPr>
      </w:pPr>
      <w:r w:rsidRPr="00D85CA8">
        <w:rPr>
          <w:rFonts w:cs="Tahoma"/>
          <w:bCs/>
          <w:lang w:val="en-US"/>
        </w:rPr>
        <w:t>Multi-vendor support</w:t>
      </w:r>
    </w:p>
    <w:p w14:paraId="7B9269B3" w14:textId="77777777" w:rsidR="000C236E" w:rsidRPr="00D85CA8" w:rsidRDefault="000C236E" w:rsidP="007E3027">
      <w:pPr>
        <w:numPr>
          <w:ilvl w:val="0"/>
          <w:numId w:val="59"/>
        </w:numPr>
        <w:autoSpaceDE w:val="0"/>
        <w:autoSpaceDN w:val="0"/>
        <w:adjustRightInd w:val="0"/>
        <w:spacing w:line="240" w:lineRule="auto"/>
        <w:rPr>
          <w:rFonts w:cs="Tahoma"/>
          <w:bCs/>
          <w:lang w:val="en-US"/>
        </w:rPr>
      </w:pPr>
      <w:r w:rsidRPr="00D85CA8">
        <w:rPr>
          <w:rFonts w:cs="Tahoma"/>
          <w:bCs/>
          <w:lang w:val="en-US"/>
        </w:rPr>
        <w:t>PING management (ICMP) for unmanaged devices</w:t>
      </w:r>
    </w:p>
    <w:p w14:paraId="3AEE030E" w14:textId="77777777" w:rsidR="000C236E" w:rsidRPr="00D85CA8" w:rsidRDefault="000C236E" w:rsidP="007E3027">
      <w:pPr>
        <w:numPr>
          <w:ilvl w:val="0"/>
          <w:numId w:val="59"/>
        </w:numPr>
        <w:autoSpaceDE w:val="0"/>
        <w:autoSpaceDN w:val="0"/>
        <w:adjustRightInd w:val="0"/>
        <w:spacing w:line="240" w:lineRule="auto"/>
        <w:rPr>
          <w:rFonts w:cs="Tahoma"/>
          <w:bCs/>
          <w:lang w:val="en-US"/>
        </w:rPr>
      </w:pPr>
      <w:r w:rsidRPr="00D85CA8">
        <w:rPr>
          <w:rFonts w:cs="Tahoma"/>
          <w:bCs/>
          <w:lang w:val="en-US"/>
        </w:rPr>
        <w:t>Built-in MIB browser</w:t>
      </w:r>
    </w:p>
    <w:p w14:paraId="57F80787" w14:textId="77777777" w:rsidR="000C236E" w:rsidRPr="00D85CA8" w:rsidRDefault="000C236E" w:rsidP="007E3027">
      <w:pPr>
        <w:numPr>
          <w:ilvl w:val="0"/>
          <w:numId w:val="59"/>
        </w:numPr>
        <w:autoSpaceDE w:val="0"/>
        <w:autoSpaceDN w:val="0"/>
        <w:adjustRightInd w:val="0"/>
        <w:spacing w:line="240" w:lineRule="auto"/>
        <w:rPr>
          <w:rFonts w:cs="Tahoma"/>
          <w:bCs/>
          <w:lang w:val="en-US"/>
        </w:rPr>
      </w:pPr>
      <w:r w:rsidRPr="00D85CA8">
        <w:rPr>
          <w:rFonts w:cs="Tahoma"/>
          <w:bCs/>
          <w:lang w:val="en-US"/>
        </w:rPr>
        <w:t>Online/offline browsing – No import necessary</w:t>
      </w:r>
    </w:p>
    <w:p w14:paraId="61459EE8" w14:textId="77777777" w:rsidR="000C236E" w:rsidRPr="00D85CA8" w:rsidRDefault="000C236E" w:rsidP="007E3027">
      <w:pPr>
        <w:numPr>
          <w:ilvl w:val="0"/>
          <w:numId w:val="59"/>
        </w:numPr>
        <w:autoSpaceDE w:val="0"/>
        <w:autoSpaceDN w:val="0"/>
        <w:adjustRightInd w:val="0"/>
        <w:spacing w:line="240" w:lineRule="auto"/>
        <w:rPr>
          <w:rFonts w:cs="Tahoma"/>
          <w:bCs/>
          <w:lang w:val="en-US"/>
        </w:rPr>
      </w:pPr>
      <w:r w:rsidRPr="00D85CA8">
        <w:rPr>
          <w:rFonts w:cs="Tahoma"/>
          <w:bCs/>
          <w:lang w:val="en-US"/>
        </w:rPr>
        <w:lastRenderedPageBreak/>
        <w:t>Standard MIB files installed with the supervisor</w:t>
      </w:r>
    </w:p>
    <w:p w14:paraId="46EE1474" w14:textId="77777777" w:rsidR="000C236E" w:rsidRPr="00D85CA8" w:rsidRDefault="000C236E" w:rsidP="007E3027">
      <w:pPr>
        <w:numPr>
          <w:ilvl w:val="0"/>
          <w:numId w:val="59"/>
        </w:numPr>
        <w:autoSpaceDE w:val="0"/>
        <w:autoSpaceDN w:val="0"/>
        <w:adjustRightInd w:val="0"/>
        <w:spacing w:line="240" w:lineRule="auto"/>
        <w:rPr>
          <w:rFonts w:cs="Tahoma"/>
          <w:bCs/>
          <w:lang w:val="en-US"/>
        </w:rPr>
      </w:pPr>
      <w:r w:rsidRPr="00D85CA8">
        <w:rPr>
          <w:rFonts w:cs="Tahoma"/>
          <w:bCs/>
          <w:lang w:val="en-US"/>
        </w:rPr>
        <w:t>Trap support</w:t>
      </w:r>
    </w:p>
    <w:p w14:paraId="36938EBE" w14:textId="77777777" w:rsidR="000C236E" w:rsidRPr="00D85CA8" w:rsidRDefault="000C236E" w:rsidP="007E3027">
      <w:pPr>
        <w:numPr>
          <w:ilvl w:val="0"/>
          <w:numId w:val="59"/>
        </w:numPr>
        <w:autoSpaceDE w:val="0"/>
        <w:autoSpaceDN w:val="0"/>
        <w:adjustRightInd w:val="0"/>
        <w:spacing w:line="240" w:lineRule="auto"/>
        <w:rPr>
          <w:rFonts w:cs="Tahoma"/>
          <w:bCs/>
          <w:lang w:val="en-US"/>
        </w:rPr>
      </w:pPr>
      <w:r w:rsidRPr="00D85CA8">
        <w:rPr>
          <w:rFonts w:cs="Tahoma"/>
          <w:bCs/>
          <w:lang w:val="en-US"/>
        </w:rPr>
        <w:t>Up to 1000 SNMP devices/500 concurrent SNMP requests</w:t>
      </w:r>
    </w:p>
    <w:p w14:paraId="55D7D861" w14:textId="77777777" w:rsidR="000C236E" w:rsidRPr="00D85CA8" w:rsidRDefault="000C236E" w:rsidP="007E3027">
      <w:pPr>
        <w:numPr>
          <w:ilvl w:val="0"/>
          <w:numId w:val="59"/>
        </w:numPr>
        <w:autoSpaceDE w:val="0"/>
        <w:autoSpaceDN w:val="0"/>
        <w:adjustRightInd w:val="0"/>
        <w:spacing w:line="240" w:lineRule="auto"/>
        <w:rPr>
          <w:rFonts w:cs="Tahoma"/>
          <w:bCs/>
          <w:lang w:val="en-US"/>
        </w:rPr>
      </w:pPr>
      <w:r w:rsidRPr="00D85CA8">
        <w:rPr>
          <w:rFonts w:cs="Tahoma"/>
          <w:bCs/>
          <w:lang w:val="en-US"/>
        </w:rPr>
        <w:t>Pre-defined set of libraries</w:t>
      </w:r>
    </w:p>
    <w:p w14:paraId="5494D468" w14:textId="77777777" w:rsidR="000C236E" w:rsidRDefault="000C236E" w:rsidP="000C236E">
      <w:pPr>
        <w:spacing w:after="200" w:line="276" w:lineRule="auto"/>
        <w:rPr>
          <w:rFonts w:cs="Tahoma"/>
          <w:lang w:val="en-US"/>
        </w:rPr>
      </w:pPr>
      <w:r>
        <w:rPr>
          <w:rFonts w:cs="Tahoma"/>
          <w:lang w:val="en-US"/>
        </w:rPr>
        <w:br w:type="page"/>
      </w:r>
    </w:p>
    <w:p w14:paraId="6CA58B72" w14:textId="77777777" w:rsidR="000C236E" w:rsidRPr="00D85CA8" w:rsidRDefault="000C236E" w:rsidP="000C236E">
      <w:pPr>
        <w:pStyle w:val="Titre2"/>
        <w:rPr>
          <w:lang w:val="en-US"/>
        </w:rPr>
      </w:pPr>
      <w:bookmarkStart w:id="59" w:name="_Toc206410052"/>
      <w:bookmarkStart w:id="60" w:name="_Toc523748149"/>
      <w:bookmarkStart w:id="61" w:name="_Toc110407327"/>
      <w:bookmarkStart w:id="62" w:name="_Toc166508778"/>
      <w:r w:rsidRPr="00D85CA8">
        <w:rPr>
          <w:lang w:val="en-US"/>
        </w:rPr>
        <w:lastRenderedPageBreak/>
        <w:t>Interface with other systems</w:t>
      </w:r>
      <w:bookmarkEnd w:id="59"/>
      <w:bookmarkEnd w:id="60"/>
      <w:bookmarkEnd w:id="61"/>
      <w:bookmarkEnd w:id="62"/>
    </w:p>
    <w:p w14:paraId="25E3834F" w14:textId="77777777" w:rsidR="000C236E" w:rsidRPr="00D85CA8" w:rsidRDefault="000C236E" w:rsidP="000C236E">
      <w:pPr>
        <w:rPr>
          <w:rFonts w:cs="Tahoma"/>
          <w:lang w:val="en-US"/>
        </w:rPr>
      </w:pPr>
    </w:p>
    <w:p w14:paraId="243140F2" w14:textId="77777777" w:rsidR="000C236E" w:rsidRPr="00D85CA8" w:rsidRDefault="000C236E" w:rsidP="000C236E">
      <w:pPr>
        <w:rPr>
          <w:rFonts w:cs="Tahoma"/>
          <w:lang w:val="en-US"/>
        </w:rPr>
      </w:pPr>
      <w:r w:rsidRPr="00D85CA8">
        <w:rPr>
          <w:rFonts w:cs="Tahoma"/>
          <w:lang w:val="en-US"/>
        </w:rPr>
        <w:t>In order to interface with other external systems such as other software components or hypervisor, the software shall have at least:</w:t>
      </w:r>
    </w:p>
    <w:p w14:paraId="10955630"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 xml:space="preserve">An SDK to be able to integrate to any other specific communication protocol or software. </w:t>
      </w:r>
    </w:p>
    <w:p w14:paraId="4C1833D9"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Web Services features, to allow other systems to access data from the supervisor using a Web Server. There shall be a SOAP and REST web services tool kit available to program and configure such interfaces.</w:t>
      </w:r>
    </w:p>
    <w:p w14:paraId="5789DF73"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Generic import toolkit for third party configurations</w:t>
      </w:r>
    </w:p>
    <w:p w14:paraId="5F4E33E4"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Built-in OPC DA v3 Client/Server and OPC XML v1.0 Client</w:t>
      </w:r>
    </w:p>
    <w:p w14:paraId="562987FF"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Built-in SNMP agent to share variables to an external network hypervisor</w:t>
      </w:r>
    </w:p>
    <w:p w14:paraId="12531722"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Capability to behave as a Modbus slave device.</w:t>
      </w:r>
    </w:p>
    <w:p w14:paraId="18AB307F" w14:textId="77777777" w:rsidR="000C236E" w:rsidRPr="00D85CA8" w:rsidRDefault="000C236E" w:rsidP="007E3027">
      <w:pPr>
        <w:numPr>
          <w:ilvl w:val="0"/>
          <w:numId w:val="20"/>
        </w:numPr>
        <w:spacing w:before="80" w:after="200" w:line="276" w:lineRule="auto"/>
        <w:ind w:left="426" w:hanging="426"/>
        <w:jc w:val="both"/>
        <w:rPr>
          <w:rFonts w:cs="Tahoma"/>
          <w:bCs/>
          <w:lang w:val="en-US"/>
        </w:rPr>
      </w:pPr>
      <w:r w:rsidRPr="00D85CA8">
        <w:rPr>
          <w:rFonts w:cs="Tahoma"/>
          <w:bCs/>
          <w:lang w:val="en-US"/>
        </w:rPr>
        <w:t>Capability to upload and download files from a FTP server using password and/or FTP status variable.</w:t>
      </w:r>
    </w:p>
    <w:p w14:paraId="7A703400" w14:textId="77777777" w:rsidR="000C236E" w:rsidRPr="00D85CA8" w:rsidRDefault="000C236E" w:rsidP="000C236E">
      <w:pPr>
        <w:pStyle w:val="Titre2"/>
        <w:rPr>
          <w:lang w:val="en-US"/>
        </w:rPr>
      </w:pPr>
      <w:bookmarkStart w:id="63" w:name="_Toc523748173"/>
      <w:bookmarkStart w:id="64" w:name="_Toc110407328"/>
      <w:bookmarkStart w:id="65" w:name="_Toc166508779"/>
      <w:bookmarkStart w:id="66" w:name="_Toc523748150"/>
      <w:r w:rsidRPr="00D85CA8">
        <w:rPr>
          <w:lang w:val="en-US"/>
        </w:rPr>
        <w:t>Universal data connector</w:t>
      </w:r>
      <w:bookmarkEnd w:id="63"/>
      <w:r>
        <w:rPr>
          <w:lang w:val="en-US"/>
        </w:rPr>
        <w:t xml:space="preserve"> – ADO.NET</w:t>
      </w:r>
      <w:bookmarkEnd w:id="64"/>
      <w:bookmarkEnd w:id="65"/>
    </w:p>
    <w:p w14:paraId="3D87E939" w14:textId="77777777" w:rsidR="000C236E" w:rsidRPr="00D85CA8" w:rsidRDefault="000C236E" w:rsidP="000C236E">
      <w:pPr>
        <w:rPr>
          <w:lang w:val="en-US"/>
        </w:rPr>
      </w:pPr>
    </w:p>
    <w:p w14:paraId="220B080D" w14:textId="77777777" w:rsidR="000C236E" w:rsidRPr="00D85CA8" w:rsidRDefault="000C236E" w:rsidP="000C236E">
      <w:pPr>
        <w:rPr>
          <w:lang w:val="en-US"/>
        </w:rPr>
      </w:pPr>
      <w:r w:rsidRPr="00D85CA8">
        <w:rPr>
          <w:lang w:val="en-US"/>
        </w:rPr>
        <w:t xml:space="preserve">The supervisor shall feature a SQL bridge based on ADO.NET allowing to interface with an infinity of data sources (DBMS, ERP, MES, CMMS, Big data, REST services, social networks, files...). </w:t>
      </w:r>
    </w:p>
    <w:p w14:paraId="1C40941F" w14:textId="77777777" w:rsidR="000C236E" w:rsidRPr="00D85CA8" w:rsidRDefault="000C236E" w:rsidP="000C236E">
      <w:pPr>
        <w:rPr>
          <w:lang w:val="en-US"/>
        </w:rPr>
      </w:pPr>
    </w:p>
    <w:p w14:paraId="747F21FB" w14:textId="77777777" w:rsidR="000C236E" w:rsidRDefault="000C236E" w:rsidP="000C236E">
      <w:pPr>
        <w:rPr>
          <w:lang w:val="en-US"/>
        </w:rPr>
      </w:pPr>
      <w:r w:rsidRPr="00D85CA8">
        <w:rPr>
          <w:lang w:val="en-US"/>
        </w:rPr>
        <w:t>The Universal Data Connector shall include the following features:</w:t>
      </w:r>
    </w:p>
    <w:p w14:paraId="4C478747" w14:textId="77777777" w:rsidR="000C236E" w:rsidRPr="00D85CA8" w:rsidRDefault="000C236E" w:rsidP="000C236E">
      <w:pPr>
        <w:rPr>
          <w:lang w:val="en-US"/>
        </w:rPr>
      </w:pPr>
    </w:p>
    <w:p w14:paraId="6F1D9A9D" w14:textId="77777777" w:rsidR="000C236E" w:rsidRDefault="000C236E" w:rsidP="000C236E">
      <w:pPr>
        <w:ind w:left="709"/>
        <w:rPr>
          <w:lang w:val="en-US"/>
        </w:rPr>
      </w:pPr>
      <w:r>
        <w:rPr>
          <w:lang w:val="en-US"/>
        </w:rPr>
        <w:t>- Connect cloud or on premises data sources</w:t>
      </w:r>
    </w:p>
    <w:p w14:paraId="5DC1617C" w14:textId="77777777" w:rsidR="000C236E" w:rsidRDefault="000C236E" w:rsidP="000C236E">
      <w:pPr>
        <w:ind w:left="709"/>
        <w:rPr>
          <w:lang w:val="en-US"/>
        </w:rPr>
      </w:pPr>
      <w:r>
        <w:rPr>
          <w:lang w:val="en-US"/>
        </w:rPr>
        <w:t>- Handles all the connection, and redundancy mechanisms</w:t>
      </w:r>
    </w:p>
    <w:p w14:paraId="5EC5B3FA" w14:textId="77777777" w:rsidR="000C236E" w:rsidRDefault="000C236E" w:rsidP="000C236E">
      <w:pPr>
        <w:ind w:left="709"/>
        <w:rPr>
          <w:lang w:val="en-US"/>
        </w:rPr>
      </w:pPr>
      <w:r>
        <w:rPr>
          <w:lang w:val="en-US"/>
        </w:rPr>
        <w:t>- Support for SQL requests: SELECT, INSERT, UPDATE</w:t>
      </w:r>
    </w:p>
    <w:p w14:paraId="6196672B" w14:textId="77777777" w:rsidR="000C236E" w:rsidRDefault="000C236E" w:rsidP="000C236E">
      <w:pPr>
        <w:ind w:left="709"/>
        <w:rPr>
          <w:lang w:val="en-US"/>
        </w:rPr>
      </w:pPr>
      <w:r>
        <w:rPr>
          <w:lang w:val="en-US"/>
        </w:rPr>
        <w:t>- The result of the SQL request shall be map to a variable as for any other driver</w:t>
      </w:r>
    </w:p>
    <w:p w14:paraId="6200C54B" w14:textId="77777777" w:rsidR="000C236E" w:rsidRDefault="000C236E" w:rsidP="000C236E">
      <w:pPr>
        <w:ind w:left="709"/>
        <w:rPr>
          <w:lang w:val="en-US"/>
        </w:rPr>
      </w:pPr>
      <w:r>
        <w:rPr>
          <w:lang w:val="en-US"/>
        </w:rPr>
        <w:t xml:space="preserve">- SQL request can be executed on event or cyclically </w:t>
      </w:r>
    </w:p>
    <w:p w14:paraId="529DC4EF" w14:textId="77777777" w:rsidR="000C236E" w:rsidRDefault="000C236E" w:rsidP="000C236E">
      <w:pPr>
        <w:ind w:left="709"/>
        <w:rPr>
          <w:lang w:val="en-US"/>
        </w:rPr>
      </w:pPr>
      <w:r>
        <w:rPr>
          <w:lang w:val="en-US"/>
        </w:rPr>
        <w:t xml:space="preserve">- Supported in web and mobile client </w:t>
      </w:r>
    </w:p>
    <w:p w14:paraId="0998D3E1" w14:textId="77777777" w:rsidR="000C236E" w:rsidRDefault="000C236E" w:rsidP="000C236E">
      <w:pPr>
        <w:ind w:left="709"/>
        <w:rPr>
          <w:lang w:val="en-US"/>
        </w:rPr>
      </w:pPr>
      <w:r>
        <w:rPr>
          <w:lang w:val="en-US"/>
        </w:rPr>
        <w:t>- Support for scripting and SV manager toolkit</w:t>
      </w:r>
    </w:p>
    <w:p w14:paraId="4705040D" w14:textId="77777777" w:rsidR="000C236E" w:rsidRDefault="000C236E" w:rsidP="000C236E">
      <w:pPr>
        <w:ind w:left="709"/>
        <w:rPr>
          <w:lang w:val="en-US"/>
        </w:rPr>
      </w:pPr>
      <w:r>
        <w:rPr>
          <w:lang w:val="en-US"/>
        </w:rPr>
        <w:t>- Support for displaying data with a grid</w:t>
      </w:r>
    </w:p>
    <w:p w14:paraId="26795219" w14:textId="77777777" w:rsidR="000C236E" w:rsidRDefault="000C236E" w:rsidP="000C236E">
      <w:pPr>
        <w:spacing w:after="200" w:line="276" w:lineRule="auto"/>
        <w:rPr>
          <w:lang w:val="en-US"/>
        </w:rPr>
      </w:pPr>
      <w:r>
        <w:rPr>
          <w:lang w:val="en-US"/>
        </w:rPr>
        <w:br w:type="page"/>
      </w:r>
    </w:p>
    <w:p w14:paraId="174F47BA" w14:textId="77777777" w:rsidR="000C236E" w:rsidRPr="00D85CA8" w:rsidRDefault="000C236E" w:rsidP="000C236E">
      <w:pPr>
        <w:pStyle w:val="Titre1"/>
        <w:rPr>
          <w:lang w:val="en-US"/>
        </w:rPr>
      </w:pPr>
      <w:bookmarkStart w:id="67" w:name="_Toc166508780"/>
      <w:r w:rsidRPr="00D85CA8">
        <w:rPr>
          <w:lang w:val="en-US"/>
        </w:rPr>
        <w:lastRenderedPageBreak/>
        <w:t>User interfaces - HMI</w:t>
      </w:r>
      <w:bookmarkEnd w:id="66"/>
      <w:bookmarkEnd w:id="67"/>
    </w:p>
    <w:p w14:paraId="577F585A" w14:textId="77777777" w:rsidR="000C236E" w:rsidRPr="00D85CA8" w:rsidRDefault="000C236E" w:rsidP="000C236E">
      <w:pPr>
        <w:rPr>
          <w:lang w:val="en-US"/>
        </w:rPr>
      </w:pPr>
      <w:bookmarkStart w:id="68" w:name="_Toc206410053"/>
    </w:p>
    <w:p w14:paraId="4B6D4DDC" w14:textId="77777777" w:rsidR="000C236E" w:rsidRPr="00D85CA8" w:rsidRDefault="000C236E" w:rsidP="000C236E">
      <w:pPr>
        <w:rPr>
          <w:lang w:val="en-US"/>
        </w:rPr>
      </w:pPr>
      <w:r w:rsidRPr="00D85CA8">
        <w:rPr>
          <w:lang w:val="en-US"/>
        </w:rPr>
        <w:t>All the displays shall be in full graphic mode. Any pointing device recognized by the operating system (mouse, trackball, touchscreen, optical pencil, etc.) and / or by the keyboard shall carry out operator actions.</w:t>
      </w:r>
    </w:p>
    <w:p w14:paraId="3B50D09B" w14:textId="77777777" w:rsidR="000C236E" w:rsidRDefault="000C236E" w:rsidP="000C236E">
      <w:pPr>
        <w:pStyle w:val="Titre2"/>
        <w:rPr>
          <w:lang w:val="en-US"/>
        </w:rPr>
      </w:pPr>
      <w:bookmarkStart w:id="69" w:name="_Toc523748152"/>
      <w:bookmarkStart w:id="70" w:name="_Toc110407329"/>
      <w:bookmarkStart w:id="71" w:name="_Toc166508781"/>
      <w:bookmarkStart w:id="72" w:name="_Toc523748151"/>
      <w:bookmarkStart w:id="73" w:name="_Toc482093465"/>
      <w:bookmarkStart w:id="74" w:name="_Toc411334883"/>
      <w:r w:rsidRPr="00D85CA8">
        <w:rPr>
          <w:lang w:val="en-US"/>
        </w:rPr>
        <w:t>Design</w:t>
      </w:r>
      <w:bookmarkEnd w:id="69"/>
      <w:bookmarkEnd w:id="70"/>
      <w:bookmarkEnd w:id="71"/>
    </w:p>
    <w:p w14:paraId="265FA26D" w14:textId="77777777" w:rsidR="000C236E" w:rsidRPr="00D85CA8" w:rsidRDefault="000C236E" w:rsidP="000C236E">
      <w:pPr>
        <w:rPr>
          <w:lang w:val="en-US"/>
        </w:rPr>
      </w:pPr>
    </w:p>
    <w:p w14:paraId="3DE6FA74" w14:textId="77777777" w:rsidR="000C236E" w:rsidRPr="00D85CA8" w:rsidRDefault="000C236E" w:rsidP="000C236E">
      <w:pPr>
        <w:rPr>
          <w:lang w:val="en-US"/>
        </w:rPr>
      </w:pPr>
      <w:r w:rsidRPr="00D85CA8">
        <w:rPr>
          <w:lang w:val="en-US"/>
        </w:rPr>
        <w:t>The supervisor shall have its own graphic editor that shall use the latest vector drawing technologies to provide maximum productivity when creating mimics.</w:t>
      </w:r>
    </w:p>
    <w:p w14:paraId="6122F939" w14:textId="77777777" w:rsidR="000C236E" w:rsidRPr="00D85CA8" w:rsidRDefault="000C236E" w:rsidP="000C236E">
      <w:pPr>
        <w:rPr>
          <w:lang w:val="en-US"/>
        </w:rPr>
      </w:pPr>
    </w:p>
    <w:p w14:paraId="15BFEBAE" w14:textId="77777777" w:rsidR="000C236E" w:rsidRPr="00D85CA8" w:rsidRDefault="000C236E" w:rsidP="000C236E">
      <w:pPr>
        <w:rPr>
          <w:lang w:val="en-US"/>
        </w:rPr>
      </w:pPr>
      <w:r w:rsidRPr="00D85CA8">
        <w:rPr>
          <w:lang w:val="en-US"/>
        </w:rPr>
        <w:t>The supervisor shall have tools for editing and graphic design including:</w:t>
      </w:r>
    </w:p>
    <w:p w14:paraId="7EC1423B" w14:textId="77777777" w:rsidR="000C236E" w:rsidRPr="00D85CA8" w:rsidRDefault="000C236E" w:rsidP="007E3027">
      <w:pPr>
        <w:numPr>
          <w:ilvl w:val="0"/>
          <w:numId w:val="20"/>
        </w:numPr>
        <w:spacing w:before="80" w:line="240" w:lineRule="auto"/>
        <w:ind w:left="426" w:hanging="426"/>
        <w:jc w:val="both"/>
        <w:rPr>
          <w:rFonts w:cs="Tahoma"/>
          <w:bCs/>
          <w:lang w:val="en-US"/>
        </w:rPr>
      </w:pPr>
      <w:r w:rsidRPr="00D85CA8">
        <w:rPr>
          <w:rFonts w:cs="Tahoma"/>
          <w:bCs/>
          <w:lang w:val="en-US"/>
        </w:rPr>
        <w:t>A drawing property manager allowing controls on how properties are applied to drawing elements, both individually and in multiple selection. It shall also copy the properties of an element to other elements.</w:t>
      </w:r>
    </w:p>
    <w:p w14:paraId="5716D156" w14:textId="77777777" w:rsidR="000C236E" w:rsidRPr="00D85CA8" w:rsidRDefault="000C236E" w:rsidP="007E3027">
      <w:pPr>
        <w:numPr>
          <w:ilvl w:val="0"/>
          <w:numId w:val="20"/>
        </w:numPr>
        <w:spacing w:before="80" w:line="240" w:lineRule="auto"/>
        <w:ind w:left="426" w:hanging="426"/>
        <w:jc w:val="both"/>
        <w:rPr>
          <w:lang w:val="en-US"/>
        </w:rPr>
      </w:pPr>
      <w:r w:rsidRPr="00D85CA8">
        <w:rPr>
          <w:rFonts w:cs="Tahoma"/>
          <w:bCs/>
          <w:lang w:val="en-US"/>
        </w:rPr>
        <w:t>A graphical explorer allowing to have a hierarchical view at</w:t>
      </w:r>
      <w:r w:rsidRPr="00D85CA8">
        <w:rPr>
          <w:lang w:val="en-US"/>
        </w:rPr>
        <w:t xml:space="preserve"> a glance of the elements constituting a mimic, and to modify them.</w:t>
      </w:r>
    </w:p>
    <w:p w14:paraId="2169AC7B" w14:textId="77777777" w:rsidR="000C236E" w:rsidRPr="00D85CA8" w:rsidRDefault="000C236E" w:rsidP="000C236E">
      <w:pPr>
        <w:rPr>
          <w:lang w:val="en-US"/>
        </w:rPr>
      </w:pPr>
    </w:p>
    <w:p w14:paraId="6E0AB529" w14:textId="77777777" w:rsidR="000C236E" w:rsidRPr="00D85CA8" w:rsidRDefault="000C236E" w:rsidP="000C236E">
      <w:pPr>
        <w:rPr>
          <w:lang w:val="en-US"/>
        </w:rPr>
      </w:pPr>
      <w:r w:rsidRPr="00D85CA8">
        <w:rPr>
          <w:lang w:val="en-US"/>
        </w:rPr>
        <w:t>Using the object-oriented concept, graphic objects shall be easily created and reusable without any specific development. Modification of any object shall automatically propagate to other instances, reducing the risk of errors and facilitating the maintenance of the application.</w:t>
      </w:r>
    </w:p>
    <w:p w14:paraId="2BD4D4DD" w14:textId="77777777" w:rsidR="000C236E" w:rsidRDefault="000C236E" w:rsidP="000C236E">
      <w:pPr>
        <w:pStyle w:val="Titre2"/>
        <w:rPr>
          <w:lang w:val="en-US"/>
        </w:rPr>
      </w:pPr>
      <w:bookmarkStart w:id="75" w:name="_Toc523748153"/>
      <w:bookmarkStart w:id="76" w:name="_Toc110407330"/>
      <w:bookmarkStart w:id="77" w:name="_Toc166508782"/>
      <w:r w:rsidRPr="00D85CA8">
        <w:rPr>
          <w:lang w:val="en-US"/>
        </w:rPr>
        <w:t>Graphic Editor 2D and 3D</w:t>
      </w:r>
      <w:bookmarkEnd w:id="75"/>
      <w:bookmarkEnd w:id="76"/>
      <w:bookmarkEnd w:id="77"/>
    </w:p>
    <w:p w14:paraId="1EF6FC93" w14:textId="77777777" w:rsidR="000C236E" w:rsidRPr="00D85CA8" w:rsidRDefault="000C236E" w:rsidP="000C236E">
      <w:pPr>
        <w:rPr>
          <w:lang w:val="en-US"/>
        </w:rPr>
      </w:pPr>
    </w:p>
    <w:p w14:paraId="04446886"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 xml:space="preserve">The supervisor shall have a vector graphic editor, to configure and develop mimics. This editor shall include all necessary drawing tools, animation tools, etc, required to complete the graphical user interface. The graphic editor shall allow to insert in mimics, external images with the following formats: GIF, animated GIF, AVI, BMP, JPEG, PNG and WMF. </w:t>
      </w:r>
    </w:p>
    <w:p w14:paraId="4F6A9D58"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In order to have the most realistic representation of some processes or facilities the software shall have the possibility to manage 3D objects using the DirectX format.</w:t>
      </w:r>
    </w:p>
    <w:p w14:paraId="48230971"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The supervisor shall be able to import directly CAD files (DWG and DXF files). Mimics generated by this process shall have animated symbols and variable corresponding to block references if they are used in the CAD file.</w:t>
      </w:r>
    </w:p>
    <w:p w14:paraId="19507012" w14:textId="77777777" w:rsidR="000C236E" w:rsidRDefault="000C236E" w:rsidP="00205C94">
      <w:pPr>
        <w:spacing w:before="80" w:line="240" w:lineRule="auto"/>
        <w:ind w:left="426"/>
        <w:jc w:val="both"/>
        <w:rPr>
          <w:rFonts w:cs="Tahoma"/>
          <w:lang w:val="en-US"/>
        </w:rPr>
      </w:pPr>
    </w:p>
    <w:p w14:paraId="7A5CC774" w14:textId="77777777" w:rsidR="00205C94" w:rsidRDefault="00205C94" w:rsidP="00205C94">
      <w:pPr>
        <w:spacing w:before="80" w:line="240" w:lineRule="auto"/>
        <w:ind w:left="426"/>
        <w:jc w:val="both"/>
        <w:rPr>
          <w:rFonts w:cs="Tahoma"/>
          <w:lang w:val="en-US"/>
        </w:rPr>
      </w:pPr>
    </w:p>
    <w:p w14:paraId="4F5264DD" w14:textId="77777777" w:rsidR="00205C94" w:rsidRDefault="00205C94" w:rsidP="00205C94">
      <w:pPr>
        <w:spacing w:before="80" w:line="240" w:lineRule="auto"/>
        <w:ind w:left="426"/>
        <w:jc w:val="both"/>
        <w:rPr>
          <w:rFonts w:cs="Tahoma"/>
          <w:lang w:val="en-US"/>
        </w:rPr>
      </w:pPr>
    </w:p>
    <w:p w14:paraId="5D7C3528" w14:textId="77777777" w:rsidR="00205C94" w:rsidRDefault="00205C94" w:rsidP="00205C94">
      <w:pPr>
        <w:spacing w:before="80" w:line="240" w:lineRule="auto"/>
        <w:ind w:left="426"/>
        <w:jc w:val="both"/>
        <w:rPr>
          <w:rFonts w:cs="Tahoma"/>
          <w:lang w:val="en-US"/>
        </w:rPr>
      </w:pPr>
    </w:p>
    <w:p w14:paraId="6A8CB577" w14:textId="77777777" w:rsidR="00205C94" w:rsidRPr="00205C94" w:rsidRDefault="00205C94" w:rsidP="00205C94">
      <w:pPr>
        <w:spacing w:before="80" w:line="240" w:lineRule="auto"/>
        <w:ind w:left="426"/>
        <w:jc w:val="both"/>
        <w:rPr>
          <w:rFonts w:cs="Tahoma"/>
          <w:lang w:val="en-US"/>
        </w:rPr>
      </w:pPr>
    </w:p>
    <w:p w14:paraId="3DE8284D" w14:textId="77777777" w:rsidR="000C236E" w:rsidRDefault="000C236E" w:rsidP="000C236E">
      <w:pPr>
        <w:pStyle w:val="Titre2"/>
        <w:rPr>
          <w:lang w:val="en-US"/>
        </w:rPr>
      </w:pPr>
      <w:bookmarkStart w:id="78" w:name="_Toc523748154"/>
      <w:bookmarkStart w:id="79" w:name="_Toc110407331"/>
      <w:bookmarkStart w:id="80" w:name="_Toc166508783"/>
      <w:r w:rsidRPr="00D85CA8">
        <w:rPr>
          <w:lang w:val="en-US"/>
        </w:rPr>
        <w:lastRenderedPageBreak/>
        <w:t>Animations</w:t>
      </w:r>
      <w:bookmarkEnd w:id="78"/>
      <w:bookmarkEnd w:id="79"/>
      <w:bookmarkEnd w:id="80"/>
    </w:p>
    <w:p w14:paraId="0E5EE093" w14:textId="77777777" w:rsidR="000C236E" w:rsidRPr="00D85CA8" w:rsidRDefault="000C236E" w:rsidP="000C236E">
      <w:pPr>
        <w:rPr>
          <w:lang w:val="en-US"/>
        </w:rPr>
      </w:pPr>
    </w:p>
    <w:p w14:paraId="68DA2FA2" w14:textId="77777777" w:rsidR="000C236E" w:rsidRPr="00D85CA8" w:rsidRDefault="000C236E" w:rsidP="007E3027">
      <w:pPr>
        <w:numPr>
          <w:ilvl w:val="0"/>
          <w:numId w:val="26"/>
        </w:numPr>
        <w:spacing w:before="80" w:line="240" w:lineRule="auto"/>
        <w:ind w:left="426" w:hanging="426"/>
        <w:jc w:val="both"/>
        <w:rPr>
          <w:rFonts w:cs="Tahoma"/>
          <w:lang w:val="en-US"/>
        </w:rPr>
      </w:pPr>
      <w:r w:rsidRPr="00D85CA8">
        <w:rPr>
          <w:rFonts w:cs="Tahoma"/>
          <w:lang w:val="en-US"/>
        </w:rPr>
        <w:t xml:space="preserve">All real time data from the supervisor, (logic, analog, text, date, time) shall be available for use in the mimics. According to the type of animation used on those mimics, those data shall be directly accessible for read only (display) or read/write (display and control). </w:t>
      </w:r>
    </w:p>
    <w:p w14:paraId="15623797" w14:textId="77777777" w:rsidR="000C236E" w:rsidRPr="00D85CA8" w:rsidRDefault="000C236E" w:rsidP="007E3027">
      <w:pPr>
        <w:numPr>
          <w:ilvl w:val="0"/>
          <w:numId w:val="26"/>
        </w:numPr>
        <w:spacing w:before="80" w:line="240" w:lineRule="auto"/>
        <w:ind w:left="426" w:hanging="426"/>
        <w:jc w:val="both"/>
        <w:rPr>
          <w:rFonts w:cs="Tahoma"/>
          <w:lang w:val="en-US"/>
        </w:rPr>
      </w:pPr>
      <w:r w:rsidRPr="00D85CA8">
        <w:rPr>
          <w:rFonts w:cs="Tahoma"/>
          <w:lang w:val="en-US"/>
        </w:rPr>
        <w:t>The display shall be according to the animation type, text and font type.  Display should consider such elements as colors, bar-graph style, appearance of symbol, moving objects and variable lists.</w:t>
      </w:r>
    </w:p>
    <w:p w14:paraId="73FB583F" w14:textId="77777777" w:rsidR="000C236E" w:rsidRPr="00D85CA8" w:rsidRDefault="000C236E" w:rsidP="007E3027">
      <w:pPr>
        <w:numPr>
          <w:ilvl w:val="0"/>
          <w:numId w:val="26"/>
        </w:numPr>
        <w:spacing w:before="80" w:line="240" w:lineRule="auto"/>
        <w:ind w:left="426" w:hanging="426"/>
        <w:jc w:val="both"/>
        <w:rPr>
          <w:rFonts w:cs="Tahoma"/>
          <w:lang w:val="en-US"/>
        </w:rPr>
      </w:pPr>
      <w:r w:rsidRPr="00D85CA8">
        <w:rPr>
          <w:rFonts w:cs="Tahoma"/>
          <w:lang w:val="en-US"/>
        </w:rPr>
        <w:t>The supervisor shall have at least 60 standard animations that can be combined together on a single object to obtain complex behavior (multiple criteria animation).</w:t>
      </w:r>
    </w:p>
    <w:p w14:paraId="0C75522A" w14:textId="77777777" w:rsidR="000C236E" w:rsidRPr="00D85CA8" w:rsidRDefault="000C236E" w:rsidP="007E3027">
      <w:pPr>
        <w:numPr>
          <w:ilvl w:val="0"/>
          <w:numId w:val="26"/>
        </w:numPr>
        <w:spacing w:before="80" w:line="240" w:lineRule="auto"/>
        <w:ind w:left="426" w:hanging="426"/>
        <w:jc w:val="both"/>
        <w:rPr>
          <w:rFonts w:cs="Tahoma"/>
          <w:lang w:val="en-US"/>
        </w:rPr>
      </w:pPr>
      <w:r w:rsidRPr="00D85CA8">
        <w:rPr>
          <w:rFonts w:cs="Tahoma"/>
          <w:lang w:val="en-US"/>
        </w:rPr>
        <w:t>It shall be possible to link a help tooltip to animation in order to describe to the operator the functions available. The tooltip shall appear when the mouse points at the animated object.</w:t>
      </w:r>
    </w:p>
    <w:p w14:paraId="0BDDD0AE" w14:textId="77777777" w:rsidR="000C236E" w:rsidRDefault="000C236E" w:rsidP="000C236E">
      <w:pPr>
        <w:pStyle w:val="Titre2"/>
        <w:rPr>
          <w:lang w:val="en-US"/>
        </w:rPr>
      </w:pPr>
      <w:bookmarkStart w:id="81" w:name="_Toc206410055"/>
      <w:bookmarkStart w:id="82" w:name="_Toc523748155"/>
      <w:bookmarkStart w:id="83" w:name="_Toc110407332"/>
      <w:bookmarkStart w:id="84" w:name="_Toc166508784"/>
      <w:bookmarkStart w:id="85" w:name="_Toc206410054"/>
      <w:r w:rsidRPr="00D85CA8">
        <w:rPr>
          <w:lang w:val="en-US"/>
        </w:rPr>
        <w:t>Generic object library</w:t>
      </w:r>
      <w:bookmarkEnd w:id="81"/>
      <w:bookmarkEnd w:id="82"/>
      <w:bookmarkEnd w:id="83"/>
      <w:bookmarkEnd w:id="84"/>
    </w:p>
    <w:p w14:paraId="579B5842" w14:textId="77777777" w:rsidR="000C236E" w:rsidRPr="00D85CA8" w:rsidRDefault="000C236E" w:rsidP="000C236E">
      <w:pPr>
        <w:rPr>
          <w:lang w:val="en-US"/>
        </w:rPr>
      </w:pPr>
    </w:p>
    <w:p w14:paraId="7D95CCE4" w14:textId="77777777" w:rsidR="000C236E" w:rsidRPr="00D85CA8" w:rsidRDefault="000C236E" w:rsidP="007E3027">
      <w:pPr>
        <w:numPr>
          <w:ilvl w:val="0"/>
          <w:numId w:val="27"/>
        </w:numPr>
        <w:spacing w:before="80" w:line="240" w:lineRule="auto"/>
        <w:ind w:left="426" w:hanging="426"/>
        <w:jc w:val="both"/>
        <w:rPr>
          <w:rFonts w:cs="Tahoma"/>
          <w:lang w:val="en-US"/>
        </w:rPr>
      </w:pPr>
      <w:r w:rsidRPr="00D85CA8">
        <w:rPr>
          <w:rFonts w:cs="Tahoma"/>
          <w:lang w:val="en-US"/>
        </w:rPr>
        <w:t xml:space="preserve">The supervisor shall be delivered with a standard object library (objects, icons, normalized symbols, etc.) and objects with ready to use animations. These objects shall be sorted in different standard libraries or in user-customized libraries. </w:t>
      </w:r>
    </w:p>
    <w:p w14:paraId="76E23CC3" w14:textId="77777777" w:rsidR="000C236E" w:rsidRPr="00D85CA8" w:rsidRDefault="000C236E" w:rsidP="007E3027">
      <w:pPr>
        <w:numPr>
          <w:ilvl w:val="0"/>
          <w:numId w:val="27"/>
        </w:numPr>
        <w:spacing w:before="80" w:line="240" w:lineRule="auto"/>
        <w:ind w:left="426" w:hanging="426"/>
        <w:jc w:val="both"/>
        <w:rPr>
          <w:rFonts w:cs="Tahoma"/>
          <w:lang w:val="en-US"/>
        </w:rPr>
      </w:pPr>
      <w:r w:rsidRPr="00D85CA8">
        <w:rPr>
          <w:rFonts w:cs="Tahoma"/>
          <w:lang w:val="en-US"/>
        </w:rPr>
        <w:t xml:space="preserve">The user shall be able to modify or add online, objects in libraries with the graphic editor tools, without scripting and without external compiling. </w:t>
      </w:r>
    </w:p>
    <w:p w14:paraId="60420172" w14:textId="77777777" w:rsidR="000C236E" w:rsidRPr="00D85CA8" w:rsidRDefault="000C236E" w:rsidP="007E3027">
      <w:pPr>
        <w:numPr>
          <w:ilvl w:val="0"/>
          <w:numId w:val="27"/>
        </w:numPr>
        <w:spacing w:before="80" w:line="240" w:lineRule="auto"/>
        <w:ind w:left="426" w:hanging="426"/>
        <w:jc w:val="both"/>
        <w:rPr>
          <w:rFonts w:cs="Tahoma"/>
          <w:lang w:val="en-US"/>
        </w:rPr>
      </w:pPr>
      <w:r w:rsidRPr="00D85CA8">
        <w:rPr>
          <w:rFonts w:cs="Tahoma"/>
          <w:lang w:val="en-US"/>
        </w:rPr>
        <w:t>It shall be possible to use a substitution method to manage these symbols. So, if a modification is done on a symbol like a change of color or a change of animation or the addition of a variable, all the objects in the application using this symbol as reference shall be modified accordingly online without any required compilation.</w:t>
      </w:r>
    </w:p>
    <w:p w14:paraId="5F3E4EF3" w14:textId="77777777" w:rsidR="000C236E" w:rsidRPr="00D85CA8" w:rsidRDefault="000C236E" w:rsidP="000C236E">
      <w:pPr>
        <w:ind w:left="426" w:hanging="426"/>
        <w:rPr>
          <w:rFonts w:cs="Tahoma"/>
          <w:lang w:val="en-US"/>
        </w:rPr>
      </w:pPr>
    </w:p>
    <w:p w14:paraId="7467A6A0" w14:textId="77777777" w:rsidR="000C236E" w:rsidRDefault="000C236E" w:rsidP="000C236E">
      <w:pPr>
        <w:pStyle w:val="Titre2"/>
        <w:rPr>
          <w:lang w:val="en-US"/>
        </w:rPr>
      </w:pPr>
      <w:bookmarkStart w:id="86" w:name="_Toc523748156"/>
      <w:bookmarkStart w:id="87" w:name="_Toc110407333"/>
      <w:bookmarkStart w:id="88" w:name="_Toc166508785"/>
      <w:bookmarkEnd w:id="85"/>
      <w:r w:rsidRPr="00D85CA8">
        <w:rPr>
          <w:lang w:val="en-US"/>
        </w:rPr>
        <w:t>Mimic Templates</w:t>
      </w:r>
      <w:bookmarkEnd w:id="86"/>
      <w:bookmarkEnd w:id="87"/>
      <w:bookmarkEnd w:id="88"/>
    </w:p>
    <w:p w14:paraId="47704CF9" w14:textId="77777777" w:rsidR="000C236E" w:rsidRPr="00D85CA8" w:rsidRDefault="000C236E" w:rsidP="000C236E">
      <w:pPr>
        <w:rPr>
          <w:lang w:val="en-US"/>
        </w:rPr>
      </w:pPr>
    </w:p>
    <w:p w14:paraId="3A45C83F" w14:textId="77777777" w:rsidR="000C236E" w:rsidRPr="00D85CA8" w:rsidRDefault="000C236E" w:rsidP="007E3027">
      <w:pPr>
        <w:numPr>
          <w:ilvl w:val="0"/>
          <w:numId w:val="28"/>
        </w:numPr>
        <w:spacing w:before="80" w:line="240" w:lineRule="auto"/>
        <w:ind w:left="426" w:hanging="426"/>
        <w:jc w:val="both"/>
        <w:rPr>
          <w:rFonts w:cs="Tahoma"/>
          <w:lang w:val="en-US"/>
        </w:rPr>
      </w:pPr>
      <w:r w:rsidRPr="00D85CA8">
        <w:rPr>
          <w:rFonts w:cs="Tahoma"/>
          <w:lang w:val="en-US"/>
        </w:rPr>
        <w:t>The supervisor shall include a facility to choose from several pre-defined Mimic templates that can be customized further for a specific project.</w:t>
      </w:r>
    </w:p>
    <w:p w14:paraId="221FDFEC" w14:textId="77777777" w:rsidR="000C236E" w:rsidRPr="00D85CA8" w:rsidRDefault="000C236E" w:rsidP="007E3027">
      <w:pPr>
        <w:numPr>
          <w:ilvl w:val="0"/>
          <w:numId w:val="28"/>
        </w:numPr>
        <w:spacing w:before="80" w:line="240" w:lineRule="auto"/>
        <w:ind w:left="426" w:hanging="426"/>
        <w:jc w:val="both"/>
        <w:rPr>
          <w:rFonts w:cs="Tahoma"/>
          <w:lang w:val="en-US"/>
        </w:rPr>
      </w:pPr>
      <w:r w:rsidRPr="00D85CA8">
        <w:rPr>
          <w:rFonts w:cs="Tahoma"/>
          <w:lang w:val="en-US"/>
        </w:rPr>
        <w:t xml:space="preserve">The supervisor shall have a “Quick Start” project to easily create a new project selecting the desired layout from several pre-defined templates. </w:t>
      </w:r>
    </w:p>
    <w:p w14:paraId="3BDE1BB4" w14:textId="77777777" w:rsidR="000C236E" w:rsidRPr="00D85CA8" w:rsidRDefault="000C236E" w:rsidP="000C236E">
      <w:pPr>
        <w:spacing w:after="200" w:line="276" w:lineRule="auto"/>
        <w:rPr>
          <w:rFonts w:cs="Tahoma"/>
          <w:lang w:val="en-US"/>
        </w:rPr>
      </w:pPr>
      <w:r w:rsidRPr="00D85CA8">
        <w:rPr>
          <w:rFonts w:cs="Tahoma"/>
          <w:lang w:val="en-US"/>
        </w:rPr>
        <w:br w:type="page"/>
      </w:r>
    </w:p>
    <w:p w14:paraId="52D9A05B" w14:textId="77777777" w:rsidR="000C236E" w:rsidRPr="00D85CA8" w:rsidRDefault="000C236E" w:rsidP="000C236E">
      <w:pPr>
        <w:pStyle w:val="Titre2"/>
        <w:rPr>
          <w:lang w:val="en-US" w:eastAsia="de-DE"/>
        </w:rPr>
      </w:pPr>
      <w:bookmarkStart w:id="89" w:name="_Toc482093394"/>
      <w:bookmarkStart w:id="90" w:name="_Toc523748167"/>
      <w:bookmarkStart w:id="91" w:name="_Toc110407334"/>
      <w:bookmarkStart w:id="92" w:name="_Toc166508786"/>
      <w:bookmarkStart w:id="93" w:name="_Toc411334884"/>
      <w:r w:rsidRPr="00D85CA8">
        <w:rPr>
          <w:lang w:val="en-US" w:eastAsia="de-DE"/>
        </w:rPr>
        <w:lastRenderedPageBreak/>
        <w:t>Multi-screen</w:t>
      </w:r>
      <w:bookmarkEnd w:id="89"/>
      <w:bookmarkEnd w:id="90"/>
      <w:bookmarkEnd w:id="91"/>
      <w:bookmarkEnd w:id="92"/>
    </w:p>
    <w:p w14:paraId="01E9A658" w14:textId="77777777" w:rsidR="000C236E" w:rsidRPr="00D85CA8" w:rsidRDefault="000C236E" w:rsidP="000C236E">
      <w:pPr>
        <w:rPr>
          <w:lang w:val="en-US"/>
        </w:rPr>
      </w:pPr>
      <w:r w:rsidRPr="00D85CA8">
        <w:rPr>
          <w:lang w:val="en-US"/>
        </w:rPr>
        <w:t xml:space="preserve">The supervisor shall provide built-in management of multi-screen displays and video walls. By having multi-screen, an operator can have access to several aspects of the process simultaneously such as mimics and alarms. </w:t>
      </w:r>
    </w:p>
    <w:p w14:paraId="7B9F24EE" w14:textId="77777777" w:rsidR="000C236E" w:rsidRPr="00D85CA8" w:rsidRDefault="000C236E" w:rsidP="000C236E">
      <w:pPr>
        <w:pStyle w:val="Titre2"/>
        <w:rPr>
          <w:lang w:val="en-US" w:eastAsia="de-DE"/>
        </w:rPr>
      </w:pPr>
      <w:bookmarkStart w:id="94" w:name="_Toc110407335"/>
      <w:bookmarkStart w:id="95" w:name="_Toc166508787"/>
      <w:bookmarkEnd w:id="93"/>
      <w:r w:rsidRPr="00D85CA8">
        <w:rPr>
          <w:lang w:val="en-US" w:eastAsia="de-DE"/>
        </w:rPr>
        <w:t>Multi-language</w:t>
      </w:r>
      <w:bookmarkEnd w:id="72"/>
      <w:bookmarkEnd w:id="94"/>
      <w:bookmarkEnd w:id="95"/>
      <w:r w:rsidRPr="00D85CA8">
        <w:rPr>
          <w:lang w:val="en-US" w:eastAsia="de-DE"/>
        </w:rPr>
        <w:t xml:space="preserve"> </w:t>
      </w:r>
      <w:bookmarkEnd w:id="73"/>
    </w:p>
    <w:p w14:paraId="2358A9B0" w14:textId="77777777" w:rsidR="000C236E" w:rsidRPr="00D85CA8" w:rsidRDefault="000C236E" w:rsidP="000C236E">
      <w:pPr>
        <w:rPr>
          <w:lang w:val="en-US" w:eastAsia="de-DE"/>
        </w:rPr>
      </w:pPr>
    </w:p>
    <w:p w14:paraId="1B728CA5" w14:textId="77777777" w:rsidR="000C236E" w:rsidRPr="00D85CA8" w:rsidRDefault="000C236E" w:rsidP="000C236E">
      <w:pPr>
        <w:rPr>
          <w:lang w:val="en-US"/>
        </w:rPr>
      </w:pPr>
      <w:r w:rsidRPr="00D85CA8">
        <w:rPr>
          <w:lang w:val="en-US"/>
        </w:rPr>
        <w:t xml:space="preserve">The supervisor shall be designed to handle multiple languages. Development menus and dialogs are bilingual. The two languages that are available are chosen, from a list of ten plus, as part of the project configuration. </w:t>
      </w:r>
    </w:p>
    <w:p w14:paraId="148A6944" w14:textId="77777777" w:rsidR="000C236E" w:rsidRPr="00D85CA8" w:rsidRDefault="000C236E" w:rsidP="000C236E">
      <w:pPr>
        <w:rPr>
          <w:lang w:val="en-US"/>
        </w:rPr>
      </w:pPr>
      <w:r w:rsidRPr="00D85CA8">
        <w:rPr>
          <w:lang w:val="en-US"/>
        </w:rPr>
        <w:t>Each text of any graphic objects (text strings used in mimics, mimic templates and symbols) can be entered in two languages.</w:t>
      </w:r>
    </w:p>
    <w:p w14:paraId="1CF50895" w14:textId="77777777" w:rsidR="000C236E" w:rsidRPr="00D85CA8" w:rsidRDefault="000C236E" w:rsidP="000C236E">
      <w:pPr>
        <w:rPr>
          <w:lang w:val="en-US"/>
        </w:rPr>
      </w:pPr>
      <w:r w:rsidRPr="00D85CA8">
        <w:rPr>
          <w:lang w:val="en-US"/>
        </w:rPr>
        <w:t>The translation shall be made using a translation Import/Export tool.</w:t>
      </w:r>
    </w:p>
    <w:p w14:paraId="7F56FC6A" w14:textId="77777777" w:rsidR="000C236E" w:rsidRPr="00D85CA8" w:rsidRDefault="000C236E" w:rsidP="000C236E">
      <w:pPr>
        <w:rPr>
          <w:lang w:val="en-US"/>
        </w:rPr>
      </w:pPr>
      <w:r w:rsidRPr="00D85CA8">
        <w:rPr>
          <w:lang w:val="en-US"/>
        </w:rPr>
        <w:t xml:space="preserve">The translation Import/Export tool shall allow to easily export, modify (translate or check the spelling) and import back into the project each text of graphic objects. </w:t>
      </w:r>
    </w:p>
    <w:p w14:paraId="471E68DE" w14:textId="77777777" w:rsidR="000C236E" w:rsidRPr="00D85CA8" w:rsidRDefault="000C236E" w:rsidP="000C236E">
      <w:pPr>
        <w:rPr>
          <w:lang w:val="en-US"/>
        </w:rPr>
      </w:pPr>
      <w:r w:rsidRPr="00D85CA8">
        <w:rPr>
          <w:lang w:val="en-US"/>
        </w:rPr>
        <w:t>In order to support the widest range of languages, the Import/Export tool shall support both ANSI and Unicode encoding.</w:t>
      </w:r>
    </w:p>
    <w:bookmarkEnd w:id="74"/>
    <w:p w14:paraId="74A9D7F3" w14:textId="77777777" w:rsidR="000C236E" w:rsidRDefault="000C236E" w:rsidP="000C236E">
      <w:pPr>
        <w:spacing w:after="200" w:line="276" w:lineRule="auto"/>
        <w:rPr>
          <w:lang w:val="en-US"/>
        </w:rPr>
      </w:pPr>
      <w:r>
        <w:rPr>
          <w:lang w:val="en-US"/>
        </w:rPr>
        <w:br w:type="page"/>
      </w:r>
    </w:p>
    <w:p w14:paraId="32CE742C" w14:textId="77777777" w:rsidR="000C236E" w:rsidRPr="00D85CA8" w:rsidRDefault="000C236E" w:rsidP="000C236E">
      <w:pPr>
        <w:pStyle w:val="Titre2"/>
        <w:rPr>
          <w:lang w:val="en-US"/>
        </w:rPr>
      </w:pPr>
      <w:bookmarkStart w:id="96" w:name="_Toc523748166"/>
      <w:bookmarkStart w:id="97" w:name="_Toc110407336"/>
      <w:bookmarkStart w:id="98" w:name="_Toc166508788"/>
      <w:bookmarkStart w:id="99" w:name="_Toc523748157"/>
      <w:bookmarkStart w:id="100" w:name="_Toc206410057"/>
      <w:bookmarkStart w:id="101" w:name="_Toc484423765"/>
      <w:bookmarkStart w:id="102" w:name="_Toc102364245"/>
      <w:bookmarkStart w:id="103" w:name="_Toc449302005"/>
      <w:bookmarkStart w:id="104" w:name="_Toc449921140"/>
      <w:bookmarkEnd w:id="68"/>
      <w:r w:rsidRPr="00D85CA8">
        <w:rPr>
          <w:lang w:val="en-US"/>
        </w:rPr>
        <w:lastRenderedPageBreak/>
        <w:t>Zoom and layers</w:t>
      </w:r>
      <w:bookmarkEnd w:id="96"/>
      <w:bookmarkEnd w:id="97"/>
      <w:bookmarkEnd w:id="98"/>
    </w:p>
    <w:p w14:paraId="354B8F3B" w14:textId="77777777" w:rsidR="000C236E" w:rsidRPr="00D85CA8" w:rsidRDefault="000C236E" w:rsidP="007E3027">
      <w:pPr>
        <w:numPr>
          <w:ilvl w:val="0"/>
          <w:numId w:val="29"/>
        </w:numPr>
        <w:spacing w:before="80" w:line="240" w:lineRule="auto"/>
        <w:ind w:left="426" w:hanging="426"/>
        <w:jc w:val="both"/>
        <w:rPr>
          <w:rFonts w:cs="Tahoma"/>
          <w:lang w:val="en-US"/>
        </w:rPr>
      </w:pPr>
      <w:r w:rsidRPr="00D85CA8">
        <w:rPr>
          <w:rFonts w:cs="Tahoma"/>
          <w:lang w:val="en-US"/>
        </w:rPr>
        <w:t xml:space="preserve">Every single object on a mimic shall have visibility attributes or “layers” and the zoom attribute. </w:t>
      </w:r>
    </w:p>
    <w:p w14:paraId="2EC29CB5" w14:textId="77777777" w:rsidR="000C236E" w:rsidRPr="00D85CA8" w:rsidRDefault="000C236E" w:rsidP="007E3027">
      <w:pPr>
        <w:numPr>
          <w:ilvl w:val="0"/>
          <w:numId w:val="29"/>
        </w:numPr>
        <w:spacing w:before="80" w:line="240" w:lineRule="auto"/>
        <w:ind w:left="426" w:hanging="426"/>
        <w:jc w:val="both"/>
        <w:rPr>
          <w:rFonts w:cs="Tahoma"/>
          <w:lang w:val="en-US"/>
        </w:rPr>
      </w:pPr>
      <w:r w:rsidRPr="00D85CA8">
        <w:rPr>
          <w:rFonts w:cs="Tahoma"/>
          <w:lang w:val="en-US"/>
        </w:rPr>
        <w:t>The supervisor shall have a minimum of 16 levels of layers.</w:t>
      </w:r>
    </w:p>
    <w:p w14:paraId="7B029029" w14:textId="77777777" w:rsidR="000C236E" w:rsidRPr="00D85CA8" w:rsidRDefault="000C236E" w:rsidP="007E3027">
      <w:pPr>
        <w:numPr>
          <w:ilvl w:val="0"/>
          <w:numId w:val="29"/>
        </w:numPr>
        <w:spacing w:before="80" w:line="240" w:lineRule="auto"/>
        <w:ind w:left="426" w:hanging="426"/>
        <w:jc w:val="both"/>
        <w:rPr>
          <w:rFonts w:cs="Tahoma"/>
          <w:lang w:val="en-US"/>
        </w:rPr>
      </w:pPr>
      <w:r w:rsidRPr="00D85CA8">
        <w:rPr>
          <w:rFonts w:cs="Tahoma"/>
          <w:lang w:val="en-US"/>
        </w:rPr>
        <w:t>It shall also be possible to associate the visibility of a layer to a zoom level. For example, layer 3 shall only appear when the zoom level is at 300% on a particular mimic, in order to avoid overloading general mimic with too much information while also avoiding the creation of multiple mimics.</w:t>
      </w:r>
    </w:p>
    <w:p w14:paraId="2C616EE1" w14:textId="77777777" w:rsidR="000C236E" w:rsidRPr="00D85CA8" w:rsidRDefault="000C236E" w:rsidP="007E3027">
      <w:pPr>
        <w:numPr>
          <w:ilvl w:val="0"/>
          <w:numId w:val="29"/>
        </w:numPr>
        <w:spacing w:before="80" w:line="240" w:lineRule="auto"/>
        <w:ind w:left="426" w:hanging="426"/>
        <w:jc w:val="both"/>
        <w:rPr>
          <w:rFonts w:cs="Tahoma"/>
          <w:lang w:val="en-US"/>
        </w:rPr>
      </w:pPr>
      <w:r w:rsidRPr="00D85CA8">
        <w:rPr>
          <w:rFonts w:cs="Tahoma"/>
          <w:lang w:val="en-US"/>
        </w:rPr>
        <w:t>It shall be also possible to associate the visibility of a layer according to a user right.</w:t>
      </w:r>
    </w:p>
    <w:p w14:paraId="30E77C7D" w14:textId="77777777" w:rsidR="000C236E" w:rsidRDefault="000C236E" w:rsidP="000C236E">
      <w:pPr>
        <w:pStyle w:val="Titre2"/>
        <w:rPr>
          <w:lang w:val="en-US" w:eastAsia="de-DE"/>
        </w:rPr>
      </w:pPr>
      <w:bookmarkStart w:id="105" w:name="_Toc523748161"/>
      <w:bookmarkStart w:id="106" w:name="_Toc110407337"/>
      <w:bookmarkStart w:id="107" w:name="_Toc166508789"/>
      <w:r w:rsidRPr="00D85CA8">
        <w:rPr>
          <w:lang w:val="en-US" w:eastAsia="de-DE"/>
        </w:rPr>
        <w:t>The mimic tab control</w:t>
      </w:r>
      <w:bookmarkEnd w:id="105"/>
      <w:bookmarkEnd w:id="106"/>
      <w:bookmarkEnd w:id="107"/>
    </w:p>
    <w:p w14:paraId="3B9F9D94" w14:textId="77777777" w:rsidR="000C236E" w:rsidRPr="00D85CA8" w:rsidRDefault="000C236E" w:rsidP="000C236E">
      <w:pPr>
        <w:rPr>
          <w:lang w:val="en-US" w:eastAsia="de-DE"/>
        </w:rPr>
      </w:pPr>
    </w:p>
    <w:p w14:paraId="756D0C42" w14:textId="77777777" w:rsidR="000C236E" w:rsidRPr="00D85CA8" w:rsidRDefault="000C236E" w:rsidP="000C236E">
      <w:pPr>
        <w:rPr>
          <w:lang w:val="en-US"/>
        </w:rPr>
      </w:pPr>
      <w:r w:rsidRPr="00D85CA8">
        <w:rPr>
          <w:lang w:val="en-US"/>
        </w:rPr>
        <w:t>The supervisor shall support a mimic tab control as a built-in feature which enables to define multiple pages in a mimic which, at run time, are selected by tabs in a similar way to some configuration dialogs.  The look and feel of the tab control shall be inherited from the Windows appearance configuration. The mimics displayed in a tab shall have the same properties as standard mimics.</w:t>
      </w:r>
    </w:p>
    <w:p w14:paraId="737C237B" w14:textId="77777777" w:rsidR="000C236E" w:rsidRPr="00D85CA8" w:rsidRDefault="000C236E" w:rsidP="000C236E">
      <w:pPr>
        <w:pStyle w:val="Paragraphedeliste"/>
        <w:rPr>
          <w:lang w:val="en-US" w:eastAsia="de-DE"/>
        </w:rPr>
      </w:pPr>
      <w:r w:rsidRPr="00D85CA8">
        <w:rPr>
          <w:noProof/>
          <w:lang w:eastAsia="fr-FR" w:bidi="ar-SA"/>
        </w:rPr>
        <w:drawing>
          <wp:inline distT="0" distB="0" distL="0" distR="0" wp14:anchorId="7269DA3B" wp14:editId="61E5FAE0">
            <wp:extent cx="6191250" cy="3317875"/>
            <wp:effectExtent l="0" t="0" r="0" b="0"/>
            <wp:docPr id="8" name="Image 8"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Graphical user interface, application, Word&#10;&#10;Description automatically generated"/>
                    <pic:cNvPicPr/>
                  </pic:nvPicPr>
                  <pic:blipFill>
                    <a:blip r:embed="rId18" cstate="print"/>
                    <a:stretch>
                      <a:fillRect/>
                    </a:stretch>
                  </pic:blipFill>
                  <pic:spPr>
                    <a:xfrm>
                      <a:off x="0" y="0"/>
                      <a:ext cx="6191250" cy="3317875"/>
                    </a:xfrm>
                    <a:prstGeom prst="rect">
                      <a:avLst/>
                    </a:prstGeom>
                  </pic:spPr>
                </pic:pic>
              </a:graphicData>
            </a:graphic>
          </wp:inline>
        </w:drawing>
      </w:r>
    </w:p>
    <w:p w14:paraId="7C6A07E9" w14:textId="77777777" w:rsidR="000C236E" w:rsidRPr="00D85CA8" w:rsidRDefault="000C236E" w:rsidP="000C236E">
      <w:pPr>
        <w:pStyle w:val="Paragraphedeliste"/>
        <w:rPr>
          <w:lang w:val="en-US" w:eastAsia="de-DE"/>
        </w:rPr>
      </w:pPr>
    </w:p>
    <w:p w14:paraId="0ABE7AF2" w14:textId="77777777" w:rsidR="000C236E" w:rsidRPr="00D85CA8" w:rsidRDefault="000C236E" w:rsidP="000C236E">
      <w:pPr>
        <w:pStyle w:val="Lgende"/>
        <w:ind w:left="3545"/>
        <w:rPr>
          <w:lang w:val="en-US" w:eastAsia="de-DE"/>
        </w:rPr>
      </w:pPr>
      <w:bookmarkStart w:id="108" w:name="_Toc457402188"/>
      <w:bookmarkStart w:id="109" w:name="_Toc162437132"/>
      <w:r w:rsidRPr="00D85CA8">
        <w:rPr>
          <w:lang w:val="en-US"/>
        </w:rPr>
        <w:t xml:space="preserve">Figure </w:t>
      </w:r>
      <w:r w:rsidRPr="00D85CA8">
        <w:rPr>
          <w:noProof/>
          <w:lang w:val="en-US"/>
        </w:rPr>
        <w:fldChar w:fldCharType="begin"/>
      </w:r>
      <w:r w:rsidRPr="00D85CA8">
        <w:rPr>
          <w:noProof/>
          <w:lang w:val="en-US"/>
        </w:rPr>
        <w:instrText xml:space="preserve"> SEQ Figure \* ARABIC </w:instrText>
      </w:r>
      <w:r w:rsidRPr="00D85CA8">
        <w:rPr>
          <w:noProof/>
          <w:lang w:val="en-US"/>
        </w:rPr>
        <w:fldChar w:fldCharType="separate"/>
      </w:r>
      <w:r>
        <w:rPr>
          <w:noProof/>
          <w:lang w:val="en-US"/>
        </w:rPr>
        <w:t>6</w:t>
      </w:r>
      <w:r w:rsidRPr="00D85CA8">
        <w:rPr>
          <w:noProof/>
          <w:lang w:val="en-US"/>
        </w:rPr>
        <w:fldChar w:fldCharType="end"/>
      </w:r>
      <w:r w:rsidRPr="00D85CA8">
        <w:rPr>
          <w:lang w:val="en-US"/>
        </w:rPr>
        <w:t xml:space="preserve"> - Example of a mimic using tabs</w:t>
      </w:r>
      <w:bookmarkEnd w:id="108"/>
      <w:bookmarkEnd w:id="109"/>
    </w:p>
    <w:p w14:paraId="487F4EC9" w14:textId="77777777" w:rsidR="000C236E" w:rsidRPr="00D85CA8" w:rsidRDefault="000C236E" w:rsidP="000C236E">
      <w:pPr>
        <w:pStyle w:val="Titre2"/>
        <w:rPr>
          <w:lang w:val="en-US" w:eastAsia="de-DE"/>
        </w:rPr>
      </w:pPr>
      <w:bookmarkStart w:id="110" w:name="_Toc482093399"/>
      <w:bookmarkStart w:id="111" w:name="_Toc523748162"/>
      <w:bookmarkStart w:id="112" w:name="_Toc110407338"/>
      <w:bookmarkStart w:id="113" w:name="_Toc166508790"/>
      <w:r w:rsidRPr="00D85CA8">
        <w:rPr>
          <w:lang w:val="en-US" w:eastAsia="de-DE"/>
        </w:rPr>
        <w:t>The mimic Navigator</w:t>
      </w:r>
      <w:bookmarkEnd w:id="110"/>
      <w:bookmarkEnd w:id="111"/>
      <w:bookmarkEnd w:id="112"/>
      <w:bookmarkEnd w:id="113"/>
    </w:p>
    <w:p w14:paraId="56FE49B0" w14:textId="77777777" w:rsidR="000C236E" w:rsidRPr="00D85CA8" w:rsidRDefault="000C236E" w:rsidP="000C236E">
      <w:pPr>
        <w:rPr>
          <w:lang w:val="en-US"/>
        </w:rPr>
      </w:pPr>
      <w:bookmarkStart w:id="114" w:name="kanchor15"/>
      <w:bookmarkEnd w:id="114"/>
      <w:r w:rsidRPr="00D85CA8">
        <w:rPr>
          <w:lang w:val="en-US"/>
        </w:rPr>
        <w:t xml:space="preserve">The supervisor graphical user interface shall support a mimic navigator which is an alternative method of scrolling a mimic that is larger than its container window. This feature is very useful to help user to navigate through a large mimic such as a building floor or an electrical bus-bar, particularly when the mimic has been zoomed. </w:t>
      </w:r>
    </w:p>
    <w:p w14:paraId="745DC884" w14:textId="77777777" w:rsidR="000C236E" w:rsidRPr="00D85CA8" w:rsidRDefault="000C236E" w:rsidP="000C236E">
      <w:pPr>
        <w:rPr>
          <w:lang w:val="en-US"/>
        </w:rPr>
      </w:pPr>
    </w:p>
    <w:p w14:paraId="4CE25927" w14:textId="77777777" w:rsidR="000C236E" w:rsidRPr="00D85CA8" w:rsidRDefault="000C236E" w:rsidP="000C236E">
      <w:pPr>
        <w:rPr>
          <w:lang w:val="en-US"/>
        </w:rPr>
      </w:pPr>
      <w:r w:rsidRPr="00D85CA8">
        <w:rPr>
          <w:lang w:val="en-US"/>
        </w:rPr>
        <w:t>It shall be a built-in tool available at both design and run-time.</w:t>
      </w:r>
    </w:p>
    <w:p w14:paraId="228307E9" w14:textId="77777777" w:rsidR="000C236E" w:rsidRPr="00D85CA8" w:rsidRDefault="000C236E" w:rsidP="000C236E">
      <w:pPr>
        <w:rPr>
          <w:lang w:val="en-US"/>
        </w:rPr>
      </w:pPr>
    </w:p>
    <w:p w14:paraId="17D327D9" w14:textId="77777777" w:rsidR="000C236E" w:rsidRPr="00D85CA8" w:rsidRDefault="000C236E" w:rsidP="000C236E">
      <w:pPr>
        <w:rPr>
          <w:lang w:val="en-US"/>
        </w:rPr>
      </w:pPr>
      <w:r w:rsidRPr="00D85CA8">
        <w:rPr>
          <w:lang w:val="en-US"/>
        </w:rPr>
        <w:t>The Mimic Navigator shall display as a thumbnail of the mimic with a black rectangle representing the current view. When dragged with the cursor the mimic shall update the view in real-time as it moves.</w:t>
      </w:r>
    </w:p>
    <w:p w14:paraId="1AAC7E22" w14:textId="77777777" w:rsidR="000C236E" w:rsidRPr="00D85CA8" w:rsidRDefault="000C236E" w:rsidP="000C236E">
      <w:pPr>
        <w:rPr>
          <w:lang w:val="en-US"/>
        </w:rPr>
      </w:pPr>
    </w:p>
    <w:p w14:paraId="666FB112" w14:textId="77777777" w:rsidR="000C236E" w:rsidRPr="00D85CA8" w:rsidRDefault="000C236E" w:rsidP="000C236E">
      <w:pPr>
        <w:rPr>
          <w:lang w:val="en-US" w:eastAsia="de-DE"/>
        </w:rPr>
      </w:pPr>
      <w:r w:rsidRPr="00D85CA8">
        <w:rPr>
          <w:noProof/>
          <w:lang w:eastAsia="fr-FR" w:bidi="ar-SA"/>
        </w:rPr>
        <w:drawing>
          <wp:inline distT="0" distB="0" distL="0" distR="0" wp14:anchorId="4ED63D83" wp14:editId="0C02B823">
            <wp:extent cx="4298052" cy="2354784"/>
            <wp:effectExtent l="0" t="0" r="7620" b="7620"/>
            <wp:docPr id="31" name="Image 31"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Graphical user interface, diagram&#10;&#10;Description automatically generated"/>
                    <pic:cNvPicPr/>
                  </pic:nvPicPr>
                  <pic:blipFill>
                    <a:blip r:embed="rId19"/>
                    <a:stretch>
                      <a:fillRect/>
                    </a:stretch>
                  </pic:blipFill>
                  <pic:spPr>
                    <a:xfrm>
                      <a:off x="0" y="0"/>
                      <a:ext cx="4298052" cy="2354784"/>
                    </a:xfrm>
                    <a:prstGeom prst="rect">
                      <a:avLst/>
                    </a:prstGeom>
                  </pic:spPr>
                </pic:pic>
              </a:graphicData>
            </a:graphic>
          </wp:inline>
        </w:drawing>
      </w:r>
    </w:p>
    <w:p w14:paraId="65E8EDC2" w14:textId="77777777" w:rsidR="000C236E" w:rsidRPr="00D85CA8" w:rsidRDefault="000C236E" w:rsidP="000C236E">
      <w:pPr>
        <w:rPr>
          <w:lang w:val="en-US" w:eastAsia="de-DE"/>
        </w:rPr>
      </w:pPr>
    </w:p>
    <w:p w14:paraId="33F60CBC" w14:textId="77777777" w:rsidR="000C236E" w:rsidRPr="00D85CA8" w:rsidRDefault="000C236E" w:rsidP="000C236E">
      <w:pPr>
        <w:pStyle w:val="Lgende"/>
        <w:rPr>
          <w:lang w:val="en-US"/>
        </w:rPr>
      </w:pPr>
      <w:bookmarkStart w:id="115" w:name="_Toc457402189"/>
      <w:bookmarkStart w:id="116" w:name="_Toc162437133"/>
      <w:r w:rsidRPr="00D85CA8">
        <w:rPr>
          <w:lang w:val="en-US"/>
        </w:rPr>
        <w:t xml:space="preserve">Figure </w:t>
      </w:r>
      <w:r w:rsidRPr="00D85CA8">
        <w:rPr>
          <w:lang w:val="en-US"/>
        </w:rPr>
        <w:fldChar w:fldCharType="begin"/>
      </w:r>
      <w:r w:rsidRPr="00D85CA8">
        <w:rPr>
          <w:b w:val="0"/>
          <w:bCs w:val="0"/>
          <w:lang w:val="en-US"/>
        </w:rPr>
        <w:instrText xml:space="preserve"> SEQ Figure \* ARABIC </w:instrText>
      </w:r>
      <w:r w:rsidRPr="00D85CA8">
        <w:rPr>
          <w:lang w:val="en-US"/>
        </w:rPr>
        <w:fldChar w:fldCharType="separate"/>
      </w:r>
      <w:r>
        <w:rPr>
          <w:b w:val="0"/>
          <w:bCs w:val="0"/>
          <w:noProof/>
          <w:lang w:val="en-US"/>
        </w:rPr>
        <w:t>7</w:t>
      </w:r>
      <w:r w:rsidRPr="00D85CA8">
        <w:rPr>
          <w:noProof/>
          <w:lang w:val="en-US"/>
        </w:rPr>
        <w:fldChar w:fldCharType="end"/>
      </w:r>
      <w:r w:rsidRPr="00D85CA8">
        <w:rPr>
          <w:lang w:val="en-US"/>
        </w:rPr>
        <w:t xml:space="preserve"> - Example of a mimic using a navigator panel</w:t>
      </w:r>
      <w:bookmarkEnd w:id="115"/>
      <w:bookmarkEnd w:id="116"/>
      <w:r w:rsidRPr="00D85CA8">
        <w:rPr>
          <w:lang w:val="en-US"/>
        </w:rPr>
        <w:br w:type="page"/>
      </w:r>
    </w:p>
    <w:p w14:paraId="0153594C" w14:textId="77777777" w:rsidR="000C236E" w:rsidRPr="00D85CA8" w:rsidRDefault="000C236E" w:rsidP="000C236E">
      <w:pPr>
        <w:pStyle w:val="Titre2"/>
        <w:rPr>
          <w:lang w:val="en-US"/>
        </w:rPr>
      </w:pPr>
      <w:bookmarkStart w:id="117" w:name="_Toc110407339"/>
      <w:bookmarkStart w:id="118" w:name="_Toc166508791"/>
      <w:r w:rsidRPr="00D85CA8">
        <w:rPr>
          <w:lang w:val="en-US"/>
        </w:rPr>
        <w:lastRenderedPageBreak/>
        <w:t>Data Visualization Viewers</w:t>
      </w:r>
      <w:bookmarkEnd w:id="99"/>
      <w:bookmarkEnd w:id="117"/>
      <w:bookmarkEnd w:id="118"/>
    </w:p>
    <w:p w14:paraId="759579A5" w14:textId="77777777" w:rsidR="000C236E" w:rsidRPr="00D85CA8" w:rsidRDefault="000C236E" w:rsidP="000C236E">
      <w:pPr>
        <w:rPr>
          <w:lang w:val="en-US"/>
        </w:rPr>
      </w:pPr>
    </w:p>
    <w:p w14:paraId="0268A243" w14:textId="77777777" w:rsidR="000C236E" w:rsidRPr="00D85CA8" w:rsidRDefault="000C236E" w:rsidP="000C236E">
      <w:pPr>
        <w:rPr>
          <w:lang w:val="en-US"/>
        </w:rPr>
      </w:pPr>
      <w:r w:rsidRPr="00D85CA8">
        <w:rPr>
          <w:lang w:val="en-US" w:eastAsia="de-DE"/>
        </w:rPr>
        <w:t>The supervisor shall have built-in components for displaying trends of real-time data or archived data in time sequence (Trends) or variable relationships (XY Plots)</w:t>
      </w:r>
    </w:p>
    <w:p w14:paraId="032591FA" w14:textId="3AA5B8EC" w:rsidR="000C236E" w:rsidRPr="00D85CA8" w:rsidRDefault="000C236E" w:rsidP="00205C94">
      <w:pPr>
        <w:pStyle w:val="Titre3"/>
        <w:ind w:left="0" w:firstLine="0"/>
        <w:rPr>
          <w:lang w:val="en-US" w:eastAsia="de-DE"/>
        </w:rPr>
      </w:pPr>
      <w:bookmarkStart w:id="119" w:name="_Trend_viewer_for"/>
      <w:bookmarkStart w:id="120" w:name="_Toc523748158"/>
      <w:bookmarkStart w:id="121" w:name="_Toc110407340"/>
      <w:bookmarkStart w:id="122" w:name="_Toc166508792"/>
      <w:bookmarkEnd w:id="119"/>
      <w:r w:rsidRPr="00D85CA8">
        <w:rPr>
          <w:lang w:val="en-US" w:eastAsia="de-DE"/>
        </w:rPr>
        <w:t>Trend viewer for Real-time and Historical Data</w:t>
      </w:r>
      <w:r w:rsidR="00205C94">
        <w:rPr>
          <w:lang w:val="en-US" w:eastAsia="de-DE"/>
        </w:rPr>
        <w:t xml:space="preserve"> </w:t>
      </w:r>
      <w:r w:rsidRPr="00D85CA8">
        <w:rPr>
          <w:lang w:val="en-US" w:eastAsia="de-DE"/>
        </w:rPr>
        <w:t>Trends</w:t>
      </w:r>
      <w:bookmarkEnd w:id="120"/>
      <w:bookmarkEnd w:id="121"/>
      <w:bookmarkEnd w:id="122"/>
    </w:p>
    <w:p w14:paraId="535DC8B0" w14:textId="77777777" w:rsidR="000C236E" w:rsidRPr="00D85CA8" w:rsidRDefault="000C236E" w:rsidP="000C236E">
      <w:pPr>
        <w:rPr>
          <w:lang w:val="en-US" w:eastAsia="de-DE"/>
        </w:rPr>
      </w:pPr>
      <w:r w:rsidRPr="00D85CA8">
        <w:rPr>
          <w:lang w:val="en-US" w:eastAsia="de-DE"/>
        </w:rPr>
        <w:t>The Trend Viewer shall include:</w:t>
      </w:r>
    </w:p>
    <w:p w14:paraId="4FE8E07F"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Built-in control that can be embedded in any mimic</w:t>
      </w:r>
    </w:p>
    <w:p w14:paraId="33F95529"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Up to 16 traces per viewer</w:t>
      </w:r>
    </w:p>
    <w:p w14:paraId="7F44C462"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Same user interface for both real-time and historical trends which can be displayed simultaneously</w:t>
      </w:r>
    </w:p>
    <w:p w14:paraId="0C2ED02D"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 xml:space="preserve">Highly customizable interface </w:t>
      </w:r>
    </w:p>
    <w:p w14:paraId="7AF50976"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 xml:space="preserve">Fully customizable legend to display properties, and/or dynamically hide/show traces, scales, change color, set thresholds display…in run time </w:t>
      </w:r>
    </w:p>
    <w:p w14:paraId="25790023"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 xml:space="preserve">An easy to use calendar to search and display a specific period for a trend window. </w:t>
      </w:r>
    </w:p>
    <w:p w14:paraId="2E06F364"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Multiple zoom capability</w:t>
      </w:r>
    </w:p>
    <w:p w14:paraId="5BB41167"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A simple wizard to export trend data to Excel at run-time including statistics</w:t>
      </w:r>
    </w:p>
    <w:p w14:paraId="260C8099" w14:textId="77777777" w:rsidR="000C236E" w:rsidRPr="00D85CA8" w:rsidRDefault="000C236E" w:rsidP="007E3027">
      <w:pPr>
        <w:numPr>
          <w:ilvl w:val="0"/>
          <w:numId w:val="25"/>
        </w:numPr>
        <w:spacing w:before="80" w:line="240" w:lineRule="auto"/>
        <w:ind w:left="426" w:hanging="426"/>
        <w:jc w:val="both"/>
        <w:rPr>
          <w:lang w:val="en-US"/>
        </w:rPr>
      </w:pPr>
      <w:r w:rsidRPr="00D85CA8">
        <w:rPr>
          <w:rFonts w:cs="Tahoma"/>
          <w:lang w:val="en-US"/>
        </w:rPr>
        <w:t>Thresholds display</w:t>
      </w:r>
    </w:p>
    <w:p w14:paraId="48AE41CD" w14:textId="77777777" w:rsidR="000C236E" w:rsidRPr="00D85CA8" w:rsidRDefault="000C236E" w:rsidP="000C236E">
      <w:pPr>
        <w:pStyle w:val="Paragraphedeliste"/>
        <w:rPr>
          <w:lang w:val="en-US"/>
        </w:rPr>
      </w:pPr>
    </w:p>
    <w:p w14:paraId="601F359B" w14:textId="77777777" w:rsidR="000C236E" w:rsidRPr="00D85CA8" w:rsidRDefault="000C236E" w:rsidP="000C236E">
      <w:pPr>
        <w:pStyle w:val="Lgende"/>
        <w:rPr>
          <w:lang w:val="en-US"/>
        </w:rPr>
      </w:pPr>
      <w:r w:rsidRPr="00D85CA8">
        <w:rPr>
          <w:noProof/>
          <w:lang w:eastAsia="fr-FR" w:bidi="ar-SA"/>
        </w:rPr>
        <w:drawing>
          <wp:inline distT="0" distB="0" distL="0" distR="0" wp14:anchorId="5F5EDF9E" wp14:editId="55B5A67C">
            <wp:extent cx="5763260" cy="3136265"/>
            <wp:effectExtent l="0" t="0" r="8890" b="6985"/>
            <wp:docPr id="10" name="Image 10"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 capture d’écran, logiciel, Logiciel multimédia&#10;&#10;Description générée automatiquement"/>
                    <pic:cNvPicPr/>
                  </pic:nvPicPr>
                  <pic:blipFill>
                    <a:blip r:embed="rId20"/>
                    <a:stretch>
                      <a:fillRect/>
                    </a:stretch>
                  </pic:blipFill>
                  <pic:spPr>
                    <a:xfrm>
                      <a:off x="0" y="0"/>
                      <a:ext cx="5763260" cy="3136265"/>
                    </a:xfrm>
                    <a:prstGeom prst="rect">
                      <a:avLst/>
                    </a:prstGeom>
                  </pic:spPr>
                </pic:pic>
              </a:graphicData>
            </a:graphic>
          </wp:inline>
        </w:drawing>
      </w:r>
    </w:p>
    <w:p w14:paraId="285856DF" w14:textId="77777777" w:rsidR="000C236E" w:rsidRPr="00D85CA8" w:rsidRDefault="000C236E" w:rsidP="000C236E">
      <w:pPr>
        <w:pStyle w:val="Lgende"/>
        <w:rPr>
          <w:lang w:val="en-US"/>
        </w:rPr>
      </w:pPr>
    </w:p>
    <w:p w14:paraId="60098180" w14:textId="77777777" w:rsidR="000C236E" w:rsidRPr="00D85CA8" w:rsidRDefault="000C236E" w:rsidP="000C236E">
      <w:pPr>
        <w:pStyle w:val="Lgende"/>
        <w:ind w:firstLine="709"/>
        <w:rPr>
          <w:rFonts w:eastAsia="Times New Roman" w:cs="Times New Roman"/>
          <w:noProof/>
          <w:sz w:val="20"/>
          <w:lang w:val="en-US" w:eastAsia="zh-TW"/>
        </w:rPr>
      </w:pPr>
      <w:bookmarkStart w:id="123" w:name="_Toc457402196"/>
      <w:bookmarkStart w:id="124" w:name="_Toc162437134"/>
      <w:r w:rsidRPr="00D85CA8">
        <w:rPr>
          <w:lang w:val="en-US"/>
        </w:rPr>
        <w:t xml:space="preserve">Figure </w:t>
      </w:r>
      <w:r w:rsidRPr="00D85CA8">
        <w:rPr>
          <w:lang w:val="en-US"/>
        </w:rPr>
        <w:fldChar w:fldCharType="begin"/>
      </w:r>
      <w:r w:rsidRPr="00D85CA8">
        <w:rPr>
          <w:lang w:val="en-US"/>
        </w:rPr>
        <w:instrText xml:space="preserve"> SEQ Figure \* ARABIC </w:instrText>
      </w:r>
      <w:r w:rsidRPr="00D85CA8">
        <w:rPr>
          <w:lang w:val="en-US"/>
        </w:rPr>
        <w:fldChar w:fldCharType="separate"/>
      </w:r>
      <w:r>
        <w:rPr>
          <w:noProof/>
          <w:lang w:val="en-US"/>
        </w:rPr>
        <w:t>3</w:t>
      </w:r>
      <w:r w:rsidRPr="00D85CA8">
        <w:rPr>
          <w:lang w:val="en-US"/>
        </w:rPr>
        <w:fldChar w:fldCharType="end"/>
      </w:r>
      <w:r w:rsidRPr="00D85CA8">
        <w:rPr>
          <w:lang w:val="en-US"/>
        </w:rPr>
        <w:t xml:space="preserve"> - Example of a Trend Viewer</w:t>
      </w:r>
      <w:bookmarkEnd w:id="123"/>
      <w:bookmarkEnd w:id="124"/>
    </w:p>
    <w:p w14:paraId="67B9F931" w14:textId="77777777" w:rsidR="000C236E" w:rsidRPr="00D85CA8" w:rsidRDefault="000C236E" w:rsidP="000C236E">
      <w:pPr>
        <w:spacing w:after="200" w:line="276" w:lineRule="auto"/>
        <w:rPr>
          <w:rFonts w:eastAsiaTheme="majorEastAsia" w:cstheme="majorBidi"/>
          <w:b/>
          <w:bCs/>
          <w:noProof/>
          <w:color w:val="4F81BD" w:themeColor="accent1"/>
          <w:lang w:val="en-US"/>
        </w:rPr>
      </w:pPr>
      <w:r w:rsidRPr="00D85CA8">
        <w:rPr>
          <w:noProof/>
          <w:lang w:val="en-US"/>
        </w:rPr>
        <w:br w:type="page"/>
      </w:r>
    </w:p>
    <w:p w14:paraId="6499CA01" w14:textId="77777777" w:rsidR="000C236E" w:rsidRPr="00D85CA8" w:rsidRDefault="000C236E" w:rsidP="000C236E">
      <w:pPr>
        <w:pStyle w:val="Titre3"/>
        <w:rPr>
          <w:noProof/>
          <w:lang w:val="en-US"/>
        </w:rPr>
      </w:pPr>
      <w:bookmarkStart w:id="125" w:name="_Toc523748159"/>
      <w:bookmarkStart w:id="126" w:name="_Toc110407341"/>
      <w:bookmarkStart w:id="127" w:name="_Toc166508793"/>
      <w:r w:rsidRPr="00D85CA8">
        <w:rPr>
          <w:noProof/>
          <w:lang w:val="en-US"/>
        </w:rPr>
        <w:lastRenderedPageBreak/>
        <w:t>Chart Control for Y=f(X) Trends</w:t>
      </w:r>
      <w:bookmarkEnd w:id="125"/>
      <w:bookmarkEnd w:id="126"/>
      <w:bookmarkEnd w:id="127"/>
    </w:p>
    <w:p w14:paraId="7AE77634" w14:textId="77777777" w:rsidR="000C236E" w:rsidRPr="00D85CA8" w:rsidRDefault="000C236E" w:rsidP="000C236E">
      <w:pPr>
        <w:rPr>
          <w:rFonts w:cs="Tahoma"/>
          <w:lang w:val="en-US"/>
        </w:rPr>
      </w:pPr>
      <w:r w:rsidRPr="00D85CA8">
        <w:rPr>
          <w:lang w:val="en-US"/>
        </w:rPr>
        <w:t>The Chart Control shall include</w:t>
      </w:r>
    </w:p>
    <w:p w14:paraId="1CAEB409"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Built-in control that can be embedded in any mimic</w:t>
      </w:r>
    </w:p>
    <w:p w14:paraId="753D7C95"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Plots data series: values variables (Y-Axis) against one other (X-Axis)</w:t>
      </w:r>
    </w:p>
    <w:p w14:paraId="52E14CA0"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Up to 8 series each representing a register or a bit</w:t>
      </w:r>
    </w:p>
    <w:p w14:paraId="28457091"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Draw types: lines, columns, cylinders, points …</w:t>
      </w:r>
    </w:p>
    <w:p w14:paraId="0AFC275F" w14:textId="77777777" w:rsidR="000C236E" w:rsidRPr="00D85CA8" w:rsidRDefault="000C236E" w:rsidP="007E3027">
      <w:pPr>
        <w:numPr>
          <w:ilvl w:val="0"/>
          <w:numId w:val="25"/>
        </w:numPr>
        <w:spacing w:before="80" w:line="240" w:lineRule="auto"/>
        <w:ind w:left="426" w:hanging="426"/>
        <w:jc w:val="both"/>
        <w:rPr>
          <w:rFonts w:cs="Tahoma"/>
          <w:lang w:val="en-US"/>
        </w:rPr>
      </w:pPr>
      <w:r w:rsidRPr="00D85CA8">
        <w:rPr>
          <w:rFonts w:cs="Tahoma"/>
          <w:lang w:val="en-US"/>
        </w:rPr>
        <w:t>Graphical features: Legend, zoom, cursor, tooltip, print, popup on right-click.</w:t>
      </w:r>
    </w:p>
    <w:p w14:paraId="067F1FF0" w14:textId="77777777" w:rsidR="000C236E" w:rsidRPr="00D85CA8" w:rsidRDefault="000C236E" w:rsidP="007E3027">
      <w:pPr>
        <w:numPr>
          <w:ilvl w:val="0"/>
          <w:numId w:val="25"/>
        </w:numPr>
        <w:spacing w:before="80" w:line="240" w:lineRule="auto"/>
        <w:ind w:left="426" w:hanging="426"/>
        <w:jc w:val="both"/>
        <w:rPr>
          <w:lang w:val="en-US"/>
        </w:rPr>
      </w:pPr>
      <w:r w:rsidRPr="00D85CA8">
        <w:rPr>
          <w:rFonts w:cs="Tahoma"/>
          <w:lang w:val="en-US"/>
        </w:rPr>
        <w:t>Reference series (lines, or ranges) for comparison (business-oriented series)</w:t>
      </w:r>
    </w:p>
    <w:p w14:paraId="55F8E50C" w14:textId="77777777" w:rsidR="000C236E" w:rsidRPr="00D85CA8" w:rsidRDefault="000C236E" w:rsidP="000C236E">
      <w:pPr>
        <w:pStyle w:val="Lgende"/>
        <w:rPr>
          <w:lang w:val="en-US"/>
        </w:rPr>
      </w:pPr>
      <w:r w:rsidRPr="00D85CA8">
        <w:rPr>
          <w:noProof/>
          <w:lang w:eastAsia="fr-FR" w:bidi="ar-SA"/>
        </w:rPr>
        <w:drawing>
          <wp:inline distT="0" distB="0" distL="0" distR="0" wp14:anchorId="34C0C714" wp14:editId="62A2108C">
            <wp:extent cx="4117197" cy="2910840"/>
            <wp:effectExtent l="57150" t="95250" r="245745" b="308610"/>
            <wp:docPr id="27" name="Picture 9" descr="Une image contenant texte, diagramm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9" descr="Une image contenant texte, diagramme, capture d’écran, Tracé&#10;&#10;Description générée automatiquement"/>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20250" cy="2912999"/>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14:paraId="4877D34D" w14:textId="77777777" w:rsidR="000C236E" w:rsidRPr="00D85CA8" w:rsidRDefault="000C236E" w:rsidP="000C236E">
      <w:pPr>
        <w:pStyle w:val="Lgende"/>
        <w:ind w:left="1418" w:firstLine="709"/>
        <w:rPr>
          <w:lang w:val="en-US"/>
        </w:rPr>
      </w:pPr>
      <w:bookmarkStart w:id="128" w:name="_Toc457402197"/>
      <w:bookmarkStart w:id="129" w:name="_Toc162437135"/>
      <w:r w:rsidRPr="00D85CA8">
        <w:rPr>
          <w:lang w:val="en-US"/>
        </w:rPr>
        <w:t xml:space="preserve">Figure </w:t>
      </w:r>
      <w:r w:rsidRPr="00D85CA8">
        <w:rPr>
          <w:lang w:val="en-US"/>
        </w:rPr>
        <w:fldChar w:fldCharType="begin"/>
      </w:r>
      <w:r w:rsidRPr="00D85CA8">
        <w:rPr>
          <w:lang w:val="en-US"/>
        </w:rPr>
        <w:instrText xml:space="preserve"> SEQ Figure \* ARABIC </w:instrText>
      </w:r>
      <w:r w:rsidRPr="00D85CA8">
        <w:rPr>
          <w:lang w:val="en-US"/>
        </w:rPr>
        <w:fldChar w:fldCharType="separate"/>
      </w:r>
      <w:r>
        <w:rPr>
          <w:noProof/>
          <w:lang w:val="en-US"/>
        </w:rPr>
        <w:t>4</w:t>
      </w:r>
      <w:r w:rsidRPr="00D85CA8">
        <w:rPr>
          <w:lang w:val="en-US"/>
        </w:rPr>
        <w:fldChar w:fldCharType="end"/>
      </w:r>
      <w:r w:rsidRPr="00D85CA8">
        <w:rPr>
          <w:lang w:val="en-US"/>
        </w:rPr>
        <w:t xml:space="preserve"> - Example of Y=f(X) chart</w:t>
      </w:r>
      <w:bookmarkEnd w:id="128"/>
      <w:bookmarkEnd w:id="129"/>
    </w:p>
    <w:p w14:paraId="37F217ED" w14:textId="77777777" w:rsidR="000C236E" w:rsidRPr="00D85CA8" w:rsidRDefault="000C236E" w:rsidP="000C236E">
      <w:pPr>
        <w:pStyle w:val="Titre3"/>
        <w:rPr>
          <w:lang w:val="en-US"/>
        </w:rPr>
      </w:pPr>
      <w:bookmarkStart w:id="130" w:name="_Toc523748160"/>
      <w:bookmarkStart w:id="131" w:name="_Toc110407342"/>
      <w:bookmarkStart w:id="132" w:name="_Toc166508794"/>
      <w:bookmarkStart w:id="133" w:name="_Toc482093398"/>
      <w:r w:rsidRPr="00D85CA8">
        <w:rPr>
          <w:lang w:val="en-US"/>
        </w:rPr>
        <w:t>Charts</w:t>
      </w:r>
      <w:bookmarkEnd w:id="130"/>
      <w:bookmarkEnd w:id="131"/>
      <w:bookmarkEnd w:id="132"/>
    </w:p>
    <w:p w14:paraId="5D8CA89A" w14:textId="77777777" w:rsidR="000C236E" w:rsidRPr="00D85CA8" w:rsidRDefault="000C236E" w:rsidP="000C236E">
      <w:pPr>
        <w:rPr>
          <w:lang w:val="en-US"/>
        </w:rPr>
      </w:pPr>
    </w:p>
    <w:p w14:paraId="782CFD0D" w14:textId="77777777" w:rsidR="000C236E" w:rsidRPr="00D85CA8" w:rsidRDefault="000C236E" w:rsidP="000C236E">
      <w:pPr>
        <w:ind w:left="1440"/>
        <w:rPr>
          <w:lang w:val="en-US"/>
        </w:rPr>
      </w:pPr>
      <w:r w:rsidRPr="00D85CA8">
        <w:rPr>
          <w:lang w:val="en-US"/>
        </w:rPr>
        <w:t>The supervisor shall support the following charts</w:t>
      </w:r>
    </w:p>
    <w:p w14:paraId="70F4C525" w14:textId="77777777" w:rsidR="000C236E" w:rsidRPr="00D85CA8" w:rsidRDefault="000C236E" w:rsidP="007E3027">
      <w:pPr>
        <w:pStyle w:val="Paragraphedeliste"/>
        <w:numPr>
          <w:ilvl w:val="0"/>
          <w:numId w:val="65"/>
        </w:numPr>
        <w:spacing w:line="240" w:lineRule="auto"/>
        <w:jc w:val="both"/>
        <w:rPr>
          <w:lang w:val="en-US"/>
        </w:rPr>
      </w:pPr>
      <w:r w:rsidRPr="00D85CA8">
        <w:rPr>
          <w:lang w:val="en-US"/>
        </w:rPr>
        <w:t xml:space="preserve">Doughnut, </w:t>
      </w:r>
    </w:p>
    <w:p w14:paraId="793C0C28" w14:textId="77777777" w:rsidR="000C236E" w:rsidRPr="00D85CA8" w:rsidRDefault="000C236E" w:rsidP="007E3027">
      <w:pPr>
        <w:pStyle w:val="Paragraphedeliste"/>
        <w:numPr>
          <w:ilvl w:val="0"/>
          <w:numId w:val="65"/>
        </w:numPr>
        <w:spacing w:line="240" w:lineRule="auto"/>
        <w:jc w:val="both"/>
        <w:rPr>
          <w:lang w:val="en-US"/>
        </w:rPr>
      </w:pPr>
      <w:r w:rsidRPr="00D85CA8">
        <w:rPr>
          <w:lang w:val="en-US"/>
        </w:rPr>
        <w:t>Pie,</w:t>
      </w:r>
    </w:p>
    <w:p w14:paraId="0FAB5425" w14:textId="77777777" w:rsidR="000C236E" w:rsidRPr="00D85CA8" w:rsidRDefault="000C236E" w:rsidP="007E3027">
      <w:pPr>
        <w:pStyle w:val="Paragraphedeliste"/>
        <w:numPr>
          <w:ilvl w:val="0"/>
          <w:numId w:val="65"/>
        </w:numPr>
        <w:spacing w:line="240" w:lineRule="auto"/>
        <w:jc w:val="both"/>
        <w:rPr>
          <w:lang w:val="en-US"/>
        </w:rPr>
      </w:pPr>
      <w:r w:rsidRPr="00D85CA8">
        <w:rPr>
          <w:lang w:val="en-US"/>
        </w:rPr>
        <w:t>Pyramid</w:t>
      </w:r>
    </w:p>
    <w:p w14:paraId="3AC7BB6D" w14:textId="77777777" w:rsidR="000C236E" w:rsidRPr="00D85CA8" w:rsidRDefault="000C236E" w:rsidP="000C236E">
      <w:pPr>
        <w:ind w:left="1440"/>
        <w:rPr>
          <w:lang w:val="en-US"/>
        </w:rPr>
      </w:pPr>
      <w:r w:rsidRPr="00D85CA8">
        <w:rPr>
          <w:lang w:val="en-US"/>
        </w:rPr>
        <w:t>Supported Run time features</w:t>
      </w:r>
    </w:p>
    <w:p w14:paraId="1B6E0FFA" w14:textId="77777777" w:rsidR="000C236E" w:rsidRPr="00D85CA8" w:rsidRDefault="000C236E" w:rsidP="007E3027">
      <w:pPr>
        <w:pStyle w:val="Paragraphedeliste"/>
        <w:numPr>
          <w:ilvl w:val="0"/>
          <w:numId w:val="64"/>
        </w:numPr>
        <w:spacing w:line="240" w:lineRule="auto"/>
        <w:jc w:val="both"/>
        <w:rPr>
          <w:lang w:val="en-US"/>
        </w:rPr>
      </w:pPr>
      <w:r w:rsidRPr="00D85CA8">
        <w:rPr>
          <w:lang w:val="en-US"/>
        </w:rPr>
        <w:t>Value format,</w:t>
      </w:r>
    </w:p>
    <w:p w14:paraId="6867B951" w14:textId="77777777" w:rsidR="000C236E" w:rsidRPr="00D85CA8" w:rsidRDefault="000C236E" w:rsidP="007E3027">
      <w:pPr>
        <w:pStyle w:val="Paragraphedeliste"/>
        <w:numPr>
          <w:ilvl w:val="0"/>
          <w:numId w:val="64"/>
        </w:numPr>
        <w:spacing w:line="240" w:lineRule="auto"/>
        <w:jc w:val="both"/>
        <w:rPr>
          <w:lang w:val="en-US"/>
        </w:rPr>
      </w:pPr>
      <w:r w:rsidRPr="00D85CA8">
        <w:rPr>
          <w:lang w:val="en-US"/>
        </w:rPr>
        <w:t>Collection,</w:t>
      </w:r>
    </w:p>
    <w:p w14:paraId="6E3D4DE9" w14:textId="77777777" w:rsidR="000C236E" w:rsidRPr="00D85CA8" w:rsidRDefault="000C236E" w:rsidP="007E3027">
      <w:pPr>
        <w:pStyle w:val="Paragraphedeliste"/>
        <w:numPr>
          <w:ilvl w:val="0"/>
          <w:numId w:val="64"/>
        </w:numPr>
        <w:spacing w:line="240" w:lineRule="auto"/>
        <w:jc w:val="both"/>
        <w:rPr>
          <w:lang w:val="en-US"/>
        </w:rPr>
      </w:pPr>
      <w:r w:rsidRPr="00D85CA8">
        <w:rPr>
          <w:lang w:val="en-US"/>
        </w:rPr>
        <w:t>Explode,</w:t>
      </w:r>
    </w:p>
    <w:p w14:paraId="40E2DCA7" w14:textId="77777777" w:rsidR="000C236E" w:rsidRPr="00D85CA8" w:rsidRDefault="000C236E" w:rsidP="007E3027">
      <w:pPr>
        <w:pStyle w:val="Paragraphedeliste"/>
        <w:numPr>
          <w:ilvl w:val="0"/>
          <w:numId w:val="64"/>
        </w:numPr>
        <w:spacing w:line="240" w:lineRule="auto"/>
        <w:jc w:val="both"/>
        <w:rPr>
          <w:lang w:val="en-US"/>
        </w:rPr>
      </w:pPr>
      <w:r w:rsidRPr="00D85CA8">
        <w:rPr>
          <w:lang w:val="en-US"/>
        </w:rPr>
        <w:t>Skins,</w:t>
      </w:r>
    </w:p>
    <w:p w14:paraId="5A37D9FE" w14:textId="77777777" w:rsidR="000C236E" w:rsidRPr="00D85CA8" w:rsidRDefault="000C236E" w:rsidP="007E3027">
      <w:pPr>
        <w:pStyle w:val="Paragraphedeliste"/>
        <w:numPr>
          <w:ilvl w:val="0"/>
          <w:numId w:val="64"/>
        </w:numPr>
        <w:spacing w:line="240" w:lineRule="auto"/>
        <w:jc w:val="both"/>
        <w:rPr>
          <w:lang w:val="en-US"/>
        </w:rPr>
      </w:pPr>
      <w:r w:rsidRPr="00D85CA8">
        <w:rPr>
          <w:lang w:val="en-US"/>
        </w:rPr>
        <w:t>Colors,</w:t>
      </w:r>
    </w:p>
    <w:p w14:paraId="2BB2D19F" w14:textId="77777777" w:rsidR="000C236E" w:rsidRPr="00D85CA8" w:rsidRDefault="000C236E" w:rsidP="007E3027">
      <w:pPr>
        <w:pStyle w:val="Paragraphedeliste"/>
        <w:numPr>
          <w:ilvl w:val="0"/>
          <w:numId w:val="64"/>
        </w:numPr>
        <w:spacing w:line="240" w:lineRule="auto"/>
        <w:jc w:val="both"/>
        <w:rPr>
          <w:lang w:val="en-US"/>
        </w:rPr>
      </w:pPr>
      <w:r w:rsidRPr="00D85CA8">
        <w:rPr>
          <w:lang w:val="en-US"/>
        </w:rPr>
        <w:t>Populate,</w:t>
      </w:r>
    </w:p>
    <w:p w14:paraId="06208D44" w14:textId="77777777" w:rsidR="000C236E" w:rsidRPr="00D85CA8" w:rsidRDefault="000C236E" w:rsidP="007E3027">
      <w:pPr>
        <w:pStyle w:val="Paragraphedeliste"/>
        <w:numPr>
          <w:ilvl w:val="0"/>
          <w:numId w:val="64"/>
        </w:numPr>
        <w:spacing w:line="240" w:lineRule="auto"/>
        <w:jc w:val="both"/>
        <w:rPr>
          <w:lang w:val="en-US"/>
        </w:rPr>
      </w:pPr>
      <w:r w:rsidRPr="00D85CA8">
        <w:rPr>
          <w:lang w:val="en-US"/>
        </w:rPr>
        <w:t>2D/3D,</w:t>
      </w:r>
    </w:p>
    <w:p w14:paraId="29D82EA4" w14:textId="77777777" w:rsidR="000C236E" w:rsidRPr="00D85CA8" w:rsidRDefault="000C236E" w:rsidP="007E3027">
      <w:pPr>
        <w:pStyle w:val="Paragraphedeliste"/>
        <w:numPr>
          <w:ilvl w:val="0"/>
          <w:numId w:val="64"/>
        </w:numPr>
        <w:spacing w:line="240" w:lineRule="auto"/>
        <w:jc w:val="both"/>
        <w:rPr>
          <w:lang w:val="en-US"/>
        </w:rPr>
      </w:pPr>
      <w:r w:rsidRPr="00D85CA8">
        <w:rPr>
          <w:lang w:val="en-US"/>
        </w:rPr>
        <w:t>Save,</w:t>
      </w:r>
    </w:p>
    <w:p w14:paraId="6582013F" w14:textId="77777777" w:rsidR="000C236E" w:rsidRPr="00D85CA8" w:rsidRDefault="000C236E" w:rsidP="007E3027">
      <w:pPr>
        <w:pStyle w:val="Paragraphedeliste"/>
        <w:numPr>
          <w:ilvl w:val="0"/>
          <w:numId w:val="64"/>
        </w:numPr>
        <w:spacing w:line="240" w:lineRule="auto"/>
        <w:jc w:val="both"/>
        <w:rPr>
          <w:lang w:val="en-US"/>
        </w:rPr>
      </w:pPr>
      <w:r w:rsidRPr="00D85CA8">
        <w:rPr>
          <w:lang w:val="en-US"/>
        </w:rPr>
        <w:lastRenderedPageBreak/>
        <w:t>Print,…</w:t>
      </w:r>
    </w:p>
    <w:p w14:paraId="4776CC84" w14:textId="77777777" w:rsidR="000C236E" w:rsidRPr="00D85CA8" w:rsidRDefault="000C236E" w:rsidP="000C236E">
      <w:pPr>
        <w:rPr>
          <w:lang w:val="en-US"/>
        </w:rPr>
      </w:pPr>
    </w:p>
    <w:p w14:paraId="3390BCBF" w14:textId="77777777" w:rsidR="000C236E" w:rsidRPr="00D85CA8" w:rsidRDefault="000C236E" w:rsidP="000C236E">
      <w:pPr>
        <w:pStyle w:val="Lgende"/>
        <w:rPr>
          <w:lang w:val="en-US"/>
        </w:rPr>
      </w:pPr>
      <w:r w:rsidRPr="00D85CA8">
        <w:rPr>
          <w:noProof/>
          <w:lang w:eastAsia="fr-FR" w:bidi="ar-SA"/>
        </w:rPr>
        <w:drawing>
          <wp:anchor distT="0" distB="0" distL="114300" distR="114300" simplePos="0" relativeHeight="251845632" behindDoc="0" locked="0" layoutInCell="1" allowOverlap="1" wp14:anchorId="7E61B33B" wp14:editId="0525DF9D">
            <wp:simplePos x="0" y="0"/>
            <wp:positionH relativeFrom="column">
              <wp:posOffset>-99060</wp:posOffset>
            </wp:positionH>
            <wp:positionV relativeFrom="paragraph">
              <wp:posOffset>2925445</wp:posOffset>
            </wp:positionV>
            <wp:extent cx="1673225" cy="1505585"/>
            <wp:effectExtent l="57150" t="76200" r="60325" b="75565"/>
            <wp:wrapSquare wrapText="bothSides"/>
            <wp:docPr id="74" name="Image 52" descr="Une image contenant texte, capture d’écran, lign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74" name="Image 52" descr="Une image contenant texte, capture d’écran, ligne, conception&#10;&#10;Description générée automatiquemen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73225" cy="1505585"/>
                    </a:xfrm>
                    <a:prstGeom prst="rect">
                      <a:avLst/>
                    </a:prstGeom>
                    <a:no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D85CA8">
        <w:rPr>
          <w:noProof/>
          <w:lang w:eastAsia="fr-FR" w:bidi="ar-SA"/>
        </w:rPr>
        <w:drawing>
          <wp:anchor distT="0" distB="0" distL="114300" distR="114300" simplePos="0" relativeHeight="251847680" behindDoc="0" locked="0" layoutInCell="1" allowOverlap="1" wp14:anchorId="19004335" wp14:editId="3A1F126F">
            <wp:simplePos x="0" y="0"/>
            <wp:positionH relativeFrom="column">
              <wp:posOffset>1836420</wp:posOffset>
            </wp:positionH>
            <wp:positionV relativeFrom="paragraph">
              <wp:posOffset>2887345</wp:posOffset>
            </wp:positionV>
            <wp:extent cx="1766570" cy="1586865"/>
            <wp:effectExtent l="95250" t="76200" r="100330" b="70485"/>
            <wp:wrapSquare wrapText="bothSides"/>
            <wp:docPr id="75" name="Image 53" descr="Une image contenant capture d’écran, texte, lign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75" name="Image 53" descr="Une image contenant capture d’écran, texte, ligne, diagramme&#10;&#10;Description générée automatiquemen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66570" cy="1586865"/>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D85CA8">
        <w:rPr>
          <w:noProof/>
          <w:lang w:eastAsia="fr-FR" w:bidi="ar-SA"/>
        </w:rPr>
        <w:drawing>
          <wp:anchor distT="0" distB="0" distL="114300" distR="114300" simplePos="0" relativeHeight="251848704" behindDoc="0" locked="0" layoutInCell="1" allowOverlap="1" wp14:anchorId="5512FF6B" wp14:editId="54DD9691">
            <wp:simplePos x="0" y="0"/>
            <wp:positionH relativeFrom="column">
              <wp:posOffset>-99060</wp:posOffset>
            </wp:positionH>
            <wp:positionV relativeFrom="paragraph">
              <wp:posOffset>624205</wp:posOffset>
            </wp:positionV>
            <wp:extent cx="1829435" cy="1643380"/>
            <wp:effectExtent l="95250" t="76200" r="94615" b="90170"/>
            <wp:wrapSquare wrapText="bothSides"/>
            <wp:docPr id="76" name="Image 61" descr="Une image contenant capture d’écran, text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76" name="Image 61" descr="Une image contenant capture d’écran, texte, ligne&#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29435" cy="164338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14:paraId="52A5A83A" w14:textId="77777777" w:rsidR="000C236E" w:rsidRPr="00D85CA8" w:rsidRDefault="000C236E" w:rsidP="000C236E">
      <w:pPr>
        <w:pStyle w:val="Lgende"/>
        <w:rPr>
          <w:lang w:val="en-US"/>
        </w:rPr>
      </w:pPr>
    </w:p>
    <w:p w14:paraId="3833A5CB" w14:textId="77777777" w:rsidR="000C236E" w:rsidRPr="00D85CA8" w:rsidRDefault="000C236E" w:rsidP="000C236E">
      <w:pPr>
        <w:pStyle w:val="Lgende"/>
        <w:rPr>
          <w:lang w:val="en-US"/>
        </w:rPr>
      </w:pPr>
    </w:p>
    <w:p w14:paraId="306C25BA" w14:textId="77777777" w:rsidR="000C236E" w:rsidRPr="00D85CA8" w:rsidRDefault="000C236E" w:rsidP="000C236E">
      <w:pPr>
        <w:pStyle w:val="Lgende"/>
        <w:rPr>
          <w:lang w:val="en-US"/>
        </w:rPr>
      </w:pPr>
      <w:r w:rsidRPr="00D85CA8">
        <w:rPr>
          <w:noProof/>
          <w:lang w:eastAsia="fr-FR" w:bidi="ar-SA"/>
        </w:rPr>
        <w:drawing>
          <wp:anchor distT="0" distB="0" distL="114300" distR="114300" simplePos="0" relativeHeight="251837440" behindDoc="0" locked="0" layoutInCell="1" allowOverlap="1" wp14:anchorId="53E62BB1" wp14:editId="4026F82C">
            <wp:simplePos x="0" y="0"/>
            <wp:positionH relativeFrom="column">
              <wp:posOffset>4173220</wp:posOffset>
            </wp:positionH>
            <wp:positionV relativeFrom="paragraph">
              <wp:posOffset>216535</wp:posOffset>
            </wp:positionV>
            <wp:extent cx="1811020" cy="1626870"/>
            <wp:effectExtent l="95250" t="76200" r="93980" b="106680"/>
            <wp:wrapSquare wrapText="bothSides"/>
            <wp:docPr id="4543" name="Image 70" descr="Une image contenant capture d’écran, texte, côn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543" name="Image 70" descr="Une image contenant capture d’écran, texte, cône, ligne&#10;&#10;Description générée automatiquemen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11020" cy="162687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D85CA8">
        <w:rPr>
          <w:noProof/>
          <w:lang w:eastAsia="fr-FR" w:bidi="ar-SA"/>
        </w:rPr>
        <w:drawing>
          <wp:anchor distT="0" distB="0" distL="114300" distR="114300" simplePos="0" relativeHeight="251846656" behindDoc="0" locked="0" layoutInCell="1" allowOverlap="1" wp14:anchorId="320B85C7" wp14:editId="7F17FC4E">
            <wp:simplePos x="0" y="0"/>
            <wp:positionH relativeFrom="column">
              <wp:posOffset>2118360</wp:posOffset>
            </wp:positionH>
            <wp:positionV relativeFrom="paragraph">
              <wp:posOffset>205105</wp:posOffset>
            </wp:positionV>
            <wp:extent cx="1718310" cy="1629410"/>
            <wp:effectExtent l="57150" t="57150" r="53340" b="66040"/>
            <wp:wrapSquare wrapText="bothSides"/>
            <wp:docPr id="22" name="Image 51" descr="Une image contenant texte, capture d’écran, Polic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22" name="Image 51" descr="Une image contenant texte, capture d’écran, Police, ligne&#10;&#10;Description générée automatiquemen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18310" cy="1629410"/>
                    </a:xfrm>
                    <a:prstGeom prst="rect">
                      <a:avLst/>
                    </a:prstGeom>
                    <a:solidFill>
                      <a:srgbClr val="FFFFFF">
                        <a:shade val="85000"/>
                      </a:srgbClr>
                    </a:solidFill>
                    <a:ln w="190500" cap="rnd">
                      <a:noFill/>
                    </a:ln>
                    <a:effectLst>
                      <a:outerShdw blurRad="50000" algn="tl" rotWithShape="0">
                        <a:srgbClr val="000000">
                          <a:alpha val="41000"/>
                        </a:srgbClr>
                      </a:outerShdw>
                    </a:effectLst>
                  </pic:spPr>
                </pic:pic>
              </a:graphicData>
            </a:graphic>
          </wp:anchor>
        </w:drawing>
      </w:r>
    </w:p>
    <w:p w14:paraId="3FF02743" w14:textId="77777777" w:rsidR="000C236E" w:rsidRPr="00D85CA8" w:rsidRDefault="000C236E" w:rsidP="000C236E">
      <w:pPr>
        <w:pStyle w:val="Lgende"/>
        <w:rPr>
          <w:lang w:val="en-US"/>
        </w:rPr>
      </w:pPr>
    </w:p>
    <w:p w14:paraId="7B1F153F" w14:textId="77777777" w:rsidR="000C236E" w:rsidRPr="00D85CA8" w:rsidRDefault="000C236E" w:rsidP="000C236E">
      <w:pPr>
        <w:pStyle w:val="Lgende"/>
        <w:rPr>
          <w:lang w:val="en-US"/>
        </w:rPr>
      </w:pPr>
    </w:p>
    <w:p w14:paraId="727EFEE8" w14:textId="77777777" w:rsidR="000C236E" w:rsidRPr="00D85CA8" w:rsidRDefault="000C236E" w:rsidP="000C236E">
      <w:pPr>
        <w:pStyle w:val="Lgende"/>
        <w:rPr>
          <w:lang w:val="en-US"/>
        </w:rPr>
      </w:pPr>
      <w:r w:rsidRPr="00D85CA8">
        <w:rPr>
          <w:noProof/>
          <w:lang w:eastAsia="fr-FR" w:bidi="ar-SA"/>
        </w:rPr>
        <w:drawing>
          <wp:anchor distT="0" distB="0" distL="114300" distR="114300" simplePos="0" relativeHeight="251843584" behindDoc="0" locked="0" layoutInCell="1" allowOverlap="1" wp14:anchorId="56373472" wp14:editId="1EE3D9D9">
            <wp:simplePos x="0" y="0"/>
            <wp:positionH relativeFrom="column">
              <wp:posOffset>3966210</wp:posOffset>
            </wp:positionH>
            <wp:positionV relativeFrom="paragraph">
              <wp:posOffset>194310</wp:posOffset>
            </wp:positionV>
            <wp:extent cx="2217420" cy="2060575"/>
            <wp:effectExtent l="0" t="0" r="0" b="0"/>
            <wp:wrapSquare wrapText="bothSides"/>
            <wp:docPr id="72" name="Image 72" descr="Une image contenant texte, capture d’écran, cercle, graphisme&#10;&#10;Description générée automatiquement"/>
            <wp:cNvGraphicFramePr/>
            <a:graphic xmlns:a="http://schemas.openxmlformats.org/drawingml/2006/main">
              <a:graphicData uri="http://schemas.openxmlformats.org/drawingml/2006/picture">
                <pic:pic xmlns:pic="http://schemas.openxmlformats.org/drawingml/2006/picture">
                  <pic:nvPicPr>
                    <pic:cNvPr id="72" name="Image 72" descr="Une image contenant texte, capture d’écran, cercle, graphisme&#10;&#10;Description générée automatiquemen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17420" cy="2060575"/>
                    </a:xfrm>
                    <a:prstGeom prst="rect">
                      <a:avLst/>
                    </a:prstGeom>
                    <a:ln>
                      <a:noFill/>
                    </a:ln>
                  </pic:spPr>
                </pic:pic>
              </a:graphicData>
            </a:graphic>
          </wp:anchor>
        </w:drawing>
      </w:r>
    </w:p>
    <w:p w14:paraId="0D05EF37" w14:textId="77777777" w:rsidR="000C236E" w:rsidRPr="00D85CA8" w:rsidRDefault="000C236E" w:rsidP="000C236E">
      <w:pPr>
        <w:pStyle w:val="Lgende"/>
        <w:rPr>
          <w:lang w:val="en-US"/>
        </w:rPr>
      </w:pPr>
    </w:p>
    <w:p w14:paraId="37B6B7DE" w14:textId="77777777" w:rsidR="000C236E" w:rsidRPr="00D85CA8" w:rsidRDefault="000C236E" w:rsidP="000C236E">
      <w:pPr>
        <w:pStyle w:val="Lgende"/>
        <w:rPr>
          <w:lang w:val="en-US"/>
        </w:rPr>
      </w:pPr>
    </w:p>
    <w:p w14:paraId="77B8A3E6" w14:textId="77777777" w:rsidR="000C236E" w:rsidRPr="00D85CA8" w:rsidRDefault="000C236E" w:rsidP="000C236E">
      <w:pPr>
        <w:pStyle w:val="Lgende"/>
        <w:rPr>
          <w:lang w:val="en-US"/>
        </w:rPr>
      </w:pPr>
    </w:p>
    <w:p w14:paraId="0174B01C" w14:textId="77777777" w:rsidR="000C236E" w:rsidRPr="00D85CA8" w:rsidRDefault="000C236E" w:rsidP="000C236E">
      <w:pPr>
        <w:pStyle w:val="Lgende"/>
        <w:rPr>
          <w:lang w:val="en-US"/>
        </w:rPr>
      </w:pPr>
    </w:p>
    <w:p w14:paraId="7494D7E5" w14:textId="77777777" w:rsidR="000C236E" w:rsidRPr="00D85CA8" w:rsidRDefault="000C236E" w:rsidP="000C236E">
      <w:pPr>
        <w:pStyle w:val="Lgende"/>
        <w:rPr>
          <w:lang w:val="en-US"/>
        </w:rPr>
      </w:pPr>
    </w:p>
    <w:p w14:paraId="0D2B4F1A" w14:textId="77777777" w:rsidR="000C236E" w:rsidRPr="00D85CA8" w:rsidRDefault="000C236E" w:rsidP="000C236E">
      <w:pPr>
        <w:pStyle w:val="Lgende"/>
        <w:rPr>
          <w:lang w:val="en-US"/>
        </w:rPr>
      </w:pPr>
    </w:p>
    <w:p w14:paraId="51864E78" w14:textId="77777777" w:rsidR="000C236E" w:rsidRPr="00D85CA8" w:rsidRDefault="000C236E" w:rsidP="000C236E">
      <w:pPr>
        <w:pStyle w:val="Lgende"/>
        <w:rPr>
          <w:lang w:val="en-US"/>
        </w:rPr>
      </w:pPr>
    </w:p>
    <w:p w14:paraId="287D2A03" w14:textId="77777777" w:rsidR="000C236E" w:rsidRPr="00D85CA8" w:rsidRDefault="000C236E" w:rsidP="000C236E">
      <w:pPr>
        <w:pStyle w:val="Lgende"/>
        <w:rPr>
          <w:lang w:val="en-US"/>
        </w:rPr>
      </w:pPr>
      <w:r w:rsidRPr="00D85CA8">
        <w:rPr>
          <w:noProof/>
          <w:lang w:eastAsia="fr-FR" w:bidi="ar-SA"/>
        </w:rPr>
        <w:drawing>
          <wp:anchor distT="0" distB="0" distL="114300" distR="114300" simplePos="0" relativeHeight="251839488" behindDoc="0" locked="0" layoutInCell="1" allowOverlap="1" wp14:anchorId="26292AE8" wp14:editId="145FCE4A">
            <wp:simplePos x="0" y="0"/>
            <wp:positionH relativeFrom="column">
              <wp:posOffset>2251710</wp:posOffset>
            </wp:positionH>
            <wp:positionV relativeFrom="paragraph">
              <wp:posOffset>92710</wp:posOffset>
            </wp:positionV>
            <wp:extent cx="2221230" cy="2033905"/>
            <wp:effectExtent l="0" t="0" r="7620" b="4445"/>
            <wp:wrapSquare wrapText="bothSides"/>
            <wp:docPr id="68" name="Image 11"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68" name="Image 11" descr="Une image contenant texte, capture d’écran, diagramme, Police&#10;&#10;Description générée automatiquemen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21230" cy="2033905"/>
                    </a:xfrm>
                    <a:prstGeom prst="rect">
                      <a:avLst/>
                    </a:prstGeom>
                    <a:ln>
                      <a:noFill/>
                    </a:ln>
                  </pic:spPr>
                </pic:pic>
              </a:graphicData>
            </a:graphic>
          </wp:anchor>
        </w:drawing>
      </w:r>
      <w:r w:rsidRPr="00D85CA8">
        <w:rPr>
          <w:noProof/>
          <w:lang w:eastAsia="fr-FR" w:bidi="ar-SA"/>
        </w:rPr>
        <w:drawing>
          <wp:anchor distT="0" distB="0" distL="114300" distR="114300" simplePos="0" relativeHeight="251840512" behindDoc="0" locked="0" layoutInCell="1" allowOverlap="1" wp14:anchorId="3A79B5B7" wp14:editId="6A3CF63C">
            <wp:simplePos x="0" y="0"/>
            <wp:positionH relativeFrom="column">
              <wp:posOffset>-108585</wp:posOffset>
            </wp:positionH>
            <wp:positionV relativeFrom="paragraph">
              <wp:posOffset>87630</wp:posOffset>
            </wp:positionV>
            <wp:extent cx="2231390" cy="2040890"/>
            <wp:effectExtent l="0" t="0" r="0" b="0"/>
            <wp:wrapSquare wrapText="bothSides"/>
            <wp:docPr id="69" name="Image 7" descr="Une image contenant texte, capture d’écran, cercle&#10;&#10;Description générée automatiquement"/>
            <wp:cNvGraphicFramePr/>
            <a:graphic xmlns:a="http://schemas.openxmlformats.org/drawingml/2006/main">
              <a:graphicData uri="http://schemas.openxmlformats.org/drawingml/2006/picture">
                <pic:pic xmlns:pic="http://schemas.openxmlformats.org/drawingml/2006/picture">
                  <pic:nvPicPr>
                    <pic:cNvPr id="69" name="Image 7" descr="Une image contenant texte, capture d’écran, cercle&#10;&#10;Description générée automatiquemen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31390" cy="2040890"/>
                    </a:xfrm>
                    <a:prstGeom prst="rect">
                      <a:avLst/>
                    </a:prstGeom>
                    <a:ln>
                      <a:noFill/>
                    </a:ln>
                  </pic:spPr>
                </pic:pic>
              </a:graphicData>
            </a:graphic>
          </wp:anchor>
        </w:drawing>
      </w:r>
    </w:p>
    <w:p w14:paraId="64C17574" w14:textId="77777777" w:rsidR="000C236E" w:rsidRPr="00D85CA8" w:rsidRDefault="000C236E" w:rsidP="000C236E">
      <w:pPr>
        <w:pStyle w:val="Lgende"/>
        <w:rPr>
          <w:lang w:val="en-US"/>
        </w:rPr>
      </w:pPr>
    </w:p>
    <w:p w14:paraId="6CC3BE1A" w14:textId="77777777" w:rsidR="000C236E" w:rsidRPr="00D85CA8" w:rsidRDefault="000C236E" w:rsidP="000C236E">
      <w:pPr>
        <w:pStyle w:val="Lgende"/>
        <w:rPr>
          <w:lang w:val="en-US"/>
        </w:rPr>
      </w:pPr>
    </w:p>
    <w:p w14:paraId="2C60D8EB" w14:textId="77777777" w:rsidR="000C236E" w:rsidRPr="00D85CA8" w:rsidRDefault="000C236E" w:rsidP="000C236E">
      <w:pPr>
        <w:pStyle w:val="Lgende"/>
        <w:rPr>
          <w:lang w:val="en-US"/>
        </w:rPr>
      </w:pPr>
    </w:p>
    <w:p w14:paraId="1A6E7163" w14:textId="77777777" w:rsidR="000C236E" w:rsidRPr="00D85CA8" w:rsidRDefault="000C236E" w:rsidP="000C236E">
      <w:pPr>
        <w:pStyle w:val="Lgende"/>
        <w:rPr>
          <w:lang w:val="en-US"/>
        </w:rPr>
      </w:pPr>
    </w:p>
    <w:p w14:paraId="1A00976B" w14:textId="77777777" w:rsidR="000C236E" w:rsidRPr="00D85CA8" w:rsidRDefault="000C236E" w:rsidP="000C236E">
      <w:pPr>
        <w:pStyle w:val="Lgende"/>
        <w:rPr>
          <w:lang w:val="en-US"/>
        </w:rPr>
      </w:pPr>
    </w:p>
    <w:p w14:paraId="23BD9D0B" w14:textId="77777777" w:rsidR="000C236E" w:rsidRPr="00D85CA8" w:rsidRDefault="000C236E" w:rsidP="000C236E">
      <w:pPr>
        <w:pStyle w:val="Lgende"/>
        <w:rPr>
          <w:lang w:val="en-US"/>
        </w:rPr>
      </w:pPr>
    </w:p>
    <w:p w14:paraId="3C3E792D" w14:textId="77777777" w:rsidR="000C236E" w:rsidRPr="00D85CA8" w:rsidRDefault="000C236E" w:rsidP="000C236E">
      <w:pPr>
        <w:pStyle w:val="Lgende"/>
        <w:rPr>
          <w:lang w:val="en-US"/>
        </w:rPr>
      </w:pPr>
    </w:p>
    <w:p w14:paraId="43BB8671" w14:textId="77777777" w:rsidR="000C236E" w:rsidRPr="00D85CA8" w:rsidRDefault="000C236E" w:rsidP="000C236E">
      <w:pPr>
        <w:pStyle w:val="Lgende"/>
        <w:rPr>
          <w:lang w:val="en-US"/>
        </w:rPr>
      </w:pPr>
    </w:p>
    <w:p w14:paraId="0C2187C1" w14:textId="77777777" w:rsidR="000C236E" w:rsidRPr="00D85CA8" w:rsidRDefault="000C236E" w:rsidP="000C236E">
      <w:pPr>
        <w:pStyle w:val="Lgende"/>
        <w:rPr>
          <w:lang w:val="en-US"/>
        </w:rPr>
      </w:pPr>
    </w:p>
    <w:p w14:paraId="7D619D66" w14:textId="77777777" w:rsidR="000C236E" w:rsidRPr="00D85CA8" w:rsidRDefault="000C236E" w:rsidP="000C236E">
      <w:pPr>
        <w:pStyle w:val="Lgende"/>
        <w:rPr>
          <w:lang w:val="en-US"/>
        </w:rPr>
      </w:pPr>
    </w:p>
    <w:p w14:paraId="24E04B4A" w14:textId="77777777" w:rsidR="000C236E" w:rsidRPr="00D85CA8" w:rsidRDefault="000C236E" w:rsidP="000C236E">
      <w:pPr>
        <w:pStyle w:val="Lgende"/>
        <w:rPr>
          <w:lang w:val="en-US"/>
        </w:rPr>
      </w:pPr>
    </w:p>
    <w:p w14:paraId="4BB52BD3" w14:textId="77777777" w:rsidR="000C236E" w:rsidRPr="00D85CA8" w:rsidRDefault="000C236E" w:rsidP="000C236E">
      <w:pPr>
        <w:pStyle w:val="Lgende"/>
        <w:rPr>
          <w:lang w:val="en-US"/>
        </w:rPr>
      </w:pPr>
    </w:p>
    <w:p w14:paraId="005F249C" w14:textId="77777777" w:rsidR="000C236E" w:rsidRPr="00D85CA8" w:rsidRDefault="000C236E" w:rsidP="000C236E">
      <w:pPr>
        <w:pStyle w:val="Lgende"/>
        <w:rPr>
          <w:lang w:val="en-US"/>
        </w:rPr>
      </w:pPr>
    </w:p>
    <w:p w14:paraId="5D0C17D0" w14:textId="77777777" w:rsidR="000C236E" w:rsidRPr="00D85CA8" w:rsidRDefault="000C236E" w:rsidP="000C236E">
      <w:pPr>
        <w:pStyle w:val="Lgende"/>
        <w:rPr>
          <w:lang w:val="en-US"/>
        </w:rPr>
      </w:pPr>
    </w:p>
    <w:p w14:paraId="33FA67AC" w14:textId="77777777" w:rsidR="000C236E" w:rsidRPr="00D85CA8" w:rsidRDefault="000C236E" w:rsidP="000C236E">
      <w:pPr>
        <w:pStyle w:val="Lgende"/>
        <w:rPr>
          <w:lang w:val="en-US"/>
        </w:rPr>
      </w:pPr>
    </w:p>
    <w:p w14:paraId="286802EF" w14:textId="77777777" w:rsidR="000C236E" w:rsidRPr="00D85CA8" w:rsidRDefault="000C236E" w:rsidP="000C236E">
      <w:pPr>
        <w:pStyle w:val="Lgende"/>
        <w:rPr>
          <w:lang w:val="en-US"/>
        </w:rPr>
      </w:pPr>
    </w:p>
    <w:p w14:paraId="39454F4F" w14:textId="77777777" w:rsidR="000C236E" w:rsidRPr="00D85CA8" w:rsidRDefault="000C236E" w:rsidP="000C236E">
      <w:pPr>
        <w:pStyle w:val="Lgende"/>
        <w:rPr>
          <w:lang w:val="en-US"/>
        </w:rPr>
      </w:pPr>
    </w:p>
    <w:p w14:paraId="3300644A" w14:textId="77777777" w:rsidR="000C236E" w:rsidRPr="00D85CA8" w:rsidRDefault="000C236E" w:rsidP="000C236E">
      <w:pPr>
        <w:rPr>
          <w:lang w:val="en-US"/>
        </w:rPr>
      </w:pPr>
    </w:p>
    <w:p w14:paraId="31143583" w14:textId="77777777" w:rsidR="000C236E" w:rsidRPr="00D85CA8" w:rsidRDefault="000C236E" w:rsidP="000C236E">
      <w:pPr>
        <w:rPr>
          <w:lang w:val="en-US"/>
        </w:rPr>
      </w:pPr>
    </w:p>
    <w:p w14:paraId="6F55B921" w14:textId="77777777" w:rsidR="000C236E" w:rsidRPr="00D85CA8" w:rsidRDefault="000C236E" w:rsidP="000C236E">
      <w:pPr>
        <w:rPr>
          <w:lang w:val="en-US"/>
        </w:rPr>
      </w:pPr>
    </w:p>
    <w:p w14:paraId="46AC1F53" w14:textId="77777777" w:rsidR="000C236E" w:rsidRPr="00D85CA8" w:rsidRDefault="000C236E" w:rsidP="000C236E">
      <w:pPr>
        <w:rPr>
          <w:lang w:val="en-US"/>
        </w:rPr>
      </w:pPr>
    </w:p>
    <w:p w14:paraId="543A8233" w14:textId="77777777" w:rsidR="000C236E" w:rsidRPr="00D85CA8" w:rsidRDefault="000C236E" w:rsidP="000C236E">
      <w:pPr>
        <w:rPr>
          <w:lang w:val="en-US"/>
        </w:rPr>
      </w:pPr>
      <w:r w:rsidRPr="00D85CA8">
        <w:rPr>
          <w:noProof/>
          <w:lang w:eastAsia="fr-FR" w:bidi="ar-SA"/>
        </w:rPr>
        <w:drawing>
          <wp:anchor distT="0" distB="0" distL="114300" distR="114300" simplePos="0" relativeHeight="251844608" behindDoc="0" locked="0" layoutInCell="1" allowOverlap="1" wp14:anchorId="3FBF43F3" wp14:editId="279E8730">
            <wp:simplePos x="0" y="0"/>
            <wp:positionH relativeFrom="column">
              <wp:posOffset>-238760</wp:posOffset>
            </wp:positionH>
            <wp:positionV relativeFrom="paragraph">
              <wp:posOffset>112395</wp:posOffset>
            </wp:positionV>
            <wp:extent cx="2164080" cy="2036445"/>
            <wp:effectExtent l="38100" t="38100" r="102870" b="97155"/>
            <wp:wrapSquare wrapText="bothSides"/>
            <wp:docPr id="73" name="Image 87"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73" name="Image 87" descr="Une image contenant texte, capture d’écran, cercle, diagramme&#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64080" cy="203644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D85CA8">
        <w:rPr>
          <w:noProof/>
          <w:lang w:eastAsia="fr-FR" w:bidi="ar-SA"/>
        </w:rPr>
        <w:drawing>
          <wp:anchor distT="0" distB="0" distL="114300" distR="114300" simplePos="0" relativeHeight="251841536" behindDoc="0" locked="0" layoutInCell="1" allowOverlap="1" wp14:anchorId="07B501FA" wp14:editId="46197683">
            <wp:simplePos x="0" y="0"/>
            <wp:positionH relativeFrom="column">
              <wp:posOffset>2104390</wp:posOffset>
            </wp:positionH>
            <wp:positionV relativeFrom="paragraph">
              <wp:posOffset>112395</wp:posOffset>
            </wp:positionV>
            <wp:extent cx="2192020" cy="2029460"/>
            <wp:effectExtent l="38100" t="38100" r="93980" b="104140"/>
            <wp:wrapSquare wrapText="bothSides"/>
            <wp:docPr id="70" name="Image 86"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70" name="Image 86" descr="Une image contenant texte, capture d’écran, diagramme, Police&#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92020" cy="20294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14:paraId="63A1D091" w14:textId="77777777" w:rsidR="000C236E" w:rsidRPr="00D85CA8" w:rsidRDefault="000C236E" w:rsidP="000C236E">
      <w:pPr>
        <w:rPr>
          <w:lang w:val="en-US"/>
        </w:rPr>
      </w:pPr>
      <w:r w:rsidRPr="00D85CA8">
        <w:rPr>
          <w:noProof/>
          <w:lang w:eastAsia="fr-FR" w:bidi="ar-SA"/>
        </w:rPr>
        <w:drawing>
          <wp:anchor distT="0" distB="0" distL="114300" distR="114300" simplePos="0" relativeHeight="251842560" behindDoc="0" locked="0" layoutInCell="1" allowOverlap="1" wp14:anchorId="59E45D40" wp14:editId="28DA3C0A">
            <wp:simplePos x="0" y="0"/>
            <wp:positionH relativeFrom="column">
              <wp:posOffset>4462145</wp:posOffset>
            </wp:positionH>
            <wp:positionV relativeFrom="paragraph">
              <wp:posOffset>177165</wp:posOffset>
            </wp:positionV>
            <wp:extent cx="1934210" cy="1797685"/>
            <wp:effectExtent l="38100" t="38100" r="104140" b="88265"/>
            <wp:wrapSquare wrapText="bothSides"/>
            <wp:docPr id="71" name="Image 88" descr="Une image contenant texte, capture d’écran, cercl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71" name="Image 88" descr="Une image contenant texte, capture d’écran, cercle, conception&#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34210" cy="17976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1CB360C" w14:textId="77777777" w:rsidR="000C236E" w:rsidRPr="00D85CA8" w:rsidRDefault="000C236E" w:rsidP="000C236E">
      <w:pPr>
        <w:rPr>
          <w:lang w:val="en-US"/>
        </w:rPr>
      </w:pPr>
      <w:r w:rsidRPr="00D85CA8">
        <w:rPr>
          <w:noProof/>
          <w:lang w:eastAsia="fr-FR" w:bidi="ar-SA"/>
        </w:rPr>
        <w:drawing>
          <wp:anchor distT="0" distB="0" distL="114300" distR="114300" simplePos="0" relativeHeight="251838464" behindDoc="0" locked="0" layoutInCell="1" allowOverlap="1" wp14:anchorId="573E12AA" wp14:editId="035EE518">
            <wp:simplePos x="0" y="0"/>
            <wp:positionH relativeFrom="column">
              <wp:posOffset>-86995</wp:posOffset>
            </wp:positionH>
            <wp:positionV relativeFrom="paragraph">
              <wp:posOffset>119380</wp:posOffset>
            </wp:positionV>
            <wp:extent cx="2125980" cy="1666875"/>
            <wp:effectExtent l="0" t="0" r="7620" b="9525"/>
            <wp:wrapSquare wrapText="bothSides"/>
            <wp:docPr id="64" name="Image 59" descr="Une image contenant texte, capture d’écran, Tracé,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64" name="Image 59" descr="Une image contenant texte, capture d’écran, Tracé, ligne&#10;&#10;Description générée automatiquement"/>
                    <pic:cNvPicPr/>
                  </pic:nvPicPr>
                  <pic:blipFill>
                    <a:blip r:embed="rId33">
                      <a:extLst>
                        <a:ext uri="{28A0092B-C50C-407E-A947-70E740481C1C}">
                          <a14:useLocalDpi xmlns:a14="http://schemas.microsoft.com/office/drawing/2010/main" val="0"/>
                        </a:ext>
                      </a:extLst>
                    </a:blip>
                    <a:stretch>
                      <a:fillRect/>
                    </a:stretch>
                  </pic:blipFill>
                  <pic:spPr>
                    <a:xfrm>
                      <a:off x="0" y="0"/>
                      <a:ext cx="2125980" cy="1666875"/>
                    </a:xfrm>
                    <a:prstGeom prst="rect">
                      <a:avLst/>
                    </a:prstGeom>
                  </pic:spPr>
                </pic:pic>
              </a:graphicData>
            </a:graphic>
            <wp14:sizeRelH relativeFrom="margin">
              <wp14:pctWidth>0</wp14:pctWidth>
            </wp14:sizeRelH>
            <wp14:sizeRelV relativeFrom="margin">
              <wp14:pctHeight>0</wp14:pctHeight>
            </wp14:sizeRelV>
          </wp:anchor>
        </w:drawing>
      </w:r>
    </w:p>
    <w:p w14:paraId="7BE54F5C" w14:textId="77777777" w:rsidR="000C236E" w:rsidRPr="00D85CA8" w:rsidRDefault="000C236E" w:rsidP="000C236E">
      <w:pPr>
        <w:rPr>
          <w:lang w:val="en-US"/>
        </w:rPr>
      </w:pPr>
    </w:p>
    <w:p w14:paraId="272276EE" w14:textId="77777777" w:rsidR="000C236E" w:rsidRPr="00D85CA8" w:rsidRDefault="000C236E" w:rsidP="000C236E">
      <w:pPr>
        <w:rPr>
          <w:lang w:val="en-US"/>
        </w:rPr>
      </w:pPr>
    </w:p>
    <w:p w14:paraId="703961B3" w14:textId="77777777" w:rsidR="000C236E" w:rsidRPr="00D85CA8" w:rsidRDefault="000C236E" w:rsidP="000C236E">
      <w:pPr>
        <w:rPr>
          <w:lang w:val="en-US"/>
        </w:rPr>
      </w:pPr>
    </w:p>
    <w:p w14:paraId="6465F6AD" w14:textId="77777777" w:rsidR="000C236E" w:rsidRPr="00D85CA8" w:rsidRDefault="000C236E" w:rsidP="000C236E">
      <w:pPr>
        <w:rPr>
          <w:lang w:val="en-US"/>
        </w:rPr>
      </w:pPr>
    </w:p>
    <w:p w14:paraId="36B5455B" w14:textId="77777777" w:rsidR="000C236E" w:rsidRPr="00D85CA8" w:rsidRDefault="000C236E" w:rsidP="000C236E">
      <w:pPr>
        <w:rPr>
          <w:lang w:val="en-US"/>
        </w:rPr>
      </w:pPr>
    </w:p>
    <w:p w14:paraId="63328D39" w14:textId="77777777" w:rsidR="000C236E" w:rsidRPr="00D85CA8" w:rsidRDefault="000C236E" w:rsidP="000C236E">
      <w:pPr>
        <w:rPr>
          <w:lang w:val="en-US"/>
        </w:rPr>
      </w:pPr>
    </w:p>
    <w:p w14:paraId="2560A364" w14:textId="77777777" w:rsidR="000C236E" w:rsidRPr="00D85CA8" w:rsidRDefault="000C236E" w:rsidP="000C236E">
      <w:pPr>
        <w:rPr>
          <w:lang w:val="en-US"/>
        </w:rPr>
      </w:pPr>
    </w:p>
    <w:p w14:paraId="07690B73" w14:textId="77777777" w:rsidR="000C236E" w:rsidRPr="00D85CA8" w:rsidRDefault="000C236E" w:rsidP="000C236E">
      <w:pPr>
        <w:rPr>
          <w:lang w:val="en-US"/>
        </w:rPr>
      </w:pPr>
    </w:p>
    <w:p w14:paraId="63E8DF44" w14:textId="77777777" w:rsidR="000C236E" w:rsidRPr="00D85CA8" w:rsidRDefault="000C236E" w:rsidP="000C236E">
      <w:pPr>
        <w:rPr>
          <w:lang w:val="en-US"/>
        </w:rPr>
      </w:pPr>
    </w:p>
    <w:p w14:paraId="77CA1F26" w14:textId="77777777" w:rsidR="000C236E" w:rsidRPr="00D85CA8" w:rsidRDefault="000C236E" w:rsidP="000C236E">
      <w:pPr>
        <w:pStyle w:val="Lgende"/>
        <w:rPr>
          <w:lang w:val="en-US"/>
        </w:rPr>
      </w:pPr>
    </w:p>
    <w:p w14:paraId="2019E0C7" w14:textId="77777777" w:rsidR="000C236E" w:rsidRPr="00D85CA8" w:rsidRDefault="000C236E" w:rsidP="000C236E">
      <w:pPr>
        <w:pStyle w:val="Lgende"/>
        <w:rPr>
          <w:lang w:val="en-US"/>
        </w:rPr>
      </w:pPr>
      <w:bookmarkStart w:id="134" w:name="_Toc162437136"/>
      <w:r w:rsidRPr="00D85CA8">
        <w:rPr>
          <w:lang w:val="en-US"/>
        </w:rPr>
        <w:t xml:space="preserve">Figure </w:t>
      </w:r>
      <w:r w:rsidRPr="00D85CA8">
        <w:rPr>
          <w:lang w:val="en-US"/>
        </w:rPr>
        <w:fldChar w:fldCharType="begin"/>
      </w:r>
      <w:r w:rsidRPr="00D85CA8">
        <w:rPr>
          <w:lang w:val="en-US"/>
        </w:rPr>
        <w:instrText xml:space="preserve"> SEQ Figure \* ARABIC </w:instrText>
      </w:r>
      <w:r w:rsidRPr="00D85CA8">
        <w:rPr>
          <w:lang w:val="en-US"/>
        </w:rPr>
        <w:fldChar w:fldCharType="separate"/>
      </w:r>
      <w:r>
        <w:rPr>
          <w:noProof/>
          <w:lang w:val="en-US"/>
        </w:rPr>
        <w:t>5</w:t>
      </w:r>
      <w:r w:rsidRPr="00D85CA8">
        <w:rPr>
          <w:lang w:val="en-US"/>
        </w:rPr>
        <w:fldChar w:fldCharType="end"/>
      </w:r>
      <w:r w:rsidRPr="00D85CA8">
        <w:rPr>
          <w:lang w:val="en-US"/>
        </w:rPr>
        <w:t xml:space="preserve"> - Example of charts</w:t>
      </w:r>
      <w:bookmarkEnd w:id="134"/>
    </w:p>
    <w:p w14:paraId="1BD10265" w14:textId="77777777" w:rsidR="000C236E" w:rsidRPr="00D85CA8" w:rsidRDefault="000C236E" w:rsidP="000C236E">
      <w:pPr>
        <w:spacing w:after="200" w:line="276" w:lineRule="auto"/>
        <w:rPr>
          <w:lang w:val="en-US"/>
        </w:rPr>
      </w:pPr>
      <w:r w:rsidRPr="00D85CA8">
        <w:rPr>
          <w:lang w:val="en-US"/>
        </w:rPr>
        <w:br w:type="page"/>
      </w:r>
    </w:p>
    <w:p w14:paraId="3C5596D6" w14:textId="77777777" w:rsidR="000C236E" w:rsidRDefault="000C236E" w:rsidP="000C236E">
      <w:pPr>
        <w:pStyle w:val="Titre2"/>
        <w:rPr>
          <w:lang w:val="en-US"/>
        </w:rPr>
      </w:pPr>
      <w:bookmarkStart w:id="135" w:name="_Toc523747700"/>
      <w:bookmarkStart w:id="136" w:name="_Toc523748163"/>
      <w:bookmarkStart w:id="137" w:name="_Toc110407343"/>
      <w:bookmarkStart w:id="138" w:name="_Toc166508795"/>
      <w:bookmarkEnd w:id="133"/>
      <w:bookmarkEnd w:id="135"/>
      <w:r w:rsidRPr="00D85CA8">
        <w:rPr>
          <w:lang w:val="en-US"/>
        </w:rPr>
        <w:lastRenderedPageBreak/>
        <w:t>Geographical interactive map</w:t>
      </w:r>
      <w:bookmarkEnd w:id="136"/>
      <w:bookmarkEnd w:id="137"/>
      <w:bookmarkEnd w:id="138"/>
    </w:p>
    <w:p w14:paraId="3A8867C9" w14:textId="77777777" w:rsidR="000C236E" w:rsidRPr="00D85CA8" w:rsidRDefault="000C236E" w:rsidP="000C236E">
      <w:pPr>
        <w:rPr>
          <w:lang w:val="en-US"/>
        </w:rPr>
      </w:pPr>
    </w:p>
    <w:p w14:paraId="1E024DE8" w14:textId="77777777" w:rsidR="000C236E" w:rsidRPr="00D85CA8" w:rsidRDefault="000C236E" w:rsidP="000C236E">
      <w:pPr>
        <w:rPr>
          <w:lang w:val="en-US"/>
        </w:rPr>
      </w:pPr>
      <w:r w:rsidRPr="00D85CA8">
        <w:rPr>
          <w:lang w:val="en-US"/>
        </w:rPr>
        <w:t>The supervisor shall support a</w:t>
      </w:r>
      <w:r w:rsidRPr="00D85CA8">
        <w:rPr>
          <w:b/>
          <w:bCs/>
          <w:lang w:val="en-US"/>
        </w:rPr>
        <w:t xml:space="preserve"> </w:t>
      </w:r>
      <w:r w:rsidRPr="00D85CA8">
        <w:rPr>
          <w:lang w:val="en-US"/>
        </w:rPr>
        <w:t>built-in component client for a mapping services, capable of integrating GIS maps into mimics that have markers with real-time status</w:t>
      </w:r>
      <w:r w:rsidRPr="00D85CA8">
        <w:rPr>
          <w:rFonts w:ascii="Cambria" w:hAnsi="Cambria" w:cs="Tahoma"/>
          <w:lang w:val="en-US"/>
        </w:rPr>
        <w:t>.</w:t>
      </w:r>
      <w:r w:rsidRPr="00D85CA8">
        <w:rPr>
          <w:lang w:val="en-US"/>
        </w:rPr>
        <w:t xml:space="preserve"> This capability shall include:</w:t>
      </w:r>
    </w:p>
    <w:p w14:paraId="5973867C" w14:textId="77777777" w:rsidR="000C236E" w:rsidRPr="00D85CA8" w:rsidRDefault="000C236E" w:rsidP="007E3027">
      <w:pPr>
        <w:numPr>
          <w:ilvl w:val="0"/>
          <w:numId w:val="25"/>
        </w:numPr>
        <w:autoSpaceDE w:val="0"/>
        <w:autoSpaceDN w:val="0"/>
        <w:adjustRightInd w:val="0"/>
        <w:spacing w:before="80" w:line="240" w:lineRule="auto"/>
        <w:ind w:left="426" w:hanging="426"/>
        <w:jc w:val="both"/>
        <w:rPr>
          <w:rFonts w:cs="Tahoma"/>
          <w:lang w:val="en-US"/>
        </w:rPr>
      </w:pPr>
      <w:r w:rsidRPr="00D85CA8">
        <w:rPr>
          <w:rFonts w:cs="Tahoma"/>
          <w:lang w:val="en-US"/>
        </w:rPr>
        <w:t>Built-in map display component for GIS mapping service</w:t>
      </w:r>
    </w:p>
    <w:p w14:paraId="3FFB2EA5" w14:textId="77777777" w:rsidR="000C236E" w:rsidRPr="00D85CA8" w:rsidRDefault="000C236E" w:rsidP="007E3027">
      <w:pPr>
        <w:numPr>
          <w:ilvl w:val="0"/>
          <w:numId w:val="25"/>
        </w:numPr>
        <w:autoSpaceDE w:val="0"/>
        <w:autoSpaceDN w:val="0"/>
        <w:adjustRightInd w:val="0"/>
        <w:spacing w:line="240" w:lineRule="auto"/>
        <w:ind w:left="426" w:hanging="426"/>
        <w:rPr>
          <w:rFonts w:cs="Tahoma"/>
          <w:lang w:val="en-US"/>
        </w:rPr>
      </w:pPr>
      <w:r w:rsidRPr="00D85CA8">
        <w:rPr>
          <w:rFonts w:cs="Tahoma"/>
          <w:lang w:val="en-US"/>
        </w:rPr>
        <w:t>Main map providers – Online &amp; Offline both supported</w:t>
      </w:r>
    </w:p>
    <w:p w14:paraId="2239437D" w14:textId="77777777" w:rsidR="000C236E" w:rsidRPr="00D85CA8" w:rsidRDefault="000C236E" w:rsidP="007E3027">
      <w:pPr>
        <w:numPr>
          <w:ilvl w:val="0"/>
          <w:numId w:val="25"/>
        </w:numPr>
        <w:autoSpaceDE w:val="0"/>
        <w:autoSpaceDN w:val="0"/>
        <w:adjustRightInd w:val="0"/>
        <w:spacing w:line="240" w:lineRule="auto"/>
        <w:ind w:left="426" w:hanging="426"/>
        <w:rPr>
          <w:rFonts w:cs="Tahoma"/>
          <w:lang w:val="en-US"/>
        </w:rPr>
      </w:pPr>
      <w:r w:rsidRPr="00D85CA8">
        <w:rPr>
          <w:rFonts w:cs="Tahoma"/>
          <w:lang w:val="en-US"/>
        </w:rPr>
        <w:t xml:space="preserve">Ability to use the supervision software built-in graphical objects as markers – Popup and mimic open on markers </w:t>
      </w:r>
    </w:p>
    <w:p w14:paraId="09DEDA32" w14:textId="77777777" w:rsidR="000C236E" w:rsidRPr="00D85CA8" w:rsidRDefault="000C236E" w:rsidP="007E3027">
      <w:pPr>
        <w:numPr>
          <w:ilvl w:val="0"/>
          <w:numId w:val="25"/>
        </w:numPr>
        <w:autoSpaceDE w:val="0"/>
        <w:autoSpaceDN w:val="0"/>
        <w:adjustRightInd w:val="0"/>
        <w:spacing w:line="240" w:lineRule="auto"/>
        <w:ind w:left="426" w:hanging="426"/>
        <w:rPr>
          <w:rFonts w:cs="Tahoma"/>
          <w:lang w:val="en-US"/>
        </w:rPr>
      </w:pPr>
      <w:r w:rsidRPr="00D85CA8">
        <w:rPr>
          <w:rFonts w:cs="Tahoma"/>
          <w:lang w:val="en-US"/>
        </w:rPr>
        <w:t>Tools provided to edit markers and create map caches for off line mode without the need of script</w:t>
      </w:r>
    </w:p>
    <w:p w14:paraId="45656417" w14:textId="77777777" w:rsidR="000C236E" w:rsidRPr="00D85CA8" w:rsidRDefault="000C236E" w:rsidP="007E3027">
      <w:pPr>
        <w:numPr>
          <w:ilvl w:val="0"/>
          <w:numId w:val="25"/>
        </w:numPr>
        <w:autoSpaceDE w:val="0"/>
        <w:autoSpaceDN w:val="0"/>
        <w:adjustRightInd w:val="0"/>
        <w:spacing w:line="240" w:lineRule="auto"/>
        <w:ind w:left="426" w:hanging="426"/>
        <w:rPr>
          <w:rFonts w:cs="Tahoma"/>
          <w:lang w:val="en-US"/>
        </w:rPr>
      </w:pPr>
      <w:r w:rsidRPr="00D85CA8">
        <w:rPr>
          <w:rFonts w:cs="Tahoma"/>
          <w:lang w:val="en-US"/>
        </w:rPr>
        <w:t>Runtime animations &amp; scripting</w:t>
      </w:r>
    </w:p>
    <w:p w14:paraId="5DBD9B79" w14:textId="77777777" w:rsidR="000C236E" w:rsidRPr="00D85CA8" w:rsidRDefault="000C236E" w:rsidP="007E3027">
      <w:pPr>
        <w:numPr>
          <w:ilvl w:val="0"/>
          <w:numId w:val="25"/>
        </w:numPr>
        <w:autoSpaceDE w:val="0"/>
        <w:autoSpaceDN w:val="0"/>
        <w:adjustRightInd w:val="0"/>
        <w:spacing w:line="240" w:lineRule="auto"/>
        <w:ind w:left="426" w:hanging="426"/>
        <w:rPr>
          <w:rFonts w:cs="Tahoma"/>
          <w:lang w:val="en-US"/>
        </w:rPr>
      </w:pPr>
      <w:r w:rsidRPr="00D85CA8">
        <w:rPr>
          <w:rFonts w:cs="Tahoma"/>
          <w:lang w:val="en-US"/>
        </w:rPr>
        <w:t>Markers and layers shall be stored in a standard GPX file</w:t>
      </w:r>
    </w:p>
    <w:p w14:paraId="4E0257FC" w14:textId="77777777" w:rsidR="000C236E" w:rsidRPr="00D85CA8" w:rsidRDefault="000C236E" w:rsidP="007E3027">
      <w:pPr>
        <w:numPr>
          <w:ilvl w:val="0"/>
          <w:numId w:val="25"/>
        </w:numPr>
        <w:autoSpaceDE w:val="0"/>
        <w:autoSpaceDN w:val="0"/>
        <w:adjustRightInd w:val="0"/>
        <w:spacing w:line="240" w:lineRule="auto"/>
        <w:ind w:left="426" w:hanging="426"/>
        <w:rPr>
          <w:rFonts w:cs="Tahoma"/>
          <w:lang w:val="en-US"/>
        </w:rPr>
      </w:pPr>
      <w:r w:rsidRPr="00D85CA8">
        <w:rPr>
          <w:rFonts w:cs="Tahoma"/>
          <w:lang w:val="en-US"/>
        </w:rPr>
        <w:t>Shall allow for direct loading and rendering of GPX files – No import/export necessary</w:t>
      </w:r>
    </w:p>
    <w:p w14:paraId="4AF62F05" w14:textId="77777777" w:rsidR="000C236E" w:rsidRPr="00D85CA8" w:rsidRDefault="000C236E" w:rsidP="007E3027">
      <w:pPr>
        <w:numPr>
          <w:ilvl w:val="0"/>
          <w:numId w:val="25"/>
        </w:numPr>
        <w:spacing w:before="80" w:line="240" w:lineRule="auto"/>
        <w:ind w:left="426" w:hanging="426"/>
        <w:jc w:val="both"/>
        <w:rPr>
          <w:lang w:val="en-US"/>
        </w:rPr>
      </w:pPr>
      <w:r w:rsidRPr="00D85CA8">
        <w:rPr>
          <w:rFonts w:cs="Tahoma"/>
          <w:lang w:val="en-US"/>
        </w:rPr>
        <w:t>Shall support standard map functions such as map center, zoom &amp; panning</w:t>
      </w:r>
    </w:p>
    <w:p w14:paraId="6176AFCD" w14:textId="77777777" w:rsidR="000C236E" w:rsidRPr="00D85CA8" w:rsidRDefault="000C236E" w:rsidP="000C236E">
      <w:pPr>
        <w:spacing w:before="80"/>
        <w:ind w:left="426" w:hanging="426"/>
        <w:jc w:val="both"/>
        <w:rPr>
          <w:rFonts w:cs="Tahoma"/>
          <w:lang w:val="en-US"/>
        </w:rPr>
      </w:pPr>
    </w:p>
    <w:p w14:paraId="21433546" w14:textId="77777777" w:rsidR="000C236E" w:rsidRPr="00D85CA8" w:rsidRDefault="000C236E" w:rsidP="000C236E">
      <w:pPr>
        <w:rPr>
          <w:lang w:val="en-US"/>
        </w:rPr>
      </w:pPr>
    </w:p>
    <w:p w14:paraId="2A5F8431" w14:textId="77777777" w:rsidR="000C236E" w:rsidRPr="00D85CA8" w:rsidRDefault="000C236E" w:rsidP="000C236E">
      <w:pPr>
        <w:rPr>
          <w:lang w:val="en-US"/>
        </w:rPr>
      </w:pPr>
      <w:r w:rsidRPr="00D85CA8">
        <w:rPr>
          <w:noProof/>
          <w:lang w:eastAsia="fr-FR" w:bidi="ar-SA"/>
        </w:rPr>
        <w:drawing>
          <wp:inline distT="0" distB="0" distL="0" distR="0" wp14:anchorId="6A877B52" wp14:editId="6A92DC11">
            <wp:extent cx="5763260" cy="3334385"/>
            <wp:effectExtent l="0" t="0" r="8890" b="0"/>
            <wp:docPr id="32" name="Image 32"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texte, capture d’écran, logiciel, Logiciel multimédia&#10;&#10;Description générée automatiquement"/>
                    <pic:cNvPicPr/>
                  </pic:nvPicPr>
                  <pic:blipFill>
                    <a:blip r:embed="rId34"/>
                    <a:stretch>
                      <a:fillRect/>
                    </a:stretch>
                  </pic:blipFill>
                  <pic:spPr>
                    <a:xfrm>
                      <a:off x="0" y="0"/>
                      <a:ext cx="5763260" cy="3334385"/>
                    </a:xfrm>
                    <a:prstGeom prst="rect">
                      <a:avLst/>
                    </a:prstGeom>
                  </pic:spPr>
                </pic:pic>
              </a:graphicData>
            </a:graphic>
          </wp:inline>
        </w:drawing>
      </w:r>
    </w:p>
    <w:p w14:paraId="2D5F0366" w14:textId="77777777" w:rsidR="000C236E" w:rsidRPr="00D85CA8" w:rsidRDefault="000C236E" w:rsidP="000C236E">
      <w:pPr>
        <w:pStyle w:val="Lgende"/>
        <w:rPr>
          <w:lang w:val="en-US"/>
        </w:rPr>
      </w:pPr>
      <w:bookmarkStart w:id="139" w:name="_Toc457402200"/>
      <w:bookmarkStart w:id="140" w:name="_Toc162437137"/>
      <w:r w:rsidRPr="00D85CA8">
        <w:rPr>
          <w:lang w:val="en-US"/>
        </w:rPr>
        <w:t xml:space="preserve">Figure </w:t>
      </w:r>
      <w:r w:rsidRPr="00D85CA8">
        <w:rPr>
          <w:lang w:val="en-US"/>
        </w:rPr>
        <w:fldChar w:fldCharType="begin"/>
      </w:r>
      <w:r w:rsidRPr="00D85CA8">
        <w:rPr>
          <w:lang w:val="en-US"/>
        </w:rPr>
        <w:instrText xml:space="preserve"> SEQ Figure \* ARABIC </w:instrText>
      </w:r>
      <w:r w:rsidRPr="00D85CA8">
        <w:rPr>
          <w:lang w:val="en-US"/>
        </w:rPr>
        <w:fldChar w:fldCharType="separate"/>
      </w:r>
      <w:r>
        <w:rPr>
          <w:noProof/>
          <w:lang w:val="en-US"/>
        </w:rPr>
        <w:t>8</w:t>
      </w:r>
      <w:r w:rsidRPr="00D85CA8">
        <w:rPr>
          <w:lang w:val="en-US"/>
        </w:rPr>
        <w:fldChar w:fldCharType="end"/>
      </w:r>
      <w:r w:rsidRPr="00D85CA8">
        <w:rPr>
          <w:lang w:val="en-US"/>
        </w:rPr>
        <w:t xml:space="preserve"> - Mimic embedding a </w:t>
      </w:r>
      <w:bookmarkEnd w:id="139"/>
      <w:r w:rsidRPr="00D85CA8">
        <w:rPr>
          <w:lang w:val="en-US"/>
        </w:rPr>
        <w:t>geographical interactive map</w:t>
      </w:r>
      <w:bookmarkEnd w:id="140"/>
    </w:p>
    <w:p w14:paraId="3112315A" w14:textId="77777777" w:rsidR="000C236E" w:rsidRPr="00D85CA8" w:rsidRDefault="000C236E" w:rsidP="000C236E">
      <w:pPr>
        <w:pStyle w:val="Titre3"/>
        <w:rPr>
          <w:lang w:val="en-US"/>
        </w:rPr>
      </w:pPr>
      <w:bookmarkStart w:id="141" w:name="_Toc523748164"/>
      <w:bookmarkStart w:id="142" w:name="_Toc110407344"/>
      <w:bookmarkStart w:id="143" w:name="_Toc166508796"/>
      <w:r w:rsidRPr="00D85CA8">
        <w:rPr>
          <w:lang w:val="en-US"/>
        </w:rPr>
        <w:t>Markers</w:t>
      </w:r>
      <w:bookmarkEnd w:id="141"/>
      <w:bookmarkEnd w:id="142"/>
      <w:bookmarkEnd w:id="143"/>
    </w:p>
    <w:p w14:paraId="21FC269C" w14:textId="77777777" w:rsidR="000C236E" w:rsidRPr="00D85CA8" w:rsidRDefault="000C236E" w:rsidP="000C236E">
      <w:pPr>
        <w:rPr>
          <w:lang w:val="en-US"/>
        </w:rPr>
      </w:pPr>
    </w:p>
    <w:p w14:paraId="6161EB23" w14:textId="77777777" w:rsidR="000C236E" w:rsidRPr="00D85CA8" w:rsidRDefault="000C236E" w:rsidP="000C236E">
      <w:pPr>
        <w:rPr>
          <w:lang w:val="en-US"/>
        </w:rPr>
      </w:pPr>
      <w:r w:rsidRPr="00D85CA8">
        <w:rPr>
          <w:lang w:val="en-US"/>
        </w:rPr>
        <w:t>The supervisor shall support the display of objects in overlay of the map that can be animated with real time data.</w:t>
      </w:r>
    </w:p>
    <w:p w14:paraId="04868DF6" w14:textId="77777777" w:rsidR="000C236E" w:rsidRPr="00D85CA8" w:rsidRDefault="000C236E" w:rsidP="000C236E">
      <w:pPr>
        <w:rPr>
          <w:lang w:val="en-US"/>
        </w:rPr>
      </w:pPr>
      <w:r w:rsidRPr="00D85CA8">
        <w:rPr>
          <w:lang w:val="en-US"/>
        </w:rPr>
        <w:t>The following features shall be supported:</w:t>
      </w:r>
    </w:p>
    <w:p w14:paraId="3900CD97" w14:textId="77777777" w:rsidR="000C236E" w:rsidRPr="00D85CA8" w:rsidRDefault="000C236E" w:rsidP="007E3027">
      <w:pPr>
        <w:pStyle w:val="Paragraphedeliste"/>
        <w:numPr>
          <w:ilvl w:val="0"/>
          <w:numId w:val="60"/>
        </w:numPr>
        <w:spacing w:line="240" w:lineRule="auto"/>
        <w:jc w:val="both"/>
        <w:rPr>
          <w:lang w:val="en-US"/>
        </w:rPr>
      </w:pPr>
      <w:r w:rsidRPr="00D85CA8">
        <w:rPr>
          <w:lang w:val="en-US"/>
        </w:rPr>
        <w:t xml:space="preserve">Any symbols of the supervisor shall be used as a marker on a map </w:t>
      </w:r>
    </w:p>
    <w:p w14:paraId="6EDBEEAC" w14:textId="77777777" w:rsidR="000C236E" w:rsidRPr="00D85CA8" w:rsidRDefault="000C236E" w:rsidP="007E3027">
      <w:pPr>
        <w:pStyle w:val="Paragraphedeliste"/>
        <w:numPr>
          <w:ilvl w:val="0"/>
          <w:numId w:val="60"/>
        </w:numPr>
        <w:spacing w:line="240" w:lineRule="auto"/>
        <w:jc w:val="both"/>
        <w:rPr>
          <w:lang w:val="en-US"/>
        </w:rPr>
      </w:pPr>
      <w:r w:rsidRPr="00D85CA8">
        <w:rPr>
          <w:lang w:val="en-US"/>
        </w:rPr>
        <w:t>Basic markers, such as shapes, images or texts</w:t>
      </w:r>
    </w:p>
    <w:p w14:paraId="06602E01" w14:textId="77777777" w:rsidR="000C236E" w:rsidRPr="00D85CA8" w:rsidRDefault="000C236E" w:rsidP="007E3027">
      <w:pPr>
        <w:pStyle w:val="Paragraphedeliste"/>
        <w:numPr>
          <w:ilvl w:val="0"/>
          <w:numId w:val="60"/>
        </w:numPr>
        <w:spacing w:line="240" w:lineRule="auto"/>
        <w:jc w:val="both"/>
        <w:rPr>
          <w:lang w:val="en-US"/>
        </w:rPr>
      </w:pPr>
      <w:r w:rsidRPr="00D85CA8">
        <w:rPr>
          <w:lang w:val="en-US"/>
        </w:rPr>
        <w:t>Display/control of variables value or attributes</w:t>
      </w:r>
    </w:p>
    <w:p w14:paraId="32D19709" w14:textId="77777777" w:rsidR="000C236E" w:rsidRPr="00D85CA8" w:rsidRDefault="000C236E" w:rsidP="007E3027">
      <w:pPr>
        <w:pStyle w:val="Paragraphedeliste"/>
        <w:numPr>
          <w:ilvl w:val="0"/>
          <w:numId w:val="60"/>
        </w:numPr>
        <w:spacing w:line="240" w:lineRule="auto"/>
        <w:jc w:val="both"/>
        <w:rPr>
          <w:lang w:val="en-US"/>
        </w:rPr>
      </w:pPr>
      <w:r w:rsidRPr="00D85CA8">
        <w:rPr>
          <w:lang w:val="en-US"/>
        </w:rPr>
        <w:lastRenderedPageBreak/>
        <w:t>Popup and mimic open on markers</w:t>
      </w:r>
    </w:p>
    <w:p w14:paraId="2D9BF05D" w14:textId="77777777" w:rsidR="000C236E" w:rsidRPr="00D85CA8" w:rsidRDefault="000C236E" w:rsidP="007E3027">
      <w:pPr>
        <w:pStyle w:val="Paragraphedeliste"/>
        <w:numPr>
          <w:ilvl w:val="0"/>
          <w:numId w:val="60"/>
        </w:numPr>
        <w:spacing w:line="240" w:lineRule="auto"/>
        <w:jc w:val="both"/>
        <w:rPr>
          <w:lang w:val="en-US"/>
        </w:rPr>
      </w:pPr>
      <w:r w:rsidRPr="00D85CA8">
        <w:rPr>
          <w:lang w:val="en-US"/>
        </w:rPr>
        <w:t>Markers and layers are stored in a standard GPX file loaded and rendered by the map control</w:t>
      </w:r>
    </w:p>
    <w:p w14:paraId="5260ED2F" w14:textId="77777777" w:rsidR="000C236E" w:rsidRPr="00D85CA8" w:rsidRDefault="000C236E" w:rsidP="007E3027">
      <w:pPr>
        <w:pStyle w:val="Paragraphedeliste"/>
        <w:numPr>
          <w:ilvl w:val="0"/>
          <w:numId w:val="60"/>
        </w:numPr>
        <w:spacing w:line="240" w:lineRule="auto"/>
        <w:rPr>
          <w:lang w:val="en-US"/>
        </w:rPr>
      </w:pPr>
      <w:r w:rsidRPr="00D85CA8">
        <w:rPr>
          <w:lang w:val="en-US"/>
        </w:rPr>
        <w:t>A Map Markers Editor shall come with the supervisor to create and to edit GPX files</w:t>
      </w:r>
    </w:p>
    <w:p w14:paraId="6B781643" w14:textId="77777777" w:rsidR="000C236E" w:rsidRPr="00D85CA8" w:rsidRDefault="000C236E" w:rsidP="000C236E">
      <w:pPr>
        <w:ind w:left="360"/>
        <w:jc w:val="both"/>
        <w:rPr>
          <w:lang w:val="en-US"/>
        </w:rPr>
      </w:pPr>
    </w:p>
    <w:p w14:paraId="78FB01A5" w14:textId="77777777" w:rsidR="000C236E" w:rsidRPr="00D85CA8" w:rsidRDefault="000C236E" w:rsidP="000C236E">
      <w:pPr>
        <w:rPr>
          <w:lang w:val="en-US"/>
        </w:rPr>
      </w:pPr>
    </w:p>
    <w:p w14:paraId="507B1A24" w14:textId="77777777" w:rsidR="000C236E" w:rsidRPr="00D85CA8" w:rsidRDefault="000C236E" w:rsidP="000C236E">
      <w:pPr>
        <w:rPr>
          <w:lang w:val="en-US"/>
        </w:rPr>
      </w:pPr>
      <w:r w:rsidRPr="00E3662B">
        <w:rPr>
          <w:noProof/>
          <w:lang w:eastAsia="fr-FR" w:bidi="ar-SA"/>
        </w:rPr>
        <w:drawing>
          <wp:inline distT="0" distB="0" distL="0" distR="0" wp14:anchorId="1F116BDE" wp14:editId="7A63E881">
            <wp:extent cx="5311600" cy="2987299"/>
            <wp:effectExtent l="0" t="0" r="3810" b="3810"/>
            <wp:docPr id="12" name="Image 12" descr="Une image contenant carte, texte,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carte, texte, capture d’écran, logiciel&#10;&#10;Description générée automatiquement"/>
                    <pic:cNvPicPr/>
                  </pic:nvPicPr>
                  <pic:blipFill>
                    <a:blip r:embed="rId35"/>
                    <a:stretch>
                      <a:fillRect/>
                    </a:stretch>
                  </pic:blipFill>
                  <pic:spPr>
                    <a:xfrm>
                      <a:off x="0" y="0"/>
                      <a:ext cx="5311600" cy="2987299"/>
                    </a:xfrm>
                    <a:prstGeom prst="rect">
                      <a:avLst/>
                    </a:prstGeom>
                  </pic:spPr>
                </pic:pic>
              </a:graphicData>
            </a:graphic>
          </wp:inline>
        </w:drawing>
      </w:r>
    </w:p>
    <w:p w14:paraId="1DA6B304" w14:textId="77777777" w:rsidR="000C236E" w:rsidRPr="00D85CA8" w:rsidRDefault="000C236E" w:rsidP="000C236E">
      <w:pPr>
        <w:rPr>
          <w:lang w:val="en-US"/>
        </w:rPr>
      </w:pPr>
    </w:p>
    <w:p w14:paraId="1F2E756D" w14:textId="77777777" w:rsidR="000C236E" w:rsidRPr="00D85CA8" w:rsidRDefault="000C236E" w:rsidP="000C236E">
      <w:pPr>
        <w:pStyle w:val="Lgende"/>
        <w:rPr>
          <w:lang w:val="en-US"/>
        </w:rPr>
      </w:pPr>
      <w:bookmarkStart w:id="144" w:name="_Toc162437138"/>
      <w:bookmarkStart w:id="145" w:name="_Toc457402201"/>
      <w:r w:rsidRPr="00D85CA8">
        <w:rPr>
          <w:lang w:val="en-US"/>
        </w:rPr>
        <w:t xml:space="preserve">Figure </w:t>
      </w:r>
      <w:r w:rsidRPr="00D85CA8">
        <w:rPr>
          <w:lang w:val="en-US"/>
        </w:rPr>
        <w:fldChar w:fldCharType="begin"/>
      </w:r>
      <w:r w:rsidRPr="00D85CA8">
        <w:rPr>
          <w:lang w:val="en-US"/>
        </w:rPr>
        <w:instrText xml:space="preserve"> SEQ Figure \* ARABIC </w:instrText>
      </w:r>
      <w:r w:rsidRPr="00D85CA8">
        <w:rPr>
          <w:lang w:val="en-US"/>
        </w:rPr>
        <w:fldChar w:fldCharType="separate"/>
      </w:r>
      <w:r>
        <w:rPr>
          <w:noProof/>
          <w:lang w:val="en-US"/>
        </w:rPr>
        <w:t>9</w:t>
      </w:r>
      <w:r w:rsidRPr="00D85CA8">
        <w:rPr>
          <w:lang w:val="en-US"/>
        </w:rPr>
        <w:fldChar w:fldCharType="end"/>
      </w:r>
      <w:r w:rsidRPr="00D85CA8">
        <w:rPr>
          <w:lang w:val="en-US"/>
        </w:rPr>
        <w:t xml:space="preserve"> - Markers displayed on a Map</w:t>
      </w:r>
      <w:bookmarkEnd w:id="144"/>
      <w:r w:rsidRPr="00D85CA8">
        <w:rPr>
          <w:lang w:val="en-US"/>
        </w:rPr>
        <w:t xml:space="preserve"> </w:t>
      </w:r>
      <w:bookmarkEnd w:id="145"/>
    </w:p>
    <w:p w14:paraId="545B8953" w14:textId="77777777" w:rsidR="000C236E" w:rsidRPr="00D85CA8" w:rsidRDefault="000C236E" w:rsidP="000C236E">
      <w:pPr>
        <w:rPr>
          <w:lang w:val="en-US"/>
        </w:rPr>
      </w:pPr>
    </w:p>
    <w:p w14:paraId="56B00DDE" w14:textId="77777777" w:rsidR="000C236E" w:rsidRPr="00D85CA8" w:rsidRDefault="000C236E" w:rsidP="000C236E">
      <w:pPr>
        <w:rPr>
          <w:lang w:val="en-US"/>
        </w:rPr>
      </w:pPr>
      <w:r w:rsidRPr="00D85CA8">
        <w:rPr>
          <w:noProof/>
          <w:lang w:eastAsia="fr-FR" w:bidi="ar-SA"/>
        </w:rPr>
        <w:drawing>
          <wp:inline distT="0" distB="0" distL="0" distR="0" wp14:anchorId="65DB9A4B" wp14:editId="34BB0BC9">
            <wp:extent cx="5763260" cy="3037261"/>
            <wp:effectExtent l="0" t="0" r="8890" b="0"/>
            <wp:docPr id="4488" name="Image 4488"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 name="Image 4488" descr="Une image contenant texte, capture d’écran, carte&#10;&#10;Description générée automatiquement"/>
                    <pic:cNvPicPr/>
                  </pic:nvPicPr>
                  <pic:blipFill>
                    <a:blip r:embed="rId36" cstate="print"/>
                    <a:stretch>
                      <a:fillRect/>
                    </a:stretch>
                  </pic:blipFill>
                  <pic:spPr>
                    <a:xfrm>
                      <a:off x="0" y="0"/>
                      <a:ext cx="5763260" cy="3037261"/>
                    </a:xfrm>
                    <a:prstGeom prst="rect">
                      <a:avLst/>
                    </a:prstGeom>
                  </pic:spPr>
                </pic:pic>
              </a:graphicData>
            </a:graphic>
          </wp:inline>
        </w:drawing>
      </w:r>
    </w:p>
    <w:p w14:paraId="3B10D9E3" w14:textId="77777777" w:rsidR="000C236E" w:rsidRPr="00D85CA8" w:rsidRDefault="000C236E" w:rsidP="000C236E">
      <w:pPr>
        <w:rPr>
          <w:lang w:val="en-US"/>
        </w:rPr>
      </w:pPr>
    </w:p>
    <w:p w14:paraId="1083A3F2" w14:textId="77777777" w:rsidR="000C236E" w:rsidRPr="00D85CA8" w:rsidRDefault="000C236E" w:rsidP="000C236E">
      <w:pPr>
        <w:pStyle w:val="Lgende"/>
        <w:rPr>
          <w:lang w:val="en-US"/>
        </w:rPr>
      </w:pPr>
      <w:bookmarkStart w:id="146" w:name="_Toc457402202"/>
      <w:bookmarkStart w:id="147" w:name="_Toc162437139"/>
      <w:r w:rsidRPr="00D85CA8">
        <w:rPr>
          <w:lang w:val="en-US"/>
        </w:rPr>
        <w:t xml:space="preserve">Figure </w:t>
      </w:r>
      <w:r w:rsidRPr="00D85CA8">
        <w:rPr>
          <w:lang w:val="en-US"/>
        </w:rPr>
        <w:fldChar w:fldCharType="begin"/>
      </w:r>
      <w:r w:rsidRPr="00D85CA8">
        <w:rPr>
          <w:lang w:val="en-US"/>
        </w:rPr>
        <w:instrText xml:space="preserve"> SEQ Figure \* ARABIC </w:instrText>
      </w:r>
      <w:r w:rsidRPr="00D85CA8">
        <w:rPr>
          <w:lang w:val="en-US"/>
        </w:rPr>
        <w:fldChar w:fldCharType="separate"/>
      </w:r>
      <w:r>
        <w:rPr>
          <w:noProof/>
          <w:lang w:val="en-US"/>
        </w:rPr>
        <w:t>10</w:t>
      </w:r>
      <w:r w:rsidRPr="00D85CA8">
        <w:rPr>
          <w:lang w:val="en-US"/>
        </w:rPr>
        <w:fldChar w:fldCharType="end"/>
      </w:r>
      <w:r w:rsidRPr="00D85CA8">
        <w:rPr>
          <w:lang w:val="en-US"/>
        </w:rPr>
        <w:t xml:space="preserve"> - Marker editor</w:t>
      </w:r>
      <w:bookmarkEnd w:id="146"/>
      <w:bookmarkEnd w:id="147"/>
    </w:p>
    <w:p w14:paraId="25354386" w14:textId="77777777" w:rsidR="000C236E" w:rsidRPr="00D85CA8" w:rsidRDefault="000C236E" w:rsidP="000C236E">
      <w:pPr>
        <w:pStyle w:val="Titre3"/>
        <w:rPr>
          <w:lang w:val="en-US"/>
        </w:rPr>
      </w:pPr>
      <w:bookmarkStart w:id="148" w:name="_Toc523748165"/>
      <w:bookmarkStart w:id="149" w:name="_Toc110407345"/>
      <w:bookmarkStart w:id="150" w:name="_Toc166508797"/>
      <w:r w:rsidRPr="00D85CA8">
        <w:rPr>
          <w:lang w:val="en-US"/>
        </w:rPr>
        <w:t>Off line map generator</w:t>
      </w:r>
      <w:bookmarkEnd w:id="148"/>
      <w:bookmarkEnd w:id="149"/>
      <w:bookmarkEnd w:id="150"/>
    </w:p>
    <w:p w14:paraId="076C1F89" w14:textId="77777777" w:rsidR="000C236E" w:rsidRPr="00D85CA8" w:rsidRDefault="000C236E" w:rsidP="000C236E">
      <w:pPr>
        <w:rPr>
          <w:lang w:val="en-US"/>
        </w:rPr>
      </w:pPr>
      <w:r w:rsidRPr="00D85CA8">
        <w:rPr>
          <w:lang w:val="en-US"/>
        </w:rPr>
        <w:t>A tool to generate off line maps shall come with the supervisor to:</w:t>
      </w:r>
    </w:p>
    <w:p w14:paraId="5A02728E" w14:textId="77777777" w:rsidR="000C236E" w:rsidRPr="00D85CA8" w:rsidRDefault="000C236E" w:rsidP="007E3027">
      <w:pPr>
        <w:pStyle w:val="Paragraphedeliste"/>
        <w:numPr>
          <w:ilvl w:val="1"/>
          <w:numId w:val="61"/>
        </w:numPr>
        <w:spacing w:line="240" w:lineRule="auto"/>
        <w:jc w:val="both"/>
        <w:rPr>
          <w:lang w:val="en-US"/>
        </w:rPr>
      </w:pPr>
      <w:r w:rsidRPr="00D85CA8">
        <w:rPr>
          <w:lang w:val="en-US"/>
        </w:rPr>
        <w:t>Retrieve map data online</w:t>
      </w:r>
    </w:p>
    <w:p w14:paraId="2AF19CBC" w14:textId="77777777" w:rsidR="000C236E" w:rsidRPr="00D85CA8" w:rsidRDefault="000C236E" w:rsidP="007E3027">
      <w:pPr>
        <w:pStyle w:val="Paragraphedeliste"/>
        <w:numPr>
          <w:ilvl w:val="1"/>
          <w:numId w:val="61"/>
        </w:numPr>
        <w:spacing w:line="240" w:lineRule="auto"/>
        <w:jc w:val="both"/>
        <w:rPr>
          <w:lang w:val="en-US"/>
        </w:rPr>
      </w:pPr>
      <w:r w:rsidRPr="00D85CA8">
        <w:rPr>
          <w:lang w:val="en-US"/>
        </w:rPr>
        <w:lastRenderedPageBreak/>
        <w:t>Prepare the map cache for offline run-time use</w:t>
      </w:r>
    </w:p>
    <w:p w14:paraId="1216A866" w14:textId="77777777" w:rsidR="000C236E" w:rsidRPr="00D85CA8" w:rsidRDefault="000C236E" w:rsidP="000C236E">
      <w:pPr>
        <w:rPr>
          <w:lang w:val="en-US"/>
        </w:rPr>
      </w:pPr>
    </w:p>
    <w:p w14:paraId="0A470B34" w14:textId="77777777" w:rsidR="000C236E" w:rsidRPr="00D85CA8" w:rsidRDefault="000C236E" w:rsidP="000C236E">
      <w:pPr>
        <w:pStyle w:val="Lgende"/>
        <w:rPr>
          <w:lang w:val="en-US"/>
        </w:rPr>
      </w:pPr>
      <w:r w:rsidRPr="00D85CA8">
        <w:rPr>
          <w:noProof/>
          <w:lang w:eastAsia="fr-FR" w:bidi="ar-SA"/>
        </w:rPr>
        <w:drawing>
          <wp:inline distT="0" distB="0" distL="0" distR="0" wp14:anchorId="06BFDE03" wp14:editId="09B4D137">
            <wp:extent cx="3121111" cy="3121111"/>
            <wp:effectExtent l="0" t="0" r="0" b="0"/>
            <wp:docPr id="36" name="Picture 2" descr="Une image contenant texte, carte,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descr="Une image contenant texte, carte, capture d’écran, logiciel&#10;&#10;Description générée automatiquemen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24556" cy="3124556"/>
                    </a:xfrm>
                    <a:prstGeom prst="rect">
                      <a:avLst/>
                    </a:prstGeom>
                    <a:noFill/>
                    <a:ln>
                      <a:noFill/>
                    </a:ln>
                  </pic:spPr>
                </pic:pic>
              </a:graphicData>
            </a:graphic>
          </wp:inline>
        </w:drawing>
      </w:r>
    </w:p>
    <w:p w14:paraId="62857B91" w14:textId="77777777" w:rsidR="000C236E" w:rsidRPr="00D85CA8" w:rsidRDefault="000C236E" w:rsidP="000C236E">
      <w:pPr>
        <w:pStyle w:val="Lgende"/>
        <w:rPr>
          <w:lang w:val="en-US"/>
        </w:rPr>
      </w:pPr>
    </w:p>
    <w:p w14:paraId="35E253ED" w14:textId="77777777" w:rsidR="000C236E" w:rsidRPr="00D85CA8" w:rsidRDefault="000C236E" w:rsidP="000C236E">
      <w:pPr>
        <w:pStyle w:val="Lgende"/>
        <w:rPr>
          <w:lang w:val="en-US"/>
        </w:rPr>
      </w:pPr>
      <w:bookmarkStart w:id="151" w:name="_Toc457402203"/>
      <w:bookmarkStart w:id="152" w:name="_Toc162437140"/>
      <w:r w:rsidRPr="00D85CA8">
        <w:rPr>
          <w:lang w:val="en-US"/>
        </w:rPr>
        <w:t xml:space="preserve">Figure </w:t>
      </w:r>
      <w:r w:rsidRPr="00D85CA8">
        <w:rPr>
          <w:lang w:val="en-US"/>
        </w:rPr>
        <w:fldChar w:fldCharType="begin"/>
      </w:r>
      <w:r w:rsidRPr="00D85CA8">
        <w:rPr>
          <w:lang w:val="en-US"/>
        </w:rPr>
        <w:instrText xml:space="preserve"> SEQ Figure \* ARABIC </w:instrText>
      </w:r>
      <w:r w:rsidRPr="00D85CA8">
        <w:rPr>
          <w:lang w:val="en-US"/>
        </w:rPr>
        <w:fldChar w:fldCharType="separate"/>
      </w:r>
      <w:r>
        <w:rPr>
          <w:noProof/>
          <w:lang w:val="en-US"/>
        </w:rPr>
        <w:t>11</w:t>
      </w:r>
      <w:r w:rsidRPr="00D85CA8">
        <w:rPr>
          <w:lang w:val="en-US"/>
        </w:rPr>
        <w:fldChar w:fldCharType="end"/>
      </w:r>
      <w:r w:rsidRPr="00D85CA8">
        <w:rPr>
          <w:lang w:val="en-US"/>
        </w:rPr>
        <w:t xml:space="preserve"> – </w:t>
      </w:r>
      <w:bookmarkEnd w:id="151"/>
      <w:r w:rsidRPr="00D85CA8">
        <w:rPr>
          <w:lang w:val="en-US"/>
        </w:rPr>
        <w:t>Off line map generator</w:t>
      </w:r>
      <w:bookmarkEnd w:id="152"/>
    </w:p>
    <w:p w14:paraId="46BA744D" w14:textId="77777777" w:rsidR="000C236E" w:rsidRDefault="000C236E" w:rsidP="000C236E">
      <w:pPr>
        <w:spacing w:after="200" w:line="276" w:lineRule="auto"/>
        <w:rPr>
          <w:lang w:val="en-US"/>
        </w:rPr>
      </w:pPr>
      <w:r>
        <w:rPr>
          <w:lang w:val="en-US"/>
        </w:rPr>
        <w:br w:type="page"/>
      </w:r>
    </w:p>
    <w:p w14:paraId="7A0C9991" w14:textId="77777777" w:rsidR="000C236E" w:rsidRPr="003C65A3" w:rsidRDefault="000C236E" w:rsidP="000C236E">
      <w:pPr>
        <w:pStyle w:val="Titre2"/>
        <w:rPr>
          <w:lang w:val="en-US"/>
        </w:rPr>
      </w:pPr>
      <w:bookmarkStart w:id="153" w:name="_Toc105771529"/>
      <w:bookmarkStart w:id="154" w:name="_Toc108504533"/>
      <w:bookmarkStart w:id="155" w:name="_Toc110407346"/>
      <w:bookmarkStart w:id="156" w:name="_Toc166508798"/>
      <w:r>
        <w:rPr>
          <w:lang w:val="en-US"/>
        </w:rPr>
        <w:lastRenderedPageBreak/>
        <w:t>BIM operations</w:t>
      </w:r>
      <w:bookmarkEnd w:id="153"/>
      <w:bookmarkEnd w:id="154"/>
      <w:bookmarkEnd w:id="155"/>
      <w:bookmarkEnd w:id="156"/>
    </w:p>
    <w:p w14:paraId="506C4995" w14:textId="77777777" w:rsidR="000C236E" w:rsidRDefault="000C236E" w:rsidP="000C236E">
      <w:pPr>
        <w:rPr>
          <w:lang w:val="en-US"/>
        </w:rPr>
      </w:pPr>
    </w:p>
    <w:p w14:paraId="654FC759" w14:textId="77777777" w:rsidR="000C236E" w:rsidRDefault="000C236E" w:rsidP="000C236E">
      <w:pPr>
        <w:rPr>
          <w:lang w:val="en-US"/>
        </w:rPr>
      </w:pPr>
      <w:r>
        <w:rPr>
          <w:lang w:val="en-US"/>
        </w:rPr>
        <w:t xml:space="preserve">The </w:t>
      </w:r>
      <w:r>
        <w:rPr>
          <w:lang w:val="en-US" w:eastAsia="fr-FR"/>
        </w:rPr>
        <w:t>supervisor</w:t>
      </w:r>
      <w:r>
        <w:rPr>
          <w:lang w:val="en-US"/>
        </w:rPr>
        <w:t xml:space="preserve"> shall allow designing a BIM-based project for BIM-driven building and facility management system.</w:t>
      </w:r>
    </w:p>
    <w:p w14:paraId="409F8297" w14:textId="77777777" w:rsidR="000C236E" w:rsidRDefault="000C236E" w:rsidP="000C236E">
      <w:pPr>
        <w:rPr>
          <w:lang w:val="en-US"/>
        </w:rPr>
      </w:pPr>
      <w:r>
        <w:rPr>
          <w:lang w:val="en-US"/>
        </w:rPr>
        <w:t>It shall support for BIM operations features such as a BIM animated 3D viewer.</w:t>
      </w:r>
    </w:p>
    <w:p w14:paraId="4261ABDA" w14:textId="77777777" w:rsidR="000C236E" w:rsidRDefault="000C236E" w:rsidP="000C236E">
      <w:pPr>
        <w:pStyle w:val="Titre3"/>
        <w:rPr>
          <w:lang w:val="en-US"/>
        </w:rPr>
      </w:pPr>
      <w:bookmarkStart w:id="157" w:name="_Toc110407347"/>
      <w:bookmarkStart w:id="158" w:name="_Toc166508799"/>
      <w:r>
        <w:rPr>
          <w:lang w:val="en-US"/>
        </w:rPr>
        <w:t>BIM animated 3D viewer</w:t>
      </w:r>
      <w:bookmarkEnd w:id="157"/>
      <w:bookmarkEnd w:id="158"/>
    </w:p>
    <w:p w14:paraId="380AB199" w14:textId="77777777" w:rsidR="000C236E" w:rsidRDefault="000C236E" w:rsidP="000C236E">
      <w:pPr>
        <w:rPr>
          <w:lang w:val="en-US"/>
        </w:rPr>
      </w:pPr>
    </w:p>
    <w:p w14:paraId="0D4C0789" w14:textId="77777777" w:rsidR="000C236E" w:rsidRDefault="000C236E" w:rsidP="000C236E">
      <w:pPr>
        <w:rPr>
          <w:lang w:val="en-US"/>
        </w:rPr>
      </w:pPr>
      <w:r>
        <w:rPr>
          <w:lang w:val="en-US"/>
        </w:rPr>
        <w:t>The BIM animated 3D viewer shall be a built-in control allowing visualizing the BIM geometric model. It shall support the following features:</w:t>
      </w:r>
    </w:p>
    <w:p w14:paraId="38C9DB27" w14:textId="77777777" w:rsidR="000C236E" w:rsidRDefault="000C236E" w:rsidP="000C236E">
      <w:pPr>
        <w:rPr>
          <w:lang w:val="en-US"/>
        </w:rPr>
      </w:pPr>
    </w:p>
    <w:p w14:paraId="32E92C7A" w14:textId="77777777" w:rsidR="000C236E" w:rsidRPr="009C68DA" w:rsidRDefault="000C236E" w:rsidP="007E3027">
      <w:pPr>
        <w:pStyle w:val="Paragraphedeliste"/>
        <w:numPr>
          <w:ilvl w:val="0"/>
          <w:numId w:val="75"/>
        </w:numPr>
        <w:spacing w:line="240" w:lineRule="auto"/>
        <w:rPr>
          <w:lang w:val="en-US"/>
        </w:rPr>
      </w:pPr>
      <w:r w:rsidRPr="009C68DA">
        <w:rPr>
          <w:lang w:val="en-US"/>
        </w:rPr>
        <w:t>Animated BIM 3D viewer based on IFC files</w:t>
      </w:r>
    </w:p>
    <w:p w14:paraId="365C1ED6" w14:textId="77777777" w:rsidR="000C236E" w:rsidRPr="009C68DA" w:rsidRDefault="000C236E" w:rsidP="007E3027">
      <w:pPr>
        <w:pStyle w:val="Paragraphedeliste"/>
        <w:numPr>
          <w:ilvl w:val="1"/>
          <w:numId w:val="75"/>
        </w:numPr>
        <w:spacing w:line="240" w:lineRule="auto"/>
        <w:rPr>
          <w:lang w:val="en-US"/>
        </w:rPr>
      </w:pPr>
      <w:r w:rsidRPr="009C68DA">
        <w:rPr>
          <w:lang w:val="en-US"/>
        </w:rPr>
        <w:t>Displaying a 3D model and navigate in 3D space</w:t>
      </w:r>
    </w:p>
    <w:p w14:paraId="0717BB68" w14:textId="77777777" w:rsidR="000C236E" w:rsidRPr="009C68DA" w:rsidRDefault="000C236E" w:rsidP="007E3027">
      <w:pPr>
        <w:pStyle w:val="Paragraphedeliste"/>
        <w:numPr>
          <w:ilvl w:val="0"/>
          <w:numId w:val="75"/>
        </w:numPr>
        <w:spacing w:line="240" w:lineRule="auto"/>
        <w:rPr>
          <w:lang w:val="en-US"/>
        </w:rPr>
      </w:pPr>
      <w:r w:rsidRPr="009C68DA">
        <w:rPr>
          <w:lang w:val="en-US"/>
        </w:rPr>
        <w:t xml:space="preserve">Animating objects according to </w:t>
      </w:r>
      <w:r>
        <w:rPr>
          <w:lang w:val="en-US"/>
        </w:rPr>
        <w:t>real time data, using animations or scripts</w:t>
      </w:r>
      <w:r w:rsidRPr="009C68DA">
        <w:rPr>
          <w:lang w:val="en-US"/>
        </w:rPr>
        <w:t xml:space="preserve"> </w:t>
      </w:r>
    </w:p>
    <w:p w14:paraId="347D3915" w14:textId="77777777" w:rsidR="000C236E" w:rsidRPr="009C68DA" w:rsidRDefault="000C236E" w:rsidP="007E3027">
      <w:pPr>
        <w:pStyle w:val="Paragraphedeliste"/>
        <w:numPr>
          <w:ilvl w:val="1"/>
          <w:numId w:val="75"/>
        </w:numPr>
        <w:spacing w:line="240" w:lineRule="auto"/>
        <w:rPr>
          <w:lang w:val="en-US"/>
        </w:rPr>
      </w:pPr>
      <w:r w:rsidRPr="009C68DA">
        <w:rPr>
          <w:lang w:val="en-US"/>
        </w:rPr>
        <w:t>Advanced animations features: presets, color, zoom, callbacks,...</w:t>
      </w:r>
    </w:p>
    <w:p w14:paraId="4303AC3A" w14:textId="77777777" w:rsidR="000C236E" w:rsidRPr="009C68DA" w:rsidRDefault="000C236E" w:rsidP="007E3027">
      <w:pPr>
        <w:pStyle w:val="Paragraphedeliste"/>
        <w:numPr>
          <w:ilvl w:val="1"/>
          <w:numId w:val="75"/>
        </w:numPr>
        <w:spacing w:line="240" w:lineRule="auto"/>
        <w:rPr>
          <w:lang w:val="en-US"/>
        </w:rPr>
      </w:pPr>
      <w:r w:rsidRPr="009C68DA">
        <w:rPr>
          <w:lang w:val="en-US"/>
        </w:rPr>
        <w:t>Automatic navigation in the model on an alarm raise</w:t>
      </w:r>
    </w:p>
    <w:p w14:paraId="7EF2FF7D" w14:textId="77777777" w:rsidR="000C236E" w:rsidRPr="009C68DA" w:rsidRDefault="000C236E" w:rsidP="007E3027">
      <w:pPr>
        <w:pStyle w:val="Paragraphedeliste"/>
        <w:numPr>
          <w:ilvl w:val="0"/>
          <w:numId w:val="75"/>
        </w:numPr>
        <w:spacing w:line="240" w:lineRule="auto"/>
        <w:rPr>
          <w:lang w:val="en-US"/>
        </w:rPr>
      </w:pPr>
      <w:r w:rsidRPr="009C68DA">
        <w:rPr>
          <w:lang w:val="en-US"/>
        </w:rPr>
        <w:t>Accessing properties of every object in the model</w:t>
      </w:r>
    </w:p>
    <w:p w14:paraId="4B40571F" w14:textId="77777777" w:rsidR="000C236E" w:rsidRPr="0058105C" w:rsidRDefault="000C236E" w:rsidP="007E3027">
      <w:pPr>
        <w:pStyle w:val="Paragraphedeliste"/>
        <w:numPr>
          <w:ilvl w:val="0"/>
          <w:numId w:val="75"/>
        </w:numPr>
        <w:spacing w:line="240" w:lineRule="auto"/>
      </w:pPr>
      <w:r w:rsidRPr="009C68DA">
        <w:rPr>
          <w:lang w:val="en-US"/>
        </w:rPr>
        <w:t xml:space="preserve">Support for .xbim files </w:t>
      </w:r>
    </w:p>
    <w:p w14:paraId="7E5B0BB6" w14:textId="77777777" w:rsidR="000C236E" w:rsidRDefault="000C236E" w:rsidP="000C236E">
      <w:pPr>
        <w:rPr>
          <w:lang w:val="en-US"/>
        </w:rPr>
      </w:pPr>
    </w:p>
    <w:p w14:paraId="05DD41F4" w14:textId="77777777" w:rsidR="000C236E" w:rsidRPr="00E92CF4" w:rsidRDefault="000C236E" w:rsidP="000C236E">
      <w:pPr>
        <w:pStyle w:val="Titre4"/>
        <w:rPr>
          <w:rStyle w:val="lev"/>
          <w:lang w:val="en-US"/>
        </w:rPr>
      </w:pPr>
      <w:r>
        <w:rPr>
          <w:rStyle w:val="lev"/>
          <w:lang w:val="en-US"/>
        </w:rPr>
        <w:t>BIM c</w:t>
      </w:r>
      <w:r w:rsidRPr="00E92CF4">
        <w:rPr>
          <w:rStyle w:val="lev"/>
          <w:lang w:val="en-US"/>
        </w:rPr>
        <w:t>onfiguration</w:t>
      </w:r>
    </w:p>
    <w:p w14:paraId="1437D26F" w14:textId="77777777" w:rsidR="000C236E" w:rsidRDefault="000C236E" w:rsidP="000C236E">
      <w:pPr>
        <w:pStyle w:val="Lgende"/>
        <w:rPr>
          <w:lang w:val="en-US"/>
        </w:rPr>
      </w:pPr>
    </w:p>
    <w:p w14:paraId="3C90A6EB" w14:textId="77777777" w:rsidR="000C236E" w:rsidRDefault="000C236E" w:rsidP="000C236E">
      <w:pPr>
        <w:rPr>
          <w:lang w:val="en-US"/>
        </w:rPr>
      </w:pPr>
      <w:r w:rsidRPr="0058105C">
        <w:rPr>
          <w:lang w:val="en-US"/>
        </w:rPr>
        <w:t xml:space="preserve">The BIM control </w:t>
      </w:r>
      <w:r>
        <w:rPr>
          <w:lang w:val="en-US"/>
        </w:rPr>
        <w:t>shall be configured with no code.</w:t>
      </w:r>
    </w:p>
    <w:p w14:paraId="146060DD" w14:textId="77777777" w:rsidR="000C236E" w:rsidRDefault="000C236E" w:rsidP="000C236E">
      <w:pPr>
        <w:rPr>
          <w:lang w:val="en-US"/>
        </w:rPr>
      </w:pPr>
      <w:r>
        <w:rPr>
          <w:lang w:val="en-US"/>
        </w:rPr>
        <w:t>It shall include the following features:</w:t>
      </w:r>
    </w:p>
    <w:p w14:paraId="5070A971" w14:textId="77777777" w:rsidR="000C236E" w:rsidRPr="00E92CF4" w:rsidRDefault="000C236E" w:rsidP="007E3027">
      <w:pPr>
        <w:numPr>
          <w:ilvl w:val="0"/>
          <w:numId w:val="73"/>
        </w:numPr>
        <w:spacing w:line="240" w:lineRule="auto"/>
      </w:pPr>
      <w:r w:rsidRPr="00E92CF4">
        <w:rPr>
          <w:lang w:val="en-US"/>
        </w:rPr>
        <w:t>Browse in the model</w:t>
      </w:r>
    </w:p>
    <w:p w14:paraId="0D2145DF" w14:textId="77777777" w:rsidR="000C236E" w:rsidRPr="00E92CF4" w:rsidRDefault="000C236E" w:rsidP="007E3027">
      <w:pPr>
        <w:numPr>
          <w:ilvl w:val="0"/>
          <w:numId w:val="73"/>
        </w:numPr>
        <w:spacing w:line="240" w:lineRule="auto"/>
      </w:pPr>
      <w:r w:rsidRPr="00E92CF4">
        <w:rPr>
          <w:lang w:val="en-US"/>
        </w:rPr>
        <w:t>Create groups of objects</w:t>
      </w:r>
    </w:p>
    <w:p w14:paraId="50822C1D" w14:textId="77777777" w:rsidR="000C236E" w:rsidRPr="00E92CF4" w:rsidRDefault="000C236E" w:rsidP="007E3027">
      <w:pPr>
        <w:numPr>
          <w:ilvl w:val="0"/>
          <w:numId w:val="73"/>
        </w:numPr>
        <w:spacing w:line="240" w:lineRule="auto"/>
        <w:rPr>
          <w:lang w:val="en-US"/>
        </w:rPr>
      </w:pPr>
      <w:r w:rsidRPr="00E92CF4">
        <w:rPr>
          <w:lang w:val="en-US"/>
        </w:rPr>
        <w:t>Select animations on objects or groups</w:t>
      </w:r>
    </w:p>
    <w:p w14:paraId="2CE345E7" w14:textId="77777777" w:rsidR="000C236E" w:rsidRPr="0058105C" w:rsidRDefault="000C236E" w:rsidP="000C236E">
      <w:pPr>
        <w:rPr>
          <w:lang w:val="en-US"/>
        </w:rPr>
      </w:pPr>
    </w:p>
    <w:p w14:paraId="25FD81F1" w14:textId="77777777" w:rsidR="000C236E" w:rsidRDefault="000C236E" w:rsidP="000C236E">
      <w:pPr>
        <w:pStyle w:val="Lgende"/>
        <w:rPr>
          <w:lang w:val="en-US"/>
        </w:rPr>
      </w:pPr>
    </w:p>
    <w:p w14:paraId="096EB7EC" w14:textId="77777777" w:rsidR="000C236E" w:rsidRDefault="000C236E" w:rsidP="000C236E">
      <w:pPr>
        <w:rPr>
          <w:lang w:val="en-US"/>
        </w:rPr>
      </w:pPr>
    </w:p>
    <w:p w14:paraId="77928324" w14:textId="77777777" w:rsidR="000C236E" w:rsidRDefault="000C236E" w:rsidP="000C236E">
      <w:pPr>
        <w:rPr>
          <w:lang w:val="en-US"/>
        </w:rPr>
      </w:pPr>
      <w:r w:rsidRPr="0058105C">
        <w:rPr>
          <w:noProof/>
          <w:lang w:val="en-US" w:eastAsia="fr-FR" w:bidi="ar-SA"/>
        </w:rPr>
        <w:t xml:space="preserve"> </w:t>
      </w:r>
    </w:p>
    <w:p w14:paraId="4ABDF4F0" w14:textId="77777777" w:rsidR="000C236E" w:rsidRDefault="000C236E" w:rsidP="000C236E">
      <w:pPr>
        <w:spacing w:after="200" w:line="276" w:lineRule="auto"/>
        <w:rPr>
          <w:lang w:val="en-US"/>
        </w:rPr>
      </w:pPr>
      <w:r w:rsidRPr="00E92CF4">
        <w:rPr>
          <w:noProof/>
          <w:lang w:eastAsia="fr-FR" w:bidi="ar-SA"/>
        </w:rPr>
        <w:lastRenderedPageBreak/>
        <w:drawing>
          <wp:anchor distT="0" distB="0" distL="114300" distR="114300" simplePos="0" relativeHeight="251851776" behindDoc="0" locked="0" layoutInCell="1" allowOverlap="1" wp14:anchorId="78CAE054" wp14:editId="1A0CDCF2">
            <wp:simplePos x="0" y="0"/>
            <wp:positionH relativeFrom="column">
              <wp:posOffset>2092325</wp:posOffset>
            </wp:positionH>
            <wp:positionV relativeFrom="paragraph">
              <wp:posOffset>6476365</wp:posOffset>
            </wp:positionV>
            <wp:extent cx="3752850" cy="1009650"/>
            <wp:effectExtent l="152400" t="152400" r="361950" b="361950"/>
            <wp:wrapSquare wrapText="bothSides"/>
            <wp:docPr id="124" name="Image 9" descr="Graphical user interface, application, table&#10;&#10;Description automatically generated">
              <a:extLst xmlns:a="http://schemas.openxmlformats.org/drawingml/2006/main">
                <a:ext uri="{FF2B5EF4-FFF2-40B4-BE49-F238E27FC236}">
                  <a16:creationId xmlns:a16="http://schemas.microsoft.com/office/drawing/2014/main" id="{A95D3CF7-7792-736A-C5C5-319771BAA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9" descr="Graphical user interface, application, table&#10;&#10;Description automatically generated">
                      <a:extLst>
                        <a:ext uri="{FF2B5EF4-FFF2-40B4-BE49-F238E27FC236}">
                          <a16:creationId xmlns:a16="http://schemas.microsoft.com/office/drawing/2014/main" id="{A95D3CF7-7792-736A-C5C5-319771BAA652}"/>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3752850" cy="1009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92CF4">
        <w:rPr>
          <w:noProof/>
          <w:lang w:eastAsia="fr-FR" w:bidi="ar-SA"/>
        </w:rPr>
        <w:drawing>
          <wp:anchor distT="0" distB="0" distL="114300" distR="114300" simplePos="0" relativeHeight="251850752" behindDoc="0" locked="0" layoutInCell="1" allowOverlap="1" wp14:anchorId="7A84EF13" wp14:editId="4A8391DA">
            <wp:simplePos x="0" y="0"/>
            <wp:positionH relativeFrom="column">
              <wp:posOffset>189865</wp:posOffset>
            </wp:positionH>
            <wp:positionV relativeFrom="paragraph">
              <wp:posOffset>3981450</wp:posOffset>
            </wp:positionV>
            <wp:extent cx="5474970" cy="2583180"/>
            <wp:effectExtent l="152400" t="152400" r="354330" b="369570"/>
            <wp:wrapSquare wrapText="bothSides"/>
            <wp:docPr id="123" name="Image 8" descr="Graphical user interface&#10;&#10;Description automatically generated">
              <a:extLst xmlns:a="http://schemas.openxmlformats.org/drawingml/2006/main">
                <a:ext uri="{FF2B5EF4-FFF2-40B4-BE49-F238E27FC236}">
                  <a16:creationId xmlns:a16="http://schemas.microsoft.com/office/drawing/2014/main" id="{EAD4753A-2A02-66F4-7E21-49AB26564B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8" descr="Graphical user interface&#10;&#10;Description automatically generated">
                      <a:extLst>
                        <a:ext uri="{FF2B5EF4-FFF2-40B4-BE49-F238E27FC236}">
                          <a16:creationId xmlns:a16="http://schemas.microsoft.com/office/drawing/2014/main" id="{EAD4753A-2A02-66F4-7E21-49AB26564BC3}"/>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74970" cy="2583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fr-FR" w:bidi="ar-SA"/>
        </w:rPr>
        <mc:AlternateContent>
          <mc:Choice Requires="wpg">
            <w:drawing>
              <wp:anchor distT="0" distB="0" distL="114300" distR="114300" simplePos="0" relativeHeight="251849728" behindDoc="0" locked="0" layoutInCell="1" allowOverlap="1" wp14:anchorId="7290717B" wp14:editId="2A5E6BEE">
                <wp:simplePos x="0" y="0"/>
                <wp:positionH relativeFrom="column">
                  <wp:posOffset>387350</wp:posOffset>
                </wp:positionH>
                <wp:positionV relativeFrom="paragraph">
                  <wp:posOffset>182880</wp:posOffset>
                </wp:positionV>
                <wp:extent cx="5456555" cy="3408322"/>
                <wp:effectExtent l="152400" t="152400" r="353695" b="363855"/>
                <wp:wrapSquare wrapText="bothSides"/>
                <wp:docPr id="118" name="Groupe 118"/>
                <wp:cNvGraphicFramePr/>
                <a:graphic xmlns:a="http://schemas.openxmlformats.org/drawingml/2006/main">
                  <a:graphicData uri="http://schemas.microsoft.com/office/word/2010/wordprocessingGroup">
                    <wpg:wgp>
                      <wpg:cNvGrpSpPr/>
                      <wpg:grpSpPr>
                        <a:xfrm>
                          <a:off x="0" y="0"/>
                          <a:ext cx="5456555" cy="3408322"/>
                          <a:chOff x="0" y="0"/>
                          <a:chExt cx="6203315" cy="3874770"/>
                        </a:xfrm>
                      </wpg:grpSpPr>
                      <pic:pic xmlns:pic="http://schemas.openxmlformats.org/drawingml/2006/picture">
                        <pic:nvPicPr>
                          <pic:cNvPr id="110" name="Image 29">
                            <a:extLst>
                              <a:ext uri="{FF2B5EF4-FFF2-40B4-BE49-F238E27FC236}">
                                <a16:creationId xmlns:a16="http://schemas.microsoft.com/office/drawing/2014/main" id="{1056D867-2C02-C7F1-ED48-F394EAA991A2}"/>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132070" cy="215011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1" name="Image 25">
                            <a:extLst>
                              <a:ext uri="{FF2B5EF4-FFF2-40B4-BE49-F238E27FC236}">
                                <a16:creationId xmlns:a16="http://schemas.microsoft.com/office/drawing/2014/main" id="{B3C02971-E341-681C-9308-70A587AEC6AD}"/>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1729740" y="1242060"/>
                            <a:ext cx="2602230" cy="16097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6" name="Image 23">
                            <a:extLst>
                              <a:ext uri="{FF2B5EF4-FFF2-40B4-BE49-F238E27FC236}">
                                <a16:creationId xmlns:a16="http://schemas.microsoft.com/office/drawing/2014/main" id="{0B1A88AC-F0D0-77FB-92B0-E1B18F6CC1BD}"/>
                              </a:ext>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3733800" y="2301240"/>
                            <a:ext cx="2469515" cy="157353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2F17D278" id="Groupe 118" o:spid="_x0000_s1026" style="position:absolute;margin-left:30.5pt;margin-top:14.4pt;width:429.65pt;height:268.35pt;z-index:251849728;mso-width-relative:margin;mso-height-relative:margin" coordsize="62033,38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">
                <v:shape id="Image 29" o:spid="_x0000_s1027" type="#_x0000_t75" style="position:absolute;width:51320;height:2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">
                  <v:imagedata r:id="rId47" o:title=""/>
                  <v:shadow on="t" color="#333" opacity="42598f" origin="-.5,-.5" offset="2.74397mm,2.74397mm"/>
                </v:shape>
                <v:shape id="Image 25" o:spid="_x0000_s1028" type="#_x0000_t75" style="position:absolute;left:17297;top:12420;width:26022;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">
                  <v:imagedata r:id="rId48" o:title=""/>
                  <v:shadow on="t" color="#333" opacity="42598f" origin="-.5,-.5" offset="2.74397mm,2.74397mm"/>
                </v:shape>
                <v:shape id="Image 23" o:spid="_x0000_s1029" type="#_x0000_t75" style="position:absolute;left:37338;top:23012;width:24695;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">
                  <v:imagedata r:id="rId49" o:title=""/>
                  <v:shadow on="t" color="#333" opacity="42598f" origin="-.5,-.5" offset="2.74397mm,2.74397mm"/>
                </v:shape>
                <w10:wrap type="square"/>
              </v:group>
            </w:pict>
          </mc:Fallback>
        </mc:AlternateContent>
      </w:r>
    </w:p>
    <w:p w14:paraId="746A7493" w14:textId="77777777" w:rsidR="000C236E" w:rsidRDefault="000C236E" w:rsidP="000C236E">
      <w:pPr>
        <w:spacing w:after="200" w:line="276" w:lineRule="auto"/>
        <w:rPr>
          <w:lang w:val="en-US"/>
        </w:rPr>
      </w:pPr>
    </w:p>
    <w:p w14:paraId="33071FFE" w14:textId="77777777" w:rsidR="000C236E" w:rsidRDefault="000C236E" w:rsidP="000C236E">
      <w:pPr>
        <w:pStyle w:val="Lgende"/>
        <w:jc w:val="center"/>
        <w:rPr>
          <w:lang w:val="en-US"/>
        </w:rPr>
      </w:pPr>
    </w:p>
    <w:p w14:paraId="33631F07" w14:textId="77777777" w:rsidR="000C236E" w:rsidRDefault="000C236E" w:rsidP="000C236E">
      <w:pPr>
        <w:pStyle w:val="Lgende"/>
        <w:jc w:val="center"/>
        <w:rPr>
          <w:lang w:val="en-US"/>
        </w:rPr>
      </w:pPr>
    </w:p>
    <w:p w14:paraId="7CAA1B84" w14:textId="77777777" w:rsidR="000C236E" w:rsidRPr="006E5D7A" w:rsidRDefault="000C236E" w:rsidP="000C236E">
      <w:pPr>
        <w:pStyle w:val="Lgende"/>
        <w:jc w:val="center"/>
        <w:rPr>
          <w:lang w:val="en-US"/>
        </w:rPr>
      </w:pPr>
      <w:bookmarkStart w:id="159" w:name="_Toc16243714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Pr>
          <w:noProof/>
          <w:lang w:val="en-US"/>
        </w:rPr>
        <w:t>49</w:t>
      </w:r>
      <w:r w:rsidRPr="006E5D7A">
        <w:rPr>
          <w:lang w:val="en-US"/>
        </w:rPr>
        <w:fldChar w:fldCharType="end"/>
      </w:r>
      <w:r w:rsidRPr="006E5D7A">
        <w:rPr>
          <w:lang w:val="en-US"/>
        </w:rPr>
        <w:t xml:space="preserve"> </w:t>
      </w:r>
      <w:r>
        <w:rPr>
          <w:lang w:val="en-US"/>
        </w:rPr>
        <w:t>–</w:t>
      </w:r>
      <w:r w:rsidRPr="006E5D7A">
        <w:rPr>
          <w:lang w:val="en-US"/>
        </w:rPr>
        <w:t xml:space="preserve"> </w:t>
      </w:r>
      <w:r>
        <w:rPr>
          <w:lang w:val="en-US"/>
        </w:rPr>
        <w:t>BIM viewer configuration</w:t>
      </w:r>
      <w:bookmarkEnd w:id="159"/>
    </w:p>
    <w:p w14:paraId="24EE9E33" w14:textId="77777777" w:rsidR="000C236E" w:rsidRPr="0058105C" w:rsidRDefault="000C236E" w:rsidP="000C236E">
      <w:pPr>
        <w:rPr>
          <w:lang w:val="en-US"/>
        </w:rPr>
      </w:pPr>
    </w:p>
    <w:p w14:paraId="7137DF1E" w14:textId="77777777" w:rsidR="000C236E" w:rsidRDefault="000C236E" w:rsidP="000C236E">
      <w:pPr>
        <w:spacing w:after="200" w:line="276" w:lineRule="auto"/>
        <w:rPr>
          <w:lang w:val="en-US"/>
        </w:rPr>
      </w:pPr>
      <w:r>
        <w:rPr>
          <w:lang w:val="en-US"/>
        </w:rPr>
        <w:br w:type="page"/>
      </w:r>
    </w:p>
    <w:p w14:paraId="077784E0" w14:textId="77777777" w:rsidR="000C236E" w:rsidRDefault="000C236E" w:rsidP="000C236E">
      <w:pPr>
        <w:pStyle w:val="Titre4"/>
        <w:rPr>
          <w:lang w:val="en-US"/>
        </w:rPr>
      </w:pPr>
      <w:r>
        <w:rPr>
          <w:lang w:val="en-US"/>
        </w:rPr>
        <w:lastRenderedPageBreak/>
        <w:t>BIM r</w:t>
      </w:r>
      <w:r w:rsidRPr="005D14F9">
        <w:rPr>
          <w:lang w:val="en-US"/>
        </w:rPr>
        <w:t>un-time</w:t>
      </w:r>
    </w:p>
    <w:p w14:paraId="0F314C56" w14:textId="77777777" w:rsidR="000C236E" w:rsidRPr="005D14F9" w:rsidRDefault="000C236E" w:rsidP="000C236E">
      <w:pPr>
        <w:rPr>
          <w:u w:val="single"/>
          <w:lang w:val="en-US"/>
        </w:rPr>
      </w:pPr>
      <w:r w:rsidRPr="005D14F9">
        <w:rPr>
          <w:u w:val="single"/>
          <w:lang w:val="en-US"/>
        </w:rPr>
        <w:t>Animations</w:t>
      </w:r>
    </w:p>
    <w:p w14:paraId="714A333D" w14:textId="77777777" w:rsidR="000C236E" w:rsidRPr="003C65A3" w:rsidRDefault="000C236E" w:rsidP="007E3027">
      <w:pPr>
        <w:pStyle w:val="Paragraphedeliste"/>
        <w:numPr>
          <w:ilvl w:val="0"/>
          <w:numId w:val="74"/>
        </w:numPr>
        <w:tabs>
          <w:tab w:val="num" w:pos="720"/>
        </w:tabs>
        <w:spacing w:line="240" w:lineRule="auto"/>
        <w:rPr>
          <w:lang w:val="en-US"/>
        </w:rPr>
      </w:pPr>
      <w:r w:rsidRPr="003C65A3">
        <w:rPr>
          <w:lang w:val="en-US"/>
        </w:rPr>
        <w:t>Colorize an object with plain or blinking colors</w:t>
      </w:r>
    </w:p>
    <w:p w14:paraId="469CAD9C" w14:textId="77777777" w:rsidR="000C236E" w:rsidRPr="003C65A3" w:rsidRDefault="000C236E" w:rsidP="007E3027">
      <w:pPr>
        <w:pStyle w:val="Paragraphedeliste"/>
        <w:numPr>
          <w:ilvl w:val="0"/>
          <w:numId w:val="74"/>
        </w:numPr>
        <w:tabs>
          <w:tab w:val="num" w:pos="720"/>
        </w:tabs>
        <w:spacing w:line="240" w:lineRule="auto"/>
        <w:rPr>
          <w:lang w:val="en-US"/>
        </w:rPr>
      </w:pPr>
      <w:r w:rsidRPr="003C65A3">
        <w:rPr>
          <w:lang w:val="en-US"/>
        </w:rPr>
        <w:t xml:space="preserve">Zoom on an object </w:t>
      </w:r>
    </w:p>
    <w:p w14:paraId="03BD1CA8" w14:textId="77777777" w:rsidR="000C236E" w:rsidRPr="003C65A3" w:rsidRDefault="000C236E" w:rsidP="007E3027">
      <w:pPr>
        <w:pStyle w:val="Paragraphedeliste"/>
        <w:numPr>
          <w:ilvl w:val="0"/>
          <w:numId w:val="74"/>
        </w:numPr>
        <w:tabs>
          <w:tab w:val="num" w:pos="720"/>
        </w:tabs>
        <w:spacing w:line="240" w:lineRule="auto"/>
        <w:rPr>
          <w:lang w:val="en-US"/>
        </w:rPr>
      </w:pPr>
      <w:r w:rsidRPr="003C65A3">
        <w:rPr>
          <w:lang w:val="en-US"/>
        </w:rPr>
        <w:t xml:space="preserve">Show or hide an object </w:t>
      </w:r>
    </w:p>
    <w:p w14:paraId="09010A7D" w14:textId="77777777" w:rsidR="000C236E" w:rsidRPr="003C65A3" w:rsidRDefault="000C236E" w:rsidP="007E3027">
      <w:pPr>
        <w:pStyle w:val="Paragraphedeliste"/>
        <w:numPr>
          <w:ilvl w:val="0"/>
          <w:numId w:val="74"/>
        </w:numPr>
        <w:spacing w:line="240" w:lineRule="auto"/>
        <w:rPr>
          <w:lang w:val="en-US"/>
        </w:rPr>
      </w:pPr>
      <w:r w:rsidRPr="003C65A3">
        <w:rPr>
          <w:lang w:val="en-US"/>
        </w:rPr>
        <w:t xml:space="preserve">Add a callback on an object, to open a mimic or execute a program  </w:t>
      </w:r>
    </w:p>
    <w:p w14:paraId="07FC0C65" w14:textId="77777777" w:rsidR="000C236E" w:rsidRPr="005D14F9" w:rsidRDefault="000C236E" w:rsidP="000C236E">
      <w:pPr>
        <w:rPr>
          <w:u w:val="single"/>
          <w:lang w:val="en-US"/>
        </w:rPr>
      </w:pPr>
      <w:r w:rsidRPr="005D14F9">
        <w:rPr>
          <w:u w:val="single"/>
          <w:lang w:val="en-US"/>
        </w:rPr>
        <w:t>Presets</w:t>
      </w:r>
    </w:p>
    <w:p w14:paraId="6B742DE5" w14:textId="77777777" w:rsidR="000C236E" w:rsidRPr="005D14F9" w:rsidRDefault="000C236E" w:rsidP="000C236E">
      <w:pPr>
        <w:rPr>
          <w:b/>
          <w:lang w:val="en-US"/>
        </w:rPr>
      </w:pPr>
      <w:r w:rsidRPr="005D14F9">
        <w:rPr>
          <w:lang w:val="en-US"/>
        </w:rPr>
        <w:t>Presets are a camera position and a cut plan position that can be saved and called back at runtime</w:t>
      </w:r>
      <w:r w:rsidRPr="005D14F9">
        <w:rPr>
          <w:lang w:val="en-US"/>
        </w:rPr>
        <w:br/>
      </w:r>
      <w:r w:rsidRPr="005D14F9">
        <w:rPr>
          <w:b/>
          <w:lang w:val="en-US"/>
        </w:rPr>
        <w:t xml:space="preserve">     </w:t>
      </w:r>
      <w:r w:rsidRPr="00127105">
        <w:rPr>
          <w:b/>
          <w:noProof/>
          <w:lang w:val="en-US"/>
        </w:rPr>
        <w:drawing>
          <wp:inline distT="0" distB="0" distL="0" distR="0" wp14:anchorId="035F40D6" wp14:editId="78470E22">
            <wp:extent cx="5763260" cy="3172460"/>
            <wp:effectExtent l="0" t="0" r="8890" b="8890"/>
            <wp:docPr id="18" name="Picture 18" descr="Une image contenant capture d’écran, Logiciel multimédia, logiciel, Logiciel d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Une image contenant capture d’écran, Logiciel multimédia, logiciel, Logiciel de graphisme&#10;&#10;Description générée automatiquement"/>
                    <pic:cNvPicPr/>
                  </pic:nvPicPr>
                  <pic:blipFill>
                    <a:blip r:embed="rId50"/>
                    <a:stretch>
                      <a:fillRect/>
                    </a:stretch>
                  </pic:blipFill>
                  <pic:spPr>
                    <a:xfrm>
                      <a:off x="0" y="0"/>
                      <a:ext cx="5763260" cy="3172460"/>
                    </a:xfrm>
                    <a:prstGeom prst="rect">
                      <a:avLst/>
                    </a:prstGeom>
                  </pic:spPr>
                </pic:pic>
              </a:graphicData>
            </a:graphic>
          </wp:inline>
        </w:drawing>
      </w:r>
    </w:p>
    <w:p w14:paraId="631194AA" w14:textId="77777777" w:rsidR="000C236E" w:rsidRDefault="000C236E" w:rsidP="000C236E">
      <w:pPr>
        <w:pStyle w:val="Lgende"/>
        <w:jc w:val="center"/>
        <w:rPr>
          <w:lang w:val="en-US"/>
        </w:rPr>
      </w:pPr>
    </w:p>
    <w:p w14:paraId="34811BF2" w14:textId="77777777" w:rsidR="000C236E" w:rsidRPr="006E5D7A" w:rsidRDefault="000C236E" w:rsidP="000C236E">
      <w:pPr>
        <w:pStyle w:val="Lgende"/>
        <w:jc w:val="center"/>
        <w:rPr>
          <w:lang w:val="en-US"/>
        </w:rPr>
      </w:pPr>
      <w:bookmarkStart w:id="160" w:name="_Toc16243714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Pr>
          <w:noProof/>
          <w:lang w:val="en-US"/>
        </w:rPr>
        <w:t>50</w:t>
      </w:r>
      <w:r w:rsidRPr="006E5D7A">
        <w:rPr>
          <w:lang w:val="en-US"/>
        </w:rPr>
        <w:fldChar w:fldCharType="end"/>
      </w:r>
      <w:r w:rsidRPr="006E5D7A">
        <w:rPr>
          <w:lang w:val="en-US"/>
        </w:rPr>
        <w:t xml:space="preserve"> </w:t>
      </w:r>
      <w:r>
        <w:rPr>
          <w:lang w:val="en-US"/>
        </w:rPr>
        <w:t>–</w:t>
      </w:r>
      <w:r w:rsidRPr="006E5D7A">
        <w:rPr>
          <w:lang w:val="en-US"/>
        </w:rPr>
        <w:t xml:space="preserve"> </w:t>
      </w:r>
      <w:r>
        <w:rPr>
          <w:lang w:val="en-US"/>
        </w:rPr>
        <w:t>BIM viewer run-time</w:t>
      </w:r>
      <w:bookmarkEnd w:id="160"/>
    </w:p>
    <w:p w14:paraId="5819D2C0" w14:textId="77777777" w:rsidR="000C236E" w:rsidRDefault="000C236E" w:rsidP="000C236E">
      <w:pPr>
        <w:spacing w:after="200" w:line="276" w:lineRule="auto"/>
        <w:rPr>
          <w:rFonts w:ascii="Segoe UI Light" w:eastAsiaTheme="majorEastAsia" w:hAnsi="Segoe UI Light" w:cs="Segoe UI Light"/>
          <w:bCs/>
          <w:color w:val="C00000"/>
          <w:sz w:val="56"/>
          <w:szCs w:val="56"/>
          <w:lang w:val="en-US"/>
        </w:rPr>
      </w:pPr>
      <w:r>
        <w:rPr>
          <w:rFonts w:ascii="Segoe UI Light" w:eastAsiaTheme="majorEastAsia" w:hAnsi="Segoe UI Light" w:cs="Segoe UI Light"/>
          <w:bCs/>
          <w:color w:val="C00000"/>
          <w:sz w:val="56"/>
          <w:szCs w:val="56"/>
          <w:lang w:val="en-US"/>
        </w:rPr>
        <w:br w:type="page"/>
      </w:r>
    </w:p>
    <w:p w14:paraId="71B706A9" w14:textId="77777777" w:rsidR="000C236E" w:rsidRDefault="000C236E" w:rsidP="000C236E">
      <w:pPr>
        <w:pStyle w:val="Titre2"/>
      </w:pPr>
      <w:bookmarkStart w:id="161" w:name="_Toc110407348"/>
      <w:bookmarkStart w:id="162" w:name="_Toc166508800"/>
      <w:r>
        <w:lastRenderedPageBreak/>
        <w:t xml:space="preserve">Video </w:t>
      </w:r>
      <w:r w:rsidRPr="00C87D9D">
        <w:t>Int</w:t>
      </w:r>
      <w:r>
        <w:t>e</w:t>
      </w:r>
      <w:r w:rsidRPr="00C87D9D">
        <w:t>gration</w:t>
      </w:r>
      <w:bookmarkEnd w:id="161"/>
      <w:bookmarkEnd w:id="162"/>
      <w:r w:rsidRPr="00C87D9D">
        <w:t xml:space="preserve"> </w:t>
      </w:r>
    </w:p>
    <w:p w14:paraId="1587655A" w14:textId="77777777" w:rsidR="000C236E" w:rsidRDefault="000C236E" w:rsidP="000C236E"/>
    <w:p w14:paraId="0647ED2A" w14:textId="77777777" w:rsidR="000C236E" w:rsidRPr="005B4CC2" w:rsidRDefault="000C236E" w:rsidP="000C236E">
      <w:pPr>
        <w:rPr>
          <w:lang w:val="en-US"/>
        </w:rPr>
      </w:pPr>
      <w:r>
        <w:rPr>
          <w:lang w:val="en-US"/>
        </w:rPr>
        <w:t xml:space="preserve">The </w:t>
      </w:r>
      <w:r>
        <w:rPr>
          <w:lang w:val="en-US" w:eastAsia="fr-FR"/>
        </w:rPr>
        <w:t>supervisor</w:t>
      </w:r>
      <w:r w:rsidRPr="005B4CC2">
        <w:rPr>
          <w:lang w:val="en-US"/>
        </w:rPr>
        <w:t xml:space="preserve"> </w:t>
      </w:r>
      <w:r>
        <w:rPr>
          <w:lang w:val="en-US"/>
        </w:rPr>
        <w:t xml:space="preserve">shall </w:t>
      </w:r>
      <w:r w:rsidRPr="005B4CC2">
        <w:rPr>
          <w:lang w:val="en-US"/>
        </w:rPr>
        <w:t xml:space="preserve">make it possible to integrate video equipment and to restore video streams in </w:t>
      </w:r>
      <w:r>
        <w:rPr>
          <w:lang w:val="en-US"/>
        </w:rPr>
        <w:t>mim</w:t>
      </w:r>
      <w:r w:rsidRPr="005B4CC2">
        <w:rPr>
          <w:lang w:val="en-US"/>
        </w:rPr>
        <w:t xml:space="preserve">ics via native </w:t>
      </w:r>
      <w:r>
        <w:rPr>
          <w:lang w:val="en-US"/>
        </w:rPr>
        <w:t xml:space="preserve">ONVIF </w:t>
      </w:r>
      <w:r w:rsidRPr="005B4CC2">
        <w:rPr>
          <w:lang w:val="en-US"/>
        </w:rPr>
        <w:t>interface.</w:t>
      </w:r>
    </w:p>
    <w:p w14:paraId="106211F8" w14:textId="77777777" w:rsidR="000C236E" w:rsidRDefault="000C236E" w:rsidP="000C236E">
      <w:pPr>
        <w:rPr>
          <w:lang w:val="en-US"/>
        </w:rPr>
      </w:pPr>
    </w:p>
    <w:p w14:paraId="1D5802EE" w14:textId="77777777" w:rsidR="000C236E" w:rsidRDefault="000C236E" w:rsidP="000C236E">
      <w:pPr>
        <w:pStyle w:val="Titre3"/>
        <w:rPr>
          <w:lang w:val="en-US"/>
        </w:rPr>
      </w:pPr>
      <w:bookmarkStart w:id="163" w:name="_Toc110407349"/>
      <w:bookmarkStart w:id="164" w:name="_Toc166508801"/>
      <w:r>
        <w:rPr>
          <w:lang w:val="en-US"/>
        </w:rPr>
        <w:t>ONVIF</w:t>
      </w:r>
      <w:bookmarkEnd w:id="163"/>
      <w:bookmarkEnd w:id="164"/>
    </w:p>
    <w:p w14:paraId="547521E7" w14:textId="77777777" w:rsidR="000C236E" w:rsidRPr="000877EE" w:rsidRDefault="000C236E" w:rsidP="000C236E">
      <w:pPr>
        <w:rPr>
          <w:lang w:val="en-US"/>
        </w:rPr>
      </w:pPr>
    </w:p>
    <w:p w14:paraId="2CA272A9" w14:textId="77777777" w:rsidR="000C236E" w:rsidRDefault="000C236E" w:rsidP="000C236E">
      <w:pPr>
        <w:tabs>
          <w:tab w:val="left" w:pos="1728"/>
        </w:tabs>
        <w:rPr>
          <w:lang w:val="en-US"/>
        </w:rPr>
      </w:pPr>
      <w:r w:rsidRPr="005B4CC2">
        <w:rPr>
          <w:lang w:val="en-US"/>
        </w:rPr>
        <w:t xml:space="preserve">Video equipment compatible with profile S of the ONVIF standard </w:t>
      </w:r>
      <w:r>
        <w:rPr>
          <w:lang w:val="en-US"/>
        </w:rPr>
        <w:t>shall be</w:t>
      </w:r>
      <w:r w:rsidRPr="005B4CC2">
        <w:rPr>
          <w:lang w:val="en-US"/>
        </w:rPr>
        <w:t xml:space="preserve"> supported. They </w:t>
      </w:r>
      <w:r>
        <w:rPr>
          <w:lang w:val="en-US"/>
        </w:rPr>
        <w:t>shall</w:t>
      </w:r>
      <w:r w:rsidRPr="005B4CC2">
        <w:rPr>
          <w:lang w:val="en-US"/>
        </w:rPr>
        <w:t xml:space="preserve"> be integrated into a project, and </w:t>
      </w:r>
      <w:r>
        <w:rPr>
          <w:lang w:val="en-US"/>
        </w:rPr>
        <w:t xml:space="preserve">shall </w:t>
      </w:r>
      <w:r w:rsidRPr="005B4CC2">
        <w:rPr>
          <w:lang w:val="en-US"/>
        </w:rPr>
        <w:t>have the following characteristics and functions:</w:t>
      </w:r>
      <w:r w:rsidRPr="005B4CC2">
        <w:rPr>
          <w:lang w:val="en-US"/>
        </w:rPr>
        <w:tab/>
      </w:r>
    </w:p>
    <w:p w14:paraId="6F158BC4" w14:textId="77777777" w:rsidR="000C236E" w:rsidRPr="005B4CC2" w:rsidRDefault="000C236E" w:rsidP="000C236E">
      <w:pPr>
        <w:tabs>
          <w:tab w:val="left" w:pos="1728"/>
        </w:tabs>
        <w:rPr>
          <w:lang w:val="en-US"/>
        </w:rPr>
      </w:pPr>
    </w:p>
    <w:p w14:paraId="289FDE42" w14:textId="77777777" w:rsidR="000C236E" w:rsidRPr="000877EE" w:rsidRDefault="000C236E" w:rsidP="007E3027">
      <w:pPr>
        <w:pStyle w:val="Paragraphedeliste"/>
        <w:numPr>
          <w:ilvl w:val="0"/>
          <w:numId w:val="76"/>
        </w:numPr>
        <w:spacing w:line="240" w:lineRule="auto"/>
        <w:rPr>
          <w:b/>
          <w:bCs/>
        </w:rPr>
      </w:pPr>
      <w:r w:rsidRPr="000877EE">
        <w:rPr>
          <w:b/>
          <w:bCs/>
          <w:lang w:val="en-US"/>
        </w:rPr>
        <w:t>ONVIF Profile S</w:t>
      </w:r>
    </w:p>
    <w:p w14:paraId="181E4DCA" w14:textId="77777777" w:rsidR="000C236E" w:rsidRPr="000877EE" w:rsidRDefault="000C236E" w:rsidP="007E3027">
      <w:pPr>
        <w:pStyle w:val="Paragraphedeliste"/>
        <w:numPr>
          <w:ilvl w:val="1"/>
          <w:numId w:val="76"/>
        </w:numPr>
        <w:spacing w:line="240" w:lineRule="auto"/>
        <w:rPr>
          <w:lang w:val="en-US"/>
        </w:rPr>
      </w:pPr>
      <w:r w:rsidRPr="000877EE">
        <w:rPr>
          <w:lang w:val="en-US"/>
        </w:rPr>
        <w:t>For IP-based video systems</w:t>
      </w:r>
    </w:p>
    <w:p w14:paraId="5D9B009E" w14:textId="77777777" w:rsidR="000C236E" w:rsidRPr="000877EE" w:rsidRDefault="000C236E" w:rsidP="007E3027">
      <w:pPr>
        <w:pStyle w:val="Paragraphedeliste"/>
        <w:numPr>
          <w:ilvl w:val="1"/>
          <w:numId w:val="76"/>
        </w:numPr>
        <w:spacing w:line="240" w:lineRule="auto"/>
        <w:rPr>
          <w:lang w:val="en-US"/>
        </w:rPr>
      </w:pPr>
      <w:r w:rsidRPr="000877EE">
        <w:rPr>
          <w:lang w:val="en-US"/>
        </w:rPr>
        <w:t>Video streaming and configuration</w:t>
      </w:r>
    </w:p>
    <w:p w14:paraId="1E739D1E" w14:textId="77777777" w:rsidR="000C236E" w:rsidRPr="000877EE" w:rsidRDefault="000C236E" w:rsidP="007E3027">
      <w:pPr>
        <w:pStyle w:val="Paragraphedeliste"/>
        <w:numPr>
          <w:ilvl w:val="0"/>
          <w:numId w:val="76"/>
        </w:numPr>
        <w:spacing w:line="240" w:lineRule="auto"/>
        <w:rPr>
          <w:b/>
          <w:bCs/>
        </w:rPr>
      </w:pPr>
      <w:r w:rsidRPr="000877EE">
        <w:rPr>
          <w:b/>
          <w:bCs/>
          <w:lang w:val="en-US"/>
        </w:rPr>
        <w:t>Control of cameras</w:t>
      </w:r>
    </w:p>
    <w:p w14:paraId="545F5B11" w14:textId="77777777" w:rsidR="000C236E" w:rsidRPr="000877EE" w:rsidRDefault="000C236E" w:rsidP="007E3027">
      <w:pPr>
        <w:pStyle w:val="Paragraphedeliste"/>
        <w:numPr>
          <w:ilvl w:val="1"/>
          <w:numId w:val="76"/>
        </w:numPr>
        <w:spacing w:line="240" w:lineRule="auto"/>
        <w:rPr>
          <w:lang w:val="en-US"/>
        </w:rPr>
      </w:pPr>
      <w:r w:rsidRPr="000877EE">
        <w:rPr>
          <w:lang w:val="en-US"/>
        </w:rPr>
        <w:t>PTZ control</w:t>
      </w:r>
    </w:p>
    <w:p w14:paraId="69358CD7" w14:textId="77777777" w:rsidR="000C236E" w:rsidRPr="000877EE" w:rsidRDefault="000C236E" w:rsidP="007E3027">
      <w:pPr>
        <w:pStyle w:val="Paragraphedeliste"/>
        <w:numPr>
          <w:ilvl w:val="1"/>
          <w:numId w:val="76"/>
        </w:numPr>
        <w:spacing w:line="240" w:lineRule="auto"/>
        <w:rPr>
          <w:lang w:val="en-US"/>
        </w:rPr>
      </w:pPr>
      <w:r w:rsidRPr="000877EE">
        <w:rPr>
          <w:lang w:val="en-US"/>
        </w:rPr>
        <w:t>Audio-in</w:t>
      </w:r>
    </w:p>
    <w:p w14:paraId="46690300" w14:textId="77777777" w:rsidR="000C236E" w:rsidRPr="000877EE" w:rsidRDefault="000C236E" w:rsidP="007E3027">
      <w:pPr>
        <w:pStyle w:val="Paragraphedeliste"/>
        <w:numPr>
          <w:ilvl w:val="1"/>
          <w:numId w:val="76"/>
        </w:numPr>
        <w:spacing w:line="240" w:lineRule="auto"/>
        <w:rPr>
          <w:lang w:val="en-US"/>
        </w:rPr>
      </w:pPr>
      <w:r w:rsidRPr="000877EE">
        <w:rPr>
          <w:lang w:val="en-US"/>
        </w:rPr>
        <w:t>Multicast</w:t>
      </w:r>
    </w:p>
    <w:p w14:paraId="45A4EA3F" w14:textId="77777777" w:rsidR="000C236E" w:rsidRPr="000877EE" w:rsidRDefault="000C236E" w:rsidP="007E3027">
      <w:pPr>
        <w:pStyle w:val="Paragraphedeliste"/>
        <w:numPr>
          <w:ilvl w:val="0"/>
          <w:numId w:val="76"/>
        </w:numPr>
        <w:spacing w:line="240" w:lineRule="auto"/>
        <w:rPr>
          <w:b/>
          <w:bCs/>
        </w:rPr>
      </w:pPr>
      <w:r w:rsidRPr="000877EE">
        <w:rPr>
          <w:b/>
          <w:bCs/>
          <w:lang w:val="en-US"/>
        </w:rPr>
        <w:t>Guard tour</w:t>
      </w:r>
    </w:p>
    <w:p w14:paraId="62BB4528" w14:textId="77777777" w:rsidR="000C236E" w:rsidRPr="000877EE" w:rsidRDefault="000C236E" w:rsidP="007E3027">
      <w:pPr>
        <w:pStyle w:val="Paragraphedeliste"/>
        <w:numPr>
          <w:ilvl w:val="1"/>
          <w:numId w:val="76"/>
        </w:numPr>
        <w:spacing w:line="240" w:lineRule="auto"/>
        <w:rPr>
          <w:lang w:val="en-US"/>
        </w:rPr>
      </w:pPr>
      <w:r w:rsidRPr="000877EE">
        <w:rPr>
          <w:lang w:val="en-US"/>
        </w:rPr>
        <w:t>Rounds of camera presets in sequence</w:t>
      </w:r>
    </w:p>
    <w:p w14:paraId="4558FA4E" w14:textId="77777777" w:rsidR="000C236E" w:rsidRPr="000877EE" w:rsidRDefault="000C236E" w:rsidP="007E3027">
      <w:pPr>
        <w:pStyle w:val="Paragraphedeliste"/>
        <w:numPr>
          <w:ilvl w:val="0"/>
          <w:numId w:val="76"/>
        </w:numPr>
        <w:spacing w:line="240" w:lineRule="auto"/>
        <w:rPr>
          <w:lang w:val="en-US"/>
        </w:rPr>
      </w:pPr>
      <w:r w:rsidRPr="000877EE">
        <w:rPr>
          <w:rFonts w:ascii="Segoe UI Semilight" w:hAnsi="Segoe UI Semilight" w:cs="Segoe UI Semilight"/>
          <w:b/>
          <w:bCs/>
          <w:color w:val="1F497D" w:themeColor="text2"/>
          <w:kern w:val="24"/>
          <w:sz w:val="48"/>
          <w:szCs w:val="48"/>
          <w:lang w:val="en-US" w:eastAsia="fr-FR" w:bidi="ar-SA"/>
        </w:rPr>
        <w:t xml:space="preserve"> </w:t>
      </w:r>
      <w:r w:rsidRPr="000877EE">
        <w:rPr>
          <w:b/>
          <w:bCs/>
          <w:lang w:val="en-US"/>
        </w:rPr>
        <w:t>Presets</w:t>
      </w:r>
    </w:p>
    <w:p w14:paraId="018755F6" w14:textId="77777777" w:rsidR="000C236E" w:rsidRPr="000877EE" w:rsidRDefault="000C236E" w:rsidP="007E3027">
      <w:pPr>
        <w:pStyle w:val="Paragraphedeliste"/>
        <w:numPr>
          <w:ilvl w:val="1"/>
          <w:numId w:val="76"/>
        </w:numPr>
        <w:spacing w:line="240" w:lineRule="auto"/>
      </w:pPr>
      <w:r w:rsidRPr="000877EE">
        <w:rPr>
          <w:lang w:val="en-US"/>
        </w:rPr>
        <w:t>Predefined Camera position + Zoom level</w:t>
      </w:r>
    </w:p>
    <w:p w14:paraId="3FF966C1" w14:textId="77777777" w:rsidR="000C236E" w:rsidRPr="000877EE" w:rsidRDefault="000C236E" w:rsidP="007E3027">
      <w:pPr>
        <w:pStyle w:val="Paragraphedeliste"/>
        <w:numPr>
          <w:ilvl w:val="1"/>
          <w:numId w:val="76"/>
        </w:numPr>
        <w:spacing w:line="240" w:lineRule="auto"/>
      </w:pPr>
      <w:r w:rsidRPr="000877EE">
        <w:rPr>
          <w:lang w:val="en-US"/>
        </w:rPr>
        <w:t>Load &amp; save presets</w:t>
      </w:r>
    </w:p>
    <w:p w14:paraId="5DE7D048" w14:textId="77777777" w:rsidR="000C236E" w:rsidRDefault="000C236E" w:rsidP="007E3027">
      <w:pPr>
        <w:pStyle w:val="Paragraphedeliste"/>
        <w:numPr>
          <w:ilvl w:val="1"/>
          <w:numId w:val="76"/>
        </w:numPr>
        <w:spacing w:line="240" w:lineRule="auto"/>
      </w:pPr>
      <w:r w:rsidRPr="000877EE">
        <w:rPr>
          <w:lang w:val="en-US"/>
        </w:rPr>
        <w:t>Go to preset</w:t>
      </w:r>
    </w:p>
    <w:p w14:paraId="212E3B1E" w14:textId="77777777" w:rsidR="000C236E" w:rsidRDefault="000C236E" w:rsidP="000C236E">
      <w:pPr>
        <w:pStyle w:val="Lgende"/>
        <w:ind w:left="720"/>
      </w:pPr>
      <w:r>
        <w:rPr>
          <w:noProof/>
        </w:rPr>
        <w:drawing>
          <wp:anchor distT="0" distB="0" distL="114300" distR="114300" simplePos="0" relativeHeight="251853824" behindDoc="0" locked="0" layoutInCell="1" allowOverlap="1" wp14:anchorId="58F617A0" wp14:editId="73F536E7">
            <wp:simplePos x="0" y="0"/>
            <wp:positionH relativeFrom="column">
              <wp:posOffset>-111125</wp:posOffset>
            </wp:positionH>
            <wp:positionV relativeFrom="paragraph">
              <wp:posOffset>215265</wp:posOffset>
            </wp:positionV>
            <wp:extent cx="6486525" cy="2263140"/>
            <wp:effectExtent l="0" t="0" r="9525" b="3810"/>
            <wp:wrapSquare wrapText="bothSides"/>
            <wp:docPr id="131" name="Picture 13" descr="Graphical user interface, text, application&#10;&#10;Description automatically generated">
              <a:extLst xmlns:a="http://schemas.openxmlformats.org/drawingml/2006/main">
                <a:ext uri="{FF2B5EF4-FFF2-40B4-BE49-F238E27FC236}">
                  <a16:creationId xmlns:a16="http://schemas.microsoft.com/office/drawing/2014/main" id="{534374F0-AC53-A182-F04C-F116D18765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 descr="Graphical user interface, text, application&#10;&#10;Description automatically generated">
                      <a:extLst>
                        <a:ext uri="{FF2B5EF4-FFF2-40B4-BE49-F238E27FC236}">
                          <a16:creationId xmlns:a16="http://schemas.microsoft.com/office/drawing/2014/main" id="{534374F0-AC53-A182-F04C-F116D187658E}"/>
                        </a:ext>
                      </a:extLst>
                    </pic:cNvPr>
                    <pic:cNvPicPr>
                      <a:picLocks noChangeAspect="1"/>
                    </pic:cNvPicPr>
                  </pic:nvPicPr>
                  <pic:blipFill>
                    <a:blip r:embed="rId51"/>
                    <a:stretch>
                      <a:fillRect/>
                    </a:stretch>
                  </pic:blipFill>
                  <pic:spPr>
                    <a:xfrm>
                      <a:off x="0" y="0"/>
                      <a:ext cx="6486525" cy="2263140"/>
                    </a:xfrm>
                    <a:prstGeom prst="rect">
                      <a:avLst/>
                    </a:prstGeom>
                  </pic:spPr>
                </pic:pic>
              </a:graphicData>
            </a:graphic>
          </wp:anchor>
        </w:drawing>
      </w:r>
    </w:p>
    <w:p w14:paraId="059EA307" w14:textId="77777777" w:rsidR="000C236E" w:rsidRDefault="000C236E" w:rsidP="000C236E">
      <w:pPr>
        <w:pStyle w:val="Lgende"/>
        <w:ind w:left="2847" w:firstLine="698"/>
      </w:pPr>
    </w:p>
    <w:p w14:paraId="31E0EEB4" w14:textId="77777777" w:rsidR="000C236E" w:rsidRDefault="000C236E" w:rsidP="000C236E">
      <w:pPr>
        <w:pStyle w:val="Lgende"/>
        <w:ind w:left="2847" w:firstLine="698"/>
      </w:pPr>
    </w:p>
    <w:p w14:paraId="1D323AD9" w14:textId="77777777" w:rsidR="000C236E" w:rsidRPr="008B1603" w:rsidRDefault="000C236E" w:rsidP="000C236E">
      <w:pPr>
        <w:pStyle w:val="Lgende"/>
        <w:ind w:left="2847" w:firstLine="698"/>
      </w:pPr>
      <w:bookmarkStart w:id="165" w:name="_Toc162437143"/>
      <w:r>
        <w:t>F</w:t>
      </w:r>
      <w:r w:rsidRPr="008B1603">
        <w:t xml:space="preserve">igure </w:t>
      </w:r>
      <w:r w:rsidRPr="006E5D7A">
        <w:rPr>
          <w:lang w:val="en-US"/>
        </w:rPr>
        <w:fldChar w:fldCharType="begin"/>
      </w:r>
      <w:r w:rsidRPr="008B1603">
        <w:instrText xml:space="preserve"> SEQ Figure \* ARABIC </w:instrText>
      </w:r>
      <w:r w:rsidRPr="006E5D7A">
        <w:rPr>
          <w:lang w:val="en-US"/>
        </w:rPr>
        <w:fldChar w:fldCharType="separate"/>
      </w:r>
      <w:r>
        <w:rPr>
          <w:noProof/>
        </w:rPr>
        <w:t>52</w:t>
      </w:r>
      <w:r w:rsidRPr="006E5D7A">
        <w:rPr>
          <w:lang w:val="en-US"/>
        </w:rPr>
        <w:fldChar w:fldCharType="end"/>
      </w:r>
      <w:r w:rsidRPr="008B1603">
        <w:t xml:space="preserve"> –</w:t>
      </w:r>
      <w:r>
        <w:t xml:space="preserve"> ONVIF Video equipements - configuration</w:t>
      </w:r>
      <w:bookmarkEnd w:id="165"/>
    </w:p>
    <w:p w14:paraId="2B0846F0" w14:textId="77777777" w:rsidR="000C236E" w:rsidRDefault="000C236E" w:rsidP="000C236E">
      <w:pPr>
        <w:pStyle w:val="Paragraphedeliste"/>
      </w:pPr>
    </w:p>
    <w:p w14:paraId="77963030" w14:textId="77777777" w:rsidR="000C236E" w:rsidRDefault="000C236E" w:rsidP="000C236E">
      <w:pPr>
        <w:pStyle w:val="Lgende"/>
        <w:ind w:left="2847" w:firstLine="698"/>
      </w:pPr>
    </w:p>
    <w:p w14:paraId="57C39AD2" w14:textId="77777777" w:rsidR="000C236E" w:rsidRDefault="000C236E" w:rsidP="000C236E">
      <w:pPr>
        <w:pStyle w:val="Lgende"/>
        <w:ind w:left="2847" w:firstLine="698"/>
      </w:pPr>
      <w:r>
        <w:rPr>
          <w:noProof/>
        </w:rPr>
        <w:lastRenderedPageBreak/>
        <w:drawing>
          <wp:anchor distT="0" distB="0" distL="114300" distR="114300" simplePos="0" relativeHeight="251852800" behindDoc="0" locked="0" layoutInCell="1" allowOverlap="1" wp14:anchorId="21483DB2" wp14:editId="6B73A037">
            <wp:simplePos x="0" y="0"/>
            <wp:positionH relativeFrom="column">
              <wp:posOffset>776605</wp:posOffset>
            </wp:positionH>
            <wp:positionV relativeFrom="paragraph">
              <wp:posOffset>137795</wp:posOffset>
            </wp:positionV>
            <wp:extent cx="1033145" cy="3352800"/>
            <wp:effectExtent l="0" t="0" r="0" b="0"/>
            <wp:wrapSquare wrapText="bothSides"/>
            <wp:docPr id="129" name="Picture 10" descr="Graphical user interface, text, application&#10;&#10;Description automatically generated">
              <a:extLst xmlns:a="http://schemas.openxmlformats.org/drawingml/2006/main">
                <a:ext uri="{FF2B5EF4-FFF2-40B4-BE49-F238E27FC236}">
                  <a16:creationId xmlns:a16="http://schemas.microsoft.com/office/drawing/2014/main" id="{CCCA1AD6-1B38-EB80-1D55-0125FD73C4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0" descr="Graphical user interface, text, application&#10;&#10;Description automatically generated">
                      <a:extLst>
                        <a:ext uri="{FF2B5EF4-FFF2-40B4-BE49-F238E27FC236}">
                          <a16:creationId xmlns:a16="http://schemas.microsoft.com/office/drawing/2014/main" id="{CCCA1AD6-1B38-EB80-1D55-0125FD73C4AE}"/>
                        </a:ext>
                      </a:extLst>
                    </pic:cNvPr>
                    <pic:cNvPicPr>
                      <a:picLocks noChangeAspect="1"/>
                    </pic:cNvPicPr>
                  </pic:nvPicPr>
                  <pic:blipFill>
                    <a:blip r:embed="rId52"/>
                    <a:stretch>
                      <a:fillRect/>
                    </a:stretch>
                  </pic:blipFill>
                  <pic:spPr>
                    <a:xfrm>
                      <a:off x="0" y="0"/>
                      <a:ext cx="1033145" cy="3352800"/>
                    </a:xfrm>
                    <a:prstGeom prst="rect">
                      <a:avLst/>
                    </a:prstGeom>
                  </pic:spPr>
                </pic:pic>
              </a:graphicData>
            </a:graphic>
          </wp:anchor>
        </w:drawing>
      </w:r>
    </w:p>
    <w:p w14:paraId="06174E06" w14:textId="77777777" w:rsidR="000C236E" w:rsidRDefault="000C236E" w:rsidP="000C236E">
      <w:pPr>
        <w:pStyle w:val="Lgende"/>
        <w:ind w:left="2847" w:firstLine="698"/>
      </w:pPr>
      <w:r>
        <w:rPr>
          <w:noProof/>
        </w:rPr>
        <w:drawing>
          <wp:anchor distT="0" distB="0" distL="114300" distR="114300" simplePos="0" relativeHeight="251854848" behindDoc="0" locked="0" layoutInCell="1" allowOverlap="1" wp14:anchorId="4DD653EB" wp14:editId="325E349D">
            <wp:simplePos x="0" y="0"/>
            <wp:positionH relativeFrom="column">
              <wp:posOffset>2910205</wp:posOffset>
            </wp:positionH>
            <wp:positionV relativeFrom="paragraph">
              <wp:posOffset>144780</wp:posOffset>
            </wp:positionV>
            <wp:extent cx="2628265" cy="1120140"/>
            <wp:effectExtent l="0" t="0" r="635" b="3810"/>
            <wp:wrapSquare wrapText="bothSides"/>
            <wp:docPr id="132" name="Picture 8" descr="Graphical user interface, text, application, email&#10;&#10;Description automatically generated">
              <a:extLst xmlns:a="http://schemas.openxmlformats.org/drawingml/2006/main">
                <a:ext uri="{FF2B5EF4-FFF2-40B4-BE49-F238E27FC236}">
                  <a16:creationId xmlns:a16="http://schemas.microsoft.com/office/drawing/2014/main" id="{71F8038A-A17C-2150-4347-203D70C50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8" descr="Graphical user interface, text, application, email&#10;&#10;Description automatically generated">
                      <a:extLst>
                        <a:ext uri="{FF2B5EF4-FFF2-40B4-BE49-F238E27FC236}">
                          <a16:creationId xmlns:a16="http://schemas.microsoft.com/office/drawing/2014/main" id="{71F8038A-A17C-2150-4347-203D70C50B68}"/>
                        </a:ext>
                      </a:extLst>
                    </pic:cNvPr>
                    <pic:cNvPicPr>
                      <a:picLocks noChangeAspect="1"/>
                    </pic:cNvPicPr>
                  </pic:nvPicPr>
                  <pic:blipFill>
                    <a:blip r:embed="rId53"/>
                    <a:stretch>
                      <a:fillRect/>
                    </a:stretch>
                  </pic:blipFill>
                  <pic:spPr>
                    <a:xfrm>
                      <a:off x="0" y="0"/>
                      <a:ext cx="2628265" cy="1120140"/>
                    </a:xfrm>
                    <a:prstGeom prst="rect">
                      <a:avLst/>
                    </a:prstGeom>
                  </pic:spPr>
                </pic:pic>
              </a:graphicData>
            </a:graphic>
            <wp14:sizeRelH relativeFrom="margin">
              <wp14:pctWidth>0</wp14:pctWidth>
            </wp14:sizeRelH>
            <wp14:sizeRelV relativeFrom="margin">
              <wp14:pctHeight>0</wp14:pctHeight>
            </wp14:sizeRelV>
          </wp:anchor>
        </w:drawing>
      </w:r>
    </w:p>
    <w:p w14:paraId="4718E697" w14:textId="77777777" w:rsidR="000C236E" w:rsidRDefault="000C236E" w:rsidP="000C236E">
      <w:pPr>
        <w:pStyle w:val="Lgende"/>
        <w:ind w:left="2847" w:firstLine="698"/>
      </w:pPr>
    </w:p>
    <w:p w14:paraId="2153015B" w14:textId="77777777" w:rsidR="000C236E" w:rsidRDefault="000C236E" w:rsidP="000C236E">
      <w:pPr>
        <w:pStyle w:val="Lgende"/>
        <w:ind w:left="2847" w:firstLine="698"/>
      </w:pPr>
    </w:p>
    <w:p w14:paraId="0867B303" w14:textId="77777777" w:rsidR="000C236E" w:rsidRDefault="000C236E" w:rsidP="000C236E">
      <w:pPr>
        <w:pStyle w:val="Lgende"/>
        <w:ind w:left="2847" w:firstLine="698"/>
      </w:pPr>
    </w:p>
    <w:p w14:paraId="0D4B415A" w14:textId="77777777" w:rsidR="000C236E" w:rsidRDefault="000C236E" w:rsidP="000C236E">
      <w:pPr>
        <w:pStyle w:val="Lgende"/>
        <w:ind w:left="2847" w:firstLine="698"/>
      </w:pPr>
    </w:p>
    <w:p w14:paraId="1B16C335" w14:textId="77777777" w:rsidR="000C236E" w:rsidRDefault="000C236E" w:rsidP="000C236E">
      <w:pPr>
        <w:pStyle w:val="Lgende"/>
        <w:ind w:left="2847" w:firstLine="698"/>
      </w:pPr>
    </w:p>
    <w:p w14:paraId="534B93DB" w14:textId="77777777" w:rsidR="000C236E" w:rsidRDefault="000C236E" w:rsidP="000C236E">
      <w:pPr>
        <w:pStyle w:val="Lgende"/>
        <w:ind w:left="2847" w:firstLine="698"/>
      </w:pPr>
    </w:p>
    <w:p w14:paraId="15741CF7" w14:textId="77777777" w:rsidR="000C236E" w:rsidRDefault="000C236E" w:rsidP="000C236E">
      <w:pPr>
        <w:pStyle w:val="Lgende"/>
        <w:ind w:left="2847" w:firstLine="698"/>
      </w:pPr>
    </w:p>
    <w:p w14:paraId="2287F27E" w14:textId="77777777" w:rsidR="000C236E" w:rsidRDefault="000C236E" w:rsidP="000C236E">
      <w:pPr>
        <w:pStyle w:val="Lgende"/>
        <w:ind w:left="2847" w:firstLine="698"/>
      </w:pPr>
    </w:p>
    <w:p w14:paraId="546E9F8B" w14:textId="77777777" w:rsidR="000C236E" w:rsidRDefault="000C236E" w:rsidP="000C236E">
      <w:pPr>
        <w:pStyle w:val="Lgende"/>
        <w:ind w:left="2847" w:firstLine="698"/>
      </w:pPr>
      <w:r w:rsidRPr="009A0D79">
        <w:rPr>
          <w:noProof/>
        </w:rPr>
        <w:drawing>
          <wp:anchor distT="0" distB="0" distL="114300" distR="114300" simplePos="0" relativeHeight="251855872" behindDoc="0" locked="0" layoutInCell="1" allowOverlap="1" wp14:anchorId="6315477F" wp14:editId="4264B285">
            <wp:simplePos x="0" y="0"/>
            <wp:positionH relativeFrom="column">
              <wp:posOffset>2864485</wp:posOffset>
            </wp:positionH>
            <wp:positionV relativeFrom="paragraph">
              <wp:posOffset>33655</wp:posOffset>
            </wp:positionV>
            <wp:extent cx="2712720" cy="1519555"/>
            <wp:effectExtent l="0" t="0" r="0" b="4445"/>
            <wp:wrapSquare wrapText="bothSides"/>
            <wp:docPr id="140" name="Picture 1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text, application&#10;&#10;Description automatically generated"/>
                    <pic:cNvPicPr/>
                  </pic:nvPicPr>
                  <pic:blipFill rotWithShape="1">
                    <a:blip r:embed="rId54">
                      <a:extLst>
                        <a:ext uri="{28A0092B-C50C-407E-A947-70E740481C1C}">
                          <a14:useLocalDpi xmlns:a14="http://schemas.microsoft.com/office/drawing/2010/main" val="0"/>
                        </a:ext>
                      </a:extLst>
                    </a:blip>
                    <a:srcRect b="28666"/>
                    <a:stretch/>
                  </pic:blipFill>
                  <pic:spPr bwMode="auto">
                    <a:xfrm>
                      <a:off x="0" y="0"/>
                      <a:ext cx="2712720" cy="1519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EB742F" w14:textId="77777777" w:rsidR="000C236E" w:rsidRDefault="000C236E" w:rsidP="000C236E">
      <w:pPr>
        <w:pStyle w:val="Lgende"/>
        <w:ind w:left="2847" w:firstLine="698"/>
      </w:pPr>
    </w:p>
    <w:p w14:paraId="0DD4FD01" w14:textId="77777777" w:rsidR="000C236E" w:rsidRDefault="000C236E" w:rsidP="000C236E">
      <w:pPr>
        <w:pStyle w:val="Lgende"/>
        <w:ind w:left="2847" w:firstLine="698"/>
      </w:pPr>
    </w:p>
    <w:p w14:paraId="3EFABF3E" w14:textId="77777777" w:rsidR="000C236E" w:rsidRDefault="000C236E" w:rsidP="000C236E">
      <w:pPr>
        <w:pStyle w:val="Lgende"/>
        <w:ind w:left="2847" w:firstLine="698"/>
      </w:pPr>
    </w:p>
    <w:p w14:paraId="348789FC" w14:textId="77777777" w:rsidR="000C236E" w:rsidRDefault="000C236E" w:rsidP="000C236E">
      <w:pPr>
        <w:pStyle w:val="Lgende"/>
        <w:ind w:left="2847" w:firstLine="698"/>
      </w:pPr>
    </w:p>
    <w:p w14:paraId="4EC567EE" w14:textId="77777777" w:rsidR="000C236E" w:rsidRDefault="000C236E" w:rsidP="000C236E">
      <w:pPr>
        <w:pStyle w:val="Lgende"/>
        <w:ind w:left="2847" w:firstLine="698"/>
      </w:pPr>
    </w:p>
    <w:p w14:paraId="0630F812" w14:textId="77777777" w:rsidR="000C236E" w:rsidRDefault="000C236E" w:rsidP="000C236E">
      <w:pPr>
        <w:pStyle w:val="Lgende"/>
        <w:ind w:left="2847" w:firstLine="698"/>
      </w:pPr>
    </w:p>
    <w:p w14:paraId="1FA97F84" w14:textId="77777777" w:rsidR="000C236E" w:rsidRDefault="000C236E" w:rsidP="000C236E">
      <w:pPr>
        <w:pStyle w:val="Lgende"/>
        <w:ind w:left="2847" w:firstLine="698"/>
      </w:pPr>
    </w:p>
    <w:p w14:paraId="448DAE8A" w14:textId="77777777" w:rsidR="000C236E" w:rsidRDefault="000C236E" w:rsidP="000C236E">
      <w:pPr>
        <w:pStyle w:val="Lgende"/>
        <w:ind w:left="2847" w:firstLine="698"/>
      </w:pPr>
    </w:p>
    <w:p w14:paraId="0A6DB7D5" w14:textId="77777777" w:rsidR="000C236E" w:rsidRDefault="000C236E" w:rsidP="000C236E">
      <w:pPr>
        <w:pStyle w:val="Lgende"/>
        <w:ind w:left="2847" w:firstLine="698"/>
      </w:pPr>
    </w:p>
    <w:p w14:paraId="2E3215BC" w14:textId="77777777" w:rsidR="000C236E" w:rsidRDefault="000C236E" w:rsidP="000C236E">
      <w:pPr>
        <w:pStyle w:val="Lgende"/>
        <w:ind w:left="2847" w:firstLine="698"/>
      </w:pPr>
    </w:p>
    <w:p w14:paraId="52789F58" w14:textId="77777777" w:rsidR="000C236E" w:rsidRDefault="000C236E" w:rsidP="000C236E">
      <w:pPr>
        <w:pStyle w:val="Lgende"/>
        <w:ind w:left="2847" w:firstLine="698"/>
      </w:pPr>
    </w:p>
    <w:p w14:paraId="7885C8D5" w14:textId="77777777" w:rsidR="000C236E" w:rsidRDefault="000C236E" w:rsidP="000C236E">
      <w:pPr>
        <w:pStyle w:val="Lgende"/>
        <w:ind w:left="2847" w:firstLine="698"/>
      </w:pPr>
      <w:r w:rsidRPr="00127105">
        <w:rPr>
          <w:noProof/>
        </w:rPr>
        <w:drawing>
          <wp:anchor distT="0" distB="0" distL="114300" distR="114300" simplePos="0" relativeHeight="251858944" behindDoc="0" locked="0" layoutInCell="1" allowOverlap="1" wp14:anchorId="2C217AEC" wp14:editId="1B758B13">
            <wp:simplePos x="0" y="0"/>
            <wp:positionH relativeFrom="column">
              <wp:posOffset>193675</wp:posOffset>
            </wp:positionH>
            <wp:positionV relativeFrom="paragraph">
              <wp:posOffset>274320</wp:posOffset>
            </wp:positionV>
            <wp:extent cx="5761219" cy="3246401"/>
            <wp:effectExtent l="0" t="0" r="0" b="0"/>
            <wp:wrapSquare wrapText="bothSides"/>
            <wp:docPr id="13" name="Picture 13" descr="Une image contenant capture d’écran, Logiciel multimédia, texte, Logiciel d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ne image contenant capture d’écran, Logiciel multimédia, texte, Logiciel de graphisme&#10;&#10;Description générée automatiquement"/>
                    <pic:cNvPicPr/>
                  </pic:nvPicPr>
                  <pic:blipFill>
                    <a:blip r:embed="rId55">
                      <a:extLst>
                        <a:ext uri="{28A0092B-C50C-407E-A947-70E740481C1C}">
                          <a14:useLocalDpi xmlns:a14="http://schemas.microsoft.com/office/drawing/2010/main" val="0"/>
                        </a:ext>
                      </a:extLst>
                    </a:blip>
                    <a:stretch>
                      <a:fillRect/>
                    </a:stretch>
                  </pic:blipFill>
                  <pic:spPr>
                    <a:xfrm>
                      <a:off x="0" y="0"/>
                      <a:ext cx="5761219" cy="3246401"/>
                    </a:xfrm>
                    <a:prstGeom prst="rect">
                      <a:avLst/>
                    </a:prstGeom>
                  </pic:spPr>
                </pic:pic>
              </a:graphicData>
            </a:graphic>
          </wp:anchor>
        </w:drawing>
      </w:r>
    </w:p>
    <w:p w14:paraId="3F7699BA" w14:textId="77777777" w:rsidR="000C236E" w:rsidRDefault="000C236E" w:rsidP="000C236E">
      <w:pPr>
        <w:pStyle w:val="Lgende"/>
        <w:ind w:left="2847" w:firstLine="698"/>
      </w:pPr>
    </w:p>
    <w:p w14:paraId="43F44245" w14:textId="77777777" w:rsidR="000C236E" w:rsidRDefault="000C236E" w:rsidP="000C236E">
      <w:pPr>
        <w:pStyle w:val="Lgende"/>
        <w:ind w:left="2847" w:firstLine="698"/>
      </w:pPr>
    </w:p>
    <w:p w14:paraId="0C9F38C5" w14:textId="77777777" w:rsidR="000C236E" w:rsidRPr="000877EE" w:rsidRDefault="000C236E" w:rsidP="000C236E">
      <w:pPr>
        <w:pStyle w:val="Lgende"/>
        <w:ind w:left="2836" w:firstLine="709"/>
        <w:rPr>
          <w:lang w:val="en-US"/>
        </w:rPr>
      </w:pPr>
      <w:bookmarkStart w:id="166" w:name="_Toc162437144"/>
      <w:r w:rsidRPr="000877EE">
        <w:rPr>
          <w:lang w:val="en-US"/>
        </w:rPr>
        <w:t xml:space="preserve">Figure </w:t>
      </w:r>
      <w:r w:rsidRPr="006E5D7A">
        <w:rPr>
          <w:lang w:val="en-US"/>
        </w:rPr>
        <w:fldChar w:fldCharType="begin"/>
      </w:r>
      <w:r w:rsidRPr="000877EE">
        <w:rPr>
          <w:lang w:val="en-US"/>
        </w:rPr>
        <w:instrText xml:space="preserve"> SEQ Figure \* ARABIC </w:instrText>
      </w:r>
      <w:r w:rsidRPr="006E5D7A">
        <w:rPr>
          <w:lang w:val="en-US"/>
        </w:rPr>
        <w:fldChar w:fldCharType="separate"/>
      </w:r>
      <w:r w:rsidRPr="000877EE">
        <w:rPr>
          <w:noProof/>
          <w:lang w:val="en-US"/>
        </w:rPr>
        <w:t>53</w:t>
      </w:r>
      <w:r w:rsidRPr="006E5D7A">
        <w:rPr>
          <w:lang w:val="en-US"/>
        </w:rPr>
        <w:fldChar w:fldCharType="end"/>
      </w:r>
      <w:r w:rsidRPr="000877EE">
        <w:rPr>
          <w:lang w:val="en-US"/>
        </w:rPr>
        <w:t xml:space="preserve"> – ONVIF video equipements  - Run-Time</w:t>
      </w:r>
      <w:bookmarkEnd w:id="166"/>
    </w:p>
    <w:p w14:paraId="5351A007" w14:textId="77777777" w:rsidR="000C236E" w:rsidRPr="000877EE" w:rsidRDefault="000C236E" w:rsidP="000C236E">
      <w:pPr>
        <w:spacing w:after="200" w:line="276" w:lineRule="auto"/>
        <w:rPr>
          <w:lang w:val="en-US"/>
        </w:rPr>
      </w:pPr>
    </w:p>
    <w:p w14:paraId="7D750ACD" w14:textId="77777777" w:rsidR="000C236E" w:rsidRPr="000877EE" w:rsidRDefault="000C236E" w:rsidP="000C236E">
      <w:pPr>
        <w:spacing w:after="200" w:line="276" w:lineRule="auto"/>
        <w:rPr>
          <w:lang w:val="en-US"/>
        </w:rPr>
      </w:pPr>
      <w:r w:rsidRPr="000877EE">
        <w:rPr>
          <w:lang w:val="en-US"/>
        </w:rPr>
        <w:br w:type="page"/>
      </w:r>
    </w:p>
    <w:p w14:paraId="0E2C47A6" w14:textId="77777777" w:rsidR="000C236E" w:rsidRDefault="000C236E" w:rsidP="000C236E">
      <w:pPr>
        <w:pStyle w:val="Titre3"/>
      </w:pPr>
      <w:r w:rsidRPr="000877EE">
        <w:rPr>
          <w:lang w:val="en-US"/>
        </w:rPr>
        <w:lastRenderedPageBreak/>
        <w:t xml:space="preserve"> </w:t>
      </w:r>
      <w:bookmarkStart w:id="167" w:name="_Toc110407350"/>
      <w:bookmarkStart w:id="168" w:name="_Toc166508802"/>
      <w:r>
        <w:t>RSTP flow</w:t>
      </w:r>
      <w:bookmarkEnd w:id="167"/>
      <w:bookmarkEnd w:id="168"/>
    </w:p>
    <w:p w14:paraId="53C55171" w14:textId="77777777" w:rsidR="000C236E" w:rsidRDefault="000C236E" w:rsidP="000C236E"/>
    <w:p w14:paraId="53D24759" w14:textId="77777777" w:rsidR="000C236E" w:rsidRPr="000877EE" w:rsidRDefault="000C236E" w:rsidP="000C236E">
      <w:pPr>
        <w:rPr>
          <w:lang w:val="en-US"/>
        </w:rPr>
      </w:pPr>
      <w:r>
        <w:rPr>
          <w:lang w:val="en-US"/>
        </w:rPr>
        <w:t xml:space="preserve">The </w:t>
      </w:r>
      <w:r w:rsidRPr="000877EE">
        <w:rPr>
          <w:lang w:val="en-US"/>
        </w:rPr>
        <w:t xml:space="preserve"> integrates a native video player allowing the control of video streams and live broadcasting.</w:t>
      </w:r>
    </w:p>
    <w:p w14:paraId="4507FF5E" w14:textId="6FE4E835" w:rsidR="000C236E" w:rsidRPr="000877EE" w:rsidRDefault="000C236E" w:rsidP="000C236E">
      <w:pPr>
        <w:rPr>
          <w:lang w:val="en-US"/>
        </w:rPr>
      </w:pPr>
      <w:r w:rsidRPr="003E69B5">
        <w:rPr>
          <w:lang w:val="en-US"/>
        </w:rPr>
        <w:t xml:space="preserve"> </w:t>
      </w:r>
      <w:r>
        <w:rPr>
          <w:noProof/>
          <w:lang w:val="en-US"/>
        </w:rPr>
        <w:drawing>
          <wp:anchor distT="0" distB="0" distL="114300" distR="114300" simplePos="0" relativeHeight="251857920" behindDoc="0" locked="0" layoutInCell="1" allowOverlap="1" wp14:anchorId="3D130787" wp14:editId="1C630E32">
            <wp:simplePos x="0" y="0"/>
            <wp:positionH relativeFrom="column">
              <wp:posOffset>-61595</wp:posOffset>
            </wp:positionH>
            <wp:positionV relativeFrom="paragraph">
              <wp:posOffset>347980</wp:posOffset>
            </wp:positionV>
            <wp:extent cx="1019810" cy="3276600"/>
            <wp:effectExtent l="0" t="0" r="8890" b="0"/>
            <wp:wrapSquare wrapText="bothSides"/>
            <wp:docPr id="146" name="Picture 146"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Une image contenant texte, capture d’écran, Police, nombre&#10;&#10;Description générée automatiquement"/>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19810" cy="3276600"/>
                    </a:xfrm>
                    <a:prstGeom prst="rect">
                      <a:avLst/>
                    </a:prstGeom>
                    <a:noFill/>
                    <a:ln>
                      <a:noFill/>
                    </a:ln>
                  </pic:spPr>
                </pic:pic>
              </a:graphicData>
            </a:graphic>
          </wp:anchor>
        </w:drawing>
      </w:r>
    </w:p>
    <w:p w14:paraId="5EDC916A" w14:textId="4C571963" w:rsidR="000C236E" w:rsidRDefault="00205C94" w:rsidP="000C236E">
      <w:pPr>
        <w:pStyle w:val="Lgende"/>
        <w:ind w:left="1418" w:firstLine="709"/>
        <w:rPr>
          <w:lang w:val="en-US"/>
        </w:rPr>
      </w:pPr>
      <w:r>
        <w:rPr>
          <w:noProof/>
          <w:lang w:val="en-US"/>
        </w:rPr>
        <w:drawing>
          <wp:anchor distT="0" distB="0" distL="114300" distR="114300" simplePos="0" relativeHeight="251856896" behindDoc="0" locked="0" layoutInCell="1" allowOverlap="1" wp14:anchorId="07651B7E" wp14:editId="70773353">
            <wp:simplePos x="0" y="0"/>
            <wp:positionH relativeFrom="column">
              <wp:posOffset>1936750</wp:posOffset>
            </wp:positionH>
            <wp:positionV relativeFrom="paragraph">
              <wp:posOffset>267335</wp:posOffset>
            </wp:positionV>
            <wp:extent cx="3550920" cy="2773680"/>
            <wp:effectExtent l="0" t="0" r="0" b="7620"/>
            <wp:wrapSquare wrapText="bothSides"/>
            <wp:docPr id="145" name="Picture 145"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application, email&#10;&#10;Description automatically generated"/>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550920" cy="2773680"/>
                    </a:xfrm>
                    <a:prstGeom prst="rect">
                      <a:avLst/>
                    </a:prstGeom>
                  </pic:spPr>
                </pic:pic>
              </a:graphicData>
            </a:graphic>
          </wp:anchor>
        </w:drawing>
      </w:r>
    </w:p>
    <w:p w14:paraId="4EC3684C" w14:textId="79A65BC6" w:rsidR="000C236E" w:rsidRPr="000877EE" w:rsidRDefault="000C236E" w:rsidP="000C236E">
      <w:pPr>
        <w:pStyle w:val="Lgende"/>
        <w:ind w:left="2836" w:firstLine="709"/>
        <w:rPr>
          <w:lang w:val="en-US"/>
        </w:rPr>
      </w:pPr>
      <w:bookmarkStart w:id="169" w:name="_Toc162437145"/>
      <w:r w:rsidRPr="000877EE">
        <w:rPr>
          <w:lang w:val="en-US"/>
        </w:rPr>
        <w:t xml:space="preserve">Figure </w:t>
      </w:r>
      <w:r w:rsidRPr="006E5D7A">
        <w:rPr>
          <w:lang w:val="en-US"/>
        </w:rPr>
        <w:fldChar w:fldCharType="begin"/>
      </w:r>
      <w:r w:rsidRPr="000877EE">
        <w:rPr>
          <w:lang w:val="en-US"/>
        </w:rPr>
        <w:instrText xml:space="preserve"> SEQ Figure \* ARABIC </w:instrText>
      </w:r>
      <w:r w:rsidRPr="006E5D7A">
        <w:rPr>
          <w:lang w:val="en-US"/>
        </w:rPr>
        <w:fldChar w:fldCharType="separate"/>
      </w:r>
      <w:r w:rsidRPr="000877EE">
        <w:rPr>
          <w:noProof/>
          <w:lang w:val="en-US"/>
        </w:rPr>
        <w:t>54</w:t>
      </w:r>
      <w:r w:rsidRPr="006E5D7A">
        <w:rPr>
          <w:lang w:val="en-US"/>
        </w:rPr>
        <w:fldChar w:fldCharType="end"/>
      </w:r>
      <w:r w:rsidRPr="000877EE">
        <w:rPr>
          <w:lang w:val="en-US"/>
        </w:rPr>
        <w:t xml:space="preserve"> – Built-in RSTP flow </w:t>
      </w:r>
      <w:r>
        <w:rPr>
          <w:lang w:val="en-US"/>
        </w:rPr>
        <w:t>player</w:t>
      </w:r>
      <w:bookmarkEnd w:id="169"/>
    </w:p>
    <w:p w14:paraId="39850ED1" w14:textId="268B55EE" w:rsidR="000C236E" w:rsidRDefault="000C236E" w:rsidP="000C236E">
      <w:pPr>
        <w:spacing w:after="200" w:line="276" w:lineRule="auto"/>
        <w:rPr>
          <w:lang w:val="en-US"/>
        </w:rPr>
      </w:pPr>
      <w:r>
        <w:rPr>
          <w:lang w:val="en-US"/>
        </w:rPr>
        <w:br w:type="page"/>
      </w:r>
    </w:p>
    <w:p w14:paraId="40962E49" w14:textId="77777777" w:rsidR="000C236E" w:rsidRDefault="000C236E" w:rsidP="000C236E">
      <w:pPr>
        <w:pStyle w:val="Titre2"/>
        <w:rPr>
          <w:lang w:val="en-US"/>
        </w:rPr>
      </w:pPr>
      <w:bookmarkStart w:id="170" w:name="_Toc110407351"/>
      <w:bookmarkStart w:id="171" w:name="_Toc166508803"/>
      <w:r>
        <w:rPr>
          <w:lang w:val="en-US"/>
        </w:rPr>
        <w:lastRenderedPageBreak/>
        <w:t>Instant messaging</w:t>
      </w:r>
      <w:bookmarkEnd w:id="170"/>
      <w:bookmarkEnd w:id="171"/>
    </w:p>
    <w:p w14:paraId="5C7A6F80" w14:textId="77777777" w:rsidR="000C236E" w:rsidRPr="00BD1720" w:rsidRDefault="000C236E" w:rsidP="000C236E">
      <w:pPr>
        <w:spacing w:before="75" w:after="75" w:line="300" w:lineRule="atLeast"/>
        <w:jc w:val="both"/>
        <w:rPr>
          <w:lang w:val="en-US"/>
        </w:rPr>
      </w:pPr>
      <w:r>
        <w:rPr>
          <w:lang w:val="en-US"/>
        </w:rPr>
        <w:t>The supervisor</w:t>
      </w:r>
      <w:r w:rsidRPr="00FF6D99">
        <w:rPr>
          <w:lang w:val="en-US"/>
        </w:rPr>
        <w:t xml:space="preserve"> comes with a messaging control that provides</w:t>
      </w:r>
      <w:r w:rsidRPr="00BD1720">
        <w:rPr>
          <w:lang w:val="en-US"/>
        </w:rPr>
        <w:t xml:space="preserve"> access for a user to the Instant Messaging service. The Instant Messaging service allows a user to communicate, by sending and receiving text messages, to one or more other users on another </w:t>
      </w:r>
      <w:r>
        <w:rPr>
          <w:lang w:val="en-US"/>
        </w:rPr>
        <w:t>the supervisor</w:t>
      </w:r>
      <w:r w:rsidRPr="00BD1720">
        <w:rPr>
          <w:lang w:val="en-US"/>
        </w:rPr>
        <w:t> station and / or one of the mobile applications.</w:t>
      </w:r>
    </w:p>
    <w:p w14:paraId="60145831" w14:textId="77777777" w:rsidR="000C236E" w:rsidRPr="00EC147E" w:rsidRDefault="000C236E" w:rsidP="000C236E">
      <w:pPr>
        <w:spacing w:before="75" w:after="75" w:line="300" w:lineRule="atLeast"/>
        <w:jc w:val="both"/>
        <w:rPr>
          <w:lang w:val="en-US"/>
        </w:rPr>
      </w:pPr>
      <w:r w:rsidRPr="00BD1720">
        <w:rPr>
          <w:lang w:val="en-US"/>
        </w:rPr>
        <w:t>Instant messaging uses a conversation known as a chat (or chat room). Chats are created, and owned, by a specific user. Once a chat has been created, the owner can invite other users and change user permissions. In the </w:t>
      </w:r>
      <w:r>
        <w:rPr>
          <w:lang w:val="en-US"/>
        </w:rPr>
        <w:t>supervisor</w:t>
      </w:r>
      <w:r w:rsidRPr="00BD1720">
        <w:rPr>
          <w:lang w:val="en-US"/>
        </w:rPr>
        <w:t xml:space="preserve"> desktop application, chats are managed at run-time using </w:t>
      </w:r>
      <w:r w:rsidRPr="00FF6D99">
        <w:rPr>
          <w:lang w:val="en-US"/>
        </w:rPr>
        <w:t>t</w:t>
      </w:r>
      <w:r w:rsidRPr="00BD1720">
        <w:rPr>
          <w:lang w:val="en-US"/>
        </w:rPr>
        <w:t>he Messaging Control.</w:t>
      </w:r>
      <w:r>
        <w:rPr>
          <w:lang w:val="en-US"/>
        </w:rPr>
        <w:t xml:space="preserve"> </w:t>
      </w:r>
      <w:r w:rsidRPr="00151234">
        <w:rPr>
          <w:lang w:val="en-US"/>
        </w:rPr>
        <w:t>S</w:t>
      </w:r>
      <w:r w:rsidRPr="00EC147E">
        <w:rPr>
          <w:lang w:val="en-US"/>
        </w:rPr>
        <w:t xml:space="preserve">everal instances of the Messaging Control </w:t>
      </w:r>
      <w:r w:rsidRPr="00151234">
        <w:rPr>
          <w:lang w:val="en-US"/>
        </w:rPr>
        <w:t xml:space="preserve">can be inserted </w:t>
      </w:r>
      <w:r w:rsidRPr="00EC147E">
        <w:rPr>
          <w:lang w:val="en-US"/>
        </w:rPr>
        <w:t>in different mimics, to serve different purposes:</w:t>
      </w:r>
    </w:p>
    <w:p w14:paraId="07882FB6" w14:textId="77777777" w:rsidR="000C236E" w:rsidRPr="00EC147E" w:rsidRDefault="000C236E" w:rsidP="007E3027">
      <w:pPr>
        <w:numPr>
          <w:ilvl w:val="0"/>
          <w:numId w:val="77"/>
        </w:numPr>
        <w:shd w:val="clear" w:color="auto" w:fill="FFFFFF"/>
        <w:spacing w:before="75" w:after="75" w:line="300" w:lineRule="atLeast"/>
        <w:rPr>
          <w:lang w:val="en-US"/>
        </w:rPr>
      </w:pPr>
      <w:r w:rsidRPr="00EC147E">
        <w:rPr>
          <w:lang w:val="en-US"/>
        </w:rPr>
        <w:t>In a mimic accessible in one click from the mimic header (or a function key), a Messaging Control locked on a chat dedicated to general talks among team members.</w:t>
      </w:r>
    </w:p>
    <w:p w14:paraId="0E9B1FC7" w14:textId="77777777" w:rsidR="000C236E" w:rsidRPr="00EC147E" w:rsidRDefault="000C236E" w:rsidP="007E3027">
      <w:pPr>
        <w:numPr>
          <w:ilvl w:val="0"/>
          <w:numId w:val="77"/>
        </w:numPr>
        <w:shd w:val="clear" w:color="auto" w:fill="FFFFFF"/>
        <w:spacing w:before="75" w:after="75" w:line="300" w:lineRule="atLeast"/>
        <w:rPr>
          <w:lang w:val="en-US"/>
        </w:rPr>
      </w:pPr>
      <w:r w:rsidRPr="00EC147E">
        <w:rPr>
          <w:lang w:val="en-US"/>
        </w:rPr>
        <w:t>In mimics corresponding to process parts or sites, a Messaging Control locked on the chat corresponding to the installation.</w:t>
      </w:r>
    </w:p>
    <w:p w14:paraId="701ED3C8" w14:textId="77777777" w:rsidR="000C236E" w:rsidRPr="00EC147E" w:rsidRDefault="000C236E" w:rsidP="007E3027">
      <w:pPr>
        <w:numPr>
          <w:ilvl w:val="0"/>
          <w:numId w:val="77"/>
        </w:numPr>
        <w:shd w:val="clear" w:color="auto" w:fill="FFFFFF"/>
        <w:spacing w:before="75" w:after="75" w:line="300" w:lineRule="atLeast"/>
        <w:rPr>
          <w:lang w:val="en-US"/>
        </w:rPr>
      </w:pPr>
      <w:r w:rsidRPr="00EC147E">
        <w:rPr>
          <w:lang w:val="en-US"/>
        </w:rPr>
        <w:t>In a mimic dedicated to chat, a Messaging Control allowing users to create and manage ad'hoc chats.</w:t>
      </w:r>
    </w:p>
    <w:p w14:paraId="69AF8C3A" w14:textId="77777777" w:rsidR="000C236E" w:rsidRDefault="000C236E" w:rsidP="000C236E">
      <w:pPr>
        <w:rPr>
          <w:lang w:val="en-US"/>
        </w:rPr>
      </w:pPr>
      <w:r>
        <w:rPr>
          <w:lang w:val="en-US"/>
        </w:rPr>
        <w:t>The instant messaging control includes but it is not limited to the following features:</w:t>
      </w:r>
    </w:p>
    <w:p w14:paraId="0EA36E8E" w14:textId="77777777" w:rsidR="000C236E" w:rsidRDefault="000C236E" w:rsidP="007E3027">
      <w:pPr>
        <w:pStyle w:val="Paragraphedeliste"/>
        <w:numPr>
          <w:ilvl w:val="0"/>
          <w:numId w:val="75"/>
        </w:numPr>
        <w:spacing w:line="240" w:lineRule="auto"/>
        <w:rPr>
          <w:lang w:val="en-US"/>
        </w:rPr>
      </w:pPr>
      <w:r>
        <w:rPr>
          <w:lang w:val="en-US"/>
        </w:rPr>
        <w:t>One or several messaging control can be inserted in any mimic</w:t>
      </w:r>
    </w:p>
    <w:p w14:paraId="2ED4FD20" w14:textId="77777777" w:rsidR="000C236E" w:rsidRDefault="000C236E" w:rsidP="007E3027">
      <w:pPr>
        <w:pStyle w:val="Paragraphedeliste"/>
        <w:numPr>
          <w:ilvl w:val="0"/>
          <w:numId w:val="75"/>
        </w:numPr>
        <w:spacing w:line="240" w:lineRule="auto"/>
        <w:rPr>
          <w:lang w:val="en-US"/>
        </w:rPr>
      </w:pPr>
      <w:r>
        <w:rPr>
          <w:lang w:val="en-US"/>
        </w:rPr>
        <w:t>Several chat can be created with different members</w:t>
      </w:r>
    </w:p>
    <w:p w14:paraId="3BFF8FAA" w14:textId="77777777" w:rsidR="000C236E" w:rsidRDefault="000C236E" w:rsidP="007E3027">
      <w:pPr>
        <w:pStyle w:val="Paragraphedeliste"/>
        <w:numPr>
          <w:ilvl w:val="0"/>
          <w:numId w:val="75"/>
        </w:numPr>
        <w:spacing w:line="240" w:lineRule="auto"/>
        <w:rPr>
          <w:lang w:val="en-US"/>
        </w:rPr>
      </w:pPr>
      <w:r>
        <w:rPr>
          <w:lang w:val="en-US"/>
        </w:rPr>
        <w:t>Several chat user access levels giving permissions</w:t>
      </w:r>
    </w:p>
    <w:p w14:paraId="56373AD5" w14:textId="77777777" w:rsidR="000C236E" w:rsidRDefault="000C236E" w:rsidP="007E3027">
      <w:pPr>
        <w:pStyle w:val="Paragraphedeliste"/>
        <w:numPr>
          <w:ilvl w:val="0"/>
          <w:numId w:val="75"/>
        </w:numPr>
        <w:spacing w:line="240" w:lineRule="auto"/>
        <w:rPr>
          <w:lang w:val="en-US"/>
        </w:rPr>
      </w:pPr>
      <w:r>
        <w:rPr>
          <w:lang w:val="en-US"/>
        </w:rPr>
        <w:t>Several medias can be sent</w:t>
      </w:r>
    </w:p>
    <w:p w14:paraId="1FD8E18F" w14:textId="77777777" w:rsidR="000C236E" w:rsidRDefault="000C236E" w:rsidP="007E3027">
      <w:pPr>
        <w:pStyle w:val="Paragraphedeliste"/>
        <w:numPr>
          <w:ilvl w:val="1"/>
          <w:numId w:val="75"/>
        </w:numPr>
        <w:spacing w:line="240" w:lineRule="auto"/>
        <w:rPr>
          <w:lang w:val="en-US"/>
        </w:rPr>
      </w:pPr>
      <w:r>
        <w:rPr>
          <w:lang w:val="en-US"/>
        </w:rPr>
        <w:t xml:space="preserve">Text </w:t>
      </w:r>
    </w:p>
    <w:p w14:paraId="5E51FF2B" w14:textId="77777777" w:rsidR="000C236E" w:rsidRDefault="000C236E" w:rsidP="007E3027">
      <w:pPr>
        <w:pStyle w:val="Paragraphedeliste"/>
        <w:numPr>
          <w:ilvl w:val="1"/>
          <w:numId w:val="75"/>
        </w:numPr>
        <w:spacing w:line="240" w:lineRule="auto"/>
        <w:rPr>
          <w:lang w:val="en-US"/>
        </w:rPr>
      </w:pPr>
      <w:r>
        <w:rPr>
          <w:lang w:val="en-US"/>
        </w:rPr>
        <w:t xml:space="preserve">Record voice </w:t>
      </w:r>
    </w:p>
    <w:p w14:paraId="0AB6F4C2" w14:textId="13601FB5" w:rsidR="000C236E" w:rsidRDefault="000C236E" w:rsidP="007E3027">
      <w:pPr>
        <w:pStyle w:val="Paragraphedeliste"/>
        <w:numPr>
          <w:ilvl w:val="1"/>
          <w:numId w:val="75"/>
        </w:numPr>
        <w:spacing w:line="240" w:lineRule="auto"/>
        <w:rPr>
          <w:lang w:val="en-US"/>
        </w:rPr>
      </w:pPr>
      <w:r>
        <w:rPr>
          <w:lang w:val="en-US"/>
        </w:rPr>
        <w:t>Attached file</w:t>
      </w:r>
    </w:p>
    <w:p w14:paraId="0DCF585A" w14:textId="49AE6C8D" w:rsidR="00205C94" w:rsidRDefault="00205C94" w:rsidP="00205C94">
      <w:pPr>
        <w:spacing w:line="240" w:lineRule="auto"/>
        <w:rPr>
          <w:lang w:val="en-US"/>
        </w:rPr>
      </w:pPr>
    </w:p>
    <w:p w14:paraId="680329E3" w14:textId="69AD2AFC" w:rsidR="00205C94" w:rsidRPr="00205C94" w:rsidRDefault="00205C94" w:rsidP="00205C94">
      <w:pPr>
        <w:spacing w:line="240" w:lineRule="auto"/>
        <w:rPr>
          <w:lang w:val="en-US"/>
        </w:rPr>
      </w:pPr>
      <w:r w:rsidRPr="00032128">
        <w:rPr>
          <w:noProof/>
          <w:lang w:val="en-US"/>
        </w:rPr>
        <w:lastRenderedPageBreak/>
        <w:drawing>
          <wp:anchor distT="0" distB="0" distL="114300" distR="114300" simplePos="0" relativeHeight="251859968" behindDoc="0" locked="0" layoutInCell="1" allowOverlap="1" wp14:anchorId="171B803A" wp14:editId="5F2FDECF">
            <wp:simplePos x="0" y="0"/>
            <wp:positionH relativeFrom="column">
              <wp:posOffset>-334645</wp:posOffset>
            </wp:positionH>
            <wp:positionV relativeFrom="paragraph">
              <wp:posOffset>0</wp:posOffset>
            </wp:positionV>
            <wp:extent cx="6648450" cy="2881630"/>
            <wp:effectExtent l="0" t="0" r="0" b="0"/>
            <wp:wrapSquare wrapText="bothSides"/>
            <wp:docPr id="125" name="Picture 12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screenshot of a computer&#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48450" cy="2881630"/>
                    </a:xfrm>
                    <a:prstGeom prst="rect">
                      <a:avLst/>
                    </a:prstGeom>
                  </pic:spPr>
                </pic:pic>
              </a:graphicData>
            </a:graphic>
          </wp:anchor>
        </w:drawing>
      </w:r>
    </w:p>
    <w:p w14:paraId="27D86BAD" w14:textId="77777777" w:rsidR="000C236E" w:rsidRDefault="000C236E" w:rsidP="000C236E">
      <w:pPr>
        <w:pStyle w:val="Lgende"/>
        <w:ind w:left="2847" w:firstLine="698"/>
        <w:rPr>
          <w:lang w:val="en-US"/>
        </w:rPr>
      </w:pPr>
    </w:p>
    <w:p w14:paraId="34A7A457" w14:textId="77777777" w:rsidR="000C236E" w:rsidRPr="000877EE" w:rsidRDefault="000C236E" w:rsidP="000C236E">
      <w:pPr>
        <w:pStyle w:val="Lgende"/>
        <w:ind w:left="2847" w:firstLine="698"/>
        <w:rPr>
          <w:lang w:val="en-US"/>
        </w:rPr>
      </w:pPr>
      <w:bookmarkStart w:id="172" w:name="_Toc162437146"/>
      <w:r w:rsidRPr="000877EE">
        <w:rPr>
          <w:lang w:val="en-US"/>
        </w:rPr>
        <w:t xml:space="preserve">Figure </w:t>
      </w:r>
      <w:r w:rsidRPr="006E5D7A">
        <w:rPr>
          <w:lang w:val="en-US"/>
        </w:rPr>
        <w:fldChar w:fldCharType="begin"/>
      </w:r>
      <w:r w:rsidRPr="000877EE">
        <w:rPr>
          <w:lang w:val="en-US"/>
        </w:rPr>
        <w:instrText xml:space="preserve"> SEQ Figure \* ARABIC </w:instrText>
      </w:r>
      <w:r w:rsidRPr="006E5D7A">
        <w:rPr>
          <w:lang w:val="en-US"/>
        </w:rPr>
        <w:fldChar w:fldCharType="separate"/>
      </w:r>
      <w:r>
        <w:rPr>
          <w:noProof/>
          <w:lang w:val="en-US"/>
        </w:rPr>
        <w:t>17</w:t>
      </w:r>
      <w:r w:rsidRPr="006E5D7A">
        <w:rPr>
          <w:lang w:val="en-US"/>
        </w:rPr>
        <w:fldChar w:fldCharType="end"/>
      </w:r>
      <w:r w:rsidRPr="000877EE">
        <w:rPr>
          <w:lang w:val="en-US"/>
        </w:rPr>
        <w:t xml:space="preserve"> – </w:t>
      </w:r>
      <w:r>
        <w:rPr>
          <w:lang w:val="en-US"/>
        </w:rPr>
        <w:t>Mimic with instant messaging control</w:t>
      </w:r>
      <w:bookmarkEnd w:id="172"/>
    </w:p>
    <w:p w14:paraId="1E5864F1" w14:textId="77777777" w:rsidR="000C236E" w:rsidRDefault="000C236E" w:rsidP="000C236E">
      <w:pPr>
        <w:spacing w:after="200" w:line="276" w:lineRule="auto"/>
        <w:rPr>
          <w:rFonts w:eastAsiaTheme="majorEastAsia"/>
          <w:bCs/>
          <w:color w:val="auto"/>
          <w:sz w:val="40"/>
          <w:szCs w:val="40"/>
          <w:lang w:val="en-US"/>
        </w:rPr>
      </w:pPr>
      <w:r>
        <w:rPr>
          <w:lang w:val="en-US"/>
        </w:rPr>
        <w:br w:type="page"/>
      </w:r>
    </w:p>
    <w:p w14:paraId="40252208" w14:textId="77777777" w:rsidR="000C236E" w:rsidRPr="00D85CA8" w:rsidRDefault="000C236E" w:rsidP="000C236E">
      <w:pPr>
        <w:pStyle w:val="Titre1"/>
        <w:rPr>
          <w:lang w:val="en-US"/>
        </w:rPr>
      </w:pPr>
      <w:bookmarkStart w:id="173" w:name="_Toc206410059"/>
      <w:bookmarkStart w:id="174" w:name="_Toc523748169"/>
      <w:bookmarkStart w:id="175" w:name="_Toc166508804"/>
      <w:bookmarkStart w:id="176" w:name="_Toc206410060"/>
      <w:bookmarkEnd w:id="100"/>
      <w:bookmarkEnd w:id="101"/>
      <w:bookmarkEnd w:id="102"/>
      <w:bookmarkEnd w:id="103"/>
      <w:bookmarkEnd w:id="104"/>
      <w:r w:rsidRPr="00D85CA8">
        <w:rPr>
          <w:lang w:val="en-US"/>
        </w:rPr>
        <w:lastRenderedPageBreak/>
        <w:t>Alarm management</w:t>
      </w:r>
      <w:bookmarkEnd w:id="173"/>
      <w:bookmarkEnd w:id="174"/>
      <w:bookmarkEnd w:id="175"/>
    </w:p>
    <w:p w14:paraId="6B975463" w14:textId="77777777" w:rsidR="000C236E" w:rsidRPr="00D85CA8" w:rsidRDefault="000C236E" w:rsidP="000C236E">
      <w:pPr>
        <w:rPr>
          <w:lang w:val="en-US"/>
        </w:rPr>
      </w:pPr>
    </w:p>
    <w:p w14:paraId="278D3EBF" w14:textId="77777777" w:rsidR="000C236E" w:rsidRPr="00D85CA8" w:rsidRDefault="000C236E" w:rsidP="000C236E">
      <w:pPr>
        <w:rPr>
          <w:rFonts w:cs="Tahoma"/>
          <w:lang w:val="en-US"/>
        </w:rPr>
      </w:pPr>
      <w:r w:rsidRPr="00D85CA8">
        <w:rPr>
          <w:rFonts w:cs="Tahoma"/>
          <w:lang w:val="en-US"/>
        </w:rPr>
        <w:t>The supervisor shall be able to warn the operator in case of any problem within the supervised process and allow taking into account the alarms and their follow up.</w:t>
      </w:r>
    </w:p>
    <w:p w14:paraId="70ACE4B3" w14:textId="77777777" w:rsidR="000C236E" w:rsidRPr="00D85CA8" w:rsidRDefault="000C236E" w:rsidP="000C236E">
      <w:pPr>
        <w:rPr>
          <w:rFonts w:cs="Tahoma"/>
          <w:lang w:val="en-US"/>
        </w:rPr>
      </w:pPr>
    </w:p>
    <w:p w14:paraId="33CE9386" w14:textId="77777777" w:rsidR="000C236E" w:rsidRPr="00D85CA8" w:rsidRDefault="000C236E" w:rsidP="000C236E">
      <w:pPr>
        <w:rPr>
          <w:rFonts w:cs="Tahoma"/>
          <w:lang w:val="en-US"/>
        </w:rPr>
      </w:pPr>
      <w:r w:rsidRPr="00D85CA8">
        <w:rPr>
          <w:rFonts w:cs="Tahoma"/>
          <w:lang w:val="en-US"/>
        </w:rPr>
        <w:t>Alarm can be used for any status variable including specific animations such as colors, text, and symbols.  Status variables used to represent the acknowledgement status. Colors, text, blinking can be fully customized by priority type. The supervisor shall have a minimum of 30 alarm levels.</w:t>
      </w:r>
    </w:p>
    <w:p w14:paraId="16FE561F" w14:textId="77777777" w:rsidR="000C236E" w:rsidRPr="00D85CA8" w:rsidRDefault="000C236E" w:rsidP="000C236E">
      <w:pPr>
        <w:pStyle w:val="Titre2"/>
        <w:rPr>
          <w:lang w:val="en-US"/>
        </w:rPr>
      </w:pPr>
      <w:bookmarkStart w:id="177" w:name="_Toc523748170"/>
      <w:bookmarkStart w:id="178" w:name="_Toc110407352"/>
      <w:bookmarkStart w:id="179" w:name="_Toc166508805"/>
      <w:r w:rsidRPr="00D85CA8">
        <w:rPr>
          <w:lang w:val="en-US"/>
        </w:rPr>
        <w:t>Alarms status</w:t>
      </w:r>
      <w:bookmarkEnd w:id="177"/>
      <w:bookmarkEnd w:id="178"/>
      <w:bookmarkEnd w:id="179"/>
    </w:p>
    <w:p w14:paraId="363A9FF4" w14:textId="77777777" w:rsidR="000C236E" w:rsidRPr="00D85CA8" w:rsidRDefault="000C236E" w:rsidP="000C236E">
      <w:pPr>
        <w:rPr>
          <w:lang w:val="en-US"/>
        </w:rPr>
      </w:pPr>
      <w:r w:rsidRPr="00D85CA8">
        <w:rPr>
          <w:lang w:val="en-US"/>
        </w:rPr>
        <w:t>An alarm shall have the following behaviors:</w:t>
      </w:r>
    </w:p>
    <w:tbl>
      <w:tblPr>
        <w:tblW w:w="8459" w:type="dxa"/>
        <w:tblInd w:w="-108" w:type="dxa"/>
        <w:tblBorders>
          <w:top w:val="nil"/>
          <w:left w:val="nil"/>
          <w:bottom w:val="nil"/>
          <w:right w:val="nil"/>
        </w:tblBorders>
        <w:tblLayout w:type="fixed"/>
        <w:tblLook w:val="0000" w:firstRow="0" w:lastRow="0" w:firstColumn="0" w:lastColumn="0" w:noHBand="0" w:noVBand="0"/>
      </w:tblPr>
      <w:tblGrid>
        <w:gridCol w:w="2943"/>
        <w:gridCol w:w="5516"/>
      </w:tblGrid>
      <w:tr w:rsidR="000C236E" w:rsidRPr="000B2D2C" w14:paraId="5A875E3C" w14:textId="77777777" w:rsidTr="00787364">
        <w:trPr>
          <w:trHeight w:val="136"/>
        </w:trPr>
        <w:tc>
          <w:tcPr>
            <w:tcW w:w="2943" w:type="dxa"/>
          </w:tcPr>
          <w:p w14:paraId="0217326E" w14:textId="77777777" w:rsidR="000C236E" w:rsidRPr="00D85CA8" w:rsidRDefault="000C236E" w:rsidP="00787364">
            <w:pPr>
              <w:autoSpaceDE w:val="0"/>
              <w:autoSpaceDN w:val="0"/>
              <w:adjustRightInd w:val="0"/>
              <w:rPr>
                <w:rFonts w:ascii="Verdana" w:hAnsi="Verdana" w:cs="Verdana"/>
                <w:color w:val="000000"/>
                <w:lang w:val="en-US" w:bidi="ar-SA"/>
              </w:rPr>
            </w:pPr>
          </w:p>
        </w:tc>
        <w:tc>
          <w:tcPr>
            <w:tcW w:w="5516" w:type="dxa"/>
          </w:tcPr>
          <w:p w14:paraId="4EF650D2" w14:textId="77777777" w:rsidR="000C236E" w:rsidRPr="00D85CA8" w:rsidRDefault="000C236E" w:rsidP="00787364">
            <w:pPr>
              <w:autoSpaceDE w:val="0"/>
              <w:autoSpaceDN w:val="0"/>
              <w:adjustRightInd w:val="0"/>
              <w:rPr>
                <w:rFonts w:ascii="Verdana" w:hAnsi="Verdana" w:cs="Verdana"/>
                <w:color w:val="000000"/>
                <w:lang w:val="en-US" w:bidi="ar-SA"/>
              </w:rPr>
            </w:pPr>
          </w:p>
        </w:tc>
      </w:tr>
      <w:tr w:rsidR="000C236E" w:rsidRPr="00D85CA8" w14:paraId="5F9FA022" w14:textId="77777777" w:rsidTr="00787364">
        <w:trPr>
          <w:trHeight w:val="136"/>
        </w:trPr>
        <w:tc>
          <w:tcPr>
            <w:tcW w:w="2943" w:type="dxa"/>
          </w:tcPr>
          <w:p w14:paraId="1636FB64" w14:textId="77777777" w:rsidR="000C236E" w:rsidRPr="00D85CA8" w:rsidRDefault="000C236E" w:rsidP="00787364">
            <w:pPr>
              <w:autoSpaceDE w:val="0"/>
              <w:autoSpaceDN w:val="0"/>
              <w:adjustRightInd w:val="0"/>
              <w:rPr>
                <w:lang w:val="en-US"/>
              </w:rPr>
            </w:pPr>
            <w:r w:rsidRPr="00D85CA8">
              <w:rPr>
                <w:lang w:val="en-US"/>
              </w:rPr>
              <w:t xml:space="preserve">Off </w:t>
            </w:r>
          </w:p>
        </w:tc>
        <w:tc>
          <w:tcPr>
            <w:tcW w:w="5516" w:type="dxa"/>
          </w:tcPr>
          <w:p w14:paraId="5656EBC4" w14:textId="77777777" w:rsidR="000C236E" w:rsidRPr="00D85CA8" w:rsidRDefault="000C236E" w:rsidP="00787364">
            <w:pPr>
              <w:autoSpaceDE w:val="0"/>
              <w:autoSpaceDN w:val="0"/>
              <w:adjustRightInd w:val="0"/>
              <w:rPr>
                <w:lang w:val="en-US"/>
              </w:rPr>
            </w:pPr>
            <w:r w:rsidRPr="00D85CA8">
              <w:rPr>
                <w:lang w:val="en-US"/>
              </w:rPr>
              <w:t xml:space="preserve">The alarm is off. </w:t>
            </w:r>
          </w:p>
        </w:tc>
      </w:tr>
      <w:tr w:rsidR="000C236E" w:rsidRPr="000B2D2C" w14:paraId="1C56A1B7" w14:textId="77777777" w:rsidTr="00787364">
        <w:trPr>
          <w:trHeight w:val="256"/>
        </w:trPr>
        <w:tc>
          <w:tcPr>
            <w:tcW w:w="2943" w:type="dxa"/>
          </w:tcPr>
          <w:p w14:paraId="09CF21B4" w14:textId="77777777" w:rsidR="000C236E" w:rsidRPr="00D85CA8" w:rsidRDefault="000C236E" w:rsidP="00787364">
            <w:pPr>
              <w:autoSpaceDE w:val="0"/>
              <w:autoSpaceDN w:val="0"/>
              <w:adjustRightInd w:val="0"/>
              <w:rPr>
                <w:lang w:val="en-US"/>
              </w:rPr>
            </w:pPr>
            <w:r w:rsidRPr="00D85CA8">
              <w:rPr>
                <w:lang w:val="en-US"/>
              </w:rPr>
              <w:t xml:space="preserve">Off - not acknowledged </w:t>
            </w:r>
          </w:p>
        </w:tc>
        <w:tc>
          <w:tcPr>
            <w:tcW w:w="5516" w:type="dxa"/>
          </w:tcPr>
          <w:p w14:paraId="6A4CB8B3" w14:textId="77777777" w:rsidR="000C236E" w:rsidRPr="00D85CA8" w:rsidRDefault="000C236E" w:rsidP="00787364">
            <w:pPr>
              <w:autoSpaceDE w:val="0"/>
              <w:autoSpaceDN w:val="0"/>
              <w:adjustRightInd w:val="0"/>
              <w:rPr>
                <w:lang w:val="en-US"/>
              </w:rPr>
            </w:pPr>
            <w:r w:rsidRPr="00D85CA8">
              <w:rPr>
                <w:lang w:val="en-US"/>
              </w:rPr>
              <w:t xml:space="preserve">The alarm is off, but it has previously been on and not acknowledged by a User. </w:t>
            </w:r>
          </w:p>
        </w:tc>
      </w:tr>
      <w:tr w:rsidR="000C236E" w:rsidRPr="000B2D2C" w14:paraId="5C69E200" w14:textId="77777777" w:rsidTr="00787364">
        <w:trPr>
          <w:trHeight w:val="136"/>
        </w:trPr>
        <w:tc>
          <w:tcPr>
            <w:tcW w:w="2943" w:type="dxa"/>
          </w:tcPr>
          <w:p w14:paraId="4286B888" w14:textId="77777777" w:rsidR="000C236E" w:rsidRPr="00D85CA8" w:rsidRDefault="000C236E" w:rsidP="00787364">
            <w:pPr>
              <w:autoSpaceDE w:val="0"/>
              <w:autoSpaceDN w:val="0"/>
              <w:adjustRightInd w:val="0"/>
              <w:rPr>
                <w:lang w:val="en-US"/>
              </w:rPr>
            </w:pPr>
            <w:r w:rsidRPr="00D85CA8">
              <w:rPr>
                <w:lang w:val="en-US"/>
              </w:rPr>
              <w:t xml:space="preserve">On - not acknowledged </w:t>
            </w:r>
          </w:p>
        </w:tc>
        <w:tc>
          <w:tcPr>
            <w:tcW w:w="5516" w:type="dxa"/>
          </w:tcPr>
          <w:p w14:paraId="45620515" w14:textId="77777777" w:rsidR="000C236E" w:rsidRPr="00D85CA8" w:rsidRDefault="000C236E" w:rsidP="00787364">
            <w:pPr>
              <w:autoSpaceDE w:val="0"/>
              <w:autoSpaceDN w:val="0"/>
              <w:adjustRightInd w:val="0"/>
              <w:rPr>
                <w:lang w:val="en-US"/>
              </w:rPr>
            </w:pPr>
            <w:r w:rsidRPr="00D85CA8">
              <w:rPr>
                <w:lang w:val="en-US"/>
              </w:rPr>
              <w:t xml:space="preserve">The alarm is on and but has yet to not been acknowledged by a User. </w:t>
            </w:r>
          </w:p>
        </w:tc>
      </w:tr>
      <w:tr w:rsidR="000C236E" w:rsidRPr="000B2D2C" w14:paraId="45C55D64" w14:textId="77777777" w:rsidTr="00787364">
        <w:trPr>
          <w:trHeight w:val="136"/>
        </w:trPr>
        <w:tc>
          <w:tcPr>
            <w:tcW w:w="2943" w:type="dxa"/>
          </w:tcPr>
          <w:p w14:paraId="650FFF00" w14:textId="77777777" w:rsidR="000C236E" w:rsidRPr="00D85CA8" w:rsidRDefault="000C236E" w:rsidP="00787364">
            <w:pPr>
              <w:autoSpaceDE w:val="0"/>
              <w:autoSpaceDN w:val="0"/>
              <w:adjustRightInd w:val="0"/>
              <w:rPr>
                <w:lang w:val="en-US"/>
              </w:rPr>
            </w:pPr>
            <w:r w:rsidRPr="00D85CA8">
              <w:rPr>
                <w:lang w:val="en-US"/>
              </w:rPr>
              <w:t xml:space="preserve">On - acknowledged </w:t>
            </w:r>
          </w:p>
        </w:tc>
        <w:tc>
          <w:tcPr>
            <w:tcW w:w="5516" w:type="dxa"/>
          </w:tcPr>
          <w:p w14:paraId="31B69D82" w14:textId="77777777" w:rsidR="000C236E" w:rsidRPr="00D85CA8" w:rsidRDefault="000C236E" w:rsidP="00787364">
            <w:pPr>
              <w:autoSpaceDE w:val="0"/>
              <w:autoSpaceDN w:val="0"/>
              <w:adjustRightInd w:val="0"/>
              <w:rPr>
                <w:lang w:val="en-US"/>
              </w:rPr>
            </w:pPr>
            <w:r w:rsidRPr="00D85CA8">
              <w:rPr>
                <w:lang w:val="en-US"/>
              </w:rPr>
              <w:t xml:space="preserve">The alarm is on and has been acknowledged by a User. </w:t>
            </w:r>
          </w:p>
        </w:tc>
      </w:tr>
      <w:tr w:rsidR="000C236E" w:rsidRPr="000B2D2C" w14:paraId="1AD9881C" w14:textId="77777777" w:rsidTr="00787364">
        <w:trPr>
          <w:trHeight w:val="254"/>
        </w:trPr>
        <w:tc>
          <w:tcPr>
            <w:tcW w:w="2943" w:type="dxa"/>
          </w:tcPr>
          <w:p w14:paraId="3F9CA503" w14:textId="77777777" w:rsidR="000C236E" w:rsidRPr="00D85CA8" w:rsidRDefault="000C236E" w:rsidP="00787364">
            <w:pPr>
              <w:autoSpaceDE w:val="0"/>
              <w:autoSpaceDN w:val="0"/>
              <w:adjustRightInd w:val="0"/>
              <w:rPr>
                <w:lang w:val="en-US"/>
              </w:rPr>
            </w:pPr>
            <w:r w:rsidRPr="00D85CA8">
              <w:rPr>
                <w:lang w:val="en-US"/>
              </w:rPr>
              <w:t xml:space="preserve">Unavailable </w:t>
            </w:r>
          </w:p>
        </w:tc>
        <w:tc>
          <w:tcPr>
            <w:tcW w:w="5516" w:type="dxa"/>
          </w:tcPr>
          <w:p w14:paraId="77733C34" w14:textId="77777777" w:rsidR="000C236E" w:rsidRPr="00D85CA8" w:rsidRDefault="000C236E" w:rsidP="00787364">
            <w:pPr>
              <w:autoSpaceDE w:val="0"/>
              <w:autoSpaceDN w:val="0"/>
              <w:adjustRightInd w:val="0"/>
              <w:rPr>
                <w:lang w:val="en-US"/>
              </w:rPr>
            </w:pPr>
            <w:r w:rsidRPr="00D85CA8">
              <w:rPr>
                <w:lang w:val="en-US"/>
              </w:rPr>
              <w:t xml:space="preserve">The alarm is masked by the condition of another Alarm or Bit, or inhibited by a User. </w:t>
            </w:r>
          </w:p>
        </w:tc>
      </w:tr>
    </w:tbl>
    <w:p w14:paraId="26475F55" w14:textId="77777777" w:rsidR="000C236E" w:rsidRPr="00D85CA8" w:rsidRDefault="000C236E" w:rsidP="000C236E">
      <w:pPr>
        <w:autoSpaceDE w:val="0"/>
        <w:autoSpaceDN w:val="0"/>
        <w:adjustRightInd w:val="0"/>
        <w:rPr>
          <w:lang w:val="en-US"/>
        </w:rPr>
      </w:pPr>
    </w:p>
    <w:p w14:paraId="1B210C75" w14:textId="77777777" w:rsidR="000C236E" w:rsidRPr="00D85CA8" w:rsidRDefault="000C236E" w:rsidP="000C236E">
      <w:pPr>
        <w:autoSpaceDE w:val="0"/>
        <w:autoSpaceDN w:val="0"/>
        <w:adjustRightInd w:val="0"/>
        <w:rPr>
          <w:lang w:val="en-US"/>
        </w:rPr>
      </w:pPr>
      <w:r w:rsidRPr="00D85CA8">
        <w:rPr>
          <w:lang w:val="en-US"/>
        </w:rPr>
        <w:t xml:space="preserve">Alarms may be: </w:t>
      </w:r>
    </w:p>
    <w:p w14:paraId="5DE7B068" w14:textId="77777777" w:rsidR="000C236E" w:rsidRPr="00D85CA8" w:rsidRDefault="000C236E" w:rsidP="007E3027">
      <w:pPr>
        <w:pStyle w:val="Notedebasdepage"/>
        <w:numPr>
          <w:ilvl w:val="0"/>
          <w:numId w:val="30"/>
        </w:numPr>
        <w:spacing w:before="80" w:line="240" w:lineRule="auto"/>
        <w:ind w:left="426" w:hanging="426"/>
        <w:jc w:val="both"/>
        <w:rPr>
          <w:rFonts w:cs="Tahoma"/>
          <w:lang w:val="en-US"/>
        </w:rPr>
      </w:pPr>
      <w:r w:rsidRPr="00D85CA8">
        <w:rPr>
          <w:rFonts w:cs="Tahoma"/>
          <w:lang w:val="en-US"/>
        </w:rPr>
        <w:t xml:space="preserve">Displayed as a real time list in an Alarm Viewer. </w:t>
      </w:r>
    </w:p>
    <w:p w14:paraId="1C675FB3" w14:textId="77777777" w:rsidR="000C236E" w:rsidRPr="00D85CA8" w:rsidRDefault="000C236E" w:rsidP="007E3027">
      <w:pPr>
        <w:pStyle w:val="Notedebasdepage"/>
        <w:numPr>
          <w:ilvl w:val="0"/>
          <w:numId w:val="30"/>
        </w:numPr>
        <w:spacing w:before="80" w:line="240" w:lineRule="auto"/>
        <w:ind w:left="426" w:hanging="426"/>
        <w:jc w:val="both"/>
        <w:rPr>
          <w:rFonts w:cs="Tahoma"/>
          <w:lang w:val="en-US"/>
        </w:rPr>
      </w:pPr>
      <w:r w:rsidRPr="00D85CA8">
        <w:rPr>
          <w:rFonts w:cs="Tahoma"/>
          <w:lang w:val="en-US"/>
        </w:rPr>
        <w:t xml:space="preserve">Displayed individually using certain animations, for example Color on Alarm. </w:t>
      </w:r>
    </w:p>
    <w:p w14:paraId="44CF084E" w14:textId="77777777" w:rsidR="000C236E" w:rsidRPr="00D85CA8" w:rsidRDefault="000C236E" w:rsidP="007E3027">
      <w:pPr>
        <w:pStyle w:val="Notedebasdepage"/>
        <w:numPr>
          <w:ilvl w:val="0"/>
          <w:numId w:val="30"/>
        </w:numPr>
        <w:spacing w:before="80" w:line="240" w:lineRule="auto"/>
        <w:ind w:left="426" w:hanging="426"/>
        <w:jc w:val="both"/>
        <w:rPr>
          <w:rFonts w:cs="Tahoma"/>
          <w:lang w:val="en-US"/>
        </w:rPr>
      </w:pPr>
      <w:r w:rsidRPr="00D85CA8">
        <w:rPr>
          <w:rFonts w:cs="Tahoma"/>
          <w:lang w:val="en-US"/>
        </w:rPr>
        <w:t xml:space="preserve">Acknowledged, inhibited and set to maintenance by the User. </w:t>
      </w:r>
    </w:p>
    <w:p w14:paraId="557E6D9A" w14:textId="77777777" w:rsidR="000C236E" w:rsidRPr="00D85CA8" w:rsidRDefault="000C236E" w:rsidP="007E3027">
      <w:pPr>
        <w:pStyle w:val="Notedebasdepage"/>
        <w:numPr>
          <w:ilvl w:val="0"/>
          <w:numId w:val="30"/>
        </w:numPr>
        <w:spacing w:before="80" w:line="240" w:lineRule="auto"/>
        <w:ind w:left="426" w:hanging="426"/>
        <w:jc w:val="both"/>
        <w:rPr>
          <w:rFonts w:cs="Tahoma"/>
          <w:lang w:val="en-US"/>
        </w:rPr>
      </w:pPr>
      <w:r w:rsidRPr="00D85CA8">
        <w:rPr>
          <w:rFonts w:cs="Tahoma"/>
          <w:lang w:val="en-US"/>
        </w:rPr>
        <w:t xml:space="preserve">Recorded in the archive files and played back through a Log Viewer. </w:t>
      </w:r>
    </w:p>
    <w:p w14:paraId="6E3FA1E8" w14:textId="77777777" w:rsidR="000C236E" w:rsidRPr="00D85CA8" w:rsidRDefault="000C236E" w:rsidP="007E3027">
      <w:pPr>
        <w:pStyle w:val="Notedebasdepage"/>
        <w:numPr>
          <w:ilvl w:val="0"/>
          <w:numId w:val="30"/>
        </w:numPr>
        <w:spacing w:before="80" w:line="240" w:lineRule="auto"/>
        <w:ind w:left="426" w:hanging="426"/>
        <w:jc w:val="both"/>
        <w:rPr>
          <w:rFonts w:cs="Tahoma"/>
          <w:lang w:val="en-US"/>
        </w:rPr>
      </w:pPr>
      <w:r w:rsidRPr="00D85CA8">
        <w:rPr>
          <w:rFonts w:cs="Tahoma"/>
          <w:lang w:val="en-US"/>
        </w:rPr>
        <w:t xml:space="preserve">Printed in real time as they occur. </w:t>
      </w:r>
    </w:p>
    <w:p w14:paraId="1A332FE1" w14:textId="77777777" w:rsidR="000C236E" w:rsidRPr="00D85CA8" w:rsidRDefault="000C236E" w:rsidP="007E3027">
      <w:pPr>
        <w:pStyle w:val="Notedebasdepage"/>
        <w:numPr>
          <w:ilvl w:val="0"/>
          <w:numId w:val="30"/>
        </w:numPr>
        <w:spacing w:before="80" w:line="240" w:lineRule="auto"/>
        <w:ind w:left="426" w:hanging="426"/>
        <w:jc w:val="both"/>
        <w:rPr>
          <w:rFonts w:cs="Tahoma"/>
          <w:lang w:val="en-US"/>
        </w:rPr>
      </w:pPr>
      <w:r w:rsidRPr="00D85CA8">
        <w:rPr>
          <w:rFonts w:cs="Tahoma"/>
          <w:lang w:val="en-US"/>
        </w:rPr>
        <w:t xml:space="preserve">Counted in special register variables according to the alarm state, alarm level, Domain and Nature. </w:t>
      </w:r>
    </w:p>
    <w:p w14:paraId="38C0821C" w14:textId="77777777" w:rsidR="000C236E" w:rsidRPr="00D85CA8" w:rsidRDefault="000C236E" w:rsidP="007E3027">
      <w:pPr>
        <w:pStyle w:val="Notedebasdepage"/>
        <w:numPr>
          <w:ilvl w:val="0"/>
          <w:numId w:val="30"/>
        </w:numPr>
        <w:spacing w:before="80" w:line="240" w:lineRule="auto"/>
        <w:ind w:left="426" w:hanging="426"/>
        <w:jc w:val="both"/>
        <w:rPr>
          <w:lang w:val="en-US"/>
        </w:rPr>
      </w:pPr>
      <w:r w:rsidRPr="00D85CA8">
        <w:rPr>
          <w:rFonts w:cs="Tahoma"/>
          <w:lang w:val="en-US"/>
        </w:rPr>
        <w:t>Used to generate an external sensory alert, such as audible alarms.</w:t>
      </w:r>
    </w:p>
    <w:p w14:paraId="4C4C4EED" w14:textId="77777777" w:rsidR="000C236E" w:rsidRDefault="000C236E" w:rsidP="000C236E">
      <w:pPr>
        <w:pStyle w:val="Titre2"/>
        <w:rPr>
          <w:lang w:val="en-US"/>
        </w:rPr>
      </w:pPr>
      <w:bookmarkStart w:id="180" w:name="_Toc523748171"/>
      <w:bookmarkStart w:id="181" w:name="_Toc110407353"/>
      <w:bookmarkStart w:id="182" w:name="_Toc166508806"/>
      <w:r w:rsidRPr="00D85CA8">
        <w:rPr>
          <w:lang w:val="en-US"/>
        </w:rPr>
        <w:t>Alarms features</w:t>
      </w:r>
      <w:bookmarkEnd w:id="180"/>
      <w:bookmarkEnd w:id="181"/>
      <w:bookmarkEnd w:id="182"/>
    </w:p>
    <w:p w14:paraId="267CC360" w14:textId="77777777" w:rsidR="000C236E" w:rsidRPr="00D85CA8" w:rsidRDefault="000C236E" w:rsidP="000C236E">
      <w:pPr>
        <w:rPr>
          <w:lang w:val="en-US"/>
        </w:rPr>
      </w:pPr>
    </w:p>
    <w:p w14:paraId="1B5FF539" w14:textId="77777777" w:rsidR="000C236E" w:rsidRPr="00D85CA8" w:rsidRDefault="000C236E" w:rsidP="000C236E">
      <w:pPr>
        <w:rPr>
          <w:rFonts w:cs="Tahoma"/>
          <w:lang w:val="en-US"/>
        </w:rPr>
      </w:pPr>
      <w:r w:rsidRPr="00D85CA8">
        <w:rPr>
          <w:rFonts w:cs="Tahoma"/>
          <w:lang w:val="en-US"/>
        </w:rPr>
        <w:t>The supervisor shall be able to manage as a minimum the following features:</w:t>
      </w:r>
    </w:p>
    <w:p w14:paraId="4B4F39CA" w14:textId="77777777" w:rsidR="000C236E" w:rsidRPr="00D85CA8" w:rsidRDefault="000C236E" w:rsidP="000C236E">
      <w:pPr>
        <w:rPr>
          <w:rFonts w:cs="Tahoma"/>
          <w:lang w:val="en-US"/>
        </w:rPr>
      </w:pPr>
    </w:p>
    <w:p w14:paraId="3968C90F" w14:textId="77777777" w:rsidR="000C236E" w:rsidRPr="00D85CA8" w:rsidRDefault="000C236E" w:rsidP="000C236E">
      <w:pPr>
        <w:rPr>
          <w:rFonts w:cs="Tahoma"/>
          <w:b/>
          <w:i/>
          <w:lang w:val="en-US"/>
        </w:rPr>
      </w:pPr>
      <w:r w:rsidRPr="00D85CA8">
        <w:rPr>
          <w:rFonts w:cs="Tahoma"/>
          <w:b/>
          <w:i/>
          <w:lang w:val="en-US"/>
        </w:rPr>
        <w:t>Mask of alarm</w:t>
      </w:r>
    </w:p>
    <w:p w14:paraId="03F613A7" w14:textId="77777777" w:rsidR="000C236E" w:rsidRPr="00D85CA8" w:rsidRDefault="000C236E" w:rsidP="000C236E">
      <w:pPr>
        <w:rPr>
          <w:rFonts w:cs="Tahoma"/>
          <w:lang w:val="en-US"/>
        </w:rPr>
      </w:pPr>
      <w:r w:rsidRPr="00D85CA8">
        <w:rPr>
          <w:rFonts w:cs="Tahoma"/>
          <w:lang w:val="en-US"/>
        </w:rPr>
        <w:t xml:space="preserve">Possibility to mask temporarily one or several alarms. This masking can be done by operator request or automatically according to the value of another variable (another alarm or status). </w:t>
      </w:r>
    </w:p>
    <w:p w14:paraId="125CA0EC" w14:textId="77777777" w:rsidR="000C236E" w:rsidRPr="00D85CA8" w:rsidRDefault="000C236E" w:rsidP="000C236E">
      <w:pPr>
        <w:rPr>
          <w:rFonts w:cs="Tahoma"/>
          <w:lang w:val="en-US"/>
        </w:rPr>
      </w:pPr>
    </w:p>
    <w:p w14:paraId="06963A81" w14:textId="77777777" w:rsidR="000C236E" w:rsidRPr="00D85CA8" w:rsidRDefault="000C236E" w:rsidP="000C236E">
      <w:pPr>
        <w:rPr>
          <w:rFonts w:cs="Tahoma"/>
          <w:b/>
          <w:i/>
          <w:lang w:val="en-US"/>
        </w:rPr>
      </w:pPr>
      <w:r w:rsidRPr="00D85CA8">
        <w:rPr>
          <w:rFonts w:cs="Tahoma"/>
          <w:b/>
          <w:i/>
          <w:lang w:val="en-US"/>
        </w:rPr>
        <w:t>Specific alarm counters</w:t>
      </w:r>
    </w:p>
    <w:p w14:paraId="4C4F2641" w14:textId="77777777" w:rsidR="000C236E" w:rsidRPr="00D85CA8" w:rsidRDefault="000C236E" w:rsidP="000C236E">
      <w:pPr>
        <w:rPr>
          <w:rFonts w:cs="Tahoma"/>
          <w:lang w:val="en-US"/>
        </w:rPr>
      </w:pPr>
      <w:r w:rsidRPr="00D85CA8">
        <w:rPr>
          <w:rFonts w:cs="Tahoma"/>
          <w:lang w:val="en-US"/>
        </w:rPr>
        <w:t xml:space="preserve">Possibility to create system variables to reflect the number of alarms for a specific filter in real time. User defined Alarm counters. </w:t>
      </w:r>
    </w:p>
    <w:p w14:paraId="137B58B8" w14:textId="77777777" w:rsidR="000C236E" w:rsidRPr="00D85CA8" w:rsidRDefault="000C236E" w:rsidP="000C236E">
      <w:pPr>
        <w:rPr>
          <w:rFonts w:cs="Tahoma"/>
          <w:lang w:val="en-US"/>
        </w:rPr>
      </w:pPr>
    </w:p>
    <w:p w14:paraId="7E073ACB" w14:textId="77777777" w:rsidR="000C236E" w:rsidRPr="00D85CA8" w:rsidRDefault="000C236E" w:rsidP="000C236E">
      <w:pPr>
        <w:rPr>
          <w:rFonts w:cs="Tahoma"/>
          <w:b/>
          <w:i/>
          <w:lang w:val="en-US"/>
        </w:rPr>
      </w:pPr>
      <w:r w:rsidRPr="00D85CA8">
        <w:rPr>
          <w:rFonts w:cs="Tahoma"/>
          <w:b/>
          <w:i/>
          <w:lang w:val="en-US"/>
        </w:rPr>
        <w:t>Alarm filters</w:t>
      </w:r>
    </w:p>
    <w:p w14:paraId="76678789" w14:textId="77777777" w:rsidR="000C236E" w:rsidRPr="00D85CA8" w:rsidRDefault="000C236E" w:rsidP="000C236E">
      <w:pPr>
        <w:rPr>
          <w:rFonts w:cs="Tahoma"/>
          <w:lang w:val="en-US"/>
        </w:rPr>
      </w:pPr>
      <w:r w:rsidRPr="00D85CA8">
        <w:rPr>
          <w:rFonts w:cs="Tahoma"/>
          <w:lang w:val="en-US"/>
        </w:rPr>
        <w:t xml:space="preserve">Alarms shall be displayed in list mode. It shall be possible to filter the alarm in the lists to display only certain types of alarms. The operator shall be able to filter by: </w:t>
      </w:r>
    </w:p>
    <w:p w14:paraId="7CC79478" w14:textId="77777777" w:rsidR="000C236E" w:rsidRPr="00D85CA8" w:rsidRDefault="000C236E" w:rsidP="007E3027">
      <w:pPr>
        <w:pStyle w:val="Notedebasdepage"/>
        <w:numPr>
          <w:ilvl w:val="0"/>
          <w:numId w:val="30"/>
        </w:numPr>
        <w:spacing w:before="80" w:line="240" w:lineRule="auto"/>
        <w:ind w:left="426" w:hanging="426"/>
        <w:jc w:val="both"/>
        <w:rPr>
          <w:rFonts w:cs="Tahoma"/>
          <w:lang w:val="en-US"/>
        </w:rPr>
      </w:pPr>
      <w:r w:rsidRPr="00D85CA8">
        <w:rPr>
          <w:rFonts w:cs="Tahoma"/>
          <w:lang w:val="en-US"/>
        </w:rPr>
        <w:t>Alarm type (alarm on, alarm on acknowledged, on not acknowledged, off not acknowledged, off acknowledged)</w:t>
      </w:r>
    </w:p>
    <w:p w14:paraId="0F97A99F" w14:textId="77777777" w:rsidR="000C236E" w:rsidRPr="00D85CA8" w:rsidRDefault="000C236E" w:rsidP="007E3027">
      <w:pPr>
        <w:pStyle w:val="Notedebasdepage"/>
        <w:numPr>
          <w:ilvl w:val="0"/>
          <w:numId w:val="30"/>
        </w:numPr>
        <w:spacing w:before="80" w:line="240" w:lineRule="auto"/>
        <w:ind w:left="426" w:hanging="426"/>
        <w:jc w:val="both"/>
        <w:rPr>
          <w:rFonts w:cs="Tahoma"/>
          <w:lang w:val="en-US"/>
        </w:rPr>
      </w:pPr>
      <w:r w:rsidRPr="00D85CA8">
        <w:rPr>
          <w:rFonts w:cs="Tahoma"/>
          <w:lang w:val="en-US"/>
        </w:rPr>
        <w:t xml:space="preserve">Level (from the 30 available priority levels) </w:t>
      </w:r>
    </w:p>
    <w:p w14:paraId="4852ED23" w14:textId="77777777" w:rsidR="000C236E" w:rsidRPr="00D85CA8" w:rsidRDefault="000C236E" w:rsidP="007E3027">
      <w:pPr>
        <w:pStyle w:val="Notedebasdepage"/>
        <w:numPr>
          <w:ilvl w:val="0"/>
          <w:numId w:val="30"/>
        </w:numPr>
        <w:spacing w:before="80" w:line="240" w:lineRule="auto"/>
        <w:ind w:left="426" w:hanging="426"/>
        <w:jc w:val="both"/>
        <w:rPr>
          <w:rFonts w:cs="Tahoma"/>
          <w:lang w:val="en-US"/>
        </w:rPr>
      </w:pPr>
      <w:r w:rsidRPr="00D85CA8">
        <w:rPr>
          <w:rFonts w:cs="Tahoma"/>
          <w:lang w:val="en-US"/>
        </w:rPr>
        <w:t xml:space="preserve">Location or by alarm domain </w:t>
      </w:r>
    </w:p>
    <w:p w14:paraId="30603048" w14:textId="77777777" w:rsidR="000C236E" w:rsidRPr="00D85CA8" w:rsidRDefault="000C236E" w:rsidP="000C236E">
      <w:pPr>
        <w:rPr>
          <w:rFonts w:cs="Tahoma"/>
          <w:b/>
          <w:i/>
          <w:lang w:val="en-US"/>
        </w:rPr>
      </w:pPr>
    </w:p>
    <w:p w14:paraId="75290874" w14:textId="77777777" w:rsidR="000C236E" w:rsidRPr="00D85CA8" w:rsidRDefault="000C236E" w:rsidP="000C236E">
      <w:pPr>
        <w:rPr>
          <w:rFonts w:cs="Tahoma"/>
          <w:b/>
          <w:i/>
          <w:lang w:val="en-US"/>
        </w:rPr>
      </w:pPr>
      <w:r w:rsidRPr="00D85CA8">
        <w:rPr>
          <w:rFonts w:cs="Tahoma"/>
          <w:b/>
          <w:i/>
          <w:lang w:val="en-US"/>
        </w:rPr>
        <w:t>Contextual action to an alarm</w:t>
      </w:r>
    </w:p>
    <w:p w14:paraId="4236433A" w14:textId="77777777" w:rsidR="000C236E" w:rsidRPr="00D85CA8" w:rsidRDefault="000C236E" w:rsidP="000C236E">
      <w:pPr>
        <w:rPr>
          <w:rFonts w:cs="Tahoma"/>
          <w:lang w:val="en-US"/>
        </w:rPr>
      </w:pPr>
      <w:r w:rsidRPr="00D85CA8">
        <w:rPr>
          <w:rFonts w:cs="Tahoma"/>
          <w:lang w:val="en-US"/>
        </w:rPr>
        <w:t xml:space="preserve">From the alarm list, the operator shall be able to highlight a specific alarm and using the « right click » an associated action can be available. </w:t>
      </w:r>
    </w:p>
    <w:p w14:paraId="36BDCFED" w14:textId="77777777" w:rsidR="000C236E" w:rsidRPr="00D85CA8" w:rsidRDefault="000C236E" w:rsidP="000C236E">
      <w:pPr>
        <w:jc w:val="center"/>
        <w:rPr>
          <w:rFonts w:cs="Tahoma"/>
          <w:lang w:val="en-US"/>
        </w:rPr>
      </w:pPr>
    </w:p>
    <w:p w14:paraId="2ADE985B" w14:textId="77777777" w:rsidR="000C236E" w:rsidRPr="00D85CA8" w:rsidRDefault="000C236E" w:rsidP="000C236E">
      <w:pPr>
        <w:rPr>
          <w:rFonts w:cs="Tahoma"/>
          <w:b/>
          <w:i/>
          <w:lang w:val="en-US"/>
        </w:rPr>
      </w:pPr>
      <w:bookmarkStart w:id="183" w:name="_Toc449921146"/>
      <w:bookmarkStart w:id="184" w:name="_Toc484423774"/>
      <w:bookmarkStart w:id="185" w:name="_Toc102364253"/>
      <w:r w:rsidRPr="00D85CA8">
        <w:rPr>
          <w:rFonts w:cs="Tahoma"/>
          <w:b/>
          <w:i/>
          <w:lang w:val="en-US"/>
        </w:rPr>
        <w:t>Access filter by station</w:t>
      </w:r>
    </w:p>
    <w:bookmarkEnd w:id="183"/>
    <w:bookmarkEnd w:id="184"/>
    <w:bookmarkEnd w:id="185"/>
    <w:p w14:paraId="3887AC0F" w14:textId="77777777" w:rsidR="000C236E" w:rsidRPr="00D85CA8" w:rsidRDefault="000C236E" w:rsidP="000C236E">
      <w:pPr>
        <w:rPr>
          <w:rFonts w:cs="Tahoma"/>
          <w:lang w:val="en-US"/>
        </w:rPr>
      </w:pPr>
      <w:r w:rsidRPr="00D85CA8">
        <w:rPr>
          <w:rFonts w:cs="Tahoma"/>
          <w:lang w:val="en-US"/>
        </w:rPr>
        <w:t xml:space="preserve">It is possible to set alarm display and treatment filter according to the station (PC) the operator is using. </w:t>
      </w:r>
    </w:p>
    <w:p w14:paraId="47E07C7D" w14:textId="77777777" w:rsidR="000C236E" w:rsidRPr="00D85CA8" w:rsidRDefault="000C236E" w:rsidP="000C236E">
      <w:pPr>
        <w:pStyle w:val="Notedebasdepage"/>
        <w:rPr>
          <w:rFonts w:cs="Tahoma"/>
          <w:lang w:val="en-US"/>
        </w:rPr>
      </w:pPr>
    </w:p>
    <w:p w14:paraId="0A14945D" w14:textId="77777777" w:rsidR="000C236E" w:rsidRPr="00D85CA8" w:rsidRDefault="000C236E" w:rsidP="000C236E">
      <w:pPr>
        <w:rPr>
          <w:rFonts w:cs="Tahoma"/>
          <w:b/>
          <w:i/>
          <w:lang w:val="en-US"/>
        </w:rPr>
      </w:pPr>
      <w:r w:rsidRPr="00D85CA8">
        <w:rPr>
          <w:rFonts w:cs="Tahoma"/>
          <w:b/>
          <w:i/>
          <w:lang w:val="en-US"/>
        </w:rPr>
        <w:t>Consistency check</w:t>
      </w:r>
    </w:p>
    <w:p w14:paraId="528C7C2A" w14:textId="77777777" w:rsidR="000C236E" w:rsidRPr="00D85CA8" w:rsidRDefault="000C236E" w:rsidP="000C236E">
      <w:pPr>
        <w:pStyle w:val="Notedebasdepage"/>
        <w:rPr>
          <w:rFonts w:cs="Tahoma"/>
          <w:lang w:val="en-US"/>
        </w:rPr>
      </w:pPr>
      <w:r w:rsidRPr="00D85CA8">
        <w:rPr>
          <w:rFonts w:cs="Tahoma"/>
          <w:lang w:val="en-US"/>
        </w:rPr>
        <w:t xml:space="preserve">The supervisor shall provide a consistency check feature. To control the value returned following a command. After a time period (customizable) an alarm shall appear if the comparison between the command sent and the value returned is not consistent. </w:t>
      </w:r>
    </w:p>
    <w:p w14:paraId="728442ED" w14:textId="77777777" w:rsidR="000C236E" w:rsidRPr="00D85CA8" w:rsidRDefault="000C236E" w:rsidP="000C236E">
      <w:pPr>
        <w:autoSpaceDE w:val="0"/>
        <w:autoSpaceDN w:val="0"/>
        <w:adjustRightInd w:val="0"/>
        <w:rPr>
          <w:rFonts w:ascii="Verdana" w:hAnsi="Verdana" w:cs="Verdana"/>
          <w:color w:val="000000"/>
          <w:lang w:val="en-US" w:bidi="ar-SA"/>
        </w:rPr>
      </w:pPr>
    </w:p>
    <w:p w14:paraId="57087EF9" w14:textId="77777777" w:rsidR="000C236E" w:rsidRPr="00D85CA8" w:rsidRDefault="000C236E" w:rsidP="000C236E">
      <w:pPr>
        <w:autoSpaceDE w:val="0"/>
        <w:autoSpaceDN w:val="0"/>
        <w:adjustRightInd w:val="0"/>
        <w:rPr>
          <w:rFonts w:cs="Tahoma"/>
          <w:b/>
          <w:i/>
          <w:lang w:val="en-US"/>
        </w:rPr>
      </w:pPr>
      <w:r w:rsidRPr="00D85CA8">
        <w:rPr>
          <w:rFonts w:cs="Tahoma"/>
          <w:b/>
          <w:i/>
          <w:lang w:val="en-US"/>
        </w:rPr>
        <w:t>Activation</w:t>
      </w:r>
    </w:p>
    <w:p w14:paraId="7BFC007A" w14:textId="77777777" w:rsidR="000C236E" w:rsidRPr="00D85CA8" w:rsidRDefault="000C236E" w:rsidP="000C236E">
      <w:pPr>
        <w:autoSpaceDE w:val="0"/>
        <w:autoSpaceDN w:val="0"/>
        <w:adjustRightInd w:val="0"/>
        <w:rPr>
          <w:rFonts w:cs="Tahoma"/>
          <w:lang w:val="en-US"/>
        </w:rPr>
      </w:pPr>
      <w:r w:rsidRPr="00D85CA8">
        <w:rPr>
          <w:rFonts w:cs="Tahoma"/>
          <w:lang w:val="en-US"/>
        </w:rPr>
        <w:t>It shall be possible to configure the activation of the alarm:</w:t>
      </w:r>
    </w:p>
    <w:p w14:paraId="0DAB495A" w14:textId="77777777" w:rsidR="000C236E" w:rsidRPr="00D85CA8" w:rsidRDefault="000C236E" w:rsidP="007E3027">
      <w:pPr>
        <w:pStyle w:val="Notedebasdepage"/>
        <w:numPr>
          <w:ilvl w:val="0"/>
          <w:numId w:val="30"/>
        </w:numPr>
        <w:spacing w:before="80" w:line="240" w:lineRule="auto"/>
        <w:ind w:left="426" w:hanging="426"/>
        <w:jc w:val="both"/>
        <w:rPr>
          <w:rFonts w:cs="Tahoma"/>
          <w:lang w:val="en-US"/>
        </w:rPr>
      </w:pPr>
      <w:r w:rsidRPr="00D85CA8">
        <w:rPr>
          <w:rFonts w:cs="Tahoma"/>
          <w:lang w:val="en-US"/>
        </w:rPr>
        <w:t xml:space="preserve">Positive transition - The alarm is activated (On - not acknowledged) when the value of its underlying bit changes from 0 to 1. </w:t>
      </w:r>
    </w:p>
    <w:p w14:paraId="7F29AD13" w14:textId="77777777" w:rsidR="000C236E" w:rsidRPr="00D85CA8" w:rsidRDefault="000C236E" w:rsidP="007E3027">
      <w:pPr>
        <w:pStyle w:val="Notedebasdepage"/>
        <w:numPr>
          <w:ilvl w:val="0"/>
          <w:numId w:val="30"/>
        </w:numPr>
        <w:spacing w:before="80" w:line="240" w:lineRule="auto"/>
        <w:ind w:left="426" w:hanging="426"/>
        <w:jc w:val="both"/>
        <w:rPr>
          <w:rFonts w:cs="Tahoma"/>
          <w:lang w:val="en-US"/>
        </w:rPr>
      </w:pPr>
      <w:r w:rsidRPr="00D85CA8">
        <w:rPr>
          <w:rFonts w:cs="Tahoma"/>
          <w:lang w:val="en-US"/>
        </w:rPr>
        <w:t xml:space="preserve">Negative transition - The alarm is activated (On - not acknowledged) when the value of its underlying bit changes from 1 to 0. </w:t>
      </w:r>
    </w:p>
    <w:p w14:paraId="7CE1B89F" w14:textId="77777777" w:rsidR="000C236E" w:rsidRPr="00D85CA8" w:rsidRDefault="000C236E" w:rsidP="000C236E">
      <w:pPr>
        <w:autoSpaceDE w:val="0"/>
        <w:autoSpaceDN w:val="0"/>
        <w:adjustRightInd w:val="0"/>
        <w:rPr>
          <w:rFonts w:ascii="Verdana" w:hAnsi="Verdana" w:cs="Verdana"/>
          <w:color w:val="000000"/>
          <w:lang w:val="en-US" w:bidi="ar-SA"/>
        </w:rPr>
      </w:pPr>
    </w:p>
    <w:p w14:paraId="7A749C60" w14:textId="77777777" w:rsidR="000C236E" w:rsidRPr="00D85CA8" w:rsidRDefault="000C236E" w:rsidP="000C236E">
      <w:pPr>
        <w:autoSpaceDE w:val="0"/>
        <w:autoSpaceDN w:val="0"/>
        <w:adjustRightInd w:val="0"/>
        <w:rPr>
          <w:rFonts w:ascii="Verdana" w:hAnsi="Verdana" w:cs="Verdana"/>
          <w:color w:val="000000"/>
          <w:lang w:val="en-US" w:bidi="ar-SA"/>
        </w:rPr>
      </w:pPr>
      <w:r w:rsidRPr="00D85CA8">
        <w:rPr>
          <w:rFonts w:cs="Tahoma"/>
          <w:b/>
          <w:i/>
          <w:lang w:val="en-US"/>
        </w:rPr>
        <w:t xml:space="preserve">Priority </w:t>
      </w:r>
    </w:p>
    <w:p w14:paraId="66A00F60" w14:textId="77777777" w:rsidR="000C236E" w:rsidRPr="00D85CA8" w:rsidRDefault="000C236E" w:rsidP="000C236E">
      <w:pPr>
        <w:autoSpaceDE w:val="0"/>
        <w:autoSpaceDN w:val="0"/>
        <w:adjustRightInd w:val="0"/>
        <w:rPr>
          <w:rFonts w:cs="Tahoma"/>
          <w:lang w:val="en-US"/>
        </w:rPr>
      </w:pPr>
      <w:r w:rsidRPr="00D85CA8">
        <w:rPr>
          <w:rFonts w:cs="Tahoma"/>
          <w:lang w:val="en-US"/>
        </w:rPr>
        <w:t xml:space="preserve">The priority of the alarm in the range 0 to 29. An alarm's priority defines its color and its behavior in the Alarm Viewer. </w:t>
      </w:r>
    </w:p>
    <w:p w14:paraId="257AC37F" w14:textId="77777777" w:rsidR="000C236E" w:rsidRPr="00D85CA8" w:rsidRDefault="000C236E" w:rsidP="000C236E">
      <w:pPr>
        <w:autoSpaceDE w:val="0"/>
        <w:autoSpaceDN w:val="0"/>
        <w:adjustRightInd w:val="0"/>
        <w:rPr>
          <w:rFonts w:cs="Tahoma"/>
          <w:lang w:val="en-US"/>
        </w:rPr>
      </w:pPr>
    </w:p>
    <w:p w14:paraId="71AAAF02" w14:textId="77777777" w:rsidR="000C236E" w:rsidRPr="00D85CA8" w:rsidRDefault="000C236E" w:rsidP="000C236E">
      <w:pPr>
        <w:autoSpaceDE w:val="0"/>
        <w:autoSpaceDN w:val="0"/>
        <w:adjustRightInd w:val="0"/>
        <w:rPr>
          <w:rFonts w:cs="Tahoma"/>
          <w:lang w:val="en-US"/>
        </w:rPr>
      </w:pPr>
      <w:r w:rsidRPr="00D85CA8">
        <w:rPr>
          <w:rFonts w:cs="Tahoma"/>
          <w:b/>
          <w:i/>
          <w:lang w:val="en-US"/>
        </w:rPr>
        <w:t>Temporization</w:t>
      </w:r>
    </w:p>
    <w:p w14:paraId="3C08D1B1" w14:textId="77777777" w:rsidR="000C236E" w:rsidRDefault="000C236E" w:rsidP="000C236E">
      <w:pPr>
        <w:autoSpaceDE w:val="0"/>
        <w:autoSpaceDN w:val="0"/>
        <w:adjustRightInd w:val="0"/>
        <w:rPr>
          <w:rFonts w:cs="Tahoma"/>
          <w:lang w:val="en-US"/>
        </w:rPr>
      </w:pPr>
      <w:r w:rsidRPr="00D85CA8">
        <w:rPr>
          <w:rFonts w:cs="Tahoma"/>
          <w:lang w:val="en-US"/>
        </w:rPr>
        <w:t xml:space="preserve">A period in seconds between the source changing to the active state and the bit state following it (and hence the alarm activating). Shall the source return to the inactive state before the temporization period is over the alarm shall not activate. A value of 0 disables temporization and the alarm activates immediately the source changes to active. </w:t>
      </w:r>
    </w:p>
    <w:p w14:paraId="396157C8" w14:textId="77777777" w:rsidR="000C236E" w:rsidRPr="00D85CA8" w:rsidRDefault="000C236E" w:rsidP="000C236E">
      <w:pPr>
        <w:autoSpaceDE w:val="0"/>
        <w:autoSpaceDN w:val="0"/>
        <w:adjustRightInd w:val="0"/>
        <w:rPr>
          <w:rFonts w:cs="Tahoma"/>
          <w:b/>
          <w:i/>
          <w:lang w:val="en-US"/>
        </w:rPr>
      </w:pPr>
    </w:p>
    <w:p w14:paraId="66715D62" w14:textId="77777777" w:rsidR="000C236E" w:rsidRPr="00D85CA8" w:rsidRDefault="000C236E" w:rsidP="000C236E">
      <w:pPr>
        <w:autoSpaceDE w:val="0"/>
        <w:autoSpaceDN w:val="0"/>
        <w:adjustRightInd w:val="0"/>
        <w:rPr>
          <w:rFonts w:cs="Tahoma"/>
          <w:b/>
          <w:i/>
          <w:lang w:val="en-US"/>
        </w:rPr>
      </w:pPr>
      <w:r w:rsidRPr="00D85CA8">
        <w:rPr>
          <w:rFonts w:cs="Tahoma"/>
          <w:b/>
          <w:i/>
          <w:lang w:val="en-US"/>
        </w:rPr>
        <w:t>Alarms on thresholds</w:t>
      </w:r>
    </w:p>
    <w:p w14:paraId="26186E9E" w14:textId="77777777" w:rsidR="000C236E" w:rsidRPr="00D85CA8" w:rsidRDefault="000C236E" w:rsidP="007E3027">
      <w:pPr>
        <w:numPr>
          <w:ilvl w:val="0"/>
          <w:numId w:val="33"/>
        </w:numPr>
        <w:spacing w:before="80" w:line="240" w:lineRule="auto"/>
        <w:ind w:left="426" w:hanging="426"/>
        <w:jc w:val="both"/>
        <w:rPr>
          <w:rFonts w:cs="Tahoma"/>
          <w:lang w:val="en-US"/>
        </w:rPr>
      </w:pPr>
      <w:r w:rsidRPr="00D85CA8">
        <w:rPr>
          <w:rFonts w:cs="Tahoma"/>
          <w:lang w:val="en-US"/>
        </w:rPr>
        <w:t>It shall be possible to generate alarms when the thresholds are exceeded or above the measured value. The threshold values shall be settable with the possibility of defining hysteresis values.</w:t>
      </w:r>
    </w:p>
    <w:p w14:paraId="12585A19" w14:textId="77777777" w:rsidR="000C236E" w:rsidRDefault="000C236E" w:rsidP="007E3027">
      <w:pPr>
        <w:numPr>
          <w:ilvl w:val="0"/>
          <w:numId w:val="33"/>
        </w:numPr>
        <w:spacing w:before="80" w:line="240" w:lineRule="auto"/>
        <w:ind w:left="426" w:hanging="426"/>
        <w:jc w:val="both"/>
        <w:rPr>
          <w:rFonts w:cs="Tahoma"/>
          <w:lang w:val="en-US"/>
        </w:rPr>
      </w:pPr>
      <w:r w:rsidRPr="00D85CA8">
        <w:rPr>
          <w:rFonts w:cs="Tahoma"/>
          <w:lang w:val="en-US"/>
        </w:rPr>
        <w:t>Up to four thresholds can be specified per measurement.</w:t>
      </w:r>
    </w:p>
    <w:p w14:paraId="631C9A48" w14:textId="77777777" w:rsidR="0051694E" w:rsidRPr="00D85CA8" w:rsidRDefault="0051694E" w:rsidP="0051694E">
      <w:pPr>
        <w:spacing w:before="80" w:line="240" w:lineRule="auto"/>
        <w:jc w:val="both"/>
        <w:rPr>
          <w:rFonts w:cs="Tahoma"/>
          <w:lang w:val="en-US"/>
        </w:rPr>
      </w:pPr>
    </w:p>
    <w:p w14:paraId="62853B7C" w14:textId="77777777" w:rsidR="000C236E" w:rsidRPr="00D85CA8" w:rsidRDefault="000C236E" w:rsidP="000C236E">
      <w:pPr>
        <w:spacing w:before="80"/>
        <w:jc w:val="both"/>
        <w:rPr>
          <w:rFonts w:cs="Tahoma"/>
          <w:lang w:val="en-US"/>
        </w:rPr>
      </w:pPr>
    </w:p>
    <w:p w14:paraId="2C47EC0D" w14:textId="77777777" w:rsidR="000C236E" w:rsidRPr="00D85CA8" w:rsidRDefault="000C236E" w:rsidP="000C236E">
      <w:pPr>
        <w:rPr>
          <w:rFonts w:ascii="Cambria" w:hAnsi="Cambria" w:cs="Tahoma"/>
          <w:b/>
          <w:i/>
          <w:lang w:val="en-US"/>
        </w:rPr>
      </w:pPr>
      <w:r w:rsidRPr="00D85CA8">
        <w:rPr>
          <w:rFonts w:cs="Tahoma"/>
          <w:b/>
          <w:i/>
          <w:lang w:val="en-US"/>
        </w:rPr>
        <w:lastRenderedPageBreak/>
        <w:t>Alarm Notification</w:t>
      </w:r>
    </w:p>
    <w:p w14:paraId="5E3766B1" w14:textId="77777777" w:rsidR="000C236E" w:rsidRPr="00D85CA8" w:rsidRDefault="000C236E" w:rsidP="007E3027">
      <w:pPr>
        <w:pStyle w:val="Notedebasdepage"/>
        <w:numPr>
          <w:ilvl w:val="0"/>
          <w:numId w:val="61"/>
        </w:numPr>
        <w:tabs>
          <w:tab w:val="clear" w:pos="720"/>
        </w:tabs>
        <w:spacing w:line="240" w:lineRule="auto"/>
        <w:ind w:left="426" w:hanging="426"/>
        <w:rPr>
          <w:rFonts w:cs="Tahoma"/>
          <w:lang w:val="en-US"/>
        </w:rPr>
      </w:pPr>
      <w:r w:rsidRPr="00D85CA8">
        <w:rPr>
          <w:rFonts w:cs="Tahoma"/>
          <w:lang w:val="en-US"/>
        </w:rPr>
        <w:t xml:space="preserve">The supervisor shall automatically send an email and/or an SMS on events including alarms. The content of the email/SMS shall be configurable to display text with real time values substitution at the time of the send. See chapter </w:t>
      </w:r>
      <w:hyperlink w:anchor="_SMS_&amp;_Emails" w:history="1">
        <w:r w:rsidRPr="00D85CA8">
          <w:rPr>
            <w:rStyle w:val="Lienhypertexte"/>
            <w:rFonts w:cs="Tahoma"/>
            <w:lang w:val="en-US"/>
          </w:rPr>
          <w:t>7.6.1</w:t>
        </w:r>
      </w:hyperlink>
      <w:r w:rsidRPr="00D85CA8">
        <w:rPr>
          <w:rFonts w:cs="Tahoma"/>
          <w:lang w:val="en-US"/>
        </w:rPr>
        <w:t xml:space="preserve"> for more details.</w:t>
      </w:r>
    </w:p>
    <w:p w14:paraId="0E6B8871" w14:textId="77777777" w:rsidR="000C236E" w:rsidRPr="00D85CA8" w:rsidRDefault="000C236E" w:rsidP="007E3027">
      <w:pPr>
        <w:pStyle w:val="Notedebasdepage"/>
        <w:numPr>
          <w:ilvl w:val="0"/>
          <w:numId w:val="61"/>
        </w:numPr>
        <w:tabs>
          <w:tab w:val="clear" w:pos="720"/>
          <w:tab w:val="num" w:pos="426"/>
        </w:tabs>
        <w:spacing w:line="240" w:lineRule="auto"/>
        <w:ind w:left="426" w:hanging="426"/>
        <w:rPr>
          <w:rFonts w:cs="Tahoma"/>
          <w:lang w:val="en-US"/>
        </w:rPr>
      </w:pPr>
      <w:r w:rsidRPr="00D85CA8">
        <w:rPr>
          <w:rFonts w:cs="Tahoma"/>
          <w:lang w:val="en-US"/>
        </w:rPr>
        <w:t xml:space="preserve">The supervision software shall notify mobile device with a specific mobile app. See chapter </w:t>
      </w:r>
      <w:hyperlink w:anchor="_Mobile_application_with" w:history="1">
        <w:r w:rsidRPr="00D85CA8">
          <w:rPr>
            <w:rStyle w:val="Lienhypertexte"/>
            <w:rFonts w:cs="Tahoma"/>
            <w:lang w:val="en-US"/>
          </w:rPr>
          <w:t>9.3.4</w:t>
        </w:r>
      </w:hyperlink>
      <w:r w:rsidRPr="00D85CA8">
        <w:rPr>
          <w:rFonts w:cs="Tahoma"/>
          <w:lang w:val="en-US"/>
        </w:rPr>
        <w:t xml:space="preserve"> for more details.</w:t>
      </w:r>
    </w:p>
    <w:p w14:paraId="4E5E1F5B" w14:textId="77777777" w:rsidR="000C236E" w:rsidRPr="00D85CA8" w:rsidRDefault="000C236E" w:rsidP="000C236E">
      <w:pPr>
        <w:pStyle w:val="Titre1"/>
        <w:rPr>
          <w:lang w:val="en-US"/>
        </w:rPr>
      </w:pPr>
      <w:bookmarkStart w:id="186" w:name="_Toc523748172"/>
      <w:bookmarkStart w:id="187" w:name="_Toc166508807"/>
      <w:r w:rsidRPr="00D85CA8">
        <w:rPr>
          <w:lang w:val="en-US"/>
        </w:rPr>
        <w:t>Data processing</w:t>
      </w:r>
      <w:bookmarkEnd w:id="186"/>
      <w:bookmarkEnd w:id="187"/>
    </w:p>
    <w:p w14:paraId="0BE5CAC4" w14:textId="77777777" w:rsidR="000C236E" w:rsidRDefault="000C236E" w:rsidP="000C236E">
      <w:pPr>
        <w:pStyle w:val="Titre2"/>
        <w:rPr>
          <w:lang w:val="en-US"/>
        </w:rPr>
      </w:pPr>
      <w:bookmarkStart w:id="188" w:name="_Toc206410063"/>
      <w:bookmarkStart w:id="189" w:name="_Toc523748174"/>
      <w:bookmarkStart w:id="190" w:name="_Toc110407354"/>
      <w:bookmarkStart w:id="191" w:name="_Toc166508808"/>
      <w:bookmarkStart w:id="192" w:name="_Toc206410065"/>
      <w:r w:rsidRPr="00D85CA8">
        <w:rPr>
          <w:lang w:val="en-US"/>
        </w:rPr>
        <w:t>Archiving</w:t>
      </w:r>
      <w:bookmarkEnd w:id="188"/>
      <w:bookmarkEnd w:id="189"/>
      <w:bookmarkEnd w:id="190"/>
      <w:bookmarkEnd w:id="191"/>
    </w:p>
    <w:p w14:paraId="09A0797A" w14:textId="77777777" w:rsidR="000C236E" w:rsidRPr="00D85CA8" w:rsidRDefault="000C236E" w:rsidP="000C236E">
      <w:pPr>
        <w:rPr>
          <w:lang w:val="en-US"/>
        </w:rPr>
      </w:pPr>
    </w:p>
    <w:p w14:paraId="6C61009B" w14:textId="77777777" w:rsidR="000C236E" w:rsidRPr="00D85CA8" w:rsidRDefault="000C236E" w:rsidP="007E3027">
      <w:pPr>
        <w:numPr>
          <w:ilvl w:val="0"/>
          <w:numId w:val="33"/>
        </w:numPr>
        <w:spacing w:before="80" w:line="240" w:lineRule="auto"/>
        <w:ind w:left="426" w:hanging="426"/>
        <w:jc w:val="both"/>
        <w:rPr>
          <w:rFonts w:cs="Tahoma"/>
          <w:lang w:val="en-US"/>
        </w:rPr>
      </w:pPr>
      <w:r w:rsidRPr="00D85CA8">
        <w:rPr>
          <w:rFonts w:cs="Tahoma"/>
          <w:lang w:val="en-US"/>
        </w:rPr>
        <w:t xml:space="preserve">Data shall be saved on Hard disk in archiving units (different directories) or shall be printed. </w:t>
      </w:r>
    </w:p>
    <w:p w14:paraId="6061187E" w14:textId="77777777" w:rsidR="000C236E" w:rsidRPr="00D85CA8" w:rsidRDefault="000C236E" w:rsidP="007E3027">
      <w:pPr>
        <w:numPr>
          <w:ilvl w:val="0"/>
          <w:numId w:val="33"/>
        </w:numPr>
        <w:spacing w:before="80" w:line="240" w:lineRule="auto"/>
        <w:ind w:left="426" w:hanging="426"/>
        <w:jc w:val="both"/>
        <w:rPr>
          <w:rFonts w:cs="Tahoma"/>
          <w:lang w:val="en-US"/>
        </w:rPr>
      </w:pPr>
      <w:r w:rsidRPr="00D85CA8">
        <w:rPr>
          <w:rFonts w:cs="Tahoma"/>
          <w:lang w:val="en-US"/>
        </w:rPr>
        <w:t>It shall be possible to archive in three different formats including:</w:t>
      </w:r>
    </w:p>
    <w:p w14:paraId="07F5800E" w14:textId="77777777" w:rsidR="000C236E" w:rsidRPr="00D85CA8" w:rsidRDefault="000C236E" w:rsidP="007E3027">
      <w:pPr>
        <w:numPr>
          <w:ilvl w:val="1"/>
          <w:numId w:val="33"/>
        </w:numPr>
        <w:spacing w:before="80" w:line="240" w:lineRule="auto"/>
        <w:jc w:val="both"/>
        <w:rPr>
          <w:rFonts w:cs="Tahoma"/>
          <w:lang w:val="en-US"/>
        </w:rPr>
      </w:pPr>
      <w:r w:rsidRPr="00D85CA8">
        <w:rPr>
          <w:rFonts w:cs="Tahoma"/>
          <w:u w:val="single"/>
          <w:lang w:val="en-US"/>
        </w:rPr>
        <w:t>Proprietary</w:t>
      </w:r>
      <w:r w:rsidRPr="00D85CA8">
        <w:rPr>
          <w:rFonts w:cs="Tahoma"/>
          <w:lang w:val="en-US"/>
        </w:rPr>
        <w:t xml:space="preserve"> The proprietary format is specific to the supervisor used, to allow quick access to read data from the supervisor. If chosen, the use of the proprietary format shall not require any additional data base server software license.</w:t>
      </w:r>
    </w:p>
    <w:p w14:paraId="703E4A3C" w14:textId="77777777" w:rsidR="000C236E" w:rsidRPr="00D85CA8" w:rsidRDefault="000C236E" w:rsidP="007E3027">
      <w:pPr>
        <w:numPr>
          <w:ilvl w:val="1"/>
          <w:numId w:val="33"/>
        </w:numPr>
        <w:spacing w:before="80" w:line="240" w:lineRule="auto"/>
        <w:jc w:val="both"/>
        <w:rPr>
          <w:rFonts w:cs="Tahoma"/>
          <w:lang w:val="en-US"/>
        </w:rPr>
      </w:pPr>
      <w:r w:rsidRPr="00D85CA8">
        <w:rPr>
          <w:rFonts w:cs="Tahoma"/>
          <w:u w:val="single"/>
          <w:lang w:val="en-US"/>
        </w:rPr>
        <w:t>Free</w:t>
      </w:r>
      <w:r w:rsidRPr="00D85CA8">
        <w:rPr>
          <w:rFonts w:cs="Tahoma"/>
          <w:lang w:val="en-US"/>
        </w:rPr>
        <w:t xml:space="preserve"> The free format to archive data in a format set by the developer during the system configuration.</w:t>
      </w:r>
    </w:p>
    <w:p w14:paraId="20B2E5FF" w14:textId="77777777" w:rsidR="000C236E" w:rsidRPr="00D85CA8" w:rsidRDefault="000C236E" w:rsidP="007E3027">
      <w:pPr>
        <w:numPr>
          <w:ilvl w:val="1"/>
          <w:numId w:val="33"/>
        </w:numPr>
        <w:spacing w:before="80" w:line="240" w:lineRule="auto"/>
        <w:jc w:val="both"/>
        <w:rPr>
          <w:rFonts w:cs="Tahoma"/>
          <w:lang w:val="en-US"/>
        </w:rPr>
      </w:pPr>
      <w:r w:rsidRPr="00D85CA8">
        <w:rPr>
          <w:rFonts w:cs="Tahoma"/>
          <w:u w:val="single"/>
          <w:lang w:val="en-US"/>
        </w:rPr>
        <w:t>SQL Server</w:t>
      </w:r>
      <w:r w:rsidRPr="00D85CA8">
        <w:rPr>
          <w:rFonts w:cs="Tahoma"/>
          <w:lang w:val="en-US"/>
        </w:rPr>
        <w:t xml:space="preserve"> For interoperability purpose, the supervisor shall support record in SQL Data Base format compatible with the latest Microsoft SQL Server version. </w:t>
      </w:r>
    </w:p>
    <w:p w14:paraId="0A2E2768" w14:textId="77777777" w:rsidR="000C236E" w:rsidRPr="00D85CA8" w:rsidDel="00E61833" w:rsidRDefault="000C236E" w:rsidP="007E3027">
      <w:pPr>
        <w:numPr>
          <w:ilvl w:val="0"/>
          <w:numId w:val="33"/>
        </w:numPr>
        <w:spacing w:before="80" w:line="240" w:lineRule="auto"/>
        <w:ind w:left="426" w:hanging="426"/>
        <w:jc w:val="both"/>
        <w:rPr>
          <w:rFonts w:cs="Tahoma"/>
          <w:lang w:val="en-US"/>
        </w:rPr>
      </w:pPr>
      <w:r w:rsidRPr="00D85CA8">
        <w:rPr>
          <w:rFonts w:cs="Tahoma"/>
          <w:lang w:val="en-US"/>
        </w:rPr>
        <w:t xml:space="preserve">The capability to archive in a SQL data base shall be in standard in the supervisor and shall not be subjected to the installation of any other software module (apart from the Microsoft SQL server itself). </w:t>
      </w:r>
    </w:p>
    <w:p w14:paraId="27AA6400" w14:textId="77777777" w:rsidR="000C236E" w:rsidRPr="00D85CA8" w:rsidRDefault="000C236E" w:rsidP="007E3027">
      <w:pPr>
        <w:numPr>
          <w:ilvl w:val="0"/>
          <w:numId w:val="33"/>
        </w:numPr>
        <w:autoSpaceDE w:val="0"/>
        <w:autoSpaceDN w:val="0"/>
        <w:adjustRightInd w:val="0"/>
        <w:spacing w:before="80" w:line="240" w:lineRule="auto"/>
        <w:ind w:left="426" w:hanging="426"/>
        <w:jc w:val="both"/>
        <w:rPr>
          <w:rFonts w:cs="Tahoma"/>
          <w:color w:val="000000"/>
          <w:lang w:val="en-US"/>
        </w:rPr>
      </w:pPr>
      <w:r w:rsidRPr="00D85CA8">
        <w:rPr>
          <w:rFonts w:cs="Tahoma"/>
          <w:color w:val="000000"/>
          <w:lang w:val="en-US"/>
        </w:rPr>
        <w:t>The SQL archiving module shall be capable of simultaneous archiving in several tables from several Data base. In order to optimize disk space, some properties (being unchanged for each value change of a variable), shall be recorded in static tables. These properties are then stored once only and not at every change. The choice of attributes for a variable that shall be recorded is entirely customizable (except for the compulsory attributes of the software used).</w:t>
      </w:r>
    </w:p>
    <w:p w14:paraId="4ECB15B6" w14:textId="77777777" w:rsidR="000C236E" w:rsidRPr="00D85CA8" w:rsidRDefault="000C236E" w:rsidP="007E3027">
      <w:pPr>
        <w:numPr>
          <w:ilvl w:val="0"/>
          <w:numId w:val="33"/>
        </w:numPr>
        <w:autoSpaceDE w:val="0"/>
        <w:autoSpaceDN w:val="0"/>
        <w:adjustRightInd w:val="0"/>
        <w:spacing w:before="80" w:line="240" w:lineRule="auto"/>
        <w:ind w:left="426" w:hanging="426"/>
        <w:jc w:val="both"/>
        <w:rPr>
          <w:rFonts w:cs="Tahoma"/>
          <w:color w:val="000000"/>
          <w:lang w:val="en-US"/>
        </w:rPr>
      </w:pPr>
      <w:r w:rsidRPr="00D85CA8">
        <w:rPr>
          <w:rFonts w:cs="Tahoma"/>
          <w:color w:val="000000"/>
          <w:lang w:val="en-US"/>
        </w:rPr>
        <w:t>It shall also be possible to record data at a user configurable sampling rate. Thus, there shall always be a data for each sampling period.</w:t>
      </w:r>
    </w:p>
    <w:p w14:paraId="600CCC6B" w14:textId="77777777" w:rsidR="000C236E" w:rsidRPr="00D85CA8" w:rsidRDefault="000C236E" w:rsidP="007E3027">
      <w:pPr>
        <w:numPr>
          <w:ilvl w:val="0"/>
          <w:numId w:val="33"/>
        </w:numPr>
        <w:autoSpaceDE w:val="0"/>
        <w:autoSpaceDN w:val="0"/>
        <w:adjustRightInd w:val="0"/>
        <w:spacing w:before="80" w:line="240" w:lineRule="auto"/>
        <w:ind w:left="426" w:hanging="426"/>
        <w:jc w:val="both"/>
        <w:rPr>
          <w:rFonts w:cs="Tahoma"/>
          <w:color w:val="000000"/>
          <w:lang w:val="en-US"/>
        </w:rPr>
      </w:pPr>
      <w:r w:rsidRPr="00D85CA8">
        <w:rPr>
          <w:rFonts w:cs="Tahoma"/>
          <w:color w:val="000000"/>
          <w:lang w:val="en-US"/>
        </w:rPr>
        <w:t>The archived Data Base can be local (on the same PC) or remote on the LAN.</w:t>
      </w:r>
    </w:p>
    <w:p w14:paraId="660B14E3" w14:textId="77777777" w:rsidR="000C236E" w:rsidRPr="00D85CA8" w:rsidRDefault="000C236E" w:rsidP="007E3027">
      <w:pPr>
        <w:numPr>
          <w:ilvl w:val="0"/>
          <w:numId w:val="33"/>
        </w:numPr>
        <w:autoSpaceDE w:val="0"/>
        <w:autoSpaceDN w:val="0"/>
        <w:adjustRightInd w:val="0"/>
        <w:spacing w:before="80" w:line="240" w:lineRule="auto"/>
        <w:ind w:left="426" w:hanging="426"/>
        <w:jc w:val="both"/>
        <w:rPr>
          <w:rFonts w:cs="Tahoma"/>
          <w:color w:val="000000"/>
          <w:lang w:val="en-US"/>
        </w:rPr>
      </w:pPr>
      <w:r w:rsidRPr="00D85CA8">
        <w:rPr>
          <w:rFonts w:cs="Tahoma"/>
          <w:color w:val="000000"/>
          <w:lang w:val="en-US"/>
        </w:rPr>
        <w:t>The supervisor shall be able to manage redundant SQL Server archives.</w:t>
      </w:r>
    </w:p>
    <w:p w14:paraId="522D3782" w14:textId="77777777" w:rsidR="000C236E" w:rsidRPr="00D85CA8" w:rsidRDefault="000C236E" w:rsidP="000C236E">
      <w:pPr>
        <w:rPr>
          <w:rFonts w:ascii="Arial" w:hAnsi="Arial" w:cs="Arial"/>
          <w:lang w:val="en-US"/>
        </w:rPr>
      </w:pPr>
    </w:p>
    <w:p w14:paraId="2BB75769" w14:textId="77777777" w:rsidR="000C236E" w:rsidRPr="00D85CA8" w:rsidRDefault="000C236E" w:rsidP="000C236E">
      <w:pPr>
        <w:pStyle w:val="Titre2"/>
        <w:rPr>
          <w:lang w:val="en-US"/>
        </w:rPr>
      </w:pPr>
      <w:bookmarkStart w:id="193" w:name="_Toc523748175"/>
      <w:bookmarkStart w:id="194" w:name="_Toc110407355"/>
      <w:bookmarkStart w:id="195" w:name="_Toc166508809"/>
      <w:r w:rsidRPr="00D85CA8">
        <w:rPr>
          <w:lang w:val="en-US"/>
        </w:rPr>
        <w:lastRenderedPageBreak/>
        <w:t>Visualizing archived data</w:t>
      </w:r>
      <w:bookmarkEnd w:id="193"/>
      <w:bookmarkEnd w:id="194"/>
      <w:bookmarkEnd w:id="195"/>
    </w:p>
    <w:p w14:paraId="33A1212D" w14:textId="35189EE2" w:rsidR="000C236E" w:rsidRPr="00D85CA8" w:rsidRDefault="000C236E" w:rsidP="000C236E">
      <w:pPr>
        <w:pStyle w:val="Titre3"/>
        <w:rPr>
          <w:lang w:val="en-US"/>
        </w:rPr>
      </w:pPr>
      <w:bookmarkStart w:id="196" w:name="_Toc523748176"/>
      <w:bookmarkStart w:id="197" w:name="_Toc110407356"/>
      <w:bookmarkStart w:id="198" w:name="_Toc166508810"/>
      <w:r w:rsidRPr="00D85CA8">
        <w:rPr>
          <w:lang w:val="en-US"/>
        </w:rPr>
        <w:t>Replay feature</w:t>
      </w:r>
      <w:bookmarkEnd w:id="196"/>
      <w:bookmarkEnd w:id="197"/>
      <w:bookmarkEnd w:id="198"/>
    </w:p>
    <w:p w14:paraId="47828082" w14:textId="77777777" w:rsidR="000C236E" w:rsidRPr="00D85CA8" w:rsidRDefault="000C236E" w:rsidP="000C236E">
      <w:pPr>
        <w:jc w:val="both"/>
        <w:rPr>
          <w:rFonts w:cs="Tahoma"/>
          <w:lang w:val="en-US"/>
        </w:rPr>
      </w:pPr>
    </w:p>
    <w:p w14:paraId="7488C7CD" w14:textId="7BA2F8EC" w:rsidR="000C236E" w:rsidRPr="00D85CA8" w:rsidRDefault="000C236E" w:rsidP="000C236E">
      <w:pPr>
        <w:jc w:val="both"/>
        <w:rPr>
          <w:rFonts w:cs="Tahoma"/>
          <w:lang w:val="en-US"/>
        </w:rPr>
      </w:pPr>
      <w:r w:rsidRPr="00D85CA8">
        <w:rPr>
          <w:rFonts w:cs="Tahoma"/>
          <w:lang w:val="en-US"/>
        </w:rPr>
        <w:t xml:space="preserve">For security reasons operators shall be able to replay. The </w:t>
      </w:r>
      <w:r w:rsidR="004E02DE">
        <w:rPr>
          <w:rFonts w:cs="Tahoma"/>
          <w:lang w:val="en-US"/>
        </w:rPr>
        <w:t>R</w:t>
      </w:r>
      <w:r w:rsidRPr="00D85CA8">
        <w:rPr>
          <w:rFonts w:cs="Tahoma"/>
          <w:lang w:val="en-US"/>
        </w:rPr>
        <w:t xml:space="preserve">eplay feature shall enable to record changes in value (events) of variables on one Supervisor station and to play them back through mimics on another. </w:t>
      </w:r>
    </w:p>
    <w:p w14:paraId="3E65F5BD" w14:textId="68E2B6FA" w:rsidR="000C236E" w:rsidRPr="00D85CA8" w:rsidRDefault="000C236E" w:rsidP="000C236E">
      <w:pPr>
        <w:jc w:val="both"/>
        <w:rPr>
          <w:rFonts w:cs="Tahoma"/>
          <w:lang w:val="en-US"/>
        </w:rPr>
      </w:pPr>
      <w:r w:rsidRPr="00D85CA8">
        <w:rPr>
          <w:rFonts w:cs="Tahoma"/>
          <w:lang w:val="en-US"/>
        </w:rPr>
        <w:t xml:space="preserve">Main </w:t>
      </w:r>
      <w:r w:rsidR="004E02DE">
        <w:rPr>
          <w:rFonts w:cs="Tahoma"/>
          <w:lang w:val="en-US"/>
        </w:rPr>
        <w:t>Replay</w:t>
      </w:r>
      <w:r w:rsidRPr="00D85CA8">
        <w:rPr>
          <w:rFonts w:cs="Tahoma"/>
          <w:lang w:val="en-US"/>
        </w:rPr>
        <w:t xml:space="preserve"> feature</w:t>
      </w:r>
      <w:r w:rsidR="004E02DE">
        <w:rPr>
          <w:rFonts w:cs="Tahoma"/>
          <w:lang w:val="en-US"/>
        </w:rPr>
        <w:t xml:space="preserve"> characteristics</w:t>
      </w:r>
      <w:r w:rsidRPr="00D85CA8">
        <w:rPr>
          <w:rFonts w:cs="Tahoma"/>
          <w:lang w:val="en-US"/>
        </w:rPr>
        <w:t xml:space="preserve"> shall be:</w:t>
      </w:r>
    </w:p>
    <w:p w14:paraId="68912DA6" w14:textId="77777777" w:rsidR="000C236E" w:rsidRPr="00D85CA8" w:rsidRDefault="000C236E" w:rsidP="007E3027">
      <w:pPr>
        <w:pStyle w:val="Paragraphedeliste"/>
        <w:numPr>
          <w:ilvl w:val="0"/>
          <w:numId w:val="21"/>
        </w:numPr>
        <w:spacing w:line="240" w:lineRule="auto"/>
        <w:jc w:val="both"/>
        <w:rPr>
          <w:rFonts w:cs="Tahoma"/>
          <w:lang w:val="en-US"/>
        </w:rPr>
      </w:pPr>
      <w:r w:rsidRPr="00D85CA8">
        <w:rPr>
          <w:rFonts w:cs="Tahoma"/>
          <w:lang w:val="en-US"/>
        </w:rPr>
        <w:t>Replay mimics at a different rate to the events, associated with a set of variables</w:t>
      </w:r>
    </w:p>
    <w:p w14:paraId="249118EA" w14:textId="77777777" w:rsidR="000C236E" w:rsidRPr="00D85CA8" w:rsidRDefault="000C236E" w:rsidP="007E3027">
      <w:pPr>
        <w:pStyle w:val="Paragraphedeliste"/>
        <w:numPr>
          <w:ilvl w:val="0"/>
          <w:numId w:val="21"/>
        </w:numPr>
        <w:spacing w:line="240" w:lineRule="auto"/>
        <w:jc w:val="both"/>
        <w:rPr>
          <w:rFonts w:cs="Tahoma"/>
          <w:lang w:val="en-US"/>
        </w:rPr>
      </w:pPr>
      <w:r w:rsidRPr="00D85CA8">
        <w:rPr>
          <w:rFonts w:cs="Tahoma"/>
          <w:lang w:val="en-US"/>
        </w:rPr>
        <w:t>Facility for data recording for several weeks</w:t>
      </w:r>
    </w:p>
    <w:p w14:paraId="6D759A27" w14:textId="77777777" w:rsidR="000C236E" w:rsidRPr="00D85CA8" w:rsidRDefault="000C236E" w:rsidP="007E3027">
      <w:pPr>
        <w:pStyle w:val="Paragraphedeliste"/>
        <w:numPr>
          <w:ilvl w:val="0"/>
          <w:numId w:val="21"/>
        </w:numPr>
        <w:spacing w:line="240" w:lineRule="auto"/>
        <w:jc w:val="both"/>
        <w:rPr>
          <w:rFonts w:cs="Tahoma"/>
          <w:lang w:val="en-US"/>
        </w:rPr>
      </w:pPr>
      <w:r w:rsidRPr="00D85CA8">
        <w:rPr>
          <w:rFonts w:cs="Tahoma"/>
          <w:lang w:val="en-US"/>
        </w:rPr>
        <w:t>Replay information event by event to analyze incident sequences</w:t>
      </w:r>
    </w:p>
    <w:p w14:paraId="53A7BF81" w14:textId="77777777" w:rsidR="000C236E" w:rsidRPr="00D85CA8" w:rsidRDefault="000C236E" w:rsidP="000C236E">
      <w:pPr>
        <w:pStyle w:val="Titre3"/>
        <w:rPr>
          <w:lang w:val="en-US"/>
        </w:rPr>
      </w:pPr>
      <w:bookmarkStart w:id="199" w:name="_Toc523748177"/>
      <w:bookmarkStart w:id="200" w:name="_Toc110407357"/>
      <w:bookmarkStart w:id="201" w:name="_Toc166508811"/>
      <w:r w:rsidRPr="00D85CA8">
        <w:rPr>
          <w:lang w:val="en-US"/>
        </w:rPr>
        <w:t>Logs viewer</w:t>
      </w:r>
      <w:bookmarkEnd w:id="199"/>
      <w:bookmarkEnd w:id="200"/>
      <w:bookmarkEnd w:id="201"/>
    </w:p>
    <w:p w14:paraId="656AA315" w14:textId="77777777" w:rsidR="000C236E" w:rsidRPr="00D85CA8" w:rsidRDefault="000C236E" w:rsidP="000C236E">
      <w:pPr>
        <w:jc w:val="both"/>
        <w:rPr>
          <w:rFonts w:cs="Tahoma"/>
          <w:lang w:val="en-US"/>
        </w:rPr>
      </w:pPr>
    </w:p>
    <w:p w14:paraId="46FF5A0F" w14:textId="77777777" w:rsidR="000C236E" w:rsidRPr="00D85CA8" w:rsidRDefault="000C236E" w:rsidP="000C236E">
      <w:pPr>
        <w:jc w:val="both"/>
        <w:rPr>
          <w:lang w:val="en-US"/>
        </w:rPr>
      </w:pPr>
      <w:r w:rsidRPr="00D85CA8">
        <w:rPr>
          <w:rFonts w:cs="Tahoma"/>
          <w:lang w:val="en-US"/>
        </w:rPr>
        <w:t>The supervisor shall manage the record of events</w:t>
      </w:r>
      <w:r w:rsidRPr="00D85CA8">
        <w:rPr>
          <w:lang w:val="en-US"/>
        </w:rPr>
        <w:t xml:space="preserve"> and display the events in a log viewer, which shall be flexible both in its appearance and in operation.</w:t>
      </w:r>
    </w:p>
    <w:p w14:paraId="4D2ECDD6" w14:textId="77777777" w:rsidR="000C236E" w:rsidRPr="00D85CA8" w:rsidRDefault="000C236E" w:rsidP="000C236E">
      <w:pPr>
        <w:jc w:val="both"/>
        <w:rPr>
          <w:lang w:val="en-US"/>
        </w:rPr>
      </w:pPr>
    </w:p>
    <w:p w14:paraId="179B6329" w14:textId="77777777" w:rsidR="000C236E" w:rsidRPr="00D85CA8" w:rsidRDefault="000C236E" w:rsidP="000C236E">
      <w:pPr>
        <w:rPr>
          <w:rFonts w:cs="Tahoma"/>
          <w:lang w:val="en-US"/>
        </w:rPr>
      </w:pPr>
      <w:r w:rsidRPr="00D85CA8">
        <w:rPr>
          <w:rFonts w:cs="Tahoma"/>
          <w:lang w:val="en-US"/>
        </w:rPr>
        <w:t xml:space="preserve">The log viewer shall allow for online viewing of information and events recorded such as alarm appearing or disappearing, status feedback, and operator controls, </w:t>
      </w:r>
      <w:r w:rsidRPr="00D85CA8">
        <w:rPr>
          <w:lang w:val="en-US"/>
        </w:rPr>
        <w:t>through a particular log list.</w:t>
      </w:r>
      <w:r w:rsidRPr="00D85CA8">
        <w:rPr>
          <w:rFonts w:cs="Tahoma"/>
          <w:lang w:val="en-US"/>
        </w:rPr>
        <w:t xml:space="preserve"> The log list viewer shall have searching tool on one or several criteria such as date and time. </w:t>
      </w:r>
    </w:p>
    <w:p w14:paraId="3F37DC42" w14:textId="77777777" w:rsidR="000C236E" w:rsidRPr="00D85CA8" w:rsidRDefault="000C236E" w:rsidP="000C236E">
      <w:pPr>
        <w:rPr>
          <w:lang w:val="en-US"/>
        </w:rPr>
      </w:pPr>
    </w:p>
    <w:p w14:paraId="5D09AAF0" w14:textId="77777777" w:rsidR="000C236E" w:rsidRPr="00D85CA8" w:rsidRDefault="000C236E" w:rsidP="000C236E">
      <w:pPr>
        <w:rPr>
          <w:lang w:val="en-US"/>
        </w:rPr>
      </w:pPr>
      <w:r w:rsidRPr="00D85CA8">
        <w:rPr>
          <w:lang w:val="en-US"/>
        </w:rPr>
        <w:t xml:space="preserve">The types of data which shall be available to display are: </w:t>
      </w:r>
    </w:p>
    <w:p w14:paraId="56EFA6A8" w14:textId="77777777" w:rsidR="000C236E" w:rsidRPr="00D85CA8" w:rsidRDefault="000C236E" w:rsidP="007E3027">
      <w:pPr>
        <w:pStyle w:val="Paragraphedeliste"/>
        <w:numPr>
          <w:ilvl w:val="0"/>
          <w:numId w:val="39"/>
        </w:numPr>
        <w:spacing w:line="240" w:lineRule="auto"/>
        <w:jc w:val="both"/>
        <w:rPr>
          <w:lang w:val="en-US"/>
        </w:rPr>
      </w:pPr>
      <w:r w:rsidRPr="00D85CA8">
        <w:rPr>
          <w:lang w:val="en-US"/>
        </w:rPr>
        <w:t xml:space="preserve">Alarm changes of state. </w:t>
      </w:r>
    </w:p>
    <w:p w14:paraId="42D96355" w14:textId="77777777" w:rsidR="000C236E" w:rsidRPr="00D85CA8" w:rsidRDefault="000C236E" w:rsidP="007E3027">
      <w:pPr>
        <w:pStyle w:val="Paragraphedeliste"/>
        <w:numPr>
          <w:ilvl w:val="1"/>
          <w:numId w:val="40"/>
        </w:numPr>
        <w:spacing w:line="240" w:lineRule="auto"/>
        <w:jc w:val="both"/>
        <w:rPr>
          <w:lang w:val="en-US"/>
        </w:rPr>
      </w:pPr>
      <w:r w:rsidRPr="00D85CA8">
        <w:rPr>
          <w:lang w:val="en-US"/>
        </w:rPr>
        <w:t xml:space="preserve">On and not acknowledged. </w:t>
      </w:r>
    </w:p>
    <w:p w14:paraId="28C487BA" w14:textId="77777777" w:rsidR="000C236E" w:rsidRPr="00D85CA8" w:rsidRDefault="000C236E" w:rsidP="007E3027">
      <w:pPr>
        <w:pStyle w:val="Paragraphedeliste"/>
        <w:numPr>
          <w:ilvl w:val="1"/>
          <w:numId w:val="41"/>
        </w:numPr>
        <w:spacing w:line="240" w:lineRule="auto"/>
        <w:jc w:val="both"/>
        <w:rPr>
          <w:lang w:val="en-US"/>
        </w:rPr>
      </w:pPr>
      <w:r w:rsidRPr="00D85CA8">
        <w:rPr>
          <w:lang w:val="en-US"/>
        </w:rPr>
        <w:t xml:space="preserve">On and acknowledged. </w:t>
      </w:r>
    </w:p>
    <w:p w14:paraId="1697A7DD" w14:textId="77777777" w:rsidR="000C236E" w:rsidRPr="00D85CA8" w:rsidRDefault="000C236E" w:rsidP="007E3027">
      <w:pPr>
        <w:pStyle w:val="Paragraphedeliste"/>
        <w:numPr>
          <w:ilvl w:val="1"/>
          <w:numId w:val="42"/>
        </w:numPr>
        <w:spacing w:line="240" w:lineRule="auto"/>
        <w:jc w:val="both"/>
        <w:rPr>
          <w:lang w:val="en-US"/>
        </w:rPr>
      </w:pPr>
      <w:r w:rsidRPr="00D85CA8">
        <w:rPr>
          <w:lang w:val="en-US"/>
        </w:rPr>
        <w:t xml:space="preserve">Off and not acknowledged. </w:t>
      </w:r>
    </w:p>
    <w:p w14:paraId="530F9317" w14:textId="77777777" w:rsidR="000C236E" w:rsidRPr="00D85CA8" w:rsidRDefault="000C236E" w:rsidP="007E3027">
      <w:pPr>
        <w:pStyle w:val="Paragraphedeliste"/>
        <w:numPr>
          <w:ilvl w:val="1"/>
          <w:numId w:val="43"/>
        </w:numPr>
        <w:spacing w:line="240" w:lineRule="auto"/>
        <w:jc w:val="both"/>
        <w:rPr>
          <w:lang w:val="en-US"/>
        </w:rPr>
      </w:pPr>
      <w:r w:rsidRPr="00D85CA8">
        <w:rPr>
          <w:lang w:val="en-US"/>
        </w:rPr>
        <w:t xml:space="preserve">Off. </w:t>
      </w:r>
    </w:p>
    <w:p w14:paraId="178AAFFA" w14:textId="77777777" w:rsidR="000C236E" w:rsidRPr="00D85CA8" w:rsidRDefault="000C236E" w:rsidP="007E3027">
      <w:pPr>
        <w:pStyle w:val="Paragraphedeliste"/>
        <w:numPr>
          <w:ilvl w:val="1"/>
          <w:numId w:val="44"/>
        </w:numPr>
        <w:spacing w:line="240" w:lineRule="auto"/>
        <w:jc w:val="both"/>
        <w:rPr>
          <w:lang w:val="en-US"/>
        </w:rPr>
      </w:pPr>
      <w:r w:rsidRPr="00D85CA8">
        <w:rPr>
          <w:lang w:val="en-US"/>
        </w:rPr>
        <w:t xml:space="preserve">Unavailable. </w:t>
      </w:r>
    </w:p>
    <w:p w14:paraId="3E8DBC66" w14:textId="77777777" w:rsidR="000C236E" w:rsidRPr="00D85CA8" w:rsidRDefault="000C236E" w:rsidP="007E3027">
      <w:pPr>
        <w:pStyle w:val="Paragraphedeliste"/>
        <w:numPr>
          <w:ilvl w:val="0"/>
          <w:numId w:val="45"/>
        </w:numPr>
        <w:spacing w:line="240" w:lineRule="auto"/>
        <w:jc w:val="both"/>
        <w:rPr>
          <w:lang w:val="en-US"/>
        </w:rPr>
      </w:pPr>
      <w:r w:rsidRPr="00D85CA8">
        <w:rPr>
          <w:lang w:val="en-US"/>
        </w:rPr>
        <w:t xml:space="preserve">Bit changes of state. </w:t>
      </w:r>
    </w:p>
    <w:p w14:paraId="5E815FD5" w14:textId="77777777" w:rsidR="000C236E" w:rsidRPr="00D85CA8" w:rsidRDefault="000C236E" w:rsidP="007E3027">
      <w:pPr>
        <w:pStyle w:val="Paragraphedeliste"/>
        <w:numPr>
          <w:ilvl w:val="1"/>
          <w:numId w:val="46"/>
        </w:numPr>
        <w:spacing w:line="240" w:lineRule="auto"/>
        <w:jc w:val="both"/>
        <w:rPr>
          <w:lang w:val="en-US"/>
        </w:rPr>
      </w:pPr>
      <w:r w:rsidRPr="00D85CA8">
        <w:rPr>
          <w:lang w:val="en-US"/>
        </w:rPr>
        <w:t xml:space="preserve">Change to zero. </w:t>
      </w:r>
    </w:p>
    <w:p w14:paraId="244652DC" w14:textId="77777777" w:rsidR="000C236E" w:rsidRPr="00D85CA8" w:rsidRDefault="000C236E" w:rsidP="007E3027">
      <w:pPr>
        <w:pStyle w:val="Paragraphedeliste"/>
        <w:numPr>
          <w:ilvl w:val="1"/>
          <w:numId w:val="47"/>
        </w:numPr>
        <w:spacing w:line="240" w:lineRule="auto"/>
        <w:jc w:val="both"/>
        <w:rPr>
          <w:lang w:val="en-US"/>
        </w:rPr>
      </w:pPr>
      <w:r w:rsidRPr="00D85CA8">
        <w:rPr>
          <w:lang w:val="en-US"/>
        </w:rPr>
        <w:t xml:space="preserve">Change to one. </w:t>
      </w:r>
    </w:p>
    <w:p w14:paraId="38E58BA7" w14:textId="77777777" w:rsidR="000C236E" w:rsidRPr="00D85CA8" w:rsidRDefault="000C236E" w:rsidP="007E3027">
      <w:pPr>
        <w:pStyle w:val="Paragraphedeliste"/>
        <w:numPr>
          <w:ilvl w:val="1"/>
          <w:numId w:val="48"/>
        </w:numPr>
        <w:spacing w:line="240" w:lineRule="auto"/>
        <w:jc w:val="both"/>
        <w:rPr>
          <w:lang w:val="en-US"/>
        </w:rPr>
      </w:pPr>
      <w:r w:rsidRPr="00D85CA8">
        <w:rPr>
          <w:lang w:val="en-US"/>
        </w:rPr>
        <w:t xml:space="preserve">Change to invalid. </w:t>
      </w:r>
    </w:p>
    <w:p w14:paraId="592B5551" w14:textId="77777777" w:rsidR="000C236E" w:rsidRPr="00D85CA8" w:rsidRDefault="000C236E" w:rsidP="007E3027">
      <w:pPr>
        <w:pStyle w:val="Paragraphedeliste"/>
        <w:numPr>
          <w:ilvl w:val="0"/>
          <w:numId w:val="49"/>
        </w:numPr>
        <w:spacing w:line="240" w:lineRule="auto"/>
        <w:jc w:val="both"/>
        <w:rPr>
          <w:lang w:val="en-US"/>
        </w:rPr>
      </w:pPr>
      <w:r w:rsidRPr="00D85CA8">
        <w:rPr>
          <w:lang w:val="en-US"/>
        </w:rPr>
        <w:t xml:space="preserve">Operator actions. </w:t>
      </w:r>
    </w:p>
    <w:p w14:paraId="6E74E17C" w14:textId="77777777" w:rsidR="000C236E" w:rsidRPr="00D85CA8" w:rsidRDefault="000C236E" w:rsidP="007E3027">
      <w:pPr>
        <w:pStyle w:val="Paragraphedeliste"/>
        <w:numPr>
          <w:ilvl w:val="1"/>
          <w:numId w:val="50"/>
        </w:numPr>
        <w:spacing w:line="240" w:lineRule="auto"/>
        <w:jc w:val="both"/>
        <w:rPr>
          <w:lang w:val="en-US"/>
        </w:rPr>
      </w:pPr>
      <w:r w:rsidRPr="00D85CA8">
        <w:rPr>
          <w:lang w:val="en-US"/>
        </w:rPr>
        <w:t xml:space="preserve">Commands. </w:t>
      </w:r>
    </w:p>
    <w:p w14:paraId="14FB42D1" w14:textId="77777777" w:rsidR="000C236E" w:rsidRPr="00D85CA8" w:rsidRDefault="000C236E" w:rsidP="007E3027">
      <w:pPr>
        <w:pStyle w:val="Paragraphedeliste"/>
        <w:numPr>
          <w:ilvl w:val="1"/>
          <w:numId w:val="51"/>
        </w:numPr>
        <w:spacing w:line="240" w:lineRule="auto"/>
        <w:jc w:val="both"/>
        <w:rPr>
          <w:lang w:val="en-US"/>
        </w:rPr>
      </w:pPr>
      <w:r w:rsidRPr="00D85CA8">
        <w:rPr>
          <w:lang w:val="en-US"/>
        </w:rPr>
        <w:t xml:space="preserve">Logon and Logoff. </w:t>
      </w:r>
    </w:p>
    <w:p w14:paraId="063F0DA4" w14:textId="77777777" w:rsidR="000C236E" w:rsidRPr="00D85CA8" w:rsidRDefault="000C236E" w:rsidP="007E3027">
      <w:pPr>
        <w:pStyle w:val="Paragraphedeliste"/>
        <w:numPr>
          <w:ilvl w:val="1"/>
          <w:numId w:val="52"/>
        </w:numPr>
        <w:spacing w:line="240" w:lineRule="auto"/>
        <w:jc w:val="both"/>
        <w:rPr>
          <w:lang w:val="en-US"/>
        </w:rPr>
      </w:pPr>
      <w:r w:rsidRPr="00D85CA8">
        <w:rPr>
          <w:lang w:val="en-US"/>
        </w:rPr>
        <w:t xml:space="preserve">Alarm acknowledgement. </w:t>
      </w:r>
    </w:p>
    <w:p w14:paraId="3BFB0B85" w14:textId="77777777" w:rsidR="000C236E" w:rsidRPr="00D85CA8" w:rsidRDefault="000C236E" w:rsidP="007E3027">
      <w:pPr>
        <w:pStyle w:val="Paragraphedeliste"/>
        <w:numPr>
          <w:ilvl w:val="1"/>
          <w:numId w:val="53"/>
        </w:numPr>
        <w:spacing w:line="240" w:lineRule="auto"/>
        <w:jc w:val="both"/>
        <w:rPr>
          <w:lang w:val="en-US"/>
        </w:rPr>
      </w:pPr>
      <w:r w:rsidRPr="00D85CA8">
        <w:rPr>
          <w:lang w:val="en-US"/>
        </w:rPr>
        <w:t xml:space="preserve">Alarm masking. </w:t>
      </w:r>
    </w:p>
    <w:p w14:paraId="28F5B6F9" w14:textId="77777777" w:rsidR="000C236E" w:rsidRPr="00D85CA8" w:rsidRDefault="000C236E" w:rsidP="007E3027">
      <w:pPr>
        <w:pStyle w:val="Paragraphedeliste"/>
        <w:numPr>
          <w:ilvl w:val="1"/>
          <w:numId w:val="54"/>
        </w:numPr>
        <w:spacing w:line="240" w:lineRule="auto"/>
        <w:jc w:val="both"/>
        <w:rPr>
          <w:lang w:val="en-US"/>
        </w:rPr>
      </w:pPr>
      <w:r w:rsidRPr="00D85CA8">
        <w:rPr>
          <w:lang w:val="en-US"/>
        </w:rPr>
        <w:t xml:space="preserve">Program start. </w:t>
      </w:r>
    </w:p>
    <w:p w14:paraId="75793722" w14:textId="77777777" w:rsidR="000C236E" w:rsidRPr="00D85CA8" w:rsidRDefault="000C236E" w:rsidP="000C236E">
      <w:pPr>
        <w:rPr>
          <w:lang w:val="en-US"/>
        </w:rPr>
      </w:pPr>
      <w:r w:rsidRPr="00D85CA8">
        <w:rPr>
          <w:noProof/>
          <w:lang w:eastAsia="fr-FR" w:bidi="ar-SA"/>
        </w:rPr>
        <w:lastRenderedPageBreak/>
        <w:drawing>
          <wp:inline distT="0" distB="0" distL="0" distR="0" wp14:anchorId="11C255EE" wp14:editId="676745D4">
            <wp:extent cx="5763260" cy="3170555"/>
            <wp:effectExtent l="0" t="0" r="8890" b="0"/>
            <wp:docPr id="9" name="Image 9"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 capture d’écran, logiciel, Logiciel multimédia&#10;&#10;Description générée automatiquement"/>
                    <pic:cNvPicPr/>
                  </pic:nvPicPr>
                  <pic:blipFill>
                    <a:blip r:embed="rId59"/>
                    <a:stretch>
                      <a:fillRect/>
                    </a:stretch>
                  </pic:blipFill>
                  <pic:spPr>
                    <a:xfrm>
                      <a:off x="0" y="0"/>
                      <a:ext cx="5763260" cy="3170555"/>
                    </a:xfrm>
                    <a:prstGeom prst="rect">
                      <a:avLst/>
                    </a:prstGeom>
                  </pic:spPr>
                </pic:pic>
              </a:graphicData>
            </a:graphic>
          </wp:inline>
        </w:drawing>
      </w:r>
    </w:p>
    <w:p w14:paraId="46451AE6" w14:textId="77777777" w:rsidR="000C236E" w:rsidRPr="00D85CA8" w:rsidRDefault="000C236E" w:rsidP="000C236E">
      <w:pPr>
        <w:pStyle w:val="Lgende"/>
        <w:rPr>
          <w:lang w:val="en-US"/>
        </w:rPr>
      </w:pPr>
      <w:bookmarkStart w:id="202" w:name="_Toc457402198"/>
      <w:bookmarkStart w:id="203" w:name="_Toc162437147"/>
      <w:r w:rsidRPr="00D85CA8">
        <w:rPr>
          <w:lang w:val="en-US"/>
        </w:rPr>
        <w:t xml:space="preserve">Figure </w:t>
      </w:r>
      <w:r w:rsidRPr="00D85CA8">
        <w:rPr>
          <w:noProof/>
          <w:lang w:val="en-US"/>
        </w:rPr>
        <w:fldChar w:fldCharType="begin"/>
      </w:r>
      <w:r w:rsidRPr="00D85CA8">
        <w:rPr>
          <w:noProof/>
          <w:lang w:val="en-US"/>
        </w:rPr>
        <w:instrText xml:space="preserve"> SEQ Figure \* ARABIC </w:instrText>
      </w:r>
      <w:r w:rsidRPr="00D85CA8">
        <w:rPr>
          <w:noProof/>
          <w:lang w:val="en-US"/>
        </w:rPr>
        <w:fldChar w:fldCharType="separate"/>
      </w:r>
      <w:r>
        <w:rPr>
          <w:noProof/>
          <w:lang w:val="en-US"/>
        </w:rPr>
        <w:t>12</w:t>
      </w:r>
      <w:r w:rsidRPr="00D85CA8">
        <w:rPr>
          <w:noProof/>
          <w:lang w:val="en-US"/>
        </w:rPr>
        <w:fldChar w:fldCharType="end"/>
      </w:r>
      <w:r w:rsidRPr="00D85CA8">
        <w:rPr>
          <w:lang w:val="en-US"/>
        </w:rPr>
        <w:t xml:space="preserve"> - An event viewer</w:t>
      </w:r>
      <w:bookmarkEnd w:id="202"/>
      <w:bookmarkEnd w:id="203"/>
      <w:r w:rsidRPr="00D85CA8">
        <w:rPr>
          <w:lang w:val="en-US"/>
        </w:rPr>
        <w:t xml:space="preserve"> </w:t>
      </w:r>
    </w:p>
    <w:p w14:paraId="6425B3A8" w14:textId="77777777" w:rsidR="000C236E" w:rsidRPr="00D85CA8" w:rsidRDefault="000C236E" w:rsidP="000C236E">
      <w:pPr>
        <w:rPr>
          <w:lang w:val="en-US"/>
        </w:rPr>
      </w:pPr>
    </w:p>
    <w:p w14:paraId="156A2686" w14:textId="77777777" w:rsidR="000C236E" w:rsidRPr="00D85CA8" w:rsidRDefault="000C236E" w:rsidP="000C236E">
      <w:pPr>
        <w:rPr>
          <w:lang w:val="en-US"/>
        </w:rPr>
      </w:pPr>
      <w:r w:rsidRPr="00D85CA8">
        <w:rPr>
          <w:lang w:val="en-US"/>
        </w:rPr>
        <w:t xml:space="preserve">Log Viewer features shall include: </w:t>
      </w:r>
    </w:p>
    <w:p w14:paraId="2454AB23" w14:textId="77777777" w:rsidR="000C236E" w:rsidRPr="00D85CA8" w:rsidRDefault="000C236E" w:rsidP="007E3027">
      <w:pPr>
        <w:numPr>
          <w:ilvl w:val="0"/>
          <w:numId w:val="36"/>
        </w:numPr>
        <w:spacing w:before="80" w:line="240" w:lineRule="auto"/>
        <w:ind w:left="426" w:hanging="426"/>
        <w:jc w:val="both"/>
        <w:rPr>
          <w:rFonts w:cs="Tahoma"/>
          <w:lang w:val="en-US"/>
        </w:rPr>
      </w:pPr>
      <w:r w:rsidRPr="00D85CA8">
        <w:rPr>
          <w:rFonts w:cs="Tahoma"/>
          <w:lang w:val="en-US"/>
        </w:rPr>
        <w:t xml:space="preserve">Log Viewers can be embedded in any mimic. </w:t>
      </w:r>
    </w:p>
    <w:p w14:paraId="5F3629FE" w14:textId="77777777" w:rsidR="000C236E" w:rsidRPr="00D85CA8" w:rsidRDefault="000C236E" w:rsidP="007E3027">
      <w:pPr>
        <w:numPr>
          <w:ilvl w:val="0"/>
          <w:numId w:val="36"/>
        </w:numPr>
        <w:spacing w:before="80" w:line="240" w:lineRule="auto"/>
        <w:ind w:left="426" w:hanging="426"/>
        <w:jc w:val="both"/>
        <w:rPr>
          <w:rFonts w:cs="Tahoma"/>
          <w:lang w:val="en-US"/>
        </w:rPr>
      </w:pPr>
      <w:r w:rsidRPr="00D85CA8">
        <w:rPr>
          <w:rFonts w:cs="Tahoma"/>
          <w:lang w:val="en-US"/>
        </w:rPr>
        <w:t xml:space="preserve">Unlimited number of Log Viewers in each project. </w:t>
      </w:r>
    </w:p>
    <w:p w14:paraId="3BF5CBAB" w14:textId="77777777" w:rsidR="000C236E" w:rsidRPr="00D85CA8" w:rsidRDefault="000C236E" w:rsidP="007E3027">
      <w:pPr>
        <w:numPr>
          <w:ilvl w:val="0"/>
          <w:numId w:val="36"/>
        </w:numPr>
        <w:spacing w:before="80" w:line="240" w:lineRule="auto"/>
        <w:ind w:left="426" w:hanging="426"/>
        <w:jc w:val="both"/>
        <w:rPr>
          <w:rFonts w:cs="Tahoma"/>
          <w:lang w:val="en-US"/>
        </w:rPr>
      </w:pPr>
      <w:r w:rsidRPr="00D85CA8">
        <w:rPr>
          <w:rFonts w:cs="Tahoma"/>
          <w:lang w:val="en-US"/>
        </w:rPr>
        <w:t xml:space="preserve">The size of Log Viewer shall be configurable from 1 line to the maximum allowed by the screen resolution. </w:t>
      </w:r>
    </w:p>
    <w:p w14:paraId="5F932328" w14:textId="77777777" w:rsidR="000C236E" w:rsidRPr="00D85CA8" w:rsidRDefault="000C236E" w:rsidP="007E3027">
      <w:pPr>
        <w:numPr>
          <w:ilvl w:val="0"/>
          <w:numId w:val="36"/>
        </w:numPr>
        <w:spacing w:before="80" w:line="240" w:lineRule="auto"/>
        <w:ind w:left="426" w:hanging="426"/>
        <w:jc w:val="both"/>
        <w:rPr>
          <w:rFonts w:cs="Tahoma"/>
          <w:lang w:val="en-US"/>
        </w:rPr>
      </w:pPr>
      <w:r w:rsidRPr="00D85CA8">
        <w:rPr>
          <w:rFonts w:cs="Tahoma"/>
          <w:lang w:val="en-US"/>
        </w:rPr>
        <w:t>Data can be filtered by Domain and Nature and/or by time filter to search for records from a particular time (from date and time and a search direction).</w:t>
      </w:r>
    </w:p>
    <w:p w14:paraId="2AB88CAD" w14:textId="77777777" w:rsidR="000C236E" w:rsidRPr="00D85CA8" w:rsidRDefault="000C236E" w:rsidP="007E3027">
      <w:pPr>
        <w:numPr>
          <w:ilvl w:val="0"/>
          <w:numId w:val="36"/>
        </w:numPr>
        <w:spacing w:before="80" w:line="240" w:lineRule="auto"/>
        <w:ind w:left="426" w:hanging="426"/>
        <w:jc w:val="both"/>
        <w:rPr>
          <w:rFonts w:cs="Tahoma"/>
          <w:lang w:val="en-US"/>
        </w:rPr>
      </w:pPr>
      <w:r w:rsidRPr="00D85CA8">
        <w:rPr>
          <w:rFonts w:cs="Tahoma"/>
          <w:lang w:val="en-US"/>
        </w:rPr>
        <w:t xml:space="preserve">Optional toolbar and scrollbar. </w:t>
      </w:r>
    </w:p>
    <w:p w14:paraId="04F985D8" w14:textId="77777777" w:rsidR="000C236E" w:rsidRPr="00D85CA8" w:rsidRDefault="000C236E" w:rsidP="007E3027">
      <w:pPr>
        <w:numPr>
          <w:ilvl w:val="0"/>
          <w:numId w:val="36"/>
        </w:numPr>
        <w:spacing w:before="80" w:line="240" w:lineRule="auto"/>
        <w:ind w:left="426" w:hanging="426"/>
        <w:jc w:val="both"/>
        <w:rPr>
          <w:rFonts w:cs="Tahoma"/>
          <w:lang w:val="en-US"/>
        </w:rPr>
      </w:pPr>
      <w:r w:rsidRPr="00D85CA8">
        <w:rPr>
          <w:rFonts w:cs="Tahoma"/>
          <w:lang w:val="en-US"/>
        </w:rPr>
        <w:t xml:space="preserve">The format of the log lines in the display list is 100% configurable. </w:t>
      </w:r>
    </w:p>
    <w:p w14:paraId="73905D66" w14:textId="77777777" w:rsidR="000C236E" w:rsidRPr="00D85CA8" w:rsidRDefault="000C236E" w:rsidP="007E3027">
      <w:pPr>
        <w:numPr>
          <w:ilvl w:val="0"/>
          <w:numId w:val="36"/>
        </w:numPr>
        <w:spacing w:before="80" w:line="240" w:lineRule="auto"/>
        <w:ind w:left="426" w:hanging="426"/>
        <w:jc w:val="both"/>
        <w:rPr>
          <w:rFonts w:cs="Tahoma"/>
          <w:lang w:val="en-US"/>
        </w:rPr>
      </w:pPr>
      <w:r w:rsidRPr="00D85CA8">
        <w:rPr>
          <w:rFonts w:cs="Tahoma"/>
          <w:lang w:val="en-US"/>
        </w:rPr>
        <w:t xml:space="preserve">Comment modification - the User is allowed to add a comment of up to 40 characters to each log entry. </w:t>
      </w:r>
    </w:p>
    <w:p w14:paraId="045BF929" w14:textId="77777777" w:rsidR="000C236E" w:rsidRPr="00D85CA8" w:rsidRDefault="000C236E" w:rsidP="007E3027">
      <w:pPr>
        <w:numPr>
          <w:ilvl w:val="0"/>
          <w:numId w:val="36"/>
        </w:numPr>
        <w:spacing w:before="80" w:line="240" w:lineRule="auto"/>
        <w:ind w:left="426" w:hanging="426"/>
        <w:jc w:val="both"/>
        <w:rPr>
          <w:rFonts w:cs="Tahoma"/>
          <w:lang w:val="en-US"/>
        </w:rPr>
      </w:pPr>
      <w:r w:rsidRPr="00D85CA8">
        <w:rPr>
          <w:rFonts w:cs="Tahoma"/>
          <w:lang w:val="en-US"/>
        </w:rPr>
        <w:t xml:space="preserve">Sort modification - the User can change the sort column and direction. </w:t>
      </w:r>
    </w:p>
    <w:p w14:paraId="57724AF9" w14:textId="77777777" w:rsidR="000C236E" w:rsidRPr="00D85CA8" w:rsidRDefault="000C236E" w:rsidP="007E3027">
      <w:pPr>
        <w:numPr>
          <w:ilvl w:val="0"/>
          <w:numId w:val="36"/>
        </w:numPr>
        <w:spacing w:before="80" w:line="240" w:lineRule="auto"/>
        <w:ind w:left="426" w:hanging="426"/>
        <w:jc w:val="both"/>
        <w:rPr>
          <w:rFonts w:cs="Tahoma"/>
          <w:lang w:val="en-US"/>
        </w:rPr>
      </w:pPr>
      <w:r w:rsidRPr="00D85CA8">
        <w:rPr>
          <w:rFonts w:cs="Tahoma"/>
          <w:lang w:val="en-US"/>
        </w:rPr>
        <w:t>Can be configured so that the newest logs appear at the bottom or the top.</w:t>
      </w:r>
    </w:p>
    <w:p w14:paraId="56B30B52" w14:textId="77777777" w:rsidR="000C236E" w:rsidRPr="00D85CA8" w:rsidRDefault="000C236E" w:rsidP="007E3027">
      <w:pPr>
        <w:numPr>
          <w:ilvl w:val="0"/>
          <w:numId w:val="36"/>
        </w:numPr>
        <w:spacing w:before="80" w:line="240" w:lineRule="auto"/>
        <w:ind w:left="426" w:hanging="426"/>
        <w:jc w:val="both"/>
        <w:rPr>
          <w:rFonts w:cs="Tahoma"/>
          <w:lang w:val="en-US"/>
        </w:rPr>
      </w:pPr>
      <w:r w:rsidRPr="00D85CA8">
        <w:rPr>
          <w:rFonts w:cs="Tahoma"/>
          <w:lang w:val="en-US"/>
        </w:rPr>
        <w:t xml:space="preserve">Can be accessed by scripting languages such as SCADA BASIC and VBA to customize features. </w:t>
      </w:r>
    </w:p>
    <w:p w14:paraId="2DC632F7" w14:textId="77777777" w:rsidR="000C236E" w:rsidRPr="00D85CA8" w:rsidRDefault="000C236E" w:rsidP="007E3027">
      <w:pPr>
        <w:numPr>
          <w:ilvl w:val="0"/>
          <w:numId w:val="36"/>
        </w:numPr>
        <w:spacing w:before="80" w:line="240" w:lineRule="auto"/>
        <w:ind w:left="426" w:hanging="426"/>
        <w:jc w:val="both"/>
        <w:rPr>
          <w:rFonts w:cs="Tahoma"/>
          <w:lang w:val="en-US"/>
        </w:rPr>
      </w:pPr>
      <w:r w:rsidRPr="00D85CA8">
        <w:rPr>
          <w:rFonts w:cs="Tahoma"/>
          <w:lang w:val="en-US"/>
        </w:rPr>
        <w:t xml:space="preserve">Can have a user-customizable context mimic </w:t>
      </w:r>
    </w:p>
    <w:p w14:paraId="279DEFF8" w14:textId="77777777" w:rsidR="000C236E" w:rsidRPr="00D85CA8" w:rsidRDefault="000C236E" w:rsidP="000C236E">
      <w:pPr>
        <w:rPr>
          <w:rFonts w:cs="Tahoma"/>
          <w:lang w:val="en-US"/>
        </w:rPr>
      </w:pPr>
    </w:p>
    <w:p w14:paraId="710BC672" w14:textId="77777777" w:rsidR="000C236E" w:rsidRPr="00D85CA8" w:rsidRDefault="000C236E" w:rsidP="000C236E">
      <w:pPr>
        <w:pStyle w:val="Titre3"/>
        <w:rPr>
          <w:lang w:val="en-US"/>
        </w:rPr>
      </w:pPr>
      <w:bookmarkStart w:id="204" w:name="_Toc523748178"/>
      <w:bookmarkStart w:id="205" w:name="_Toc110407358"/>
      <w:bookmarkStart w:id="206" w:name="_Toc166508812"/>
      <w:r w:rsidRPr="00D85CA8">
        <w:rPr>
          <w:lang w:val="en-US"/>
        </w:rPr>
        <w:t>Trend viewer</w:t>
      </w:r>
      <w:bookmarkEnd w:id="204"/>
      <w:bookmarkEnd w:id="205"/>
      <w:bookmarkEnd w:id="206"/>
    </w:p>
    <w:p w14:paraId="6BC8FCF2" w14:textId="77777777" w:rsidR="000C236E" w:rsidRDefault="000C236E" w:rsidP="000C236E">
      <w:pPr>
        <w:rPr>
          <w:rStyle w:val="Lienhypertexte"/>
          <w:lang w:val="en-US"/>
        </w:rPr>
      </w:pPr>
      <w:r w:rsidRPr="00D85CA8">
        <w:rPr>
          <w:lang w:val="en-US"/>
        </w:rPr>
        <w:t xml:space="preserve">See </w:t>
      </w:r>
      <w:hyperlink w:anchor="_Trend_viewer_for" w:history="1">
        <w:r w:rsidRPr="00D85CA8">
          <w:rPr>
            <w:rStyle w:val="Lienhypertexte"/>
            <w:lang w:val="en-US"/>
          </w:rPr>
          <w:t>chapter 5.7.1</w:t>
        </w:r>
      </w:hyperlink>
    </w:p>
    <w:p w14:paraId="189CC1BC" w14:textId="77777777" w:rsidR="000C236E" w:rsidRDefault="000C236E" w:rsidP="000C236E">
      <w:pPr>
        <w:spacing w:after="200" w:line="276" w:lineRule="auto"/>
        <w:rPr>
          <w:rStyle w:val="Lienhypertexte"/>
          <w:lang w:val="en-US"/>
        </w:rPr>
      </w:pPr>
      <w:r>
        <w:rPr>
          <w:rStyle w:val="Lienhypertexte"/>
          <w:lang w:val="en-US"/>
        </w:rPr>
        <w:br w:type="page"/>
      </w:r>
    </w:p>
    <w:p w14:paraId="50C0F97A" w14:textId="77777777" w:rsidR="000C236E" w:rsidRDefault="000C236E" w:rsidP="000C236E">
      <w:pPr>
        <w:pStyle w:val="Titre2"/>
        <w:rPr>
          <w:lang w:val="en-US"/>
        </w:rPr>
      </w:pPr>
      <w:bookmarkStart w:id="207" w:name="_Toc523748179"/>
      <w:bookmarkStart w:id="208" w:name="_Toc110407359"/>
      <w:bookmarkStart w:id="209" w:name="_Toc166508813"/>
      <w:bookmarkStart w:id="210" w:name="_Toc206410062"/>
      <w:r w:rsidRPr="00D85CA8">
        <w:rPr>
          <w:lang w:val="en-US"/>
        </w:rPr>
        <w:lastRenderedPageBreak/>
        <w:t>Data processing and reporting</w:t>
      </w:r>
      <w:bookmarkEnd w:id="207"/>
      <w:bookmarkEnd w:id="208"/>
      <w:bookmarkEnd w:id="209"/>
    </w:p>
    <w:p w14:paraId="162F8F4B" w14:textId="77777777" w:rsidR="000C236E" w:rsidRPr="00D85CA8" w:rsidRDefault="000C236E" w:rsidP="000C236E">
      <w:pPr>
        <w:rPr>
          <w:lang w:val="en-US"/>
        </w:rPr>
      </w:pPr>
    </w:p>
    <w:p w14:paraId="3998FF25" w14:textId="77777777" w:rsidR="000C236E" w:rsidRPr="00D85CA8" w:rsidRDefault="000C236E" w:rsidP="000C236E">
      <w:pPr>
        <w:spacing w:before="80"/>
        <w:ind w:left="360"/>
        <w:jc w:val="both"/>
        <w:rPr>
          <w:rFonts w:cs="Tahoma"/>
          <w:lang w:val="en-US"/>
        </w:rPr>
      </w:pPr>
      <w:r w:rsidRPr="00D85CA8">
        <w:rPr>
          <w:rFonts w:cs="Tahoma"/>
          <w:lang w:val="en-US"/>
        </w:rPr>
        <w:t>The supervisor shall provide all the tools required for data retrieval, statistical calculations and reporting to enable operators to analyze and manage their applications in the short, medium or long term.</w:t>
      </w:r>
    </w:p>
    <w:p w14:paraId="3D81128C" w14:textId="77777777" w:rsidR="000C236E" w:rsidRPr="00D85CA8" w:rsidRDefault="000C236E" w:rsidP="000C236E">
      <w:pPr>
        <w:spacing w:before="80"/>
        <w:ind w:left="360"/>
        <w:jc w:val="both"/>
        <w:rPr>
          <w:rFonts w:cs="Tahoma"/>
          <w:lang w:val="en-US"/>
        </w:rPr>
      </w:pPr>
      <w:r w:rsidRPr="00D85CA8">
        <w:rPr>
          <w:rFonts w:cs="Tahoma"/>
          <w:lang w:val="en-US"/>
        </w:rPr>
        <w:t>For medium- and long-term analyzes, comparatives, statistics or compliance checks, detailed Excel reports shall be generated. A built-in data export tool shall allow the operator, without any programming, to generate statistical data from archives and automatically create Excel and .csv reports</w:t>
      </w:r>
    </w:p>
    <w:p w14:paraId="1BB1521D" w14:textId="77777777" w:rsidR="000C236E" w:rsidRPr="00D85CA8" w:rsidRDefault="000C236E" w:rsidP="000C236E">
      <w:pPr>
        <w:spacing w:before="80"/>
        <w:ind w:left="360"/>
        <w:jc w:val="both"/>
        <w:rPr>
          <w:rFonts w:cs="Tahoma"/>
          <w:lang w:val="en-US"/>
        </w:rPr>
      </w:pPr>
      <w:r w:rsidRPr="00D85CA8">
        <w:rPr>
          <w:rFonts w:cs="Tahoma"/>
          <w:lang w:val="en-US"/>
        </w:rPr>
        <w:t>The supervisor shall also offer advanced reporting features with the aim of working on complex periodically generated and / or event-driven in order to analyze the existing system in the best possible way.</w:t>
      </w:r>
    </w:p>
    <w:p w14:paraId="7CA7E06C" w14:textId="77777777" w:rsidR="000C236E" w:rsidRPr="00D85CA8" w:rsidRDefault="000C236E" w:rsidP="000C236E">
      <w:pPr>
        <w:spacing w:before="80"/>
        <w:ind w:left="360"/>
        <w:jc w:val="both"/>
        <w:rPr>
          <w:rFonts w:cs="Tahoma"/>
          <w:lang w:val="en-US"/>
        </w:rPr>
      </w:pPr>
      <w:r w:rsidRPr="00D85CA8">
        <w:rPr>
          <w:rFonts w:cs="Tahoma"/>
          <w:lang w:val="en-US"/>
        </w:rPr>
        <w:t>These reports shall be able to be generated without any particular programming and without knowledge of the databases.</w:t>
      </w:r>
    </w:p>
    <w:p w14:paraId="4F5990C9" w14:textId="77777777" w:rsidR="000C236E" w:rsidRPr="00D85CA8" w:rsidRDefault="000C236E" w:rsidP="000C236E">
      <w:pPr>
        <w:spacing w:before="100" w:beforeAutospacing="1" w:after="100" w:afterAutospacing="1"/>
        <w:ind w:left="360"/>
        <w:rPr>
          <w:rFonts w:cs="Tahoma"/>
          <w:color w:val="000000"/>
          <w:lang w:val="en-US"/>
        </w:rPr>
      </w:pPr>
      <w:r w:rsidRPr="00D85CA8">
        <w:rPr>
          <w:rFonts w:cs="Tahoma"/>
          <w:color w:val="000000"/>
          <w:lang w:val="en-US"/>
        </w:rPr>
        <w:t>The following features shall be included:</w:t>
      </w:r>
    </w:p>
    <w:p w14:paraId="3A144B1B" w14:textId="77777777" w:rsidR="000C236E" w:rsidRPr="00D85CA8" w:rsidRDefault="000C236E" w:rsidP="007E3027">
      <w:pPr>
        <w:numPr>
          <w:ilvl w:val="0"/>
          <w:numId w:val="36"/>
        </w:numPr>
        <w:spacing w:before="100" w:beforeAutospacing="1" w:after="100" w:afterAutospacing="1" w:line="240" w:lineRule="auto"/>
        <w:ind w:left="786" w:hanging="426"/>
        <w:rPr>
          <w:rFonts w:cs="Tahoma"/>
          <w:color w:val="000000"/>
          <w:lang w:val="en-US"/>
        </w:rPr>
      </w:pPr>
      <w:r w:rsidRPr="00D85CA8">
        <w:rPr>
          <w:rFonts w:cs="Tahoma"/>
          <w:color w:val="000000"/>
          <w:lang w:val="en-US"/>
        </w:rPr>
        <w:t xml:space="preserve">Acquisition of real time data and archived data from several data sources </w:t>
      </w:r>
    </w:p>
    <w:p w14:paraId="37922DB7" w14:textId="77777777" w:rsidR="000C236E" w:rsidRPr="00D85CA8" w:rsidRDefault="000C236E" w:rsidP="007E3027">
      <w:pPr>
        <w:numPr>
          <w:ilvl w:val="0"/>
          <w:numId w:val="36"/>
        </w:numPr>
        <w:spacing w:before="80" w:line="240" w:lineRule="auto"/>
        <w:ind w:left="786" w:hanging="426"/>
        <w:jc w:val="both"/>
        <w:rPr>
          <w:rFonts w:cs="Tahoma"/>
          <w:lang w:val="en-US"/>
        </w:rPr>
      </w:pPr>
      <w:r w:rsidRPr="00D85CA8">
        <w:rPr>
          <w:rFonts w:cs="Tahoma"/>
          <w:lang w:val="en-US"/>
        </w:rPr>
        <w:t>The configuration of the tables exported shall be done directly from the supervisor tool.</w:t>
      </w:r>
    </w:p>
    <w:p w14:paraId="7DF09653" w14:textId="77777777" w:rsidR="000C236E" w:rsidRPr="00D85CA8" w:rsidRDefault="000C236E" w:rsidP="007E3027">
      <w:pPr>
        <w:numPr>
          <w:ilvl w:val="0"/>
          <w:numId w:val="36"/>
        </w:numPr>
        <w:spacing w:before="80" w:line="240" w:lineRule="auto"/>
        <w:ind w:left="786" w:hanging="426"/>
        <w:jc w:val="both"/>
        <w:rPr>
          <w:rFonts w:cs="Tahoma"/>
          <w:lang w:val="en-US"/>
        </w:rPr>
      </w:pPr>
      <w:r w:rsidRPr="00D85CA8">
        <w:rPr>
          <w:rFonts w:cs="Tahoma"/>
          <w:lang w:val="en-US"/>
        </w:rPr>
        <w:t>The configuration of the table exported shall be accessible with a Run Time license of the supervisor.</w:t>
      </w:r>
    </w:p>
    <w:p w14:paraId="11C3EDFC" w14:textId="77777777" w:rsidR="000C236E" w:rsidRPr="00D85CA8" w:rsidRDefault="000C236E" w:rsidP="007E3027">
      <w:pPr>
        <w:numPr>
          <w:ilvl w:val="0"/>
          <w:numId w:val="36"/>
        </w:numPr>
        <w:spacing w:before="100" w:beforeAutospacing="1" w:after="100" w:afterAutospacing="1" w:line="240" w:lineRule="auto"/>
        <w:ind w:left="786" w:hanging="426"/>
        <w:rPr>
          <w:rFonts w:cs="Tahoma"/>
          <w:color w:val="000000"/>
          <w:lang w:val="en-US"/>
        </w:rPr>
      </w:pPr>
      <w:r w:rsidRPr="00D85CA8">
        <w:rPr>
          <w:rFonts w:cs="Tahoma"/>
          <w:color w:val="000000"/>
          <w:lang w:val="en-US"/>
        </w:rPr>
        <w:t xml:space="preserve">Acquisition of real time data and alarms </w:t>
      </w:r>
    </w:p>
    <w:p w14:paraId="248D8B87" w14:textId="77777777" w:rsidR="000C236E" w:rsidRPr="00D85CA8" w:rsidRDefault="000C236E" w:rsidP="007E3027">
      <w:pPr>
        <w:numPr>
          <w:ilvl w:val="0"/>
          <w:numId w:val="36"/>
        </w:numPr>
        <w:spacing w:before="100" w:beforeAutospacing="1" w:after="100" w:afterAutospacing="1" w:line="240" w:lineRule="auto"/>
        <w:ind w:left="786" w:hanging="426"/>
        <w:rPr>
          <w:rFonts w:cs="Tahoma"/>
          <w:color w:val="000000"/>
          <w:lang w:val="en-US"/>
        </w:rPr>
      </w:pPr>
      <w:r w:rsidRPr="00D85CA8">
        <w:rPr>
          <w:rFonts w:cs="Tahoma"/>
          <w:color w:val="000000"/>
          <w:lang w:val="en-US"/>
        </w:rPr>
        <w:t>Availability of all common statistical functions like: Min, Max, Sum, Average, Counters, Standard deviation, Average gap, Meter index counting</w:t>
      </w:r>
    </w:p>
    <w:p w14:paraId="652E8F9C" w14:textId="77777777" w:rsidR="000C236E" w:rsidRPr="00D85CA8" w:rsidRDefault="000C236E" w:rsidP="007E3027">
      <w:pPr>
        <w:numPr>
          <w:ilvl w:val="0"/>
          <w:numId w:val="36"/>
        </w:numPr>
        <w:spacing w:before="100" w:beforeAutospacing="1" w:after="100" w:afterAutospacing="1" w:line="240" w:lineRule="auto"/>
        <w:ind w:left="786" w:hanging="426"/>
        <w:rPr>
          <w:rFonts w:cs="Tahoma"/>
          <w:color w:val="000000"/>
          <w:lang w:val="en-US"/>
        </w:rPr>
      </w:pPr>
      <w:r w:rsidRPr="00D85CA8">
        <w:rPr>
          <w:rFonts w:cs="Tahoma"/>
          <w:color w:val="000000"/>
          <w:lang w:val="en-US"/>
        </w:rPr>
        <w:t xml:space="preserve">Use of statistic function in reports </w:t>
      </w:r>
    </w:p>
    <w:p w14:paraId="46483E25" w14:textId="77777777" w:rsidR="000C236E" w:rsidRPr="00D85CA8" w:rsidRDefault="000C236E" w:rsidP="007E3027">
      <w:pPr>
        <w:numPr>
          <w:ilvl w:val="0"/>
          <w:numId w:val="36"/>
        </w:numPr>
        <w:spacing w:before="80" w:line="240" w:lineRule="auto"/>
        <w:ind w:left="786" w:hanging="426"/>
        <w:jc w:val="both"/>
        <w:rPr>
          <w:rFonts w:cs="Tahoma"/>
          <w:lang w:val="en-US"/>
        </w:rPr>
      </w:pPr>
      <w:r w:rsidRPr="00D85CA8">
        <w:rPr>
          <w:rFonts w:cs="Tahoma"/>
          <w:lang w:val="en-US"/>
        </w:rPr>
        <w:t>The export in Excel tables can use customizable Excel templates.</w:t>
      </w:r>
    </w:p>
    <w:p w14:paraId="5C84EF8D" w14:textId="77777777" w:rsidR="000C236E" w:rsidRPr="00D85CA8" w:rsidRDefault="000C236E" w:rsidP="007E3027">
      <w:pPr>
        <w:numPr>
          <w:ilvl w:val="0"/>
          <w:numId w:val="36"/>
        </w:numPr>
        <w:spacing w:before="80" w:line="240" w:lineRule="auto"/>
        <w:ind w:left="786" w:hanging="426"/>
        <w:jc w:val="both"/>
        <w:rPr>
          <w:rFonts w:cs="Tahoma"/>
          <w:lang w:val="en-US"/>
        </w:rPr>
      </w:pPr>
      <w:r w:rsidRPr="00D85CA8">
        <w:rPr>
          <w:rFonts w:cs="Tahoma"/>
          <w:lang w:val="en-US"/>
        </w:rPr>
        <w:t>The exports can be triggered by:</w:t>
      </w:r>
    </w:p>
    <w:p w14:paraId="72E6D374" w14:textId="77777777" w:rsidR="000C236E" w:rsidRPr="00D85CA8" w:rsidRDefault="000C236E" w:rsidP="007E3027">
      <w:pPr>
        <w:numPr>
          <w:ilvl w:val="1"/>
          <w:numId w:val="37"/>
        </w:numPr>
        <w:tabs>
          <w:tab w:val="clear" w:pos="1440"/>
        </w:tabs>
        <w:spacing w:before="80" w:line="240" w:lineRule="auto"/>
        <w:ind w:left="1211" w:hanging="425"/>
        <w:jc w:val="both"/>
        <w:rPr>
          <w:rFonts w:cs="Tahoma"/>
          <w:lang w:val="en-US"/>
        </w:rPr>
      </w:pPr>
      <w:r w:rsidRPr="00D85CA8">
        <w:rPr>
          <w:rFonts w:cs="Tahoma"/>
          <w:lang w:val="en-US"/>
        </w:rPr>
        <w:t>A manual action from a mimic by an operator.</w:t>
      </w:r>
    </w:p>
    <w:p w14:paraId="1C4B042D" w14:textId="77777777" w:rsidR="000C236E" w:rsidRPr="00D85CA8" w:rsidRDefault="000C236E" w:rsidP="007E3027">
      <w:pPr>
        <w:numPr>
          <w:ilvl w:val="1"/>
          <w:numId w:val="37"/>
        </w:numPr>
        <w:tabs>
          <w:tab w:val="clear" w:pos="1440"/>
        </w:tabs>
        <w:spacing w:before="80" w:line="240" w:lineRule="auto"/>
        <w:ind w:left="1211" w:hanging="425"/>
        <w:jc w:val="both"/>
        <w:rPr>
          <w:rFonts w:cs="Tahoma"/>
          <w:lang w:val="en-US"/>
        </w:rPr>
      </w:pPr>
      <w:r w:rsidRPr="00D85CA8">
        <w:rPr>
          <w:rFonts w:cs="Tahoma"/>
          <w:lang w:val="en-US"/>
        </w:rPr>
        <w:t>On event</w:t>
      </w:r>
    </w:p>
    <w:p w14:paraId="04EBEFB8" w14:textId="77777777" w:rsidR="000C236E" w:rsidRPr="00D85CA8" w:rsidRDefault="000C236E" w:rsidP="007E3027">
      <w:pPr>
        <w:numPr>
          <w:ilvl w:val="1"/>
          <w:numId w:val="37"/>
        </w:numPr>
        <w:tabs>
          <w:tab w:val="clear" w:pos="1440"/>
        </w:tabs>
        <w:spacing w:before="80" w:line="240" w:lineRule="auto"/>
        <w:ind w:left="1211" w:hanging="425"/>
        <w:jc w:val="both"/>
        <w:rPr>
          <w:rFonts w:cs="Tahoma"/>
          <w:lang w:val="en-US"/>
        </w:rPr>
      </w:pPr>
      <w:r w:rsidRPr="00D85CA8">
        <w:rPr>
          <w:rFonts w:cs="Tahoma"/>
          <w:lang w:val="en-US"/>
        </w:rPr>
        <w:t>Cyclically</w:t>
      </w:r>
    </w:p>
    <w:p w14:paraId="6A581040" w14:textId="77777777" w:rsidR="000C236E" w:rsidRPr="00D85CA8" w:rsidRDefault="000C236E" w:rsidP="007E3027">
      <w:pPr>
        <w:numPr>
          <w:ilvl w:val="1"/>
          <w:numId w:val="37"/>
        </w:numPr>
        <w:tabs>
          <w:tab w:val="clear" w:pos="1440"/>
        </w:tabs>
        <w:spacing w:before="80" w:line="240" w:lineRule="auto"/>
        <w:ind w:left="1211" w:hanging="425"/>
        <w:jc w:val="both"/>
        <w:rPr>
          <w:rFonts w:cs="Tahoma"/>
          <w:lang w:val="en-US"/>
        </w:rPr>
      </w:pPr>
      <w:r w:rsidRPr="00D85CA8">
        <w:rPr>
          <w:rFonts w:cs="Tahoma"/>
          <w:lang w:val="en-US"/>
        </w:rPr>
        <w:t>Periodically or on timetable</w:t>
      </w:r>
    </w:p>
    <w:p w14:paraId="4F74601C" w14:textId="77777777" w:rsidR="000C236E" w:rsidRPr="00D85CA8" w:rsidRDefault="000C236E" w:rsidP="007E3027">
      <w:pPr>
        <w:numPr>
          <w:ilvl w:val="0"/>
          <w:numId w:val="38"/>
        </w:numPr>
        <w:tabs>
          <w:tab w:val="clear" w:pos="720"/>
        </w:tabs>
        <w:spacing w:before="100" w:beforeAutospacing="1" w:after="100" w:afterAutospacing="1" w:line="240" w:lineRule="auto"/>
        <w:ind w:left="786" w:hanging="426"/>
        <w:rPr>
          <w:rFonts w:cs="Tahoma"/>
          <w:color w:val="000000"/>
          <w:lang w:val="en-US"/>
        </w:rPr>
      </w:pPr>
      <w:r w:rsidRPr="00D85CA8">
        <w:rPr>
          <w:rFonts w:cs="Tahoma"/>
          <w:color w:val="000000"/>
          <w:lang w:val="en-US"/>
        </w:rPr>
        <w:t xml:space="preserve">Saving and archiving of reports locally or in a server on the LAN Network at a specific location. </w:t>
      </w:r>
    </w:p>
    <w:p w14:paraId="3E97EB7D" w14:textId="77777777" w:rsidR="000C236E" w:rsidRPr="00D85CA8" w:rsidRDefault="000C236E" w:rsidP="007E3027">
      <w:pPr>
        <w:numPr>
          <w:ilvl w:val="0"/>
          <w:numId w:val="38"/>
        </w:numPr>
        <w:tabs>
          <w:tab w:val="clear" w:pos="720"/>
        </w:tabs>
        <w:spacing w:before="100" w:beforeAutospacing="1" w:after="100" w:afterAutospacing="1" w:line="240" w:lineRule="auto"/>
        <w:ind w:left="786" w:hanging="426"/>
        <w:rPr>
          <w:rFonts w:cs="Tahoma"/>
          <w:color w:val="000000"/>
          <w:lang w:val="en-US"/>
        </w:rPr>
      </w:pPr>
      <w:r w:rsidRPr="00D85CA8">
        <w:rPr>
          <w:rFonts w:cs="Tahoma"/>
          <w:color w:val="000000"/>
          <w:lang w:val="en-US"/>
        </w:rPr>
        <w:t>Possibility to upload exported reports to an ftp server or to send to an email address.</w:t>
      </w:r>
    </w:p>
    <w:p w14:paraId="6531E1AA" w14:textId="77777777" w:rsidR="000C236E" w:rsidRPr="00D85CA8" w:rsidRDefault="000C236E" w:rsidP="000C236E">
      <w:pPr>
        <w:rPr>
          <w:lang w:val="en-US"/>
        </w:rPr>
      </w:pPr>
      <w:r w:rsidRPr="00D85CA8">
        <w:rPr>
          <w:rFonts w:cs="Tahoma"/>
          <w:color w:val="000000"/>
          <w:lang w:val="en-US"/>
        </w:rPr>
        <w:t>The supervisor shall also offer the possibility to</w:t>
      </w:r>
      <w:r w:rsidRPr="00D85CA8">
        <w:rPr>
          <w:lang w:val="en-US"/>
        </w:rPr>
        <w:t xml:space="preserve"> integrate seamlessly within the application SQL Server Report Services reports with the ability to use the archives data of the supervisor, or others, and display the reports in mimics and filter the data displayed.</w:t>
      </w:r>
    </w:p>
    <w:p w14:paraId="45AB2CFF" w14:textId="77777777" w:rsidR="000C236E" w:rsidRPr="000C236E" w:rsidRDefault="000C236E" w:rsidP="000C236E">
      <w:pPr>
        <w:pStyle w:val="NormalWeb"/>
        <w:rPr>
          <w:rFonts w:ascii="Gotham Book" w:eastAsiaTheme="minorEastAsia" w:hAnsi="Gotham Book" w:cs="Segoe UI"/>
          <w:lang w:val="en-US" w:bidi="en-US"/>
        </w:rPr>
      </w:pPr>
      <w:r w:rsidRPr="000C236E">
        <w:rPr>
          <w:rFonts w:ascii="Gotham Book" w:eastAsiaTheme="minorEastAsia" w:hAnsi="Gotham Book" w:cs="Segoe UI"/>
          <w:lang w:val="en-US" w:bidi="en-US"/>
        </w:rPr>
        <w:lastRenderedPageBreak/>
        <w:t xml:space="preserve">SQL Server Reporting Services (SSRS) is a server-based report generation software system from </w:t>
      </w:r>
      <w:hyperlink r:id="rId60" w:tooltip="Microsoft" w:history="1">
        <w:r w:rsidRPr="000C236E">
          <w:rPr>
            <w:rFonts w:ascii="Gotham Book" w:eastAsiaTheme="minorEastAsia" w:hAnsi="Gotham Book" w:cs="Segoe UI"/>
            <w:lang w:val="en-US" w:bidi="en-US"/>
          </w:rPr>
          <w:t>Microsoft</w:t>
        </w:r>
      </w:hyperlink>
      <w:r w:rsidRPr="000C236E">
        <w:rPr>
          <w:rFonts w:ascii="Gotham Book" w:eastAsiaTheme="minorEastAsia" w:hAnsi="Gotham Book" w:cs="Segoe UI"/>
          <w:lang w:val="en-US" w:bidi="en-US"/>
        </w:rPr>
        <w:t xml:space="preserve">. It is part of suite of </w:t>
      </w:r>
      <w:hyperlink r:id="rId61" w:tooltip="Microsoft SQL Server" w:history="1">
        <w:r w:rsidRPr="000C236E">
          <w:rPr>
            <w:rFonts w:ascii="Gotham Book" w:eastAsiaTheme="minorEastAsia" w:hAnsi="Gotham Book" w:cs="Segoe UI"/>
            <w:lang w:val="en-US" w:bidi="en-US"/>
          </w:rPr>
          <w:t>Microsoft SQL Server</w:t>
        </w:r>
      </w:hyperlink>
      <w:r w:rsidRPr="000C236E">
        <w:rPr>
          <w:rFonts w:ascii="Gotham Book" w:eastAsiaTheme="minorEastAsia" w:hAnsi="Gotham Book" w:cs="Segoe UI"/>
          <w:lang w:val="en-US" w:bidi="en-US"/>
        </w:rPr>
        <w:t xml:space="preserve"> services. SSRS enables users to quickly and easily generate reports from </w:t>
      </w:r>
      <w:hyperlink r:id="rId62" w:tooltip="Microsoft SQL Server" w:history="1">
        <w:r w:rsidRPr="000C236E">
          <w:rPr>
            <w:rFonts w:ascii="Gotham Book" w:eastAsiaTheme="minorEastAsia" w:hAnsi="Gotham Book" w:cs="Segoe UI"/>
            <w:lang w:val="en-US" w:bidi="en-US"/>
          </w:rPr>
          <w:t>Microsoft SQL Server</w:t>
        </w:r>
      </w:hyperlink>
      <w:r w:rsidRPr="000C236E">
        <w:rPr>
          <w:rFonts w:ascii="Gotham Book" w:eastAsiaTheme="minorEastAsia" w:hAnsi="Gotham Book" w:cs="Segoe UI"/>
          <w:lang w:val="en-US" w:bidi="en-US"/>
        </w:rPr>
        <w:t xml:space="preserve"> databases.</w:t>
      </w:r>
    </w:p>
    <w:p w14:paraId="52E9FE3D" w14:textId="77777777" w:rsidR="000C236E" w:rsidRPr="000C236E" w:rsidRDefault="000C236E" w:rsidP="000C236E">
      <w:pPr>
        <w:pStyle w:val="NormalWeb"/>
        <w:rPr>
          <w:rFonts w:ascii="Gotham Book" w:eastAsiaTheme="minorEastAsia" w:hAnsi="Gotham Book" w:cs="Segoe UI"/>
          <w:lang w:val="en-US" w:bidi="en-US"/>
        </w:rPr>
      </w:pPr>
      <w:r w:rsidRPr="000C236E">
        <w:rPr>
          <w:rFonts w:ascii="Gotham Book" w:eastAsiaTheme="minorEastAsia" w:hAnsi="Gotham Book" w:cs="Segoe UI"/>
          <w:lang w:val="en-US" w:bidi="en-US"/>
        </w:rPr>
        <w:t>SSRS provides a full range of services and tools ready to use to create, deploy, and manage reports. They are fully integrated with SQL Server tools and components.</w:t>
      </w:r>
    </w:p>
    <w:p w14:paraId="75CB4E90" w14:textId="77777777" w:rsidR="000C236E" w:rsidRDefault="000C236E" w:rsidP="000C236E">
      <w:pPr>
        <w:pStyle w:val="Titre2"/>
        <w:rPr>
          <w:lang w:val="en-US"/>
        </w:rPr>
      </w:pPr>
      <w:bookmarkStart w:id="211" w:name="_Toc523748180"/>
      <w:bookmarkStart w:id="212" w:name="_Toc110407360"/>
      <w:bookmarkStart w:id="213" w:name="_Toc166508814"/>
      <w:r w:rsidRPr="00D85CA8">
        <w:rPr>
          <w:lang w:val="en-US"/>
        </w:rPr>
        <w:t>Scheduler</w:t>
      </w:r>
      <w:bookmarkEnd w:id="210"/>
      <w:bookmarkEnd w:id="211"/>
      <w:bookmarkEnd w:id="212"/>
      <w:bookmarkEnd w:id="213"/>
    </w:p>
    <w:p w14:paraId="1391D371" w14:textId="77777777" w:rsidR="000C236E" w:rsidRPr="00D85CA8" w:rsidRDefault="000C236E" w:rsidP="000C236E">
      <w:pPr>
        <w:rPr>
          <w:lang w:val="en-US"/>
        </w:rPr>
      </w:pPr>
    </w:p>
    <w:p w14:paraId="5C694388" w14:textId="77777777" w:rsidR="000C236E" w:rsidRPr="00D85CA8" w:rsidRDefault="000C236E" w:rsidP="000C236E">
      <w:pPr>
        <w:spacing w:before="80"/>
        <w:jc w:val="both"/>
        <w:rPr>
          <w:rFonts w:cs="Tahoma"/>
          <w:lang w:val="en-US"/>
        </w:rPr>
      </w:pPr>
      <w:r w:rsidRPr="00D85CA8">
        <w:rPr>
          <w:rFonts w:cs="Tahoma"/>
          <w:lang w:val="en-US"/>
        </w:rPr>
        <w:t xml:space="preserve">A scheduler feature shall allow configure actions based on a calendar (date and time). </w:t>
      </w:r>
    </w:p>
    <w:p w14:paraId="4D509C0F" w14:textId="77777777" w:rsidR="000C236E" w:rsidRPr="00D85CA8" w:rsidRDefault="000C236E" w:rsidP="000C236E">
      <w:pPr>
        <w:spacing w:before="80"/>
        <w:jc w:val="both"/>
        <w:rPr>
          <w:rFonts w:ascii="Arial" w:hAnsi="Arial"/>
          <w:lang w:val="en-US"/>
        </w:rPr>
      </w:pPr>
      <w:r w:rsidRPr="00D85CA8">
        <w:rPr>
          <w:rFonts w:cs="Tahoma"/>
          <w:lang w:val="en-US"/>
        </w:rPr>
        <w:t xml:space="preserve">These actions shall be executed following timetables and it shall be possible to configure exception periods such as public holidays. The operator shall be able to modify the standard week and create exceptions. </w:t>
      </w:r>
    </w:p>
    <w:p w14:paraId="287FDB9E" w14:textId="77777777" w:rsidR="000C236E" w:rsidRPr="00D85CA8" w:rsidRDefault="000C236E" w:rsidP="000C236E">
      <w:pPr>
        <w:pStyle w:val="Titre3"/>
        <w:keepLines w:val="0"/>
        <w:tabs>
          <w:tab w:val="num" w:pos="720"/>
        </w:tabs>
        <w:spacing w:before="180" w:after="60"/>
        <w:ind w:left="720" w:hanging="720"/>
        <w:jc w:val="both"/>
        <w:rPr>
          <w:rFonts w:ascii="Arial" w:hAnsi="Arial"/>
          <w:lang w:val="en-US"/>
        </w:rPr>
      </w:pPr>
      <w:bookmarkStart w:id="214" w:name="_Toc523748181"/>
      <w:bookmarkStart w:id="215" w:name="_Toc110407361"/>
      <w:bookmarkStart w:id="216" w:name="_Toc166508815"/>
      <w:r w:rsidRPr="00D85CA8">
        <w:rPr>
          <w:lang w:val="en-US"/>
        </w:rPr>
        <w:t>Web Scheduler</w:t>
      </w:r>
      <w:bookmarkEnd w:id="214"/>
      <w:bookmarkEnd w:id="215"/>
      <w:bookmarkEnd w:id="216"/>
    </w:p>
    <w:p w14:paraId="4C191304" w14:textId="77777777" w:rsidR="000C236E" w:rsidRPr="00D85CA8" w:rsidRDefault="000C236E" w:rsidP="000C236E">
      <w:pPr>
        <w:spacing w:before="80"/>
        <w:jc w:val="both"/>
        <w:rPr>
          <w:rFonts w:cs="Tahoma"/>
          <w:lang w:val="en-US"/>
        </w:rPr>
      </w:pPr>
      <w:r w:rsidRPr="00D85CA8">
        <w:rPr>
          <w:rFonts w:cs="Tahoma"/>
          <w:lang w:val="en-US"/>
        </w:rPr>
        <w:t>The supervisor shall have a web scheduler capability allowing an operator with proper user rights to access a Scheduler interface through a standard web browser such as Edge, Chrome or Firefox.</w:t>
      </w:r>
    </w:p>
    <w:p w14:paraId="78FB5964" w14:textId="77777777" w:rsidR="000C236E" w:rsidRPr="00D85CA8" w:rsidRDefault="000C236E" w:rsidP="000C236E">
      <w:pPr>
        <w:spacing w:before="80"/>
        <w:jc w:val="both"/>
        <w:rPr>
          <w:rFonts w:cs="Tahoma"/>
          <w:lang w:val="en-US"/>
        </w:rPr>
      </w:pPr>
      <w:r w:rsidRPr="00D85CA8">
        <w:rPr>
          <w:rFonts w:cs="Tahoma"/>
          <w:lang w:val="en-US"/>
        </w:rPr>
        <w:t>The web scheduler shall have a standard ergonomic interface and it shall be possible to display the schedule, in different period views:</w:t>
      </w:r>
    </w:p>
    <w:p w14:paraId="5DA14278" w14:textId="77777777" w:rsidR="000C236E" w:rsidRPr="00D85CA8" w:rsidRDefault="000C236E" w:rsidP="007E3027">
      <w:pPr>
        <w:pStyle w:val="Paragraphedeliste"/>
        <w:numPr>
          <w:ilvl w:val="0"/>
          <w:numId w:val="58"/>
        </w:numPr>
        <w:spacing w:before="80" w:line="240" w:lineRule="auto"/>
        <w:jc w:val="both"/>
        <w:rPr>
          <w:rFonts w:cs="Tahoma"/>
          <w:lang w:val="en-US"/>
        </w:rPr>
      </w:pPr>
      <w:r w:rsidRPr="00D85CA8">
        <w:rPr>
          <w:rFonts w:cs="Tahoma"/>
          <w:lang w:val="en-US"/>
        </w:rPr>
        <w:t>Daily view,</w:t>
      </w:r>
    </w:p>
    <w:p w14:paraId="0E7FDA3A" w14:textId="77777777" w:rsidR="000C236E" w:rsidRPr="00D85CA8" w:rsidRDefault="000C236E" w:rsidP="007E3027">
      <w:pPr>
        <w:pStyle w:val="Paragraphedeliste"/>
        <w:numPr>
          <w:ilvl w:val="0"/>
          <w:numId w:val="58"/>
        </w:numPr>
        <w:spacing w:before="80" w:line="240" w:lineRule="auto"/>
        <w:jc w:val="both"/>
        <w:rPr>
          <w:rFonts w:cs="Tahoma"/>
          <w:lang w:val="en-US"/>
        </w:rPr>
      </w:pPr>
      <w:r w:rsidRPr="00D85CA8">
        <w:rPr>
          <w:rFonts w:cs="Tahoma"/>
          <w:lang w:val="en-US"/>
        </w:rPr>
        <w:t>Weekly view,</w:t>
      </w:r>
    </w:p>
    <w:p w14:paraId="59E3945F" w14:textId="77777777" w:rsidR="000C236E" w:rsidRPr="00D85CA8" w:rsidRDefault="000C236E" w:rsidP="007E3027">
      <w:pPr>
        <w:pStyle w:val="Paragraphedeliste"/>
        <w:numPr>
          <w:ilvl w:val="0"/>
          <w:numId w:val="58"/>
        </w:numPr>
        <w:spacing w:before="80" w:line="240" w:lineRule="auto"/>
        <w:jc w:val="both"/>
        <w:rPr>
          <w:rFonts w:cs="Tahoma"/>
          <w:lang w:val="en-US"/>
        </w:rPr>
      </w:pPr>
      <w:r w:rsidRPr="00D85CA8">
        <w:rPr>
          <w:rFonts w:cs="Tahoma"/>
          <w:lang w:val="en-US"/>
        </w:rPr>
        <w:t>Monthly view.</w:t>
      </w:r>
    </w:p>
    <w:p w14:paraId="0ABFEE49" w14:textId="77777777" w:rsidR="000C236E" w:rsidRPr="00D85CA8" w:rsidRDefault="000C236E" w:rsidP="000C236E">
      <w:pPr>
        <w:spacing w:before="80"/>
        <w:jc w:val="both"/>
        <w:rPr>
          <w:rFonts w:cs="Tahoma"/>
          <w:lang w:val="en-US"/>
        </w:rPr>
      </w:pPr>
      <w:r w:rsidRPr="00D85CA8">
        <w:rPr>
          <w:rFonts w:cs="Tahoma"/>
          <w:lang w:val="en-US"/>
        </w:rPr>
        <w:t>Characteristics of the web scheduler shall include:</w:t>
      </w:r>
    </w:p>
    <w:p w14:paraId="00251DF8"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The smallest visible time interval in the daily view shall be 15 minutes.</w:t>
      </w:r>
    </w:p>
    <w:p w14:paraId="2AFB7675"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The web scheduler can be used to force data based on a predefined schedule at an exact time and date.</w:t>
      </w:r>
    </w:p>
    <w:p w14:paraId="0BFC254C"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It shall be possible from the web scheduler to set and change setting of a standard week.</w:t>
      </w:r>
    </w:p>
    <w:p w14:paraId="632F9EB6"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It shall be possible via the web scheduler to set and change exception periods, such as public holidays, off days and working hours.</w:t>
      </w:r>
    </w:p>
    <w:p w14:paraId="34E89E9C"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It shall be possible from the web scheduler to browse all data from the supervisor application in order to set and schedule an action on any variable.</w:t>
      </w:r>
    </w:p>
    <w:p w14:paraId="5B198F20" w14:textId="77777777" w:rsidR="000C236E" w:rsidRPr="00D85CA8" w:rsidRDefault="000C236E" w:rsidP="007E3027">
      <w:pPr>
        <w:numPr>
          <w:ilvl w:val="0"/>
          <w:numId w:val="32"/>
        </w:numPr>
        <w:spacing w:before="80" w:line="240" w:lineRule="auto"/>
        <w:ind w:left="426" w:hanging="426"/>
        <w:jc w:val="both"/>
        <w:rPr>
          <w:rFonts w:ascii="Arial" w:hAnsi="Arial"/>
          <w:lang w:val="en-US"/>
        </w:rPr>
      </w:pPr>
      <w:r w:rsidRPr="00D85CA8">
        <w:rPr>
          <w:rFonts w:cs="Tahoma"/>
          <w:lang w:val="en-US"/>
        </w:rPr>
        <w:t>The web scheduler shall be compatible with the BACnet schedule objects profile.</w:t>
      </w:r>
    </w:p>
    <w:p w14:paraId="7E94B143" w14:textId="77777777" w:rsidR="000C236E" w:rsidRDefault="000C236E" w:rsidP="000C236E">
      <w:pPr>
        <w:pStyle w:val="Titre2"/>
        <w:jc w:val="both"/>
        <w:rPr>
          <w:lang w:val="en-US"/>
        </w:rPr>
      </w:pPr>
      <w:bookmarkStart w:id="217" w:name="_Toc482093415"/>
      <w:bookmarkStart w:id="218" w:name="_Toc523748182"/>
      <w:bookmarkStart w:id="219" w:name="_Toc110407362"/>
      <w:bookmarkStart w:id="220" w:name="_Toc166508816"/>
      <w:bookmarkEnd w:id="192"/>
      <w:r w:rsidRPr="00D85CA8">
        <w:rPr>
          <w:lang w:val="en-US"/>
        </w:rPr>
        <w:t>On Call management</w:t>
      </w:r>
      <w:bookmarkEnd w:id="217"/>
      <w:bookmarkEnd w:id="218"/>
      <w:bookmarkEnd w:id="219"/>
      <w:bookmarkEnd w:id="220"/>
    </w:p>
    <w:p w14:paraId="29615419" w14:textId="77777777" w:rsidR="000C236E" w:rsidRPr="00D85CA8" w:rsidRDefault="000C236E" w:rsidP="000C236E">
      <w:pPr>
        <w:rPr>
          <w:lang w:val="en-US"/>
        </w:rPr>
      </w:pPr>
    </w:p>
    <w:p w14:paraId="15E40732" w14:textId="77777777" w:rsidR="000C236E" w:rsidRPr="00D85CA8" w:rsidRDefault="000C236E" w:rsidP="000C236E">
      <w:pPr>
        <w:rPr>
          <w:lang w:val="en-US"/>
        </w:rPr>
      </w:pPr>
      <w:r w:rsidRPr="00D85CA8">
        <w:rPr>
          <w:lang w:val="en-US"/>
        </w:rPr>
        <w:t>The supervisor shall offer built-in features for on call management, and the ability to connect to third party products for advanced on call management.</w:t>
      </w:r>
    </w:p>
    <w:p w14:paraId="67F4C0E9" w14:textId="77777777" w:rsidR="000C236E" w:rsidRPr="00D85CA8" w:rsidRDefault="000C236E" w:rsidP="000C236E">
      <w:pPr>
        <w:pStyle w:val="Titre3"/>
        <w:jc w:val="both"/>
        <w:rPr>
          <w:lang w:val="en-US"/>
        </w:rPr>
      </w:pPr>
      <w:bookmarkStart w:id="221" w:name="_SMS_&amp;_Emails"/>
      <w:bookmarkStart w:id="222" w:name="_Toc482093416"/>
      <w:bookmarkStart w:id="223" w:name="_Toc523748183"/>
      <w:bookmarkStart w:id="224" w:name="_Toc110407363"/>
      <w:bookmarkStart w:id="225" w:name="_Toc166508817"/>
      <w:bookmarkEnd w:id="221"/>
      <w:r w:rsidRPr="00D85CA8">
        <w:rPr>
          <w:lang w:val="en-US"/>
        </w:rPr>
        <w:t>SMS &amp; Emails</w:t>
      </w:r>
      <w:bookmarkEnd w:id="222"/>
      <w:bookmarkEnd w:id="223"/>
      <w:bookmarkEnd w:id="224"/>
      <w:bookmarkEnd w:id="225"/>
    </w:p>
    <w:p w14:paraId="339989E1" w14:textId="77777777" w:rsidR="000C236E" w:rsidRPr="00D85CA8" w:rsidRDefault="000C236E" w:rsidP="000C236E">
      <w:pPr>
        <w:pStyle w:val="Default"/>
        <w:rPr>
          <w:lang w:val="en-US"/>
        </w:rPr>
      </w:pPr>
    </w:p>
    <w:p w14:paraId="244B5169" w14:textId="77777777" w:rsidR="000C236E" w:rsidRPr="00D85CA8" w:rsidRDefault="000C236E" w:rsidP="000C236E">
      <w:pPr>
        <w:rPr>
          <w:lang w:val="en-US"/>
        </w:rPr>
      </w:pPr>
      <w:r w:rsidRPr="00D85CA8">
        <w:rPr>
          <w:lang w:val="en-US"/>
        </w:rPr>
        <w:t>The broadcast of events notifications such as alarms, or real time data from the process is possible using SMS or email shall be directly sent from the supervisor.</w:t>
      </w:r>
    </w:p>
    <w:p w14:paraId="787EE65C" w14:textId="77777777" w:rsidR="000C236E" w:rsidRPr="00D85CA8" w:rsidRDefault="000C236E" w:rsidP="000C236E">
      <w:pPr>
        <w:rPr>
          <w:lang w:val="en-US"/>
        </w:rPr>
      </w:pPr>
    </w:p>
    <w:p w14:paraId="3758409F" w14:textId="77777777" w:rsidR="000C236E" w:rsidRPr="00D85CA8" w:rsidRDefault="000C236E" w:rsidP="000C236E">
      <w:pPr>
        <w:rPr>
          <w:lang w:val="en-US"/>
        </w:rPr>
      </w:pPr>
      <w:r w:rsidRPr="00D85CA8">
        <w:rPr>
          <w:lang w:val="en-US"/>
        </w:rPr>
        <w:lastRenderedPageBreak/>
        <w:t>These notifications shall have:</w:t>
      </w:r>
    </w:p>
    <w:p w14:paraId="4FB3EE80"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Built-in device configuration</w:t>
      </w:r>
    </w:p>
    <w:p w14:paraId="44D17D11"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Priority levels definition</w:t>
      </w:r>
    </w:p>
    <w:p w14:paraId="33B7C37A"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Possibility to define message templates including static or dynamic parameters as well as substitution characters associated with the context (value of a tag at the time  of  the message delivery)</w:t>
      </w:r>
    </w:p>
    <w:p w14:paraId="2BD2F20B"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Automatic delivery of messages on alarm, event or any action</w:t>
      </w:r>
    </w:p>
    <w:p w14:paraId="569C57DA" w14:textId="77777777" w:rsidR="000C236E" w:rsidRDefault="000C236E" w:rsidP="000C236E">
      <w:pPr>
        <w:pStyle w:val="Lgende"/>
        <w:rPr>
          <w:b w:val="0"/>
          <w:bCs w:val="0"/>
          <w:color w:val="333333"/>
          <w:sz w:val="24"/>
          <w:szCs w:val="24"/>
          <w:lang w:val="en-US"/>
        </w:rPr>
      </w:pPr>
      <w:bookmarkStart w:id="226" w:name="_Toc457402210"/>
      <w:r w:rsidRPr="00D85CA8">
        <w:rPr>
          <w:noProof/>
          <w:lang w:eastAsia="fr-FR" w:bidi="ar-SA"/>
        </w:rPr>
        <w:drawing>
          <wp:anchor distT="0" distB="0" distL="114300" distR="114300" simplePos="0" relativeHeight="251836416" behindDoc="0" locked="0" layoutInCell="1" allowOverlap="1" wp14:anchorId="7FEEC2F5" wp14:editId="05BA3542">
            <wp:simplePos x="0" y="0"/>
            <wp:positionH relativeFrom="column">
              <wp:posOffset>502285</wp:posOffset>
            </wp:positionH>
            <wp:positionV relativeFrom="paragraph">
              <wp:posOffset>0</wp:posOffset>
            </wp:positionV>
            <wp:extent cx="4569460" cy="4612640"/>
            <wp:effectExtent l="0" t="0" r="2540" b="0"/>
            <wp:wrapSquare wrapText="bothSides"/>
            <wp:docPr id="37" name="Image 37"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 capture d’écran, logiciel, affichage&#10;&#10;Description générée automatiquemen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69460" cy="4612640"/>
                    </a:xfrm>
                    <a:prstGeom prst="rect">
                      <a:avLst/>
                    </a:prstGeom>
                  </pic:spPr>
                </pic:pic>
              </a:graphicData>
            </a:graphic>
          </wp:anchor>
        </w:drawing>
      </w:r>
    </w:p>
    <w:p w14:paraId="46E32774" w14:textId="77777777" w:rsidR="000C236E" w:rsidRDefault="000C236E" w:rsidP="000C236E">
      <w:pPr>
        <w:pStyle w:val="Lgende"/>
        <w:rPr>
          <w:b w:val="0"/>
          <w:bCs w:val="0"/>
          <w:color w:val="333333"/>
          <w:sz w:val="24"/>
          <w:szCs w:val="24"/>
          <w:lang w:val="en-US"/>
        </w:rPr>
      </w:pPr>
    </w:p>
    <w:p w14:paraId="136D5E24" w14:textId="77777777" w:rsidR="000C236E" w:rsidRDefault="000C236E" w:rsidP="000C236E">
      <w:pPr>
        <w:pStyle w:val="Lgende"/>
        <w:rPr>
          <w:b w:val="0"/>
          <w:bCs w:val="0"/>
          <w:color w:val="333333"/>
          <w:sz w:val="24"/>
          <w:szCs w:val="24"/>
          <w:lang w:val="en-US"/>
        </w:rPr>
      </w:pPr>
    </w:p>
    <w:p w14:paraId="65C14C1D" w14:textId="77777777" w:rsidR="000C236E" w:rsidRDefault="000C236E" w:rsidP="000C236E">
      <w:pPr>
        <w:pStyle w:val="Lgende"/>
        <w:rPr>
          <w:b w:val="0"/>
          <w:bCs w:val="0"/>
          <w:color w:val="333333"/>
          <w:sz w:val="24"/>
          <w:szCs w:val="24"/>
          <w:lang w:val="en-US"/>
        </w:rPr>
      </w:pPr>
    </w:p>
    <w:p w14:paraId="4391E7DA" w14:textId="77777777" w:rsidR="000C236E" w:rsidRDefault="000C236E" w:rsidP="000C236E">
      <w:pPr>
        <w:pStyle w:val="Lgende"/>
        <w:rPr>
          <w:b w:val="0"/>
          <w:bCs w:val="0"/>
          <w:color w:val="333333"/>
          <w:sz w:val="24"/>
          <w:szCs w:val="24"/>
          <w:lang w:val="en-US"/>
        </w:rPr>
      </w:pPr>
    </w:p>
    <w:p w14:paraId="4F785E93" w14:textId="77777777" w:rsidR="000C236E" w:rsidRDefault="000C236E" w:rsidP="000C236E">
      <w:pPr>
        <w:pStyle w:val="Lgende"/>
        <w:rPr>
          <w:b w:val="0"/>
          <w:bCs w:val="0"/>
          <w:color w:val="333333"/>
          <w:sz w:val="24"/>
          <w:szCs w:val="24"/>
          <w:lang w:val="en-US"/>
        </w:rPr>
      </w:pPr>
    </w:p>
    <w:p w14:paraId="57D11913" w14:textId="77777777" w:rsidR="000C236E" w:rsidRDefault="000C236E" w:rsidP="000C236E">
      <w:pPr>
        <w:pStyle w:val="Lgende"/>
        <w:rPr>
          <w:b w:val="0"/>
          <w:bCs w:val="0"/>
          <w:color w:val="333333"/>
          <w:sz w:val="24"/>
          <w:szCs w:val="24"/>
          <w:lang w:val="en-US"/>
        </w:rPr>
      </w:pPr>
    </w:p>
    <w:p w14:paraId="0BBBC86B" w14:textId="77777777" w:rsidR="000C236E" w:rsidRDefault="000C236E" w:rsidP="000C236E">
      <w:pPr>
        <w:pStyle w:val="Lgende"/>
        <w:rPr>
          <w:b w:val="0"/>
          <w:bCs w:val="0"/>
          <w:color w:val="333333"/>
          <w:sz w:val="24"/>
          <w:szCs w:val="24"/>
          <w:lang w:val="en-US"/>
        </w:rPr>
      </w:pPr>
    </w:p>
    <w:p w14:paraId="3E047488" w14:textId="77777777" w:rsidR="000C236E" w:rsidRDefault="000C236E" w:rsidP="000C236E">
      <w:pPr>
        <w:pStyle w:val="Lgende"/>
        <w:rPr>
          <w:b w:val="0"/>
          <w:bCs w:val="0"/>
          <w:color w:val="333333"/>
          <w:sz w:val="24"/>
          <w:szCs w:val="24"/>
          <w:lang w:val="en-US"/>
        </w:rPr>
      </w:pPr>
    </w:p>
    <w:p w14:paraId="4BF76012" w14:textId="77777777" w:rsidR="000C236E" w:rsidRDefault="000C236E" w:rsidP="000C236E">
      <w:pPr>
        <w:pStyle w:val="Lgende"/>
        <w:rPr>
          <w:b w:val="0"/>
          <w:bCs w:val="0"/>
          <w:color w:val="333333"/>
          <w:sz w:val="24"/>
          <w:szCs w:val="24"/>
          <w:lang w:val="en-US"/>
        </w:rPr>
      </w:pPr>
    </w:p>
    <w:p w14:paraId="6C2D6422" w14:textId="77777777" w:rsidR="000C236E" w:rsidRDefault="000C236E" w:rsidP="000C236E">
      <w:pPr>
        <w:pStyle w:val="Lgende"/>
        <w:rPr>
          <w:b w:val="0"/>
          <w:bCs w:val="0"/>
          <w:color w:val="333333"/>
          <w:sz w:val="24"/>
          <w:szCs w:val="24"/>
          <w:lang w:val="en-US"/>
        </w:rPr>
      </w:pPr>
    </w:p>
    <w:p w14:paraId="24676523" w14:textId="77777777" w:rsidR="000C236E" w:rsidRDefault="000C236E" w:rsidP="000C236E">
      <w:pPr>
        <w:pStyle w:val="Lgende"/>
        <w:rPr>
          <w:b w:val="0"/>
          <w:bCs w:val="0"/>
          <w:color w:val="333333"/>
          <w:sz w:val="24"/>
          <w:szCs w:val="24"/>
          <w:lang w:val="en-US"/>
        </w:rPr>
      </w:pPr>
    </w:p>
    <w:p w14:paraId="2D9FC210" w14:textId="77777777" w:rsidR="000C236E" w:rsidRDefault="000C236E" w:rsidP="000C236E">
      <w:pPr>
        <w:pStyle w:val="Lgende"/>
        <w:rPr>
          <w:b w:val="0"/>
          <w:bCs w:val="0"/>
          <w:color w:val="333333"/>
          <w:sz w:val="24"/>
          <w:szCs w:val="24"/>
          <w:lang w:val="en-US"/>
        </w:rPr>
      </w:pPr>
    </w:p>
    <w:p w14:paraId="64E4AB30" w14:textId="77777777" w:rsidR="000C236E" w:rsidRDefault="000C236E" w:rsidP="000C236E">
      <w:pPr>
        <w:pStyle w:val="Lgende"/>
        <w:rPr>
          <w:b w:val="0"/>
          <w:bCs w:val="0"/>
          <w:color w:val="333333"/>
          <w:sz w:val="24"/>
          <w:szCs w:val="24"/>
          <w:lang w:val="en-US"/>
        </w:rPr>
      </w:pPr>
    </w:p>
    <w:p w14:paraId="3388464D" w14:textId="77777777" w:rsidR="000C236E" w:rsidRDefault="000C236E" w:rsidP="000C236E">
      <w:pPr>
        <w:pStyle w:val="Lgende"/>
        <w:rPr>
          <w:b w:val="0"/>
          <w:bCs w:val="0"/>
          <w:color w:val="333333"/>
          <w:sz w:val="24"/>
          <w:szCs w:val="24"/>
          <w:lang w:val="en-US"/>
        </w:rPr>
      </w:pPr>
    </w:p>
    <w:p w14:paraId="0DFDC71A" w14:textId="77777777" w:rsidR="000C236E" w:rsidRDefault="000C236E" w:rsidP="000C236E">
      <w:pPr>
        <w:pStyle w:val="Lgende"/>
        <w:rPr>
          <w:b w:val="0"/>
          <w:bCs w:val="0"/>
          <w:color w:val="333333"/>
          <w:sz w:val="24"/>
          <w:szCs w:val="24"/>
          <w:lang w:val="en-US"/>
        </w:rPr>
      </w:pPr>
    </w:p>
    <w:p w14:paraId="5BCBDCBA" w14:textId="77777777" w:rsidR="000C236E" w:rsidRDefault="000C236E" w:rsidP="000C236E">
      <w:pPr>
        <w:pStyle w:val="Lgende"/>
        <w:rPr>
          <w:b w:val="0"/>
          <w:bCs w:val="0"/>
          <w:color w:val="333333"/>
          <w:sz w:val="24"/>
          <w:szCs w:val="24"/>
          <w:lang w:val="en-US"/>
        </w:rPr>
      </w:pPr>
    </w:p>
    <w:p w14:paraId="36DFB2D3" w14:textId="77777777" w:rsidR="000C236E" w:rsidRDefault="000C236E" w:rsidP="000C236E">
      <w:pPr>
        <w:pStyle w:val="Lgende"/>
        <w:rPr>
          <w:b w:val="0"/>
          <w:bCs w:val="0"/>
          <w:color w:val="333333"/>
          <w:sz w:val="24"/>
          <w:szCs w:val="24"/>
          <w:lang w:val="en-US"/>
        </w:rPr>
      </w:pPr>
    </w:p>
    <w:p w14:paraId="3EDC07AB" w14:textId="77777777" w:rsidR="000C236E" w:rsidRDefault="000C236E" w:rsidP="000C236E">
      <w:pPr>
        <w:pStyle w:val="Lgende"/>
        <w:rPr>
          <w:b w:val="0"/>
          <w:bCs w:val="0"/>
          <w:color w:val="333333"/>
          <w:sz w:val="24"/>
          <w:szCs w:val="24"/>
          <w:lang w:val="en-US"/>
        </w:rPr>
      </w:pPr>
    </w:p>
    <w:p w14:paraId="1A1EFBBF" w14:textId="77777777" w:rsidR="000C236E" w:rsidRDefault="000C236E" w:rsidP="000C236E">
      <w:pPr>
        <w:pStyle w:val="Lgende"/>
        <w:rPr>
          <w:b w:val="0"/>
          <w:bCs w:val="0"/>
          <w:color w:val="333333"/>
          <w:sz w:val="24"/>
          <w:szCs w:val="24"/>
          <w:lang w:val="en-US"/>
        </w:rPr>
      </w:pPr>
    </w:p>
    <w:p w14:paraId="31AC92F3" w14:textId="77777777" w:rsidR="000C236E" w:rsidRDefault="000C236E" w:rsidP="000C236E">
      <w:pPr>
        <w:pStyle w:val="Lgende"/>
        <w:rPr>
          <w:b w:val="0"/>
          <w:bCs w:val="0"/>
          <w:color w:val="333333"/>
          <w:sz w:val="24"/>
          <w:szCs w:val="24"/>
          <w:lang w:val="en-US"/>
        </w:rPr>
      </w:pPr>
    </w:p>
    <w:p w14:paraId="448E2F79" w14:textId="77777777" w:rsidR="000C236E" w:rsidRDefault="000C236E" w:rsidP="000C236E">
      <w:pPr>
        <w:pStyle w:val="Lgende"/>
        <w:rPr>
          <w:b w:val="0"/>
          <w:bCs w:val="0"/>
          <w:color w:val="333333"/>
          <w:sz w:val="24"/>
          <w:szCs w:val="24"/>
          <w:lang w:val="en-US"/>
        </w:rPr>
      </w:pPr>
    </w:p>
    <w:p w14:paraId="1DBFFB78" w14:textId="77777777" w:rsidR="000C236E" w:rsidRDefault="000C236E" w:rsidP="000C236E">
      <w:pPr>
        <w:pStyle w:val="Lgende"/>
        <w:rPr>
          <w:b w:val="0"/>
          <w:bCs w:val="0"/>
          <w:color w:val="333333"/>
          <w:sz w:val="24"/>
          <w:szCs w:val="24"/>
          <w:lang w:val="en-US"/>
        </w:rPr>
      </w:pPr>
    </w:p>
    <w:p w14:paraId="691EDB25" w14:textId="77777777" w:rsidR="000C236E" w:rsidRPr="00D85CA8" w:rsidRDefault="000C236E" w:rsidP="000C236E">
      <w:pPr>
        <w:pStyle w:val="Lgende"/>
        <w:ind w:firstLine="709"/>
        <w:rPr>
          <w:lang w:val="en-US"/>
        </w:rPr>
      </w:pPr>
      <w:bookmarkStart w:id="227" w:name="_Toc162437148"/>
      <w:r w:rsidRPr="00D85CA8">
        <w:rPr>
          <w:lang w:val="en-US"/>
        </w:rPr>
        <w:t xml:space="preserve">Figure </w:t>
      </w:r>
      <w:r w:rsidRPr="00D85CA8">
        <w:rPr>
          <w:noProof/>
          <w:lang w:val="en-US"/>
        </w:rPr>
        <w:fldChar w:fldCharType="begin"/>
      </w:r>
      <w:r w:rsidRPr="00D85CA8">
        <w:rPr>
          <w:noProof/>
          <w:lang w:val="en-US"/>
        </w:rPr>
        <w:instrText xml:space="preserve"> SEQ Figure \* ARABIC </w:instrText>
      </w:r>
      <w:r w:rsidRPr="00D85CA8">
        <w:rPr>
          <w:noProof/>
          <w:lang w:val="en-US"/>
        </w:rPr>
        <w:fldChar w:fldCharType="separate"/>
      </w:r>
      <w:r>
        <w:rPr>
          <w:noProof/>
          <w:lang w:val="en-US"/>
        </w:rPr>
        <w:t>13</w:t>
      </w:r>
      <w:r w:rsidRPr="00D85CA8">
        <w:rPr>
          <w:noProof/>
          <w:lang w:val="en-US"/>
        </w:rPr>
        <w:fldChar w:fldCharType="end"/>
      </w:r>
      <w:r w:rsidRPr="00D85CA8">
        <w:rPr>
          <w:lang w:val="en-US"/>
        </w:rPr>
        <w:t xml:space="preserve"> - Message </w:t>
      </w:r>
      <w:bookmarkEnd w:id="226"/>
      <w:r w:rsidRPr="00D85CA8">
        <w:rPr>
          <w:lang w:val="en-US"/>
        </w:rPr>
        <w:t>profile</w:t>
      </w:r>
      <w:bookmarkEnd w:id="227"/>
    </w:p>
    <w:p w14:paraId="5FCA0F41" w14:textId="77777777" w:rsidR="000C236E" w:rsidRPr="00D85CA8" w:rsidRDefault="000C236E" w:rsidP="000C236E">
      <w:pPr>
        <w:pStyle w:val="Titre3"/>
        <w:jc w:val="both"/>
        <w:rPr>
          <w:lang w:val="en-US"/>
        </w:rPr>
      </w:pPr>
      <w:bookmarkStart w:id="228" w:name="_Toc482093417"/>
      <w:bookmarkStart w:id="229" w:name="_Toc523748184"/>
      <w:bookmarkStart w:id="230" w:name="_Toc110407364"/>
      <w:bookmarkStart w:id="231" w:name="_Toc166508818"/>
      <w:r w:rsidRPr="00D85CA8">
        <w:rPr>
          <w:lang w:val="en-US"/>
        </w:rPr>
        <w:t>Advanced On-Call Management</w:t>
      </w:r>
      <w:bookmarkEnd w:id="228"/>
      <w:bookmarkEnd w:id="229"/>
      <w:bookmarkEnd w:id="230"/>
      <w:bookmarkEnd w:id="231"/>
    </w:p>
    <w:p w14:paraId="65B81145" w14:textId="77777777" w:rsidR="000C236E" w:rsidRPr="00D85CA8" w:rsidRDefault="000C236E" w:rsidP="000C236E">
      <w:pPr>
        <w:rPr>
          <w:lang w:val="en-US" w:eastAsia="fr-FR"/>
        </w:rPr>
      </w:pPr>
    </w:p>
    <w:p w14:paraId="617B6A0B" w14:textId="77777777" w:rsidR="000C236E" w:rsidRPr="00D85CA8" w:rsidRDefault="000C236E" w:rsidP="000C236E">
      <w:pPr>
        <w:rPr>
          <w:lang w:val="en-US" w:eastAsia="fr-FR"/>
        </w:rPr>
      </w:pPr>
      <w:r w:rsidRPr="00D85CA8">
        <w:rPr>
          <w:lang w:val="en-US" w:eastAsia="fr-FR"/>
        </w:rPr>
        <w:t>A</w:t>
      </w:r>
      <w:r w:rsidRPr="00D85CA8">
        <w:rPr>
          <w:b/>
          <w:bCs/>
          <w:lang w:val="en-US" w:eastAsia="fr-FR"/>
        </w:rPr>
        <w:t xml:space="preserve"> </w:t>
      </w:r>
      <w:r w:rsidRPr="00D85CA8">
        <w:rPr>
          <w:lang w:val="en-US" w:eastAsia="fr-FR"/>
        </w:rPr>
        <w:t xml:space="preserve">third-party software shall easily connect the supervisor through a dedicated interface (Mediator) as well as with other industrial supervisors, using DDE or the OPC protocol. </w:t>
      </w:r>
    </w:p>
    <w:p w14:paraId="56A00A00" w14:textId="77777777" w:rsidR="000C236E" w:rsidRPr="00D85CA8" w:rsidRDefault="000C236E" w:rsidP="000C236E">
      <w:pPr>
        <w:rPr>
          <w:lang w:val="en-US" w:eastAsia="fr-FR"/>
        </w:rPr>
      </w:pPr>
    </w:p>
    <w:p w14:paraId="54AC9251" w14:textId="77777777" w:rsidR="000C236E" w:rsidRPr="00D85CA8" w:rsidRDefault="000C236E" w:rsidP="000C236E">
      <w:pPr>
        <w:rPr>
          <w:lang w:val="en-US" w:eastAsia="fr-FR"/>
        </w:rPr>
      </w:pPr>
      <w:r w:rsidRPr="00D85CA8">
        <w:rPr>
          <w:lang w:val="en-US" w:eastAsia="fr-FR"/>
        </w:rPr>
        <w:t>The on-call software shall issue information through various media:</w:t>
      </w:r>
    </w:p>
    <w:p w14:paraId="7B7611FA" w14:textId="77777777" w:rsidR="000C236E" w:rsidRPr="00D85CA8" w:rsidRDefault="000C236E" w:rsidP="000C236E">
      <w:pPr>
        <w:rPr>
          <w:lang w:val="en-US" w:eastAsia="fr-FR"/>
        </w:rPr>
      </w:pPr>
    </w:p>
    <w:p w14:paraId="7B9C9AE1"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Telephone (landline or mobile): operators are called by telephone, listen to alarms and acknowledge them through the integrated voice server.</w:t>
      </w:r>
    </w:p>
    <w:p w14:paraId="41EE9BB4"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Short messages (SMS) to alert operators working offsite via mobile phone or pager.</w:t>
      </w:r>
    </w:p>
    <w:p w14:paraId="79D82CDE"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lastRenderedPageBreak/>
        <w:t>Dedicated paging systems to quickly alert maintenance operators working on site.</w:t>
      </w:r>
    </w:p>
    <w:p w14:paraId="753E30BD"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Fax, tele-printer and email to receive written reports of the alarms detected and their contexts.</w:t>
      </w:r>
    </w:p>
    <w:p w14:paraId="6DE0B8AB" w14:textId="77777777" w:rsidR="000C236E" w:rsidRPr="00D85CA8" w:rsidRDefault="000C236E" w:rsidP="007E3027">
      <w:pPr>
        <w:numPr>
          <w:ilvl w:val="0"/>
          <w:numId w:val="32"/>
        </w:numPr>
        <w:spacing w:before="80" w:line="240" w:lineRule="auto"/>
        <w:ind w:left="426" w:hanging="426"/>
        <w:jc w:val="both"/>
        <w:rPr>
          <w:rFonts w:cs="Tahoma"/>
          <w:lang w:val="en-US"/>
        </w:rPr>
      </w:pPr>
      <w:r w:rsidRPr="00D85CA8">
        <w:rPr>
          <w:rFonts w:cs="Tahoma"/>
          <w:lang w:val="en-US"/>
        </w:rPr>
        <w:t>Internet browser or WAP-enabled mobile phone.</w:t>
      </w:r>
    </w:p>
    <w:p w14:paraId="61197B9E" w14:textId="77777777" w:rsidR="000C236E" w:rsidRDefault="000C236E" w:rsidP="007E3027">
      <w:pPr>
        <w:numPr>
          <w:ilvl w:val="0"/>
          <w:numId w:val="32"/>
        </w:numPr>
        <w:spacing w:before="80" w:line="240" w:lineRule="auto"/>
        <w:ind w:left="426" w:hanging="426"/>
        <w:jc w:val="both"/>
        <w:rPr>
          <w:rFonts w:cs="Tahoma"/>
          <w:lang w:val="en-US"/>
        </w:rPr>
      </w:pPr>
      <w:r w:rsidRPr="00D85CA8">
        <w:rPr>
          <w:rFonts w:cs="Tahoma"/>
          <w:lang w:val="en-US"/>
        </w:rPr>
        <w:t>The software, together with the operators’ acknowledgements of them, also logs the calls. Each acknowledgement of an alarm is automatically forwarded to supervisor.</w:t>
      </w:r>
      <w:bookmarkStart w:id="232" w:name="_Toc206410061"/>
    </w:p>
    <w:p w14:paraId="29A85436" w14:textId="77777777" w:rsidR="000C236E" w:rsidRPr="006E5D7A" w:rsidRDefault="000C236E" w:rsidP="000C236E">
      <w:pPr>
        <w:pStyle w:val="Titre2"/>
        <w:jc w:val="both"/>
        <w:rPr>
          <w:lang w:val="en-US"/>
        </w:rPr>
      </w:pPr>
      <w:r>
        <w:rPr>
          <w:rFonts w:cs="Tahoma"/>
          <w:lang w:val="en-US"/>
        </w:rPr>
        <w:br w:type="page"/>
      </w:r>
      <w:bookmarkStart w:id="233" w:name="_Toc5094477"/>
      <w:bookmarkStart w:id="234" w:name="_Toc110355424"/>
      <w:bookmarkStart w:id="235" w:name="_Toc110407365"/>
      <w:bookmarkStart w:id="236" w:name="_Toc166508819"/>
      <w:r w:rsidRPr="006E5D7A">
        <w:rPr>
          <w:lang w:val="en-US"/>
        </w:rPr>
        <w:lastRenderedPageBreak/>
        <w:t>Recipes</w:t>
      </w:r>
      <w:bookmarkEnd w:id="233"/>
      <w:bookmarkEnd w:id="234"/>
      <w:bookmarkEnd w:id="235"/>
      <w:bookmarkEnd w:id="236"/>
    </w:p>
    <w:p w14:paraId="39B3601A" w14:textId="77777777" w:rsidR="000C236E" w:rsidRPr="006E5D7A" w:rsidRDefault="000C236E" w:rsidP="000C236E">
      <w:pPr>
        <w:rPr>
          <w:lang w:val="en-US"/>
        </w:rPr>
      </w:pPr>
    </w:p>
    <w:p w14:paraId="317AA009" w14:textId="77777777" w:rsidR="000C236E" w:rsidRPr="006E5D7A" w:rsidRDefault="000C236E" w:rsidP="000C236E">
      <w:pPr>
        <w:rPr>
          <w:lang w:val="en-US" w:eastAsia="fr-FR"/>
        </w:rPr>
      </w:pPr>
      <w:r>
        <w:rPr>
          <w:lang w:val="en-US" w:eastAsia="fr-FR"/>
        </w:rPr>
        <w:t>The supervisor shall</w:t>
      </w:r>
      <w:r w:rsidRPr="006E5D7A">
        <w:rPr>
          <w:lang w:val="en-US" w:eastAsia="fr-FR"/>
        </w:rPr>
        <w:t xml:space="preserve"> feature a recipes management.</w:t>
      </w:r>
    </w:p>
    <w:p w14:paraId="485A43E6" w14:textId="77777777" w:rsidR="000C236E" w:rsidRPr="006E5D7A" w:rsidRDefault="000C236E" w:rsidP="000C236E">
      <w:pPr>
        <w:autoSpaceDE w:val="0"/>
        <w:autoSpaceDN w:val="0"/>
        <w:adjustRightInd w:val="0"/>
        <w:rPr>
          <w:lang w:val="en-US" w:eastAsia="fr-FR"/>
        </w:rPr>
      </w:pPr>
      <w:r w:rsidRPr="006E5D7A">
        <w:rPr>
          <w:lang w:val="en-US" w:eastAsia="fr-FR"/>
        </w:rPr>
        <w:t xml:space="preserve">A Recipe is a list of variables each with a desired value. When a Recipe is sent the values are copied into the corresponding variables in the variables tree. </w:t>
      </w:r>
    </w:p>
    <w:p w14:paraId="49EBA519" w14:textId="77777777" w:rsidR="000C236E" w:rsidRPr="006E5D7A" w:rsidRDefault="000C236E" w:rsidP="000C236E">
      <w:pPr>
        <w:autoSpaceDE w:val="0"/>
        <w:autoSpaceDN w:val="0"/>
        <w:adjustRightInd w:val="0"/>
        <w:rPr>
          <w:lang w:val="en-US" w:eastAsia="fr-FR"/>
        </w:rPr>
      </w:pPr>
      <w:r w:rsidRPr="006E5D7A">
        <w:rPr>
          <w:lang w:val="en-US" w:eastAsia="fr-FR"/>
        </w:rPr>
        <w:t xml:space="preserve">The most common use of Recipes is in a batch process where a production plant is being used to produce batches of different products. The instructions to the control device on how a product is to be made is sent to it as a list of values from a supervisory computer. The list is known as a Recipe. Recipes can also be used in conjunction with the Scheduler for simple time based control, such as that required in a building management system. </w:t>
      </w:r>
    </w:p>
    <w:p w14:paraId="7029820D" w14:textId="77777777" w:rsidR="000C236E" w:rsidRPr="006E5D7A" w:rsidRDefault="000C236E" w:rsidP="000C236E">
      <w:pPr>
        <w:autoSpaceDE w:val="0"/>
        <w:autoSpaceDN w:val="0"/>
        <w:adjustRightInd w:val="0"/>
        <w:rPr>
          <w:lang w:val="en-US" w:eastAsia="fr-FR"/>
        </w:rPr>
      </w:pPr>
      <w:r w:rsidRPr="006E5D7A">
        <w:rPr>
          <w:lang w:val="en-US" w:eastAsia="fr-FR"/>
        </w:rPr>
        <w:t xml:space="preserve">Recipes are normally created by the developer using the Recipes command on the sub-menu Configure.Station. When each recipe is created it is given a unique numeric reference and title to identify it when sending it or displaying its configuration. Recipes can optionally be allocated to a group known as a family, which can be then used as a criteria when selecting a recipe for modification or sending. </w:t>
      </w:r>
    </w:p>
    <w:p w14:paraId="036F21FD" w14:textId="77777777" w:rsidR="000C236E" w:rsidRPr="006E5D7A" w:rsidRDefault="000C236E" w:rsidP="000C236E">
      <w:pPr>
        <w:autoSpaceDE w:val="0"/>
        <w:autoSpaceDN w:val="0"/>
        <w:adjustRightInd w:val="0"/>
        <w:rPr>
          <w:lang w:val="en-US" w:eastAsia="fr-FR"/>
        </w:rPr>
      </w:pPr>
      <w:r w:rsidRPr="006E5D7A">
        <w:rPr>
          <w:lang w:val="en-US" w:eastAsia="fr-FR"/>
        </w:rPr>
        <w:t xml:space="preserve">Recipes can also be created at run-time if the user has the necessary access rights.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10363"/>
      </w:tblGrid>
      <w:tr w:rsidR="000C236E" w:rsidRPr="000B2D2C" w14:paraId="5DF747CA" w14:textId="77777777" w:rsidTr="00787364">
        <w:trPr>
          <w:trHeight w:val="254"/>
        </w:trPr>
        <w:tc>
          <w:tcPr>
            <w:tcW w:w="10363" w:type="dxa"/>
          </w:tcPr>
          <w:p w14:paraId="5977A4BA" w14:textId="77777777" w:rsidR="000C236E" w:rsidRPr="006E5D7A" w:rsidRDefault="000C236E" w:rsidP="00787364">
            <w:pPr>
              <w:autoSpaceDE w:val="0"/>
              <w:autoSpaceDN w:val="0"/>
              <w:adjustRightInd w:val="0"/>
              <w:rPr>
                <w:lang w:val="en-US" w:eastAsia="fr-FR"/>
              </w:rPr>
            </w:pPr>
            <w:r w:rsidRPr="006E5D7A">
              <w:rPr>
                <w:lang w:val="en-US" w:eastAsia="fr-FR"/>
              </w:rPr>
              <w:t xml:space="preserve">In addition Recipes can be created from files downloaded by a host computer, or to provide other special options.Access to recipes is controlled by a user's access rights. A user can be given rights to change, send or create recipes. </w:t>
            </w:r>
          </w:p>
        </w:tc>
      </w:tr>
    </w:tbl>
    <w:p w14:paraId="7289F083" w14:textId="77777777" w:rsidR="000C236E" w:rsidRPr="006E5D7A" w:rsidRDefault="000C236E" w:rsidP="000C236E">
      <w:pPr>
        <w:rPr>
          <w:lang w:val="en-US"/>
        </w:rPr>
      </w:pPr>
    </w:p>
    <w:p w14:paraId="30DCD384" w14:textId="77777777" w:rsidR="000C236E" w:rsidRPr="006E5D7A" w:rsidRDefault="000C236E" w:rsidP="000C236E">
      <w:pPr>
        <w:pStyle w:val="Titre2"/>
        <w:jc w:val="both"/>
        <w:rPr>
          <w:lang w:val="en-US" w:eastAsia="fr-FR"/>
        </w:rPr>
      </w:pPr>
      <w:bookmarkStart w:id="237" w:name="_Toc5094417"/>
      <w:bookmarkStart w:id="238" w:name="_Toc110355425"/>
      <w:bookmarkStart w:id="239" w:name="_Toc110407366"/>
      <w:bookmarkStart w:id="240" w:name="_Toc166508820"/>
      <w:bookmarkStart w:id="241" w:name="_Toc5094478"/>
      <w:r w:rsidRPr="006E5D7A">
        <w:rPr>
          <w:lang w:val="en-US" w:eastAsia="fr-FR"/>
        </w:rPr>
        <w:t>Expressions</w:t>
      </w:r>
      <w:bookmarkEnd w:id="237"/>
      <w:bookmarkEnd w:id="238"/>
      <w:bookmarkEnd w:id="239"/>
      <w:bookmarkEnd w:id="240"/>
    </w:p>
    <w:p w14:paraId="22AB4798" w14:textId="77777777" w:rsidR="000C236E" w:rsidRPr="006E5D7A" w:rsidRDefault="000C236E" w:rsidP="000C236E">
      <w:pPr>
        <w:rPr>
          <w:lang w:val="en-US" w:eastAsia="fr-FR"/>
        </w:rPr>
      </w:pPr>
    </w:p>
    <w:p w14:paraId="1FE6677D" w14:textId="77777777" w:rsidR="000C236E" w:rsidRPr="006E5D7A" w:rsidRDefault="000C236E" w:rsidP="000C236E">
      <w:pPr>
        <w:rPr>
          <w:lang w:val="en-US"/>
        </w:rPr>
      </w:pPr>
      <w:r>
        <w:rPr>
          <w:lang w:val="en-US"/>
        </w:rPr>
        <w:t>The supervisor shall have</w:t>
      </w:r>
      <w:r w:rsidRPr="006E5D7A">
        <w:rPr>
          <w:lang w:val="en-US"/>
        </w:rPr>
        <w:t xml:space="preserve"> an expression engine for calculating a value using one or more operators (logical or mathematical functions) and variables.</w:t>
      </w:r>
      <w:r w:rsidRPr="006E5D7A">
        <w:rPr>
          <w:lang w:val="en-US"/>
        </w:rPr>
        <w:br/>
        <w:t xml:space="preserve">Expressions are calculated automatically when the value of any element changes. </w:t>
      </w:r>
    </w:p>
    <w:p w14:paraId="651CF502" w14:textId="77777777" w:rsidR="000C236E" w:rsidRPr="006E5D7A" w:rsidRDefault="000C236E" w:rsidP="000C236E">
      <w:pPr>
        <w:rPr>
          <w:lang w:val="en-US"/>
        </w:rPr>
      </w:pPr>
      <w:r w:rsidRPr="006E5D7A">
        <w:rPr>
          <w:lang w:val="en-US"/>
        </w:rPr>
        <w:t>Expressions can be configured in various ways:</w:t>
      </w:r>
      <w:r w:rsidRPr="006E5D7A">
        <w:rPr>
          <w:lang w:val="en-US"/>
        </w:rPr>
        <w:br/>
        <w:t>- Entering an expression directly in an animation</w:t>
      </w:r>
      <w:r w:rsidRPr="006E5D7A">
        <w:rPr>
          <w:lang w:val="en-US"/>
        </w:rPr>
        <w:br/>
        <w:t>- Definition of expression model</w:t>
      </w:r>
      <w:r w:rsidRPr="006E5D7A">
        <w:rPr>
          <w:lang w:val="en-US"/>
        </w:rPr>
        <w:br/>
        <w:t>- Definition of variables whose value is the result of an expression</w:t>
      </w:r>
    </w:p>
    <w:p w14:paraId="22F03C53" w14:textId="77777777" w:rsidR="000C236E" w:rsidRPr="006E5D7A" w:rsidRDefault="000C236E" w:rsidP="000C236E">
      <w:pPr>
        <w:rPr>
          <w:lang w:val="en-US"/>
        </w:rPr>
      </w:pPr>
    </w:p>
    <w:p w14:paraId="7546F385" w14:textId="77777777" w:rsidR="000C236E" w:rsidRDefault="000C236E" w:rsidP="000C236E">
      <w:pPr>
        <w:rPr>
          <w:lang w:val="en-US"/>
        </w:rPr>
      </w:pPr>
      <w:r w:rsidRPr="006E5D7A">
        <w:rPr>
          <w:lang w:val="en-US"/>
        </w:rPr>
        <w:t>Examples of expressions:</w:t>
      </w:r>
      <w:r w:rsidRPr="006E5D7A">
        <w:rPr>
          <w:lang w:val="en-US"/>
        </w:rPr>
        <w:br/>
        <w:t>Motor01.Stop &amp; Motor01.Start | Motor01.Fault</w:t>
      </w:r>
      <w:r w:rsidRPr="006E5D7A">
        <w:rPr>
          <w:lang w:val="en-US"/>
        </w:rPr>
        <w:br/>
        <w:t>(Valve.Flow01+ Valve.Flow02) / 100</w:t>
      </w:r>
      <w:r w:rsidRPr="006E5D7A">
        <w:rPr>
          <w:lang w:val="en-US"/>
        </w:rPr>
        <w:br/>
        <w:t>Tank01.Temp &amp; 65520 (mask the first 4 states of value)</w:t>
      </w:r>
      <w:r w:rsidRPr="006E5D7A">
        <w:rPr>
          <w:lang w:val="en-US"/>
        </w:rPr>
        <w:br/>
        <w:t>EXP (LOG (Valve.Pressure.Value) / 2) (Calculates the square root)</w:t>
      </w:r>
    </w:p>
    <w:p w14:paraId="3DF93E70" w14:textId="77777777" w:rsidR="000C236E" w:rsidRDefault="000C236E" w:rsidP="000C236E">
      <w:pPr>
        <w:spacing w:after="200" w:line="276" w:lineRule="auto"/>
        <w:rPr>
          <w:lang w:val="en-US"/>
        </w:rPr>
      </w:pPr>
      <w:r>
        <w:rPr>
          <w:lang w:val="en-US"/>
        </w:rPr>
        <w:br w:type="page"/>
      </w:r>
    </w:p>
    <w:p w14:paraId="1DDD11C0" w14:textId="77777777" w:rsidR="000C236E" w:rsidRDefault="000C236E" w:rsidP="000C236E">
      <w:pPr>
        <w:pStyle w:val="Titre2"/>
        <w:jc w:val="both"/>
        <w:rPr>
          <w:lang w:val="en-US"/>
        </w:rPr>
      </w:pPr>
      <w:bookmarkStart w:id="242" w:name="_Toc110407367"/>
      <w:bookmarkStart w:id="243" w:name="_Toc166508821"/>
      <w:bookmarkStart w:id="244" w:name="_Toc110355426"/>
      <w:r>
        <w:rPr>
          <w:lang w:val="en-US"/>
        </w:rPr>
        <w:lastRenderedPageBreak/>
        <w:t>Events actions</w:t>
      </w:r>
      <w:bookmarkEnd w:id="242"/>
      <w:bookmarkEnd w:id="243"/>
      <w:r>
        <w:rPr>
          <w:lang w:val="en-US"/>
        </w:rPr>
        <w:t xml:space="preserve"> </w:t>
      </w:r>
      <w:bookmarkEnd w:id="244"/>
    </w:p>
    <w:p w14:paraId="44FEBC08" w14:textId="77777777" w:rsidR="000C236E" w:rsidRDefault="000C236E" w:rsidP="000C236E">
      <w:pPr>
        <w:pStyle w:val="svnormal"/>
        <w:spacing w:before="75" w:beforeAutospacing="0" w:after="75" w:afterAutospacing="0" w:line="300" w:lineRule="atLeast"/>
        <w:rPr>
          <w:rFonts w:ascii="Segoe UI" w:hAnsi="Segoe UI" w:cs="Segoe UI"/>
          <w:color w:val="000000"/>
          <w:sz w:val="23"/>
          <w:szCs w:val="23"/>
          <w:lang w:val="en-US"/>
        </w:rPr>
      </w:pPr>
      <w:r>
        <w:rPr>
          <w:rFonts w:ascii="Segoe UI" w:hAnsi="Segoe UI" w:cs="Segoe UI"/>
          <w:color w:val="000000"/>
          <w:sz w:val="23"/>
          <w:szCs w:val="23"/>
          <w:lang w:val="en-US"/>
        </w:rPr>
        <w:t xml:space="preserve">The supervisor shall  feature </w:t>
      </w:r>
      <w:r w:rsidRPr="00614D8A">
        <w:rPr>
          <w:rFonts w:ascii="Segoe UI" w:hAnsi="Segoe UI" w:cs="Segoe UI"/>
          <w:color w:val="000000"/>
          <w:sz w:val="23"/>
          <w:szCs w:val="23"/>
          <w:lang w:val="en-US"/>
        </w:rPr>
        <w:t>event action</w:t>
      </w:r>
      <w:r>
        <w:rPr>
          <w:rFonts w:ascii="Segoe UI" w:hAnsi="Segoe UI" w:cs="Segoe UI"/>
          <w:color w:val="000000"/>
          <w:sz w:val="23"/>
          <w:szCs w:val="23"/>
          <w:lang w:val="en-US"/>
        </w:rPr>
        <w:t xml:space="preserve"> that can run the following :</w:t>
      </w:r>
    </w:p>
    <w:p w14:paraId="7B804B1B" w14:textId="77777777" w:rsidR="000C236E" w:rsidRDefault="000C236E" w:rsidP="007E3027">
      <w:pPr>
        <w:pStyle w:val="svnormal"/>
        <w:numPr>
          <w:ilvl w:val="0"/>
          <w:numId w:val="78"/>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send a message via an e-mail</w:t>
      </w:r>
    </w:p>
    <w:p w14:paraId="03CE409A" w14:textId="77777777" w:rsidR="000C236E" w:rsidRDefault="000C236E" w:rsidP="007E3027">
      <w:pPr>
        <w:pStyle w:val="svnormal"/>
        <w:numPr>
          <w:ilvl w:val="0"/>
          <w:numId w:val="78"/>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send a message via a short message service (text/texto/SMS/TMS - here called SMS)</w:t>
      </w:r>
    </w:p>
    <w:p w14:paraId="1A90F5BE" w14:textId="77777777" w:rsidR="000C236E" w:rsidRDefault="000C236E" w:rsidP="007E3027">
      <w:pPr>
        <w:pStyle w:val="svnormal"/>
        <w:numPr>
          <w:ilvl w:val="0"/>
          <w:numId w:val="78"/>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 xml:space="preserve">a </w:t>
      </w:r>
      <w:r>
        <w:rPr>
          <w:rFonts w:ascii="Segoe UI" w:hAnsi="Segoe UI" w:cs="Segoe UI"/>
          <w:color w:val="000000"/>
          <w:sz w:val="23"/>
          <w:szCs w:val="23"/>
          <w:lang w:val="en-US"/>
        </w:rPr>
        <w:t>script (</w:t>
      </w:r>
      <w:r w:rsidRPr="00614D8A">
        <w:rPr>
          <w:rFonts w:ascii="Segoe UI" w:hAnsi="Segoe UI" w:cs="Segoe UI"/>
          <w:color w:val="000000"/>
          <w:sz w:val="23"/>
          <w:szCs w:val="23"/>
          <w:lang w:val="en-US"/>
        </w:rPr>
        <w:t>SCADA Basic program</w:t>
      </w:r>
      <w:r>
        <w:rPr>
          <w:rFonts w:ascii="Segoe UI" w:hAnsi="Segoe UI" w:cs="Segoe UI"/>
          <w:color w:val="000000"/>
          <w:sz w:val="23"/>
          <w:szCs w:val="23"/>
          <w:lang w:val="en-US"/>
        </w:rPr>
        <w:t>)</w:t>
      </w:r>
    </w:p>
    <w:p w14:paraId="46302A6D" w14:textId="77777777" w:rsidR="000C236E" w:rsidRDefault="000C236E" w:rsidP="000C236E">
      <w:pPr>
        <w:pStyle w:val="svnormal"/>
        <w:spacing w:before="75" w:beforeAutospacing="0" w:after="75" w:afterAutospacing="0" w:line="300" w:lineRule="atLeast"/>
        <w:rPr>
          <w:rFonts w:ascii="Segoe UI" w:hAnsi="Segoe UI" w:cs="Segoe UI"/>
          <w:color w:val="000000"/>
          <w:sz w:val="23"/>
          <w:szCs w:val="23"/>
          <w:lang w:val="en-US"/>
        </w:rPr>
      </w:pPr>
      <w:r>
        <w:rPr>
          <w:rFonts w:ascii="Segoe UI" w:hAnsi="Segoe UI" w:cs="Segoe UI"/>
          <w:color w:val="000000"/>
          <w:sz w:val="23"/>
          <w:szCs w:val="23"/>
          <w:lang w:val="en-US"/>
        </w:rPr>
        <w:t>Event actions includes the following properties :</w:t>
      </w:r>
    </w:p>
    <w:p w14:paraId="40D87E79" w14:textId="77777777" w:rsidR="000C236E" w:rsidRDefault="000C236E" w:rsidP="007E3027">
      <w:pPr>
        <w:pStyle w:val="svnormal"/>
        <w:numPr>
          <w:ilvl w:val="0"/>
          <w:numId w:val="78"/>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Event actions are attached to a variable and are triggered when the value of the variable changes. The trigger condition is defined by a configurable expression, for example, when a register exceeds a pre-defined value. Events may be triggered on Bit, Alarm, Register or Text variables. For Bits and Alarms, the expression may include one or more conditions, for Registers and Text variables, only one condition is allowed</w:t>
      </w:r>
    </w:p>
    <w:p w14:paraId="4C78D0DB" w14:textId="77777777" w:rsidR="000C236E" w:rsidRDefault="000C236E" w:rsidP="007E3027">
      <w:pPr>
        <w:pStyle w:val="svnormal"/>
        <w:numPr>
          <w:ilvl w:val="0"/>
          <w:numId w:val="78"/>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Any number of events may be attached to each variable with a maximum total of 32000</w:t>
      </w:r>
    </w:p>
    <w:p w14:paraId="51F146C9" w14:textId="77777777" w:rsidR="000C236E" w:rsidRPr="00614D8A" w:rsidRDefault="000C236E" w:rsidP="007E3027">
      <w:pPr>
        <w:pStyle w:val="svnormal"/>
        <w:numPr>
          <w:ilvl w:val="0"/>
          <w:numId w:val="78"/>
        </w:numPr>
        <w:spacing w:before="75" w:beforeAutospacing="0" w:after="75" w:afterAutospacing="0" w:line="300" w:lineRule="atLeast"/>
        <w:rPr>
          <w:rFonts w:ascii="Segoe UI" w:hAnsi="Segoe UI" w:cs="Segoe UI"/>
          <w:color w:val="000000"/>
          <w:sz w:val="23"/>
          <w:szCs w:val="23"/>
          <w:lang w:val="en-US"/>
        </w:rPr>
      </w:pPr>
      <w:r w:rsidRPr="00614D8A">
        <w:rPr>
          <w:rFonts w:ascii="Segoe UI" w:hAnsi="Segoe UI" w:cs="Segoe UI"/>
          <w:color w:val="000000"/>
          <w:sz w:val="23"/>
          <w:szCs w:val="23"/>
          <w:lang w:val="en-US"/>
        </w:rPr>
        <w:t xml:space="preserve">Event actions may also be configured using </w:t>
      </w:r>
      <w:r>
        <w:rPr>
          <w:rFonts w:ascii="Segoe UI" w:hAnsi="Segoe UI" w:cs="Segoe UI"/>
          <w:color w:val="000000"/>
          <w:sz w:val="23"/>
          <w:szCs w:val="23"/>
          <w:lang w:val="en-US"/>
        </w:rPr>
        <w:t>a script</w:t>
      </w:r>
      <w:r w:rsidRPr="00614D8A">
        <w:rPr>
          <w:rFonts w:ascii="Segoe UI" w:hAnsi="Segoe UI" w:cs="Segoe UI"/>
          <w:color w:val="000000"/>
          <w:sz w:val="23"/>
          <w:szCs w:val="23"/>
          <w:lang w:val="en-US"/>
        </w:rPr>
        <w:t>. These are known as temporary actions as they can be created and deleted under program control.</w:t>
      </w:r>
    </w:p>
    <w:p w14:paraId="30357612" w14:textId="77777777" w:rsidR="000C236E" w:rsidRPr="00614D8A" w:rsidRDefault="000C236E" w:rsidP="000C236E">
      <w:pPr>
        <w:rPr>
          <w:lang w:val="en-US"/>
        </w:rPr>
      </w:pPr>
      <w:r w:rsidRPr="00614D8A">
        <w:rPr>
          <w:noProof/>
          <w:lang w:val="en-US"/>
        </w:rPr>
        <w:drawing>
          <wp:anchor distT="0" distB="0" distL="114300" distR="114300" simplePos="0" relativeHeight="251867136" behindDoc="0" locked="0" layoutInCell="1" allowOverlap="1" wp14:anchorId="5399C904" wp14:editId="2CA55EBA">
            <wp:simplePos x="0" y="0"/>
            <wp:positionH relativeFrom="column">
              <wp:posOffset>3741420</wp:posOffset>
            </wp:positionH>
            <wp:positionV relativeFrom="paragraph">
              <wp:posOffset>264795</wp:posOffset>
            </wp:positionV>
            <wp:extent cx="2903220" cy="1995805"/>
            <wp:effectExtent l="0" t="0" r="0" b="4445"/>
            <wp:wrapSquare wrapText="bothSides"/>
            <wp:docPr id="121" name="Picture 1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03220" cy="1995805"/>
                    </a:xfrm>
                    <a:prstGeom prst="rect">
                      <a:avLst/>
                    </a:prstGeom>
                  </pic:spPr>
                </pic:pic>
              </a:graphicData>
            </a:graphic>
            <wp14:sizeRelH relativeFrom="margin">
              <wp14:pctWidth>0</wp14:pctWidth>
            </wp14:sizeRelH>
            <wp14:sizeRelV relativeFrom="margin">
              <wp14:pctHeight>0</wp14:pctHeight>
            </wp14:sizeRelV>
          </wp:anchor>
        </w:drawing>
      </w:r>
    </w:p>
    <w:p w14:paraId="0DFF5D58" w14:textId="77777777" w:rsidR="000C236E" w:rsidRDefault="000C236E" w:rsidP="000C236E">
      <w:pPr>
        <w:pStyle w:val="Lgende"/>
        <w:ind w:left="2127" w:firstLine="709"/>
        <w:rPr>
          <w:lang w:val="en-US"/>
        </w:rPr>
      </w:pPr>
      <w:bookmarkStart w:id="245" w:name="_Toc110355427"/>
      <w:r w:rsidRPr="00614D8A">
        <w:rPr>
          <w:noProof/>
          <w:lang w:val="en-US"/>
        </w:rPr>
        <w:drawing>
          <wp:anchor distT="0" distB="0" distL="114300" distR="114300" simplePos="0" relativeHeight="251866112" behindDoc="0" locked="0" layoutInCell="1" allowOverlap="1" wp14:anchorId="144FEE7A" wp14:editId="597C8C18">
            <wp:simplePos x="0" y="0"/>
            <wp:positionH relativeFrom="column">
              <wp:posOffset>0</wp:posOffset>
            </wp:positionH>
            <wp:positionV relativeFrom="paragraph">
              <wp:posOffset>62230</wp:posOffset>
            </wp:positionV>
            <wp:extent cx="3546475" cy="2037715"/>
            <wp:effectExtent l="0" t="0" r="0" b="635"/>
            <wp:wrapSquare wrapText="bothSides"/>
            <wp:docPr id="109" name="Picture 1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text, application, email&#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3546475" cy="2037715"/>
                    </a:xfrm>
                    <a:prstGeom prst="rect">
                      <a:avLst/>
                    </a:prstGeom>
                  </pic:spPr>
                </pic:pic>
              </a:graphicData>
            </a:graphic>
            <wp14:sizeRelH relativeFrom="margin">
              <wp14:pctWidth>0</wp14:pctWidth>
            </wp14:sizeRelH>
            <wp14:sizeRelV relativeFrom="margin">
              <wp14:pctHeight>0</wp14:pctHeight>
            </wp14:sizeRelV>
          </wp:anchor>
        </w:drawing>
      </w:r>
    </w:p>
    <w:p w14:paraId="18ACB36A" w14:textId="77777777" w:rsidR="000C236E" w:rsidRDefault="000C236E" w:rsidP="000C236E">
      <w:pPr>
        <w:pStyle w:val="Lgende"/>
        <w:ind w:left="3545" w:firstLine="709"/>
        <w:rPr>
          <w:lang w:val="en-US"/>
        </w:rPr>
      </w:pPr>
      <w:bookmarkStart w:id="246" w:name="_Toc110406706"/>
      <w:bookmarkStart w:id="247" w:name="_Toc16243714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Pr>
          <w:noProof/>
          <w:lang w:val="en-US"/>
        </w:rPr>
        <w:t>62</w:t>
      </w:r>
      <w:r w:rsidRPr="006E5D7A">
        <w:rPr>
          <w:lang w:val="en-US"/>
        </w:rPr>
        <w:fldChar w:fldCharType="end"/>
      </w:r>
      <w:r w:rsidRPr="006E5D7A">
        <w:rPr>
          <w:lang w:val="en-US"/>
        </w:rPr>
        <w:t xml:space="preserve"> – </w:t>
      </w:r>
      <w:r>
        <w:rPr>
          <w:lang w:val="en-US"/>
        </w:rPr>
        <w:t>Event</w:t>
      </w:r>
      <w:r w:rsidRPr="006E5D7A">
        <w:rPr>
          <w:lang w:val="en-US"/>
        </w:rPr>
        <w:t xml:space="preserve"> action settings</w:t>
      </w:r>
      <w:bookmarkEnd w:id="246"/>
      <w:bookmarkEnd w:id="247"/>
    </w:p>
    <w:p w14:paraId="346BB70F" w14:textId="77777777" w:rsidR="000C236E" w:rsidRDefault="000C236E" w:rsidP="000C236E">
      <w:pPr>
        <w:spacing w:after="200" w:line="276" w:lineRule="auto"/>
        <w:rPr>
          <w:b/>
          <w:bCs/>
          <w:color w:val="4F81BD" w:themeColor="accent1"/>
          <w:sz w:val="18"/>
          <w:szCs w:val="18"/>
          <w:lang w:val="en-US"/>
        </w:rPr>
      </w:pPr>
      <w:r>
        <w:rPr>
          <w:lang w:val="en-US"/>
        </w:rPr>
        <w:br w:type="page"/>
      </w:r>
    </w:p>
    <w:p w14:paraId="235A9437" w14:textId="77777777" w:rsidR="000C236E" w:rsidRPr="006E5D7A" w:rsidRDefault="000C236E" w:rsidP="000C236E">
      <w:pPr>
        <w:pStyle w:val="Titre2"/>
        <w:jc w:val="both"/>
        <w:rPr>
          <w:lang w:val="en-US"/>
        </w:rPr>
      </w:pPr>
      <w:bookmarkStart w:id="248" w:name="_Toc110407368"/>
      <w:bookmarkStart w:id="249" w:name="_Toc166508822"/>
      <w:r w:rsidRPr="006E5D7A">
        <w:rPr>
          <w:lang w:val="en-US"/>
        </w:rPr>
        <w:lastRenderedPageBreak/>
        <w:t>Cyclics actions</w:t>
      </w:r>
      <w:bookmarkEnd w:id="241"/>
      <w:bookmarkEnd w:id="245"/>
      <w:bookmarkEnd w:id="248"/>
      <w:bookmarkEnd w:id="249"/>
    </w:p>
    <w:p w14:paraId="64F4CCAF" w14:textId="77777777" w:rsidR="000C236E" w:rsidRPr="006E5D7A" w:rsidRDefault="000C236E" w:rsidP="000C236E">
      <w:pPr>
        <w:rPr>
          <w:lang w:val="en-US"/>
        </w:rPr>
      </w:pPr>
    </w:p>
    <w:p w14:paraId="1E5D3316" w14:textId="77777777" w:rsidR="000C236E" w:rsidRPr="006E5D7A" w:rsidRDefault="000C236E" w:rsidP="000C236E">
      <w:pPr>
        <w:rPr>
          <w:lang w:val="en-US" w:eastAsia="fr-FR"/>
        </w:rPr>
      </w:pPr>
      <w:r>
        <w:rPr>
          <w:lang w:val="en-US" w:eastAsia="fr-FR"/>
        </w:rPr>
        <w:t>The supervisor shall feature</w:t>
      </w:r>
      <w:r w:rsidRPr="006E5D7A">
        <w:rPr>
          <w:lang w:val="en-US" w:eastAsia="fr-FR"/>
        </w:rPr>
        <w:t xml:space="preserve"> a Cyclic action mechanism. A cyclic action repeatedly runs a SCADA Basic program at a configurable period. Up to 512 Cyclic actions may be configured. The minimum period is 1 second. Cyclic actions are different to Scheduler actions where an action is triggered at a specific time. </w:t>
      </w:r>
    </w:p>
    <w:p w14:paraId="787DA0D7" w14:textId="77777777" w:rsidR="000C236E" w:rsidRPr="006E5D7A" w:rsidRDefault="000C236E" w:rsidP="000C236E">
      <w:pPr>
        <w:rPr>
          <w:lang w:val="en-US" w:eastAsia="fr-FR"/>
        </w:rPr>
      </w:pPr>
      <w:r w:rsidRPr="006E5D7A">
        <w:rPr>
          <w:noProof/>
          <w:lang w:eastAsia="fr-FR" w:bidi="ar-SA"/>
        </w:rPr>
        <w:drawing>
          <wp:anchor distT="0" distB="0" distL="114300" distR="114300" simplePos="0" relativeHeight="251864064" behindDoc="0" locked="0" layoutInCell="1" allowOverlap="1" wp14:anchorId="1A176364" wp14:editId="0E4CB1AC">
            <wp:simplePos x="0" y="0"/>
            <wp:positionH relativeFrom="margin">
              <wp:align>center</wp:align>
            </wp:positionH>
            <wp:positionV relativeFrom="paragraph">
              <wp:posOffset>161290</wp:posOffset>
            </wp:positionV>
            <wp:extent cx="3266050" cy="2345055"/>
            <wp:effectExtent l="152400" t="152400" r="353695" b="360045"/>
            <wp:wrapSquare wrapText="bothSides"/>
            <wp:docPr id="106" name="Image 10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Graphical user interface, text, application, email&#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3266050" cy="23450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6904DBF" w14:textId="77777777" w:rsidR="000C236E" w:rsidRPr="006E5D7A" w:rsidRDefault="000C236E" w:rsidP="000C236E">
      <w:pPr>
        <w:pStyle w:val="Lgende"/>
        <w:rPr>
          <w:lang w:val="en-US"/>
        </w:rPr>
      </w:pPr>
    </w:p>
    <w:p w14:paraId="690352C1" w14:textId="77777777" w:rsidR="000C236E" w:rsidRPr="006E5D7A" w:rsidRDefault="000C236E" w:rsidP="000C236E">
      <w:pPr>
        <w:pStyle w:val="Lgende"/>
        <w:rPr>
          <w:lang w:val="en-US"/>
        </w:rPr>
      </w:pPr>
    </w:p>
    <w:p w14:paraId="3F8AA30F" w14:textId="77777777" w:rsidR="000C236E" w:rsidRPr="006E5D7A" w:rsidRDefault="000C236E" w:rsidP="000C236E">
      <w:pPr>
        <w:pStyle w:val="Lgende"/>
        <w:rPr>
          <w:lang w:val="en-US"/>
        </w:rPr>
      </w:pPr>
    </w:p>
    <w:p w14:paraId="449E5456" w14:textId="77777777" w:rsidR="000C236E" w:rsidRPr="006E5D7A" w:rsidRDefault="000C236E" w:rsidP="000C236E">
      <w:pPr>
        <w:pStyle w:val="Lgende"/>
        <w:rPr>
          <w:lang w:val="en-US"/>
        </w:rPr>
      </w:pPr>
    </w:p>
    <w:p w14:paraId="09163193" w14:textId="77777777" w:rsidR="000C236E" w:rsidRPr="006E5D7A" w:rsidRDefault="000C236E" w:rsidP="000C236E">
      <w:pPr>
        <w:pStyle w:val="Lgende"/>
        <w:rPr>
          <w:lang w:val="en-US"/>
        </w:rPr>
      </w:pPr>
    </w:p>
    <w:p w14:paraId="33788F13" w14:textId="77777777" w:rsidR="000C236E" w:rsidRDefault="000C236E" w:rsidP="000C236E">
      <w:pPr>
        <w:rPr>
          <w:lang w:val="en-US"/>
        </w:rPr>
      </w:pPr>
    </w:p>
    <w:p w14:paraId="4A4787A1" w14:textId="77777777" w:rsidR="0051694E" w:rsidRPr="006E5D7A" w:rsidRDefault="0051694E" w:rsidP="000C236E">
      <w:pPr>
        <w:rPr>
          <w:lang w:val="en-US"/>
        </w:rPr>
      </w:pPr>
    </w:p>
    <w:p w14:paraId="331587FF" w14:textId="77777777" w:rsidR="000C236E" w:rsidRPr="006E5D7A" w:rsidRDefault="000C236E" w:rsidP="000C236E">
      <w:pPr>
        <w:pStyle w:val="Lgende"/>
        <w:rPr>
          <w:lang w:val="en-US"/>
        </w:rPr>
      </w:pPr>
    </w:p>
    <w:p w14:paraId="5C0F0F09" w14:textId="77777777" w:rsidR="000C236E" w:rsidRPr="006E5D7A" w:rsidRDefault="000C236E" w:rsidP="000C236E">
      <w:pPr>
        <w:pStyle w:val="Lgende"/>
        <w:rPr>
          <w:lang w:val="en-US"/>
        </w:rPr>
      </w:pPr>
    </w:p>
    <w:p w14:paraId="48C0BE76" w14:textId="77777777" w:rsidR="000C236E" w:rsidRPr="006E5D7A" w:rsidRDefault="000C236E" w:rsidP="000C236E">
      <w:pPr>
        <w:rPr>
          <w:lang w:val="en-US"/>
        </w:rPr>
      </w:pPr>
    </w:p>
    <w:p w14:paraId="255787D1" w14:textId="77777777" w:rsidR="000C236E" w:rsidRPr="006E5D7A" w:rsidRDefault="000C236E" w:rsidP="000C236E">
      <w:pPr>
        <w:rPr>
          <w:lang w:val="en-US"/>
        </w:rPr>
      </w:pPr>
    </w:p>
    <w:p w14:paraId="2A021353" w14:textId="77777777" w:rsidR="000C236E" w:rsidRPr="006E5D7A" w:rsidRDefault="000C236E" w:rsidP="000C236E">
      <w:pPr>
        <w:pStyle w:val="Lgende"/>
        <w:rPr>
          <w:lang w:val="en-US"/>
        </w:rPr>
      </w:pPr>
    </w:p>
    <w:p w14:paraId="2CAC2C0C" w14:textId="77777777" w:rsidR="000C236E" w:rsidRPr="006E5D7A" w:rsidRDefault="000C236E" w:rsidP="000C236E">
      <w:pPr>
        <w:pStyle w:val="Lgende"/>
        <w:rPr>
          <w:lang w:val="en-US"/>
        </w:rPr>
      </w:pPr>
    </w:p>
    <w:p w14:paraId="64229A7B" w14:textId="77777777" w:rsidR="000C236E" w:rsidRPr="006E5D7A" w:rsidRDefault="000C236E" w:rsidP="000C236E">
      <w:pPr>
        <w:pStyle w:val="Lgende"/>
        <w:rPr>
          <w:lang w:val="en-US"/>
        </w:rPr>
      </w:pPr>
    </w:p>
    <w:p w14:paraId="1E8D3D86" w14:textId="77777777" w:rsidR="000C236E" w:rsidRPr="006E5D7A" w:rsidRDefault="000C236E" w:rsidP="000C236E">
      <w:pPr>
        <w:pStyle w:val="Lgende"/>
        <w:rPr>
          <w:lang w:val="en-US"/>
        </w:rPr>
      </w:pPr>
    </w:p>
    <w:p w14:paraId="2B7DF32E" w14:textId="77777777" w:rsidR="000C236E" w:rsidRPr="006E5D7A" w:rsidRDefault="000C236E" w:rsidP="000C236E">
      <w:pPr>
        <w:pStyle w:val="Lgende"/>
        <w:rPr>
          <w:lang w:val="en-US"/>
        </w:rPr>
      </w:pPr>
    </w:p>
    <w:p w14:paraId="19E6F9B7" w14:textId="77777777" w:rsidR="000C236E" w:rsidRPr="006E5D7A" w:rsidRDefault="000C236E" w:rsidP="000C236E">
      <w:pPr>
        <w:pStyle w:val="Lgende"/>
        <w:rPr>
          <w:lang w:val="en-US"/>
        </w:rPr>
      </w:pPr>
    </w:p>
    <w:p w14:paraId="4D069854" w14:textId="77777777" w:rsidR="000C236E" w:rsidRPr="006E5D7A" w:rsidRDefault="000C236E" w:rsidP="000C236E">
      <w:pPr>
        <w:rPr>
          <w:lang w:val="en-US"/>
        </w:rPr>
      </w:pPr>
      <w:r w:rsidRPr="006E5D7A">
        <w:rPr>
          <w:lang w:val="en-US"/>
        </w:rPr>
        <w:tab/>
      </w:r>
    </w:p>
    <w:p w14:paraId="110EA6DC" w14:textId="77777777" w:rsidR="000C236E" w:rsidRPr="006E5D7A" w:rsidRDefault="000C236E" w:rsidP="000C236E">
      <w:pPr>
        <w:pStyle w:val="Lgende"/>
        <w:ind w:left="2127" w:firstLine="709"/>
        <w:rPr>
          <w:lang w:val="en-US"/>
        </w:rPr>
      </w:pPr>
      <w:bookmarkStart w:id="250" w:name="_Toc5094641"/>
      <w:bookmarkStart w:id="251" w:name="_Toc110406707"/>
      <w:bookmarkStart w:id="252" w:name="_Toc16243715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Pr>
          <w:noProof/>
          <w:lang w:val="en-US"/>
        </w:rPr>
        <w:t>63</w:t>
      </w:r>
      <w:r w:rsidRPr="006E5D7A">
        <w:rPr>
          <w:lang w:val="en-US"/>
        </w:rPr>
        <w:fldChar w:fldCharType="end"/>
      </w:r>
      <w:r w:rsidRPr="006E5D7A">
        <w:rPr>
          <w:lang w:val="en-US"/>
        </w:rPr>
        <w:t xml:space="preserve"> – Cyclic action settings</w:t>
      </w:r>
      <w:bookmarkEnd w:id="250"/>
      <w:bookmarkEnd w:id="251"/>
      <w:bookmarkEnd w:id="252"/>
    </w:p>
    <w:p w14:paraId="7A23FF50" w14:textId="77777777" w:rsidR="000C236E" w:rsidRPr="006E5D7A" w:rsidRDefault="000C236E" w:rsidP="000C236E">
      <w:pPr>
        <w:pStyle w:val="Titre2"/>
        <w:jc w:val="both"/>
        <w:rPr>
          <w:lang w:val="en-US" w:eastAsia="fr-FR"/>
        </w:rPr>
      </w:pPr>
      <w:bookmarkStart w:id="253" w:name="_Toc439770190"/>
      <w:bookmarkStart w:id="254" w:name="_Toc5094479"/>
      <w:bookmarkStart w:id="255" w:name="_Toc110355428"/>
      <w:bookmarkStart w:id="256" w:name="_Toc110407369"/>
      <w:bookmarkStart w:id="257" w:name="_Toc166508823"/>
      <w:r w:rsidRPr="006E5D7A">
        <w:rPr>
          <w:lang w:val="en-US" w:eastAsia="fr-FR"/>
        </w:rPr>
        <w:t>Scripts</w:t>
      </w:r>
      <w:bookmarkEnd w:id="253"/>
      <w:r w:rsidRPr="006E5D7A">
        <w:rPr>
          <w:lang w:val="en-US" w:eastAsia="fr-FR"/>
        </w:rPr>
        <w:t xml:space="preserve"> Editors</w:t>
      </w:r>
      <w:bookmarkEnd w:id="254"/>
      <w:bookmarkEnd w:id="255"/>
      <w:bookmarkEnd w:id="256"/>
      <w:bookmarkEnd w:id="257"/>
    </w:p>
    <w:p w14:paraId="5206A582" w14:textId="77777777" w:rsidR="000C236E" w:rsidRPr="006E5D7A" w:rsidRDefault="000C236E" w:rsidP="000C236E">
      <w:pPr>
        <w:rPr>
          <w:lang w:val="en-US"/>
        </w:rPr>
      </w:pPr>
      <w:r>
        <w:rPr>
          <w:lang w:val="en-US"/>
        </w:rPr>
        <w:t>The supervisor shall</w:t>
      </w:r>
      <w:r w:rsidRPr="006E5D7A">
        <w:rPr>
          <w:lang w:val="en-US"/>
        </w:rPr>
        <w:t xml:space="preserve"> offer many tools to perform the best SCADA application without any programming knowledge. However, for maximum flexibility </w:t>
      </w:r>
      <w:r>
        <w:rPr>
          <w:lang w:val="en-US"/>
        </w:rPr>
        <w:t>the supervisor shall</w:t>
      </w:r>
      <w:r w:rsidRPr="006E5D7A">
        <w:rPr>
          <w:lang w:val="en-US"/>
        </w:rPr>
        <w:t xml:space="preserve"> also includes two comprehensive scripting languages the SCADA Basic and the Microsoft™ VBA Scripting.</w:t>
      </w:r>
      <w:bookmarkStart w:id="258" w:name="_Toc439770191"/>
    </w:p>
    <w:p w14:paraId="64085965" w14:textId="77777777" w:rsidR="000C236E" w:rsidRPr="006E5D7A" w:rsidRDefault="000C236E" w:rsidP="000C236E">
      <w:pPr>
        <w:pStyle w:val="Titre3"/>
        <w:jc w:val="both"/>
        <w:rPr>
          <w:lang w:val="en-US" w:eastAsia="fr-FR"/>
        </w:rPr>
      </w:pPr>
      <w:r w:rsidRPr="006E5D7A">
        <w:rPr>
          <w:lang w:val="en-US" w:eastAsia="fr-FR"/>
        </w:rPr>
        <w:t xml:space="preserve"> </w:t>
      </w:r>
      <w:bookmarkStart w:id="259" w:name="_Toc110407370"/>
      <w:bookmarkStart w:id="260" w:name="_Toc166508824"/>
      <w:bookmarkEnd w:id="258"/>
      <w:r>
        <w:rPr>
          <w:lang w:val="en-US" w:eastAsia="fr-FR"/>
        </w:rPr>
        <w:t>Script editor</w:t>
      </w:r>
      <w:bookmarkEnd w:id="259"/>
      <w:bookmarkEnd w:id="260"/>
    </w:p>
    <w:p w14:paraId="2F5A6A7C" w14:textId="77777777" w:rsidR="000C236E" w:rsidRDefault="000C236E" w:rsidP="000C236E">
      <w:pPr>
        <w:rPr>
          <w:lang w:val="en-US"/>
        </w:rPr>
      </w:pPr>
    </w:p>
    <w:p w14:paraId="3AB3D503" w14:textId="77777777" w:rsidR="000C236E" w:rsidRDefault="000C236E" w:rsidP="000C236E">
      <w:pPr>
        <w:rPr>
          <w:lang w:val="en-US"/>
        </w:rPr>
      </w:pPr>
      <w:r>
        <w:rPr>
          <w:lang w:val="en-US"/>
        </w:rPr>
        <w:t>The supervisor shall have a script editor to create programs.</w:t>
      </w:r>
    </w:p>
    <w:p w14:paraId="1FFFB640" w14:textId="77777777" w:rsidR="000C236E" w:rsidRPr="006E5D7A" w:rsidRDefault="000C236E" w:rsidP="000C236E">
      <w:pPr>
        <w:rPr>
          <w:lang w:val="en-US"/>
        </w:rPr>
      </w:pPr>
      <w:r>
        <w:rPr>
          <w:lang w:val="en-US"/>
        </w:rPr>
        <w:t>F</w:t>
      </w:r>
      <w:r w:rsidRPr="006E5D7A">
        <w:rPr>
          <w:lang w:val="en-US"/>
        </w:rPr>
        <w:t xml:space="preserve">unctions </w:t>
      </w:r>
      <w:r>
        <w:rPr>
          <w:lang w:val="en-US"/>
        </w:rPr>
        <w:t>created by program shall</w:t>
      </w:r>
      <w:r w:rsidRPr="006E5D7A">
        <w:rPr>
          <w:lang w:val="en-US"/>
        </w:rPr>
        <w:t xml:space="preserve"> manage all the </w:t>
      </w:r>
      <w:r>
        <w:rPr>
          <w:lang w:val="en-US"/>
        </w:rPr>
        <w:t>supervisor</w:t>
      </w:r>
      <w:r w:rsidRPr="006E5D7A">
        <w:rPr>
          <w:lang w:val="en-US"/>
        </w:rPr>
        <w:t xml:space="preserve"> functionalities (HMI, drivers, alarms, historical data, user rights…) allowing you to interact programmatically with most of features using a high level scripting language. The syntax is very similar to several high level languages making the transition easy for anyone with any programming experience.</w:t>
      </w:r>
      <w:r w:rsidRPr="006E5D7A">
        <w:rPr>
          <w:lang w:val="en-US"/>
        </w:rPr>
        <w:br/>
        <w:t>A powerful editor is available with syntax highlighting, auto-completion and code snippet insertion. To ease your development contextual help for the language is provided and code snippets can automate insertion of frequently used pieces of code.</w:t>
      </w:r>
    </w:p>
    <w:p w14:paraId="2FFF66C7" w14:textId="77777777" w:rsidR="000C236E" w:rsidRPr="006E5D7A" w:rsidRDefault="000C236E" w:rsidP="000C236E">
      <w:pPr>
        <w:rPr>
          <w:lang w:val="en-US" w:eastAsia="fr-FR"/>
        </w:rPr>
      </w:pPr>
      <w:r w:rsidRPr="006E5D7A">
        <w:rPr>
          <w:noProof/>
          <w:lang w:eastAsia="fr-FR" w:bidi="ar-SA"/>
        </w:rPr>
        <w:lastRenderedPageBreak/>
        <w:drawing>
          <wp:inline distT="0" distB="0" distL="0" distR="0" wp14:anchorId="2F48CBC2" wp14:editId="16BD94C4">
            <wp:extent cx="2972418" cy="2957776"/>
            <wp:effectExtent l="0" t="0" r="0" b="0"/>
            <wp:docPr id="58" name="Image 5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Graphical user interface, text, application&#10;&#10;Description automatically generated"/>
                    <pic:cNvPicPr/>
                  </pic:nvPicPr>
                  <pic:blipFill>
                    <a:blip r:embed="rId67" cstate="print"/>
                    <a:stretch>
                      <a:fillRect/>
                    </a:stretch>
                  </pic:blipFill>
                  <pic:spPr>
                    <a:xfrm>
                      <a:off x="0" y="0"/>
                      <a:ext cx="2985270" cy="2970564"/>
                    </a:xfrm>
                    <a:prstGeom prst="rect">
                      <a:avLst/>
                    </a:prstGeom>
                  </pic:spPr>
                </pic:pic>
              </a:graphicData>
            </a:graphic>
          </wp:inline>
        </w:drawing>
      </w:r>
    </w:p>
    <w:p w14:paraId="7416BC9A" w14:textId="77777777" w:rsidR="000C236E" w:rsidRPr="006E5D7A" w:rsidRDefault="000C236E" w:rsidP="000C236E">
      <w:pPr>
        <w:pStyle w:val="Lgende"/>
        <w:rPr>
          <w:lang w:val="en-US"/>
        </w:rPr>
      </w:pPr>
      <w:bookmarkStart w:id="261" w:name="_Toc439838442"/>
      <w:bookmarkStart w:id="262" w:name="_Toc439838803"/>
      <w:r w:rsidRPr="006E5D7A">
        <w:rPr>
          <w:lang w:val="en-US"/>
        </w:rPr>
        <w:t xml:space="preserve">            </w:t>
      </w:r>
      <w:bookmarkStart w:id="263" w:name="_Toc5094642"/>
      <w:bookmarkStart w:id="264" w:name="_Toc110406708"/>
      <w:bookmarkStart w:id="265" w:name="_Toc162437151"/>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Pr>
          <w:noProof/>
          <w:lang w:val="en-US"/>
        </w:rPr>
        <w:t>22</w:t>
      </w:r>
      <w:r w:rsidRPr="006E5D7A">
        <w:rPr>
          <w:lang w:val="en-US"/>
        </w:rPr>
        <w:fldChar w:fldCharType="end"/>
      </w:r>
      <w:r w:rsidRPr="006E5D7A">
        <w:rPr>
          <w:lang w:val="en-US"/>
        </w:rPr>
        <w:t xml:space="preserve"> - SCADA BASIC</w:t>
      </w:r>
      <w:bookmarkEnd w:id="261"/>
      <w:bookmarkEnd w:id="262"/>
      <w:r w:rsidRPr="006E5D7A">
        <w:rPr>
          <w:lang w:val="en-US"/>
        </w:rPr>
        <w:t xml:space="preserve"> Script Editor</w:t>
      </w:r>
      <w:bookmarkEnd w:id="263"/>
      <w:bookmarkEnd w:id="264"/>
      <w:bookmarkEnd w:id="265"/>
    </w:p>
    <w:p w14:paraId="274E57C2" w14:textId="77777777" w:rsidR="000C236E" w:rsidRPr="006E5D7A" w:rsidRDefault="000C236E" w:rsidP="000C236E">
      <w:pPr>
        <w:pStyle w:val="Titre3"/>
        <w:jc w:val="both"/>
        <w:rPr>
          <w:lang w:val="en-US" w:eastAsia="fr-FR"/>
        </w:rPr>
      </w:pPr>
      <w:bookmarkStart w:id="266" w:name="_Toc439770192"/>
      <w:bookmarkStart w:id="267" w:name="_Toc5094481"/>
      <w:bookmarkStart w:id="268" w:name="_Toc110355430"/>
      <w:bookmarkStart w:id="269" w:name="_Toc110407371"/>
      <w:bookmarkStart w:id="270" w:name="_Toc166508825"/>
      <w:r w:rsidRPr="006E5D7A">
        <w:rPr>
          <w:lang w:val="en-US" w:eastAsia="fr-FR"/>
        </w:rPr>
        <w:t>Microsoft™ VBA</w:t>
      </w:r>
      <w:bookmarkEnd w:id="266"/>
      <w:r w:rsidRPr="006E5D7A">
        <w:rPr>
          <w:lang w:val="en-US" w:eastAsia="fr-FR"/>
        </w:rPr>
        <w:t xml:space="preserve"> Script Editor</w:t>
      </w:r>
      <w:bookmarkEnd w:id="267"/>
      <w:bookmarkEnd w:id="268"/>
      <w:bookmarkEnd w:id="269"/>
      <w:bookmarkEnd w:id="270"/>
    </w:p>
    <w:p w14:paraId="0389720A" w14:textId="77777777" w:rsidR="000C236E" w:rsidRDefault="000C236E" w:rsidP="000C236E">
      <w:pPr>
        <w:rPr>
          <w:lang w:val="en-US"/>
        </w:rPr>
      </w:pPr>
      <w:r w:rsidRPr="006E5D7A">
        <w:rPr>
          <w:lang w:val="en-US"/>
        </w:rPr>
        <w:t xml:space="preserve">The Microsoft™ VBA Scripting, which can interact with </w:t>
      </w:r>
      <w:r>
        <w:rPr>
          <w:lang w:val="en-US"/>
        </w:rPr>
        <w:t>the supervisor</w:t>
      </w:r>
      <w:r w:rsidRPr="006E5D7A">
        <w:rPr>
          <w:lang w:val="en-US"/>
        </w:rPr>
        <w:t xml:space="preserve"> Trends, alarms, mimics etc. Microsoft™ Visual Basic as an integral part of </w:t>
      </w:r>
      <w:r>
        <w:rPr>
          <w:lang w:val="en-US"/>
        </w:rPr>
        <w:t>the supervisor</w:t>
      </w:r>
      <w:r w:rsidRPr="006E5D7A">
        <w:rPr>
          <w:lang w:val="en-US"/>
        </w:rPr>
        <w:t xml:space="preserve"> provides programmatic access to the properties, methods and events of all built-in drawing elements, the project environment, variables and any ActiveX® components used in the project. Using VBA you can adapt </w:t>
      </w:r>
      <w:r>
        <w:rPr>
          <w:lang w:val="en-US"/>
        </w:rPr>
        <w:t xml:space="preserve">the supervisor </w:t>
      </w:r>
      <w:r w:rsidRPr="006E5D7A">
        <w:rPr>
          <w:lang w:val="en-US"/>
        </w:rPr>
        <w:t>to the special needs of the user and easily integrate third party software such as spread-sheets, databases and reporting tools.</w:t>
      </w:r>
    </w:p>
    <w:p w14:paraId="4AE8A4D3" w14:textId="77777777" w:rsidR="000C236E" w:rsidRPr="006E5D7A" w:rsidRDefault="000C236E" w:rsidP="000C236E">
      <w:pPr>
        <w:rPr>
          <w:rFonts w:eastAsia="Times New Roman"/>
          <w:sz w:val="18"/>
          <w:szCs w:val="18"/>
          <w:lang w:val="en-US" w:eastAsia="fr-FR"/>
        </w:rPr>
      </w:pPr>
    </w:p>
    <w:p w14:paraId="5A081F86" w14:textId="77777777" w:rsidR="000C236E" w:rsidRPr="006E5D7A" w:rsidRDefault="000C236E" w:rsidP="000C236E">
      <w:pPr>
        <w:pStyle w:val="Lgende"/>
        <w:rPr>
          <w:lang w:val="en-US"/>
        </w:rPr>
      </w:pPr>
      <w:bookmarkStart w:id="271" w:name="_Toc439838443"/>
      <w:bookmarkStart w:id="272" w:name="_Toc439838804"/>
      <w:r w:rsidRPr="006E5D7A">
        <w:rPr>
          <w:rFonts w:eastAsiaTheme="minorHAnsi"/>
          <w:noProof/>
          <w:color w:val="auto"/>
          <w:sz w:val="24"/>
          <w:szCs w:val="22"/>
          <w:lang w:eastAsia="fr-FR" w:bidi="ar-SA"/>
        </w:rPr>
        <w:drawing>
          <wp:anchor distT="0" distB="0" distL="114300" distR="114300" simplePos="0" relativeHeight="251865088" behindDoc="0" locked="0" layoutInCell="1" allowOverlap="1" wp14:anchorId="0200DB07" wp14:editId="75DF5B61">
            <wp:simplePos x="0" y="0"/>
            <wp:positionH relativeFrom="column">
              <wp:posOffset>48518</wp:posOffset>
            </wp:positionH>
            <wp:positionV relativeFrom="paragraph">
              <wp:posOffset>7586</wp:posOffset>
            </wp:positionV>
            <wp:extent cx="4010660" cy="2861310"/>
            <wp:effectExtent l="0" t="0" r="0" b="0"/>
            <wp:wrapSquare wrapText="bothSides"/>
            <wp:docPr id="94" name="Image 94" descr="script 2">
              <a:hlinkClick xmlns:a="http://schemas.openxmlformats.org/drawingml/2006/main" r:id="rId68" tgtFrame="&quot;_blank&quot;" tooltip="&quot;zoom on cl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ipt 2">
                      <a:hlinkClick r:id="rId68" tgtFrame="&quot;_blank&quot;" tooltip="&quot;zoom on click&quo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10660" cy="2861310"/>
                    </a:xfrm>
                    <a:prstGeom prst="rect">
                      <a:avLst/>
                    </a:prstGeom>
                    <a:noFill/>
                    <a:ln>
                      <a:noFill/>
                    </a:ln>
                  </pic:spPr>
                </pic:pic>
              </a:graphicData>
            </a:graphic>
          </wp:anchor>
        </w:drawing>
      </w:r>
      <w:r w:rsidRPr="006E5D7A">
        <w:rPr>
          <w:lang w:val="en-US"/>
        </w:rPr>
        <w:t xml:space="preserve">        </w:t>
      </w:r>
    </w:p>
    <w:p w14:paraId="04AE2E9A" w14:textId="77777777" w:rsidR="000C236E" w:rsidRPr="006E5D7A" w:rsidRDefault="000C236E" w:rsidP="000C236E">
      <w:pPr>
        <w:pStyle w:val="Lgende"/>
        <w:rPr>
          <w:lang w:val="en-US"/>
        </w:rPr>
      </w:pPr>
    </w:p>
    <w:p w14:paraId="293E7209" w14:textId="77777777" w:rsidR="000C236E" w:rsidRPr="006E5D7A" w:rsidRDefault="000C236E" w:rsidP="000C236E">
      <w:pPr>
        <w:pStyle w:val="Lgende"/>
        <w:rPr>
          <w:lang w:val="en-US"/>
        </w:rPr>
      </w:pPr>
    </w:p>
    <w:p w14:paraId="5BA97D90" w14:textId="77777777" w:rsidR="000C236E" w:rsidRPr="006E5D7A" w:rsidRDefault="000C236E" w:rsidP="000C236E">
      <w:pPr>
        <w:pStyle w:val="Lgende"/>
        <w:rPr>
          <w:lang w:val="en-US"/>
        </w:rPr>
      </w:pPr>
    </w:p>
    <w:p w14:paraId="1042E34B" w14:textId="77777777" w:rsidR="000C236E" w:rsidRPr="006E5D7A" w:rsidRDefault="000C236E" w:rsidP="000C236E">
      <w:pPr>
        <w:pStyle w:val="Lgende"/>
        <w:rPr>
          <w:lang w:val="en-US"/>
        </w:rPr>
      </w:pPr>
    </w:p>
    <w:p w14:paraId="71166FE3" w14:textId="77777777" w:rsidR="000C236E" w:rsidRPr="006E5D7A" w:rsidRDefault="000C236E" w:rsidP="000C236E">
      <w:pPr>
        <w:pStyle w:val="Lgende"/>
        <w:rPr>
          <w:lang w:val="en-US"/>
        </w:rPr>
      </w:pPr>
    </w:p>
    <w:p w14:paraId="04CF47C9" w14:textId="77777777" w:rsidR="000C236E" w:rsidRPr="006E5D7A" w:rsidRDefault="000C236E" w:rsidP="000C236E">
      <w:pPr>
        <w:pStyle w:val="Lgende"/>
        <w:rPr>
          <w:lang w:val="en-US"/>
        </w:rPr>
      </w:pPr>
    </w:p>
    <w:p w14:paraId="1F01A84A" w14:textId="77777777" w:rsidR="000C236E" w:rsidRPr="006E5D7A" w:rsidRDefault="000C236E" w:rsidP="000C236E">
      <w:pPr>
        <w:pStyle w:val="Lgende"/>
        <w:rPr>
          <w:lang w:val="en-US"/>
        </w:rPr>
      </w:pPr>
    </w:p>
    <w:p w14:paraId="1DA1D030" w14:textId="77777777" w:rsidR="000C236E" w:rsidRPr="006E5D7A" w:rsidRDefault="000C236E" w:rsidP="000C236E">
      <w:pPr>
        <w:pStyle w:val="Lgende"/>
        <w:rPr>
          <w:lang w:val="en-US"/>
        </w:rPr>
      </w:pPr>
    </w:p>
    <w:p w14:paraId="63BC88D8" w14:textId="77777777" w:rsidR="000C236E" w:rsidRPr="006E5D7A" w:rsidRDefault="000C236E" w:rsidP="000C236E">
      <w:pPr>
        <w:pStyle w:val="Lgende"/>
        <w:rPr>
          <w:lang w:val="en-US"/>
        </w:rPr>
      </w:pPr>
    </w:p>
    <w:p w14:paraId="52DAA447" w14:textId="77777777" w:rsidR="000C236E" w:rsidRPr="006E5D7A" w:rsidRDefault="000C236E" w:rsidP="000C236E">
      <w:pPr>
        <w:pStyle w:val="Lgende"/>
        <w:rPr>
          <w:lang w:val="en-US"/>
        </w:rPr>
      </w:pPr>
    </w:p>
    <w:p w14:paraId="28DD2185" w14:textId="77777777" w:rsidR="000C236E" w:rsidRPr="006E5D7A" w:rsidRDefault="000C236E" w:rsidP="000C236E">
      <w:pPr>
        <w:pStyle w:val="Lgende"/>
        <w:rPr>
          <w:lang w:val="en-US"/>
        </w:rPr>
      </w:pPr>
    </w:p>
    <w:p w14:paraId="465BAA1B" w14:textId="77777777" w:rsidR="000C236E" w:rsidRPr="006E5D7A" w:rsidRDefault="000C236E" w:rsidP="000C236E">
      <w:pPr>
        <w:pStyle w:val="Lgende"/>
        <w:rPr>
          <w:lang w:val="en-US"/>
        </w:rPr>
      </w:pPr>
    </w:p>
    <w:p w14:paraId="4599AFE4" w14:textId="77777777" w:rsidR="000C236E" w:rsidRPr="006E5D7A" w:rsidRDefault="000C236E" w:rsidP="000C236E">
      <w:pPr>
        <w:pStyle w:val="Lgende"/>
        <w:rPr>
          <w:lang w:val="en-US"/>
        </w:rPr>
      </w:pPr>
    </w:p>
    <w:p w14:paraId="33FD8EC0" w14:textId="77777777" w:rsidR="000C236E" w:rsidRPr="006E5D7A" w:rsidRDefault="000C236E" w:rsidP="000C236E">
      <w:pPr>
        <w:pStyle w:val="Lgende"/>
        <w:rPr>
          <w:lang w:val="en-US"/>
        </w:rPr>
      </w:pPr>
    </w:p>
    <w:p w14:paraId="215A3C2F" w14:textId="77777777" w:rsidR="000C236E" w:rsidRPr="006E5D7A" w:rsidRDefault="000C236E" w:rsidP="000C236E">
      <w:pPr>
        <w:pStyle w:val="Lgende"/>
        <w:rPr>
          <w:lang w:val="en-US"/>
        </w:rPr>
      </w:pPr>
    </w:p>
    <w:p w14:paraId="1DC3A826" w14:textId="77777777" w:rsidR="000C236E" w:rsidRPr="006E5D7A" w:rsidRDefault="000C236E" w:rsidP="000C236E">
      <w:pPr>
        <w:pStyle w:val="Lgende"/>
        <w:rPr>
          <w:lang w:val="en-US"/>
        </w:rPr>
      </w:pPr>
    </w:p>
    <w:p w14:paraId="761681CF" w14:textId="77777777" w:rsidR="000C236E" w:rsidRPr="006E5D7A" w:rsidRDefault="000C236E" w:rsidP="000C236E">
      <w:pPr>
        <w:pStyle w:val="Lgende"/>
        <w:rPr>
          <w:lang w:val="en-US"/>
        </w:rPr>
      </w:pPr>
    </w:p>
    <w:p w14:paraId="587ED164" w14:textId="77777777" w:rsidR="000C236E" w:rsidRPr="006E5D7A" w:rsidRDefault="000C236E" w:rsidP="000C236E">
      <w:pPr>
        <w:pStyle w:val="Lgende"/>
        <w:rPr>
          <w:lang w:val="en-US"/>
        </w:rPr>
      </w:pPr>
    </w:p>
    <w:p w14:paraId="1433D873" w14:textId="77777777" w:rsidR="000C236E" w:rsidRPr="006E5D7A" w:rsidRDefault="000C236E" w:rsidP="000C236E">
      <w:pPr>
        <w:pStyle w:val="Lgende"/>
        <w:rPr>
          <w:lang w:val="en-US"/>
        </w:rPr>
      </w:pPr>
    </w:p>
    <w:p w14:paraId="24037591" w14:textId="77777777" w:rsidR="000C236E" w:rsidRPr="006E5D7A" w:rsidRDefault="000C236E" w:rsidP="000C236E">
      <w:pPr>
        <w:pStyle w:val="Lgende"/>
        <w:rPr>
          <w:lang w:val="en-US"/>
        </w:rPr>
      </w:pPr>
      <w:r w:rsidRPr="006E5D7A">
        <w:rPr>
          <w:lang w:val="en-US"/>
        </w:rPr>
        <w:t xml:space="preserve"> </w:t>
      </w:r>
      <w:bookmarkStart w:id="273" w:name="_Toc5094643"/>
      <w:bookmarkStart w:id="274" w:name="_Toc110406709"/>
      <w:bookmarkStart w:id="275" w:name="_Toc162437152"/>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Pr>
          <w:noProof/>
          <w:lang w:val="en-US"/>
        </w:rPr>
        <w:t>23</w:t>
      </w:r>
      <w:r w:rsidRPr="006E5D7A">
        <w:rPr>
          <w:lang w:val="en-US"/>
        </w:rPr>
        <w:fldChar w:fldCharType="end"/>
      </w:r>
      <w:r w:rsidRPr="006E5D7A">
        <w:rPr>
          <w:lang w:val="en-US"/>
        </w:rPr>
        <w:t xml:space="preserve"> – VBA</w:t>
      </w:r>
      <w:bookmarkEnd w:id="271"/>
      <w:bookmarkEnd w:id="272"/>
      <w:r w:rsidRPr="006E5D7A">
        <w:rPr>
          <w:lang w:val="en-US"/>
        </w:rPr>
        <w:t xml:space="preserve"> Script Editor</w:t>
      </w:r>
      <w:bookmarkEnd w:id="273"/>
      <w:bookmarkEnd w:id="274"/>
      <w:bookmarkEnd w:id="275"/>
    </w:p>
    <w:p w14:paraId="33C20196" w14:textId="77777777" w:rsidR="000C236E" w:rsidRDefault="000C236E" w:rsidP="000C236E">
      <w:pPr>
        <w:spacing w:after="200" w:line="276" w:lineRule="auto"/>
        <w:rPr>
          <w:rFonts w:cs="Tahoma"/>
          <w:lang w:val="en-US"/>
        </w:rPr>
      </w:pPr>
    </w:p>
    <w:p w14:paraId="34C39D07" w14:textId="77777777" w:rsidR="000C236E" w:rsidRPr="00D85CA8" w:rsidRDefault="000C236E" w:rsidP="000C236E">
      <w:pPr>
        <w:pStyle w:val="Titre1"/>
        <w:rPr>
          <w:lang w:val="en-US"/>
        </w:rPr>
      </w:pPr>
      <w:bookmarkStart w:id="276" w:name="_Toc523748185"/>
      <w:bookmarkStart w:id="277" w:name="_Toc166508826"/>
      <w:bookmarkEnd w:id="232"/>
      <w:r w:rsidRPr="00D85CA8">
        <w:rPr>
          <w:lang w:val="en-US"/>
        </w:rPr>
        <w:lastRenderedPageBreak/>
        <w:t>System access &amp; cybersecurity</w:t>
      </w:r>
      <w:bookmarkEnd w:id="276"/>
      <w:bookmarkEnd w:id="277"/>
    </w:p>
    <w:p w14:paraId="4F6BDE99" w14:textId="77777777" w:rsidR="000C236E" w:rsidRDefault="000C236E" w:rsidP="000C236E">
      <w:pPr>
        <w:pStyle w:val="Titre2"/>
        <w:tabs>
          <w:tab w:val="left" w:pos="1392"/>
        </w:tabs>
        <w:rPr>
          <w:rFonts w:cs="Tahoma"/>
          <w:lang w:val="en-US"/>
        </w:rPr>
      </w:pPr>
      <w:bookmarkStart w:id="278" w:name="_Toc523748186"/>
      <w:bookmarkStart w:id="279" w:name="_Toc110407372"/>
      <w:bookmarkStart w:id="280" w:name="_Toc166508827"/>
      <w:r w:rsidRPr="00D85CA8">
        <w:rPr>
          <w:lang w:val="en-US"/>
        </w:rPr>
        <w:t>Users management</w:t>
      </w:r>
      <w:bookmarkEnd w:id="278"/>
      <w:bookmarkEnd w:id="279"/>
      <w:bookmarkEnd w:id="280"/>
      <w:r w:rsidRPr="00D85CA8">
        <w:rPr>
          <w:rFonts w:cs="Tahoma"/>
          <w:lang w:val="en-US"/>
        </w:rPr>
        <w:tab/>
      </w:r>
    </w:p>
    <w:p w14:paraId="7847713D" w14:textId="77777777" w:rsidR="000C236E" w:rsidRPr="00D85CA8" w:rsidRDefault="000C236E" w:rsidP="000C236E">
      <w:pPr>
        <w:rPr>
          <w:lang w:val="en-US"/>
        </w:rPr>
      </w:pPr>
    </w:p>
    <w:p w14:paraId="67D0334F" w14:textId="77777777" w:rsidR="000C236E" w:rsidRPr="00D85CA8" w:rsidRDefault="000C236E" w:rsidP="000C236E">
      <w:pPr>
        <w:spacing w:before="80"/>
        <w:jc w:val="both"/>
        <w:rPr>
          <w:rFonts w:cs="Tahoma"/>
          <w:lang w:val="en-US"/>
        </w:rPr>
      </w:pPr>
      <w:r w:rsidRPr="00D85CA8">
        <w:rPr>
          <w:rFonts w:cs="Tahoma"/>
          <w:lang w:val="en-US"/>
        </w:rPr>
        <w:t>The behavior and graphical user interface of the supervisor shall depend on the rights of the operator who is logged in.</w:t>
      </w:r>
    </w:p>
    <w:p w14:paraId="394D4B2C" w14:textId="77777777" w:rsidR="000C236E" w:rsidRPr="00D85CA8" w:rsidRDefault="000C236E" w:rsidP="000C236E">
      <w:pPr>
        <w:spacing w:before="80"/>
        <w:jc w:val="both"/>
        <w:rPr>
          <w:rFonts w:cs="Tahoma"/>
          <w:lang w:val="en-US"/>
        </w:rPr>
      </w:pPr>
      <w:r w:rsidRPr="00D85CA8">
        <w:rPr>
          <w:rFonts w:cs="Tahoma"/>
          <w:lang w:val="en-US"/>
        </w:rPr>
        <w:t>The following shall apply:</w:t>
      </w:r>
    </w:p>
    <w:p w14:paraId="654998EB" w14:textId="77777777" w:rsidR="000C236E" w:rsidRPr="00D85CA8" w:rsidRDefault="000C236E" w:rsidP="007E3027">
      <w:pPr>
        <w:numPr>
          <w:ilvl w:val="0"/>
          <w:numId w:val="31"/>
        </w:numPr>
        <w:spacing w:before="80" w:line="240" w:lineRule="auto"/>
        <w:ind w:left="426" w:hanging="426"/>
        <w:jc w:val="both"/>
        <w:rPr>
          <w:rFonts w:cs="Tahoma"/>
          <w:lang w:val="en-US"/>
        </w:rPr>
      </w:pPr>
      <w:r w:rsidRPr="00D85CA8">
        <w:rPr>
          <w:rFonts w:cs="Tahoma"/>
          <w:lang w:val="en-US"/>
        </w:rPr>
        <w:t xml:space="preserve">An operator shall log in to the application by typing his user name and password, specific user rights shall then be associated to the user. </w:t>
      </w:r>
    </w:p>
    <w:p w14:paraId="537C6994" w14:textId="77777777" w:rsidR="000C236E" w:rsidRPr="00D85CA8" w:rsidRDefault="000C236E" w:rsidP="007E3027">
      <w:pPr>
        <w:numPr>
          <w:ilvl w:val="0"/>
          <w:numId w:val="31"/>
        </w:numPr>
        <w:spacing w:before="80" w:line="240" w:lineRule="auto"/>
        <w:ind w:left="426" w:hanging="426"/>
        <w:jc w:val="both"/>
        <w:rPr>
          <w:rFonts w:cs="Tahoma"/>
          <w:lang w:val="en-US"/>
        </w:rPr>
      </w:pPr>
      <w:r w:rsidRPr="00D85CA8">
        <w:rPr>
          <w:rFonts w:cs="Tahoma"/>
          <w:lang w:val="en-US"/>
        </w:rPr>
        <w:t xml:space="preserve">Unlimited users can be configured but only one user at a time on a same station can be connected. </w:t>
      </w:r>
    </w:p>
    <w:p w14:paraId="66EB366B" w14:textId="77777777" w:rsidR="000C236E" w:rsidRPr="00D85CA8" w:rsidRDefault="000C236E" w:rsidP="007E3027">
      <w:pPr>
        <w:numPr>
          <w:ilvl w:val="0"/>
          <w:numId w:val="31"/>
        </w:numPr>
        <w:spacing w:before="80" w:line="240" w:lineRule="auto"/>
        <w:ind w:left="426" w:hanging="426"/>
        <w:jc w:val="both"/>
        <w:rPr>
          <w:rFonts w:cs="Tahoma"/>
          <w:lang w:val="en-US"/>
        </w:rPr>
      </w:pPr>
      <w:r w:rsidRPr="00D85CA8">
        <w:rPr>
          <w:rFonts w:cs="Tahoma"/>
          <w:lang w:val="en-US"/>
        </w:rPr>
        <w:t>Access rights shall give operational rights.  For example, access to certain mimics or control rights on a mimic, alarm acknowledgement right.  Access rights shall also control the rights for the PC itself or access to configuration tool of the supervisor.</w:t>
      </w:r>
    </w:p>
    <w:p w14:paraId="68939709" w14:textId="77777777" w:rsidR="000C236E" w:rsidRPr="00D85CA8" w:rsidRDefault="000C236E" w:rsidP="007E3027">
      <w:pPr>
        <w:numPr>
          <w:ilvl w:val="0"/>
          <w:numId w:val="31"/>
        </w:numPr>
        <w:spacing w:before="80" w:line="240" w:lineRule="auto"/>
        <w:ind w:left="426" w:hanging="426"/>
        <w:jc w:val="both"/>
        <w:rPr>
          <w:rFonts w:cs="Tahoma"/>
          <w:lang w:val="en-US"/>
        </w:rPr>
      </w:pPr>
      <w:r w:rsidRPr="00D85CA8">
        <w:rPr>
          <w:rFonts w:cs="Tahoma"/>
          <w:lang w:val="en-US"/>
        </w:rPr>
        <w:t xml:space="preserve">Depending on the station where the user is connected his/her rights can be configured differently and creation of zone shall be configurable. </w:t>
      </w:r>
    </w:p>
    <w:p w14:paraId="01163141" w14:textId="77777777" w:rsidR="000C236E" w:rsidRPr="00D85CA8" w:rsidRDefault="000C236E" w:rsidP="007E3027">
      <w:pPr>
        <w:numPr>
          <w:ilvl w:val="0"/>
          <w:numId w:val="31"/>
        </w:numPr>
        <w:spacing w:before="80" w:line="240" w:lineRule="auto"/>
        <w:ind w:left="426" w:hanging="426"/>
        <w:jc w:val="both"/>
        <w:rPr>
          <w:rFonts w:cs="Tahoma"/>
          <w:lang w:val="en-US"/>
        </w:rPr>
      </w:pPr>
      <w:r w:rsidRPr="00D85CA8">
        <w:rPr>
          <w:rFonts w:cs="Tahoma"/>
          <w:lang w:val="en-US"/>
        </w:rPr>
        <w:t>In order to ease the configuration and maintenance of user rights, user profile shall be used. When a user is created one user profile is associated to this new user.</w:t>
      </w:r>
    </w:p>
    <w:p w14:paraId="4B6C3D31" w14:textId="77777777" w:rsidR="000C236E" w:rsidRPr="00D85CA8" w:rsidRDefault="000C236E" w:rsidP="007E3027">
      <w:pPr>
        <w:numPr>
          <w:ilvl w:val="0"/>
          <w:numId w:val="31"/>
        </w:numPr>
        <w:spacing w:before="80" w:line="240" w:lineRule="auto"/>
        <w:ind w:left="426" w:hanging="426"/>
        <w:jc w:val="both"/>
        <w:rPr>
          <w:rFonts w:cs="Tahoma"/>
          <w:lang w:val="en-US"/>
        </w:rPr>
      </w:pPr>
      <w:r w:rsidRPr="00D85CA8">
        <w:rPr>
          <w:rFonts w:cs="Tahoma"/>
          <w:lang w:val="en-US"/>
        </w:rPr>
        <w:t>A same profile shall be associate to several users.</w:t>
      </w:r>
    </w:p>
    <w:p w14:paraId="12744B95" w14:textId="77777777" w:rsidR="000C236E" w:rsidRPr="00D85CA8" w:rsidRDefault="000C236E" w:rsidP="007E3027">
      <w:pPr>
        <w:numPr>
          <w:ilvl w:val="0"/>
          <w:numId w:val="31"/>
        </w:numPr>
        <w:spacing w:before="80" w:line="240" w:lineRule="auto"/>
        <w:ind w:left="426" w:hanging="426"/>
        <w:jc w:val="both"/>
        <w:rPr>
          <w:rFonts w:cs="Tahoma"/>
          <w:lang w:val="en-US"/>
        </w:rPr>
      </w:pPr>
      <w:r w:rsidRPr="00D85CA8">
        <w:rPr>
          <w:rFonts w:cs="Tahoma"/>
          <w:lang w:val="en-US"/>
        </w:rPr>
        <w:t>There shall be no limitation of number of profiles and users configured.</w:t>
      </w:r>
    </w:p>
    <w:p w14:paraId="12845CB6" w14:textId="77777777" w:rsidR="000C236E" w:rsidRPr="00D85CA8" w:rsidRDefault="000C236E" w:rsidP="000C236E">
      <w:pPr>
        <w:spacing w:before="80"/>
        <w:jc w:val="both"/>
        <w:rPr>
          <w:rFonts w:cs="Tahoma"/>
          <w:lang w:val="en-US"/>
        </w:rPr>
      </w:pPr>
    </w:p>
    <w:p w14:paraId="7AE573D3" w14:textId="77777777" w:rsidR="000C236E" w:rsidRPr="00D85CA8" w:rsidRDefault="000C236E" w:rsidP="000C236E">
      <w:pPr>
        <w:spacing w:before="80"/>
        <w:jc w:val="both"/>
        <w:rPr>
          <w:rFonts w:cs="Tahoma"/>
          <w:lang w:val="en-US"/>
        </w:rPr>
      </w:pPr>
      <w:r w:rsidRPr="00D85CA8">
        <w:rPr>
          <w:rFonts w:cs="Tahoma"/>
          <w:lang w:val="en-US"/>
        </w:rPr>
        <w:t>For security reasons the supervisor shall:</w:t>
      </w:r>
    </w:p>
    <w:p w14:paraId="4F997151" w14:textId="77777777" w:rsidR="000C236E" w:rsidRPr="00D85CA8" w:rsidRDefault="000C236E" w:rsidP="007E3027">
      <w:pPr>
        <w:pStyle w:val="Paragraphedeliste"/>
        <w:numPr>
          <w:ilvl w:val="0"/>
          <w:numId w:val="31"/>
        </w:numPr>
        <w:spacing w:line="240" w:lineRule="auto"/>
        <w:jc w:val="both"/>
        <w:rPr>
          <w:lang w:val="en-US"/>
        </w:rPr>
      </w:pPr>
      <w:r w:rsidRPr="00D85CA8">
        <w:rPr>
          <w:lang w:val="en-US"/>
        </w:rPr>
        <w:t>Auto disconnect a user logged in after a configured time of inactivity.</w:t>
      </w:r>
    </w:p>
    <w:p w14:paraId="4C9D2071" w14:textId="77777777" w:rsidR="000C236E" w:rsidRPr="00D85CA8" w:rsidRDefault="000C236E" w:rsidP="007E3027">
      <w:pPr>
        <w:pStyle w:val="Paragraphedeliste"/>
        <w:numPr>
          <w:ilvl w:val="0"/>
          <w:numId w:val="31"/>
        </w:numPr>
        <w:spacing w:line="240" w:lineRule="auto"/>
        <w:jc w:val="both"/>
        <w:rPr>
          <w:lang w:val="en-US"/>
        </w:rPr>
      </w:pPr>
      <w:r w:rsidRPr="00D85CA8">
        <w:rPr>
          <w:lang w:val="en-US"/>
        </w:rPr>
        <w:t>Allow to configure a validity period for the passwords.</w:t>
      </w:r>
    </w:p>
    <w:p w14:paraId="42F27E18" w14:textId="77777777" w:rsidR="000C236E" w:rsidRPr="00D85CA8" w:rsidRDefault="000C236E" w:rsidP="007E3027">
      <w:pPr>
        <w:pStyle w:val="Paragraphedeliste"/>
        <w:numPr>
          <w:ilvl w:val="0"/>
          <w:numId w:val="31"/>
        </w:numPr>
        <w:spacing w:line="240" w:lineRule="auto"/>
        <w:jc w:val="both"/>
        <w:rPr>
          <w:lang w:val="en-US"/>
        </w:rPr>
      </w:pPr>
      <w:r w:rsidRPr="00D85CA8">
        <w:rPr>
          <w:lang w:val="en-US"/>
        </w:rPr>
        <w:t>Enforce password strength control</w:t>
      </w:r>
    </w:p>
    <w:p w14:paraId="6BDC3FE6" w14:textId="77777777" w:rsidR="000C236E" w:rsidRPr="00D85CA8" w:rsidRDefault="000C236E" w:rsidP="007E3027">
      <w:pPr>
        <w:pStyle w:val="Paragraphedeliste"/>
        <w:numPr>
          <w:ilvl w:val="0"/>
          <w:numId w:val="31"/>
        </w:numPr>
        <w:spacing w:line="240" w:lineRule="auto"/>
        <w:jc w:val="both"/>
        <w:rPr>
          <w:lang w:val="en-US"/>
        </w:rPr>
      </w:pPr>
      <w:r w:rsidRPr="00D85CA8">
        <w:rPr>
          <w:lang w:val="en-US"/>
        </w:rPr>
        <w:t>Support 10 levels of hierarchical profiles</w:t>
      </w:r>
    </w:p>
    <w:p w14:paraId="7B8C4AF2" w14:textId="77777777" w:rsidR="000C236E" w:rsidRPr="00D85CA8" w:rsidRDefault="000C236E" w:rsidP="007E3027">
      <w:pPr>
        <w:pStyle w:val="Paragraphedeliste"/>
        <w:numPr>
          <w:ilvl w:val="0"/>
          <w:numId w:val="31"/>
        </w:numPr>
        <w:spacing w:line="240" w:lineRule="auto"/>
        <w:jc w:val="both"/>
        <w:rPr>
          <w:lang w:val="en-US"/>
        </w:rPr>
      </w:pPr>
      <w:r w:rsidRPr="00D85CA8">
        <w:rPr>
          <w:lang w:val="en-US"/>
        </w:rPr>
        <w:t xml:space="preserve">Provide a facility for locking access to particular mimics, command variables, log variables, acknowledgements and alarm masking of access to various levels of model. </w:t>
      </w:r>
    </w:p>
    <w:p w14:paraId="5024116F" w14:textId="77777777" w:rsidR="000C236E" w:rsidRPr="00D85CA8" w:rsidRDefault="000C236E" w:rsidP="007E3027">
      <w:pPr>
        <w:pStyle w:val="Paragraphedeliste"/>
        <w:numPr>
          <w:ilvl w:val="0"/>
          <w:numId w:val="31"/>
        </w:numPr>
        <w:spacing w:line="240" w:lineRule="auto"/>
        <w:jc w:val="both"/>
        <w:rPr>
          <w:lang w:val="en-US"/>
        </w:rPr>
      </w:pPr>
      <w:r w:rsidRPr="00D85CA8">
        <w:rPr>
          <w:lang w:val="en-US"/>
        </w:rPr>
        <w:t>Configuring different access profiles for a user according to the station logged onto, in a multi-station architecture.</w:t>
      </w:r>
    </w:p>
    <w:p w14:paraId="12BDC258" w14:textId="77777777" w:rsidR="000C236E" w:rsidRPr="00D85CA8" w:rsidRDefault="000C236E" w:rsidP="007E3027">
      <w:pPr>
        <w:pStyle w:val="Paragraphedeliste"/>
        <w:numPr>
          <w:ilvl w:val="0"/>
          <w:numId w:val="31"/>
        </w:numPr>
        <w:spacing w:line="240" w:lineRule="auto"/>
        <w:jc w:val="both"/>
        <w:rPr>
          <w:lang w:val="en-US"/>
        </w:rPr>
      </w:pPr>
      <w:r w:rsidRPr="00D85CA8">
        <w:rPr>
          <w:lang w:val="en-US"/>
        </w:rPr>
        <w:t>Ability to require password change on first login.</w:t>
      </w:r>
    </w:p>
    <w:p w14:paraId="14D5567B" w14:textId="77777777" w:rsidR="000C236E" w:rsidRPr="00D85CA8" w:rsidRDefault="000C236E" w:rsidP="007E3027">
      <w:pPr>
        <w:pStyle w:val="Paragraphedeliste"/>
        <w:numPr>
          <w:ilvl w:val="0"/>
          <w:numId w:val="31"/>
        </w:numPr>
        <w:spacing w:line="240" w:lineRule="auto"/>
        <w:jc w:val="both"/>
        <w:rPr>
          <w:lang w:val="en-US"/>
        </w:rPr>
      </w:pPr>
      <w:r w:rsidRPr="00D85CA8">
        <w:rPr>
          <w:lang w:val="en-US"/>
        </w:rPr>
        <w:t>Manages a user's "quarantine" after three unsuccessful login attempts</w:t>
      </w:r>
    </w:p>
    <w:p w14:paraId="57635C1D" w14:textId="77777777" w:rsidR="000C236E" w:rsidRPr="00D85CA8" w:rsidRDefault="000C236E" w:rsidP="007E3027">
      <w:pPr>
        <w:pStyle w:val="Paragraphedeliste"/>
        <w:numPr>
          <w:ilvl w:val="0"/>
          <w:numId w:val="31"/>
        </w:numPr>
        <w:spacing w:line="240" w:lineRule="auto"/>
        <w:jc w:val="both"/>
        <w:rPr>
          <w:lang w:val="en-US"/>
        </w:rPr>
      </w:pPr>
      <w:r w:rsidRPr="00D85CA8">
        <w:rPr>
          <w:lang w:val="en-US"/>
        </w:rPr>
        <w:t>Integrates user account information encryption</w:t>
      </w:r>
    </w:p>
    <w:p w14:paraId="19D19D8D" w14:textId="77777777" w:rsidR="000C236E" w:rsidRPr="00D85CA8" w:rsidRDefault="000C236E" w:rsidP="007E3027">
      <w:pPr>
        <w:pStyle w:val="Paragraphedeliste"/>
        <w:numPr>
          <w:ilvl w:val="0"/>
          <w:numId w:val="31"/>
        </w:numPr>
        <w:spacing w:line="240" w:lineRule="auto"/>
        <w:rPr>
          <w:lang w:val="en-US"/>
        </w:rPr>
      </w:pPr>
      <w:r w:rsidRPr="00D85CA8">
        <w:rPr>
          <w:lang w:val="en-US"/>
        </w:rPr>
        <w:t>Manage an expiry date of a user account</w:t>
      </w:r>
    </w:p>
    <w:p w14:paraId="1995FBF9" w14:textId="77777777" w:rsidR="000C236E" w:rsidRPr="00D85CA8" w:rsidRDefault="000C236E" w:rsidP="007E3027">
      <w:pPr>
        <w:pStyle w:val="Paragraphedeliste"/>
        <w:numPr>
          <w:ilvl w:val="0"/>
          <w:numId w:val="31"/>
        </w:numPr>
        <w:spacing w:line="240" w:lineRule="auto"/>
        <w:rPr>
          <w:lang w:val="en-US"/>
        </w:rPr>
      </w:pPr>
      <w:r w:rsidRPr="00D85CA8">
        <w:rPr>
          <w:lang w:val="en-US"/>
        </w:rPr>
        <w:t>Management of incorrect login attempts and automatic deactivation of the account</w:t>
      </w:r>
    </w:p>
    <w:p w14:paraId="29F03974" w14:textId="77777777" w:rsidR="000C236E" w:rsidRPr="00D85CA8" w:rsidRDefault="000C236E" w:rsidP="007E3027">
      <w:pPr>
        <w:pStyle w:val="Paragraphedeliste"/>
        <w:numPr>
          <w:ilvl w:val="0"/>
          <w:numId w:val="31"/>
        </w:numPr>
        <w:spacing w:line="240" w:lineRule="auto"/>
        <w:rPr>
          <w:lang w:val="en-US"/>
        </w:rPr>
      </w:pPr>
      <w:r w:rsidRPr="00D85CA8">
        <w:rPr>
          <w:lang w:val="en-US"/>
        </w:rPr>
        <w:t>Vulnerability test of passwords at their creation</w:t>
      </w:r>
    </w:p>
    <w:p w14:paraId="7FD8E13E" w14:textId="77777777" w:rsidR="000C236E" w:rsidRPr="00D85CA8" w:rsidRDefault="000C236E" w:rsidP="007E3027">
      <w:pPr>
        <w:pStyle w:val="Paragraphedeliste"/>
        <w:numPr>
          <w:ilvl w:val="0"/>
          <w:numId w:val="31"/>
        </w:numPr>
        <w:spacing w:line="240" w:lineRule="auto"/>
        <w:rPr>
          <w:lang w:val="en-US"/>
        </w:rPr>
      </w:pPr>
      <w:r w:rsidRPr="00D85CA8">
        <w:rPr>
          <w:lang w:val="en-US"/>
        </w:rPr>
        <w:t>User Automatic logout after keyboard inactivity identified / pointing device according to a configurable period</w:t>
      </w:r>
    </w:p>
    <w:p w14:paraId="3E45FA04" w14:textId="77777777" w:rsidR="000C236E" w:rsidRPr="00D85CA8" w:rsidRDefault="000C236E" w:rsidP="000C236E">
      <w:pPr>
        <w:rPr>
          <w:lang w:val="en-US"/>
        </w:rPr>
      </w:pPr>
    </w:p>
    <w:p w14:paraId="1D9533E9" w14:textId="77777777" w:rsidR="000C236E" w:rsidRPr="00D85CA8" w:rsidRDefault="000C236E" w:rsidP="000C236E">
      <w:pPr>
        <w:rPr>
          <w:lang w:val="en-US"/>
        </w:rPr>
      </w:pPr>
      <w:r w:rsidRPr="00D85CA8">
        <w:rPr>
          <w:lang w:val="en-US"/>
        </w:rPr>
        <w:lastRenderedPageBreak/>
        <w:t>In the light of certain standards, such as 21 CFR Part 11 applied in pharmaceutical, passwords management can be strengthened by operating on devices like:</w:t>
      </w:r>
    </w:p>
    <w:p w14:paraId="7FF53DEB" w14:textId="77777777" w:rsidR="000C236E" w:rsidRPr="00D85CA8" w:rsidRDefault="000C236E" w:rsidP="007E3027">
      <w:pPr>
        <w:pStyle w:val="Paragraphedeliste"/>
        <w:numPr>
          <w:ilvl w:val="0"/>
          <w:numId w:val="31"/>
        </w:numPr>
        <w:spacing w:line="240" w:lineRule="auto"/>
        <w:rPr>
          <w:lang w:val="en-US" w:eastAsia="fr-FR"/>
        </w:rPr>
      </w:pPr>
      <w:r w:rsidRPr="00D85CA8">
        <w:rPr>
          <w:lang w:val="en-US" w:eastAsia="fr-FR"/>
        </w:rPr>
        <w:t xml:space="preserve">The signature and the recording of the user who send a control to the process  </w:t>
      </w:r>
    </w:p>
    <w:p w14:paraId="7E555D20" w14:textId="77777777" w:rsidR="000C236E" w:rsidRPr="00D85CA8" w:rsidRDefault="000C236E" w:rsidP="007E3027">
      <w:pPr>
        <w:pStyle w:val="Paragraphedeliste"/>
        <w:numPr>
          <w:ilvl w:val="0"/>
          <w:numId w:val="31"/>
        </w:numPr>
        <w:spacing w:line="240" w:lineRule="auto"/>
        <w:rPr>
          <w:lang w:val="en-US"/>
        </w:rPr>
      </w:pPr>
      <w:r w:rsidRPr="00D85CA8">
        <w:rPr>
          <w:lang w:val="en-US" w:eastAsia="fr-FR"/>
        </w:rPr>
        <w:t>The double signature making compulsory the user name and password entry but also a supervisor for qualified sensitive operations</w:t>
      </w:r>
    </w:p>
    <w:p w14:paraId="2BE27F1A" w14:textId="77777777" w:rsidR="000C236E" w:rsidRPr="006E5D7A" w:rsidRDefault="000C236E" w:rsidP="000C236E">
      <w:pPr>
        <w:pStyle w:val="Titre2"/>
        <w:jc w:val="both"/>
        <w:rPr>
          <w:lang w:val="en-US"/>
        </w:rPr>
      </w:pPr>
      <w:bookmarkStart w:id="281" w:name="_Toc5094501"/>
      <w:bookmarkStart w:id="282" w:name="_Toc108504570"/>
      <w:bookmarkStart w:id="283" w:name="_Toc110407373"/>
      <w:bookmarkStart w:id="284" w:name="_Toc166508828"/>
      <w:bookmarkStart w:id="285" w:name="_Toc523748187"/>
      <w:r w:rsidRPr="006E5D7A">
        <w:rPr>
          <w:lang w:val="en-US"/>
        </w:rPr>
        <w:t xml:space="preserve">Security and cyber security </w:t>
      </w:r>
      <w:r>
        <w:rPr>
          <w:lang w:val="en-US"/>
        </w:rPr>
        <w:t xml:space="preserve">required </w:t>
      </w:r>
      <w:r w:rsidRPr="006E5D7A">
        <w:rPr>
          <w:lang w:val="en-US"/>
        </w:rPr>
        <w:t>features table</w:t>
      </w:r>
      <w:bookmarkEnd w:id="281"/>
      <w:bookmarkEnd w:id="282"/>
      <w:bookmarkEnd w:id="283"/>
      <w:bookmarkEnd w:id="284"/>
    </w:p>
    <w:p w14:paraId="2B32C045" w14:textId="77777777" w:rsidR="000C236E" w:rsidRPr="006E5D7A" w:rsidRDefault="000C236E" w:rsidP="000C236E">
      <w:pPr>
        <w:rPr>
          <w:lang w:val="en-US"/>
        </w:rPr>
      </w:pPr>
    </w:p>
    <w:tbl>
      <w:tblPr>
        <w:tblStyle w:val="Grilledutableau"/>
        <w:tblW w:w="8500" w:type="dxa"/>
        <w:tblLook w:val="04A0" w:firstRow="1" w:lastRow="0" w:firstColumn="1" w:lastColumn="0" w:noHBand="0" w:noVBand="1"/>
      </w:tblPr>
      <w:tblGrid>
        <w:gridCol w:w="4098"/>
        <w:gridCol w:w="4402"/>
      </w:tblGrid>
      <w:tr w:rsidR="000C236E" w:rsidRPr="006E5D7A" w14:paraId="03C972F9" w14:textId="77777777" w:rsidTr="00787364">
        <w:tc>
          <w:tcPr>
            <w:tcW w:w="4098" w:type="dxa"/>
          </w:tcPr>
          <w:p w14:paraId="5506D6E8" w14:textId="77777777" w:rsidR="000C236E" w:rsidRPr="00DA7B19" w:rsidRDefault="000C236E" w:rsidP="00787364">
            <w:pPr>
              <w:pStyle w:val="AnnexeTitre3"/>
              <w:rPr>
                <w:sz w:val="36"/>
              </w:rPr>
            </w:pPr>
            <w:bookmarkStart w:id="286" w:name="_Toc5094502"/>
            <w:r w:rsidRPr="00DA7B19">
              <w:rPr>
                <w:sz w:val="36"/>
              </w:rPr>
              <w:t>Feature/Technology</w:t>
            </w:r>
            <w:bookmarkEnd w:id="286"/>
          </w:p>
        </w:tc>
        <w:tc>
          <w:tcPr>
            <w:tcW w:w="4402" w:type="dxa"/>
          </w:tcPr>
          <w:p w14:paraId="026F52D5" w14:textId="77777777" w:rsidR="000C236E" w:rsidRPr="00DA7B19" w:rsidRDefault="000C236E" w:rsidP="00787364">
            <w:pPr>
              <w:pStyle w:val="AnnexeTitre3"/>
              <w:rPr>
                <w:sz w:val="36"/>
              </w:rPr>
            </w:pPr>
            <w:bookmarkStart w:id="287" w:name="_Toc5094504"/>
            <w:r w:rsidRPr="00DA7B19">
              <w:rPr>
                <w:sz w:val="36"/>
              </w:rPr>
              <w:t>Comment</w:t>
            </w:r>
            <w:bookmarkEnd w:id="287"/>
          </w:p>
        </w:tc>
      </w:tr>
      <w:tr w:rsidR="000C236E" w:rsidRPr="006E5D7A" w14:paraId="3438C789" w14:textId="77777777" w:rsidTr="00787364">
        <w:tc>
          <w:tcPr>
            <w:tcW w:w="4098" w:type="dxa"/>
          </w:tcPr>
          <w:p w14:paraId="624C79C6" w14:textId="77777777" w:rsidR="000C236E" w:rsidRPr="006E5D7A" w:rsidRDefault="000C236E" w:rsidP="00787364">
            <w:pPr>
              <w:rPr>
                <w:lang w:val="en-US" w:bidi="ar-SA"/>
              </w:rPr>
            </w:pPr>
            <w:r w:rsidRPr="006E5D7A">
              <w:rPr>
                <w:lang w:val="en-US" w:bidi="ar-SA"/>
              </w:rPr>
              <w:t>Secure HTTP (HTTPS)</w:t>
            </w:r>
          </w:p>
        </w:tc>
        <w:tc>
          <w:tcPr>
            <w:tcW w:w="4402" w:type="dxa"/>
          </w:tcPr>
          <w:p w14:paraId="2AE87E0F" w14:textId="77777777" w:rsidR="000C236E" w:rsidRPr="006E5D7A" w:rsidRDefault="000C236E" w:rsidP="00787364">
            <w:pPr>
              <w:rPr>
                <w:lang w:val="en-US" w:bidi="ar-SA"/>
              </w:rPr>
            </w:pPr>
          </w:p>
        </w:tc>
      </w:tr>
      <w:tr w:rsidR="000C236E" w:rsidRPr="000B2D2C" w14:paraId="363A17C5" w14:textId="77777777" w:rsidTr="00787364">
        <w:tc>
          <w:tcPr>
            <w:tcW w:w="4098" w:type="dxa"/>
          </w:tcPr>
          <w:p w14:paraId="014BB48E" w14:textId="77777777" w:rsidR="000C236E" w:rsidRPr="006E5D7A" w:rsidRDefault="000C236E" w:rsidP="00787364">
            <w:pPr>
              <w:rPr>
                <w:lang w:val="en-US" w:bidi="ar-SA"/>
              </w:rPr>
            </w:pPr>
            <w:r w:rsidRPr="006E5D7A">
              <w:rPr>
                <w:lang w:val="en-US" w:bidi="ar-SA"/>
              </w:rPr>
              <w:t>Proxy</w:t>
            </w:r>
          </w:p>
        </w:tc>
        <w:tc>
          <w:tcPr>
            <w:tcW w:w="4402" w:type="dxa"/>
          </w:tcPr>
          <w:p w14:paraId="505A60A2" w14:textId="77777777" w:rsidR="000C236E" w:rsidRPr="006E5D7A" w:rsidRDefault="000C236E" w:rsidP="00787364">
            <w:pPr>
              <w:rPr>
                <w:lang w:val="en-US" w:bidi="ar-SA"/>
              </w:rPr>
            </w:pPr>
            <w:r>
              <w:rPr>
                <w:lang w:val="en-US" w:bidi="ar-SA"/>
              </w:rPr>
              <w:t>Web</w:t>
            </w:r>
            <w:r w:rsidRPr="006E5D7A">
              <w:rPr>
                <w:lang w:val="en-US" w:bidi="ar-SA"/>
              </w:rPr>
              <w:t xml:space="preserve"> interfaces both compatible with a proxy</w:t>
            </w:r>
          </w:p>
        </w:tc>
      </w:tr>
      <w:tr w:rsidR="000C236E" w:rsidRPr="000B2D2C" w14:paraId="73A24EED" w14:textId="77777777" w:rsidTr="00787364">
        <w:tc>
          <w:tcPr>
            <w:tcW w:w="4098" w:type="dxa"/>
          </w:tcPr>
          <w:p w14:paraId="6DAEBB9A" w14:textId="77777777" w:rsidR="000C236E" w:rsidRPr="006E5D7A" w:rsidRDefault="000C236E" w:rsidP="00787364">
            <w:pPr>
              <w:rPr>
                <w:lang w:val="en-US" w:bidi="ar-SA"/>
              </w:rPr>
            </w:pPr>
            <w:r w:rsidRPr="006E5D7A">
              <w:rPr>
                <w:lang w:val="en-US" w:bidi="ar-SA"/>
              </w:rPr>
              <w:t>Active Directory</w:t>
            </w:r>
          </w:p>
        </w:tc>
        <w:tc>
          <w:tcPr>
            <w:tcW w:w="4402" w:type="dxa"/>
          </w:tcPr>
          <w:p w14:paraId="635FF762" w14:textId="77777777" w:rsidR="000C236E" w:rsidRPr="006E5D7A" w:rsidRDefault="000C236E" w:rsidP="00787364">
            <w:pPr>
              <w:rPr>
                <w:rFonts w:eastAsiaTheme="minorHAnsi"/>
                <w:b/>
                <w:bCs/>
                <w:lang w:val="en-US" w:bidi="ar-SA"/>
              </w:rPr>
            </w:pPr>
            <w:r w:rsidRPr="006E5D7A">
              <w:rPr>
                <w:lang w:val="en-US"/>
              </w:rPr>
              <w:t xml:space="preserve">It is possible to use either </w:t>
            </w:r>
            <w:r>
              <w:rPr>
                <w:lang w:val="en-US"/>
              </w:rPr>
              <w:t xml:space="preserve">the supervisor </w:t>
            </w:r>
            <w:r w:rsidRPr="006E5D7A">
              <w:rPr>
                <w:lang w:val="en-US"/>
              </w:rPr>
              <w:t>directory and its authentication mechanisms or to delegate authentication to Active Directory Compatible with Active Directory only.</w:t>
            </w:r>
          </w:p>
        </w:tc>
      </w:tr>
      <w:tr w:rsidR="000C236E" w:rsidRPr="000B2D2C" w14:paraId="60B575EF" w14:textId="77777777" w:rsidTr="00787364">
        <w:tc>
          <w:tcPr>
            <w:tcW w:w="4098" w:type="dxa"/>
          </w:tcPr>
          <w:p w14:paraId="34BAE29E" w14:textId="77777777" w:rsidR="000C236E" w:rsidRPr="006E5D7A" w:rsidRDefault="000C236E" w:rsidP="00787364">
            <w:pPr>
              <w:rPr>
                <w:rFonts w:eastAsiaTheme="minorHAnsi"/>
                <w:b/>
                <w:bCs/>
                <w:lang w:val="en-US" w:bidi="ar-SA"/>
              </w:rPr>
            </w:pPr>
            <w:r w:rsidRPr="006E5D7A">
              <w:rPr>
                <w:lang w:val="en-US"/>
              </w:rPr>
              <w:t>Ability to disable or uninstall unused features and interfaces. For example: telnet access, FTP, web interface, Command &amp; Control protocols,serial interface, USB port...</w:t>
            </w:r>
          </w:p>
        </w:tc>
        <w:tc>
          <w:tcPr>
            <w:tcW w:w="4402" w:type="dxa"/>
          </w:tcPr>
          <w:p w14:paraId="00949F72" w14:textId="77777777" w:rsidR="000C236E" w:rsidRPr="006E5D7A" w:rsidRDefault="000C236E" w:rsidP="00787364">
            <w:pPr>
              <w:rPr>
                <w:lang w:val="en-US"/>
              </w:rPr>
            </w:pPr>
          </w:p>
        </w:tc>
      </w:tr>
      <w:tr w:rsidR="000C236E" w:rsidRPr="000B2D2C" w14:paraId="474F17DB" w14:textId="77777777" w:rsidTr="00787364">
        <w:tc>
          <w:tcPr>
            <w:tcW w:w="4098" w:type="dxa"/>
          </w:tcPr>
          <w:p w14:paraId="2C7A4165" w14:textId="77777777" w:rsidR="000C236E" w:rsidRPr="006E5D7A" w:rsidRDefault="000C236E" w:rsidP="00787364">
            <w:pPr>
              <w:rPr>
                <w:lang w:val="en-US"/>
              </w:rPr>
            </w:pPr>
            <w:r>
              <w:rPr>
                <w:lang w:val="en-US"/>
              </w:rPr>
              <w:t>Root-Key</w:t>
            </w:r>
          </w:p>
        </w:tc>
        <w:tc>
          <w:tcPr>
            <w:tcW w:w="4402" w:type="dxa"/>
          </w:tcPr>
          <w:p w14:paraId="692B9063" w14:textId="77777777" w:rsidR="000C236E" w:rsidRPr="006E5D7A" w:rsidRDefault="000C236E" w:rsidP="00787364">
            <w:pPr>
              <w:rPr>
                <w:lang w:val="en-US"/>
              </w:rPr>
            </w:pPr>
            <w:r w:rsidRPr="006A7A54">
              <w:rPr>
                <w:lang w:val="en-US"/>
              </w:rPr>
              <w:t>A secret used as root key can be set at the time of deployment of a station</w:t>
            </w:r>
          </w:p>
        </w:tc>
      </w:tr>
      <w:tr w:rsidR="000C236E" w:rsidRPr="000B2D2C" w14:paraId="18038FA0" w14:textId="77777777" w:rsidTr="00787364">
        <w:tc>
          <w:tcPr>
            <w:tcW w:w="4098" w:type="dxa"/>
          </w:tcPr>
          <w:p w14:paraId="405309FF" w14:textId="77777777" w:rsidR="000C236E" w:rsidRDefault="000C236E" w:rsidP="00787364">
            <w:pPr>
              <w:rPr>
                <w:lang w:val="en-US"/>
              </w:rPr>
            </w:pPr>
            <w:r>
              <w:rPr>
                <w:lang w:val="en-US"/>
              </w:rPr>
              <w:t>User directory protection</w:t>
            </w:r>
          </w:p>
        </w:tc>
        <w:tc>
          <w:tcPr>
            <w:tcW w:w="4402" w:type="dxa"/>
          </w:tcPr>
          <w:p w14:paraId="4CB34285" w14:textId="77777777" w:rsidR="000C236E" w:rsidRPr="006A7A54" w:rsidRDefault="000C236E" w:rsidP="00787364">
            <w:pPr>
              <w:rPr>
                <w:lang w:val="en-US"/>
              </w:rPr>
            </w:pPr>
            <w:r>
              <w:rPr>
                <w:lang w:val="en-US"/>
              </w:rPr>
              <w:t>-</w:t>
            </w:r>
            <w:r w:rsidRPr="006A7A54">
              <w:rPr>
                <w:lang w:val="en-US"/>
              </w:rPr>
              <w:t>Based on the root key</w:t>
            </w:r>
          </w:p>
          <w:p w14:paraId="140BBBB7" w14:textId="77777777" w:rsidR="000C236E" w:rsidRPr="006A7A54" w:rsidRDefault="000C236E" w:rsidP="00787364">
            <w:pPr>
              <w:rPr>
                <w:lang w:val="en-US"/>
              </w:rPr>
            </w:pPr>
            <w:r>
              <w:rPr>
                <w:lang w:val="en-US"/>
              </w:rPr>
              <w:t>-</w:t>
            </w:r>
            <w:r w:rsidRPr="006A7A54">
              <w:rPr>
                <w:lang w:val="en-US"/>
              </w:rPr>
              <w:t>Cannot be deciphered or re-used w/o the root key</w:t>
            </w:r>
          </w:p>
          <w:p w14:paraId="212D1554" w14:textId="77777777" w:rsidR="000C236E" w:rsidRPr="006A7A54" w:rsidRDefault="000C236E" w:rsidP="00787364">
            <w:pPr>
              <w:rPr>
                <w:lang w:val="en-US"/>
              </w:rPr>
            </w:pPr>
            <w:r>
              <w:rPr>
                <w:lang w:val="en-US"/>
              </w:rPr>
              <w:t>-</w:t>
            </w:r>
            <w:r w:rsidRPr="006A7A54">
              <w:rPr>
                <w:lang w:val="en-US"/>
              </w:rPr>
              <w:t>Password hashes</w:t>
            </w:r>
          </w:p>
          <w:p w14:paraId="5997F3AF" w14:textId="77777777" w:rsidR="000C236E" w:rsidRPr="006A7A54" w:rsidRDefault="000C236E" w:rsidP="00787364">
            <w:pPr>
              <w:rPr>
                <w:lang w:val="en-US"/>
              </w:rPr>
            </w:pPr>
            <w:r w:rsidRPr="006A7A54">
              <w:rPr>
                <w:lang w:val="en-US"/>
              </w:rPr>
              <w:t>PIV Smart Card support</w:t>
            </w:r>
            <w:r w:rsidRPr="006A7A54">
              <w:rPr>
                <w:lang w:val="en-US"/>
              </w:rPr>
              <w:br/>
              <w:t xml:space="preserve">    </w:t>
            </w:r>
            <w:r w:rsidRPr="006A7A54">
              <w:rPr>
                <w:lang w:val="en-US"/>
              </w:rPr>
              <w:sym w:font="Wingdings" w:char="F0E0"/>
            </w:r>
            <w:r w:rsidRPr="006A7A54">
              <w:rPr>
                <w:lang w:val="en-US"/>
              </w:rPr>
              <w:t xml:space="preserve"> 2-factor authentication</w:t>
            </w:r>
          </w:p>
          <w:p w14:paraId="356C54F2" w14:textId="77777777" w:rsidR="000C236E" w:rsidRPr="006A7A54" w:rsidRDefault="000C236E" w:rsidP="00787364">
            <w:pPr>
              <w:rPr>
                <w:lang w:val="en-US"/>
              </w:rPr>
            </w:pPr>
          </w:p>
        </w:tc>
      </w:tr>
      <w:tr w:rsidR="000C236E" w:rsidRPr="000B2D2C" w14:paraId="7341FEB6" w14:textId="77777777" w:rsidTr="00787364">
        <w:tc>
          <w:tcPr>
            <w:tcW w:w="4098" w:type="dxa"/>
          </w:tcPr>
          <w:p w14:paraId="5BA99A15" w14:textId="77777777" w:rsidR="000C236E" w:rsidRDefault="000C236E" w:rsidP="00787364">
            <w:pPr>
              <w:rPr>
                <w:lang w:val="en-US"/>
              </w:rPr>
            </w:pPr>
            <w:r>
              <w:rPr>
                <w:lang w:val="en-US"/>
              </w:rPr>
              <w:t>Client/server networking over TLS</w:t>
            </w:r>
          </w:p>
        </w:tc>
        <w:tc>
          <w:tcPr>
            <w:tcW w:w="4402" w:type="dxa"/>
          </w:tcPr>
          <w:p w14:paraId="1488F0DF" w14:textId="77777777" w:rsidR="000C236E" w:rsidRPr="006A7A54" w:rsidRDefault="000C236E" w:rsidP="00787364">
            <w:pPr>
              <w:rPr>
                <w:lang w:val="en-US"/>
              </w:rPr>
            </w:pPr>
            <w:r>
              <w:rPr>
                <w:lang w:val="en-US"/>
              </w:rPr>
              <w:t>-</w:t>
            </w:r>
            <w:r w:rsidRPr="006A7A54">
              <w:rPr>
                <w:lang w:val="en-US"/>
              </w:rPr>
              <w:t xml:space="preserve"> TLS 1.3</w:t>
            </w:r>
          </w:p>
          <w:p w14:paraId="648D5B4C" w14:textId="77777777" w:rsidR="000C236E" w:rsidRPr="006A7A54" w:rsidRDefault="000C236E" w:rsidP="00787364">
            <w:pPr>
              <w:rPr>
                <w:lang w:val="en-US"/>
              </w:rPr>
            </w:pPr>
            <w:r>
              <w:rPr>
                <w:lang w:val="en-US"/>
              </w:rPr>
              <w:t xml:space="preserve">- </w:t>
            </w:r>
            <w:r w:rsidRPr="006A7A54">
              <w:rPr>
                <w:lang w:val="en-US"/>
              </w:rPr>
              <w:t>Support for TLS with Pre-shared keys</w:t>
            </w:r>
          </w:p>
          <w:p w14:paraId="1DF46CF8" w14:textId="77777777" w:rsidR="000C236E" w:rsidRPr="006A7A54" w:rsidRDefault="000C236E" w:rsidP="00787364">
            <w:pPr>
              <w:rPr>
                <w:lang w:val="en-US"/>
              </w:rPr>
            </w:pPr>
            <w:r>
              <w:rPr>
                <w:lang w:val="en-US"/>
              </w:rPr>
              <w:t xml:space="preserve">- </w:t>
            </w:r>
            <w:r w:rsidRPr="006A7A54">
              <w:rPr>
                <w:lang w:val="en-US"/>
              </w:rPr>
              <w:t>Support for TLS based on certificates</w:t>
            </w:r>
          </w:p>
          <w:p w14:paraId="45053152" w14:textId="77777777" w:rsidR="000C236E" w:rsidRPr="006A7A54" w:rsidRDefault="000C236E" w:rsidP="00787364">
            <w:pPr>
              <w:rPr>
                <w:lang w:val="en-US"/>
              </w:rPr>
            </w:pPr>
          </w:p>
        </w:tc>
      </w:tr>
      <w:tr w:rsidR="000C236E" w:rsidRPr="000B2D2C" w14:paraId="67385C9B" w14:textId="77777777" w:rsidTr="00787364">
        <w:tc>
          <w:tcPr>
            <w:tcW w:w="4098" w:type="dxa"/>
          </w:tcPr>
          <w:p w14:paraId="45D589D9" w14:textId="77777777" w:rsidR="000C236E" w:rsidRDefault="000C236E" w:rsidP="00787364">
            <w:pPr>
              <w:rPr>
                <w:lang w:val="en-US"/>
              </w:rPr>
            </w:pPr>
            <w:r>
              <w:rPr>
                <w:lang w:val="en-US"/>
              </w:rPr>
              <w:t>Public Key Infrastructure</w:t>
            </w:r>
          </w:p>
        </w:tc>
        <w:tc>
          <w:tcPr>
            <w:tcW w:w="4402" w:type="dxa"/>
          </w:tcPr>
          <w:p w14:paraId="2C161BE1" w14:textId="77777777" w:rsidR="000C236E" w:rsidRDefault="000C236E" w:rsidP="00787364">
            <w:pPr>
              <w:rPr>
                <w:lang w:val="en-US"/>
              </w:rPr>
            </w:pPr>
            <w:r w:rsidRPr="0019400C">
              <w:rPr>
                <w:lang w:val="en-US"/>
              </w:rPr>
              <w:t>Support for a built-in PKI</w:t>
            </w:r>
          </w:p>
        </w:tc>
      </w:tr>
    </w:tbl>
    <w:p w14:paraId="7845864A" w14:textId="77777777" w:rsidR="000C236E" w:rsidRPr="006E5D7A" w:rsidRDefault="000C236E" w:rsidP="000C236E">
      <w:pPr>
        <w:rPr>
          <w:lang w:val="en-US"/>
        </w:rPr>
      </w:pPr>
    </w:p>
    <w:p w14:paraId="1E3DB8E0" w14:textId="77777777" w:rsidR="000C236E" w:rsidRPr="006E5D7A" w:rsidRDefault="000C236E" w:rsidP="000C236E">
      <w:pPr>
        <w:pStyle w:val="Lgende"/>
        <w:rPr>
          <w:lang w:val="en-US"/>
        </w:rPr>
      </w:pPr>
      <w:bookmarkStart w:id="288" w:name="_Toc162437153"/>
      <w:bookmarkStart w:id="289" w:name="_Toc5094650"/>
      <w:bookmarkStart w:id="290" w:name="_Toc2645146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Pr>
          <w:noProof/>
          <w:lang w:val="en-US"/>
        </w:rPr>
        <w:t>69</w:t>
      </w:r>
      <w:r w:rsidRPr="006E5D7A">
        <w:rPr>
          <w:lang w:val="en-US"/>
        </w:rPr>
        <w:fldChar w:fldCharType="end"/>
      </w:r>
      <w:r w:rsidRPr="006E5D7A">
        <w:rPr>
          <w:lang w:val="en-US"/>
        </w:rPr>
        <w:t xml:space="preserve"> </w:t>
      </w:r>
      <w:r>
        <w:rPr>
          <w:lang w:val="en-US"/>
        </w:rPr>
        <w:t>–</w:t>
      </w:r>
      <w:r w:rsidRPr="006E5D7A">
        <w:rPr>
          <w:lang w:val="en-US"/>
        </w:rPr>
        <w:t xml:space="preserve"> </w:t>
      </w:r>
      <w:r>
        <w:rPr>
          <w:lang w:val="en-US"/>
        </w:rPr>
        <w:t xml:space="preserve">Required </w:t>
      </w:r>
      <w:r w:rsidRPr="006E5D7A">
        <w:rPr>
          <w:lang w:val="en-US"/>
        </w:rPr>
        <w:t>Security features</w:t>
      </w:r>
      <w:bookmarkEnd w:id="288"/>
      <w:r w:rsidRPr="006E5D7A">
        <w:rPr>
          <w:lang w:val="en-US"/>
        </w:rPr>
        <w:t xml:space="preserve"> </w:t>
      </w:r>
      <w:bookmarkEnd w:id="289"/>
      <w:bookmarkEnd w:id="290"/>
    </w:p>
    <w:p w14:paraId="40EA23BF" w14:textId="77777777" w:rsidR="000C236E" w:rsidRDefault="000C236E" w:rsidP="000C236E">
      <w:pPr>
        <w:rPr>
          <w:lang w:val="en-US"/>
        </w:rPr>
      </w:pPr>
    </w:p>
    <w:p w14:paraId="716A1CF7" w14:textId="77777777" w:rsidR="000C236E" w:rsidRDefault="000C236E" w:rsidP="000C236E">
      <w:pPr>
        <w:pStyle w:val="Titre2"/>
        <w:rPr>
          <w:lang w:val="en-US"/>
        </w:rPr>
      </w:pPr>
      <w:bookmarkStart w:id="291" w:name="_Toc110407374"/>
      <w:bookmarkStart w:id="292" w:name="_Toc166508829"/>
      <w:r w:rsidRPr="00D85CA8">
        <w:rPr>
          <w:lang w:val="en-US"/>
        </w:rPr>
        <w:t>Cybersecurity</w:t>
      </w:r>
      <w:bookmarkEnd w:id="285"/>
      <w:bookmarkEnd w:id="291"/>
      <w:bookmarkEnd w:id="292"/>
    </w:p>
    <w:p w14:paraId="0EE633FB" w14:textId="77777777" w:rsidR="000C236E" w:rsidRPr="00D85CA8" w:rsidRDefault="000C236E" w:rsidP="000C236E">
      <w:pPr>
        <w:rPr>
          <w:lang w:val="en-US"/>
        </w:rPr>
      </w:pPr>
    </w:p>
    <w:p w14:paraId="3064EE97" w14:textId="77777777" w:rsidR="000C236E" w:rsidRPr="00D85CA8" w:rsidRDefault="000C236E" w:rsidP="000C236E">
      <w:pPr>
        <w:rPr>
          <w:lang w:val="en-US"/>
        </w:rPr>
      </w:pPr>
      <w:r w:rsidRPr="00D85CA8">
        <w:rPr>
          <w:lang w:val="en-US"/>
        </w:rPr>
        <w:t>The system shall be designed for cyber security and work with appropriate cybersecurity constraints with a hardware and software solution adapted for industrial control systems to:</w:t>
      </w:r>
    </w:p>
    <w:p w14:paraId="2B21D87F" w14:textId="77777777" w:rsidR="000C236E" w:rsidRPr="00D85CA8" w:rsidRDefault="000C236E" w:rsidP="007E3027">
      <w:pPr>
        <w:pStyle w:val="Paragraphedeliste"/>
        <w:numPr>
          <w:ilvl w:val="0"/>
          <w:numId w:val="31"/>
        </w:numPr>
        <w:spacing w:line="240" w:lineRule="auto"/>
        <w:rPr>
          <w:lang w:val="en-US" w:eastAsia="fr-FR"/>
        </w:rPr>
      </w:pPr>
      <w:r w:rsidRPr="00D85CA8">
        <w:rPr>
          <w:lang w:val="en-US" w:eastAsia="fr-FR"/>
        </w:rPr>
        <w:t>Identify vulnerabilities</w:t>
      </w:r>
    </w:p>
    <w:p w14:paraId="4C7B381C" w14:textId="77777777" w:rsidR="000C236E" w:rsidRPr="00D85CA8" w:rsidRDefault="000C236E" w:rsidP="007E3027">
      <w:pPr>
        <w:pStyle w:val="Paragraphedeliste"/>
        <w:numPr>
          <w:ilvl w:val="0"/>
          <w:numId w:val="31"/>
        </w:numPr>
        <w:spacing w:line="240" w:lineRule="auto"/>
        <w:rPr>
          <w:lang w:val="en-US" w:eastAsia="fr-FR"/>
        </w:rPr>
      </w:pPr>
      <w:r w:rsidRPr="00D85CA8">
        <w:rPr>
          <w:lang w:val="en-US" w:eastAsia="fr-FR"/>
        </w:rPr>
        <w:t>Protect the system against intrusions</w:t>
      </w:r>
    </w:p>
    <w:p w14:paraId="2E2457F3" w14:textId="77777777" w:rsidR="000C236E" w:rsidRPr="00D85CA8" w:rsidRDefault="000C236E" w:rsidP="007E3027">
      <w:pPr>
        <w:pStyle w:val="Paragraphedeliste"/>
        <w:numPr>
          <w:ilvl w:val="0"/>
          <w:numId w:val="31"/>
        </w:numPr>
        <w:spacing w:line="240" w:lineRule="auto"/>
        <w:rPr>
          <w:lang w:val="en-US" w:eastAsia="fr-FR"/>
        </w:rPr>
      </w:pPr>
      <w:r w:rsidRPr="00D85CA8">
        <w:rPr>
          <w:lang w:val="en-US" w:eastAsia="fr-FR"/>
        </w:rPr>
        <w:lastRenderedPageBreak/>
        <w:t>Monitoring and detecting anomalies</w:t>
      </w:r>
    </w:p>
    <w:p w14:paraId="434ECD95" w14:textId="77777777" w:rsidR="000C236E" w:rsidRPr="00D85CA8" w:rsidRDefault="000C236E" w:rsidP="007E3027">
      <w:pPr>
        <w:pStyle w:val="Paragraphedeliste"/>
        <w:numPr>
          <w:ilvl w:val="0"/>
          <w:numId w:val="31"/>
        </w:numPr>
        <w:spacing w:line="240" w:lineRule="auto"/>
        <w:rPr>
          <w:lang w:val="en-US" w:eastAsia="fr-FR"/>
        </w:rPr>
      </w:pPr>
      <w:r w:rsidRPr="00D85CA8">
        <w:rPr>
          <w:lang w:val="en-US" w:eastAsia="fr-FR"/>
        </w:rPr>
        <w:t>Restore the operational conditions - Ensure disaster recovery</w:t>
      </w:r>
    </w:p>
    <w:p w14:paraId="4131B1D5" w14:textId="77777777" w:rsidR="000C236E" w:rsidRPr="00D85CA8" w:rsidRDefault="000C236E" w:rsidP="000C236E">
      <w:pPr>
        <w:rPr>
          <w:lang w:val="en-US"/>
        </w:rPr>
      </w:pPr>
    </w:p>
    <w:p w14:paraId="2A801704" w14:textId="77777777" w:rsidR="000C236E" w:rsidRPr="00D85CA8" w:rsidRDefault="000C236E" w:rsidP="000C236E">
      <w:pPr>
        <w:rPr>
          <w:lang w:val="en-US"/>
        </w:rPr>
      </w:pPr>
      <w:r w:rsidRPr="00D85CA8">
        <w:rPr>
          <w:lang w:val="en-US"/>
        </w:rPr>
        <w:t>In order to control the network flows and the devices on the Ethernet network, the system shall have simple but powerful tools. The software used may be a third-party software that it is fully compatible with the supervisor. They shall be simple to use, usable by a non-IT professional and cover all IP devices used in an automated and communicating industrial plant.</w:t>
      </w:r>
    </w:p>
    <w:p w14:paraId="0EFFB7BE" w14:textId="77777777" w:rsidR="000C236E" w:rsidRPr="00D85CA8" w:rsidRDefault="000C236E" w:rsidP="000C236E">
      <w:pPr>
        <w:pStyle w:val="Titre3"/>
        <w:jc w:val="both"/>
        <w:rPr>
          <w:lang w:val="en-US"/>
        </w:rPr>
      </w:pPr>
      <w:bookmarkStart w:id="293" w:name="_Toc523748188"/>
      <w:bookmarkStart w:id="294" w:name="_Toc110407375"/>
      <w:bookmarkStart w:id="295" w:name="_Toc166508830"/>
      <w:bookmarkStart w:id="296" w:name="_Toc443252570"/>
      <w:r w:rsidRPr="00D85CA8">
        <w:rPr>
          <w:lang w:val="en-US"/>
        </w:rPr>
        <w:t>Network Diagnosis</w:t>
      </w:r>
      <w:bookmarkEnd w:id="293"/>
      <w:bookmarkEnd w:id="294"/>
      <w:bookmarkEnd w:id="295"/>
      <w:r w:rsidRPr="00D85CA8">
        <w:rPr>
          <w:lang w:val="en-US"/>
        </w:rPr>
        <w:t> </w:t>
      </w:r>
      <w:bookmarkEnd w:id="296"/>
    </w:p>
    <w:p w14:paraId="0338ABD9" w14:textId="77777777" w:rsidR="000C236E" w:rsidRPr="00D85CA8" w:rsidRDefault="000C236E" w:rsidP="000C236E">
      <w:pPr>
        <w:rPr>
          <w:lang w:val="en-US"/>
        </w:rPr>
      </w:pPr>
      <w:r w:rsidRPr="00D85CA8">
        <w:rPr>
          <w:lang w:val="en-US"/>
        </w:rPr>
        <w:t>A software that enables real-time hardware diagnostics on an industrial Ethernet network is required. It shall require no special device and shall be designed to allow non-specialist users to have the necessary elements to manage equipment on the network.</w:t>
      </w:r>
    </w:p>
    <w:p w14:paraId="302563AC" w14:textId="77777777" w:rsidR="000C236E" w:rsidRPr="00D85CA8" w:rsidRDefault="000C236E" w:rsidP="000C236E">
      <w:pPr>
        <w:rPr>
          <w:lang w:val="en-US"/>
        </w:rPr>
      </w:pPr>
    </w:p>
    <w:p w14:paraId="256D8E09" w14:textId="77777777" w:rsidR="000C236E" w:rsidRPr="00D85CA8" w:rsidRDefault="000C236E" w:rsidP="000C236E">
      <w:pPr>
        <w:rPr>
          <w:lang w:val="en-US"/>
        </w:rPr>
      </w:pPr>
      <w:r w:rsidRPr="00D85CA8">
        <w:rPr>
          <w:lang w:val="en-US"/>
        </w:rPr>
        <w:t>Through a friendly and intuitive interface, users have the following features:</w:t>
      </w:r>
    </w:p>
    <w:p w14:paraId="76EEC3DC" w14:textId="77777777" w:rsidR="000C236E" w:rsidRPr="00D85CA8" w:rsidRDefault="000C236E" w:rsidP="007E3027">
      <w:pPr>
        <w:pStyle w:val="Paragraphedeliste"/>
        <w:numPr>
          <w:ilvl w:val="0"/>
          <w:numId w:val="31"/>
        </w:numPr>
        <w:spacing w:line="240" w:lineRule="auto"/>
        <w:rPr>
          <w:lang w:val="en-US" w:eastAsia="fr-FR"/>
        </w:rPr>
      </w:pPr>
      <w:r w:rsidRPr="00D85CA8">
        <w:rPr>
          <w:lang w:val="en-US" w:eastAsia="fr-FR"/>
        </w:rPr>
        <w:t>Automatic mapping of all TCP / IP devices from industrial Ethernet network via SNMP</w:t>
      </w:r>
    </w:p>
    <w:p w14:paraId="40DCD1E6" w14:textId="77777777" w:rsidR="000C236E" w:rsidRPr="00D85CA8" w:rsidRDefault="000C236E" w:rsidP="007E3027">
      <w:pPr>
        <w:pStyle w:val="Paragraphedeliste"/>
        <w:numPr>
          <w:ilvl w:val="0"/>
          <w:numId w:val="31"/>
        </w:numPr>
        <w:spacing w:line="240" w:lineRule="auto"/>
        <w:rPr>
          <w:lang w:val="en-US" w:eastAsia="fr-FR"/>
        </w:rPr>
      </w:pPr>
      <w:r w:rsidRPr="00D85CA8">
        <w:rPr>
          <w:lang w:val="en-US" w:eastAsia="fr-FR"/>
        </w:rPr>
        <w:t>Real-time Identification and registration of hardware failures (MAC address duplicate, moving equipment, connection faults, ...)</w:t>
      </w:r>
    </w:p>
    <w:p w14:paraId="726D2B82" w14:textId="77777777" w:rsidR="000C236E" w:rsidRPr="00D85CA8" w:rsidRDefault="000C236E" w:rsidP="007E3027">
      <w:pPr>
        <w:pStyle w:val="Paragraphedeliste"/>
        <w:numPr>
          <w:ilvl w:val="0"/>
          <w:numId w:val="31"/>
        </w:numPr>
        <w:spacing w:line="240" w:lineRule="auto"/>
        <w:rPr>
          <w:lang w:val="en-US" w:eastAsia="fr-FR"/>
        </w:rPr>
      </w:pPr>
      <w:r w:rsidRPr="00D85CA8">
        <w:rPr>
          <w:lang w:val="en-US" w:eastAsia="fr-FR"/>
        </w:rPr>
        <w:t>Providing safe type of analysis report (connection problem, speed changes, shift / unauthorized addition, Change of @ IP and / or MAC address)</w:t>
      </w:r>
    </w:p>
    <w:p w14:paraId="612B1AF4" w14:textId="77777777" w:rsidR="000C236E" w:rsidRPr="00D85CA8" w:rsidRDefault="000C236E" w:rsidP="000C236E">
      <w:pPr>
        <w:ind w:left="360"/>
        <w:rPr>
          <w:lang w:val="en-US" w:eastAsia="fr-FR"/>
        </w:rPr>
      </w:pPr>
    </w:p>
    <w:p w14:paraId="4DB5DEE0" w14:textId="77777777" w:rsidR="000C236E" w:rsidRPr="00D85CA8" w:rsidRDefault="000C236E" w:rsidP="000C236E">
      <w:pPr>
        <w:pStyle w:val="Titre3"/>
        <w:widowControl w:val="0"/>
        <w:autoSpaceDE w:val="0"/>
        <w:autoSpaceDN w:val="0"/>
        <w:adjustRightInd w:val="0"/>
        <w:ind w:left="0" w:firstLine="0"/>
        <w:jc w:val="both"/>
        <w:rPr>
          <w:lang w:val="en-US"/>
        </w:rPr>
      </w:pPr>
      <w:bookmarkStart w:id="297" w:name="_Toc523748189"/>
      <w:bookmarkStart w:id="298" w:name="_Toc110407376"/>
      <w:bookmarkStart w:id="299" w:name="_Toc166508831"/>
      <w:bookmarkStart w:id="300" w:name="_Toc443252571"/>
      <w:r w:rsidRPr="00D85CA8">
        <w:rPr>
          <w:lang w:val="en-US"/>
        </w:rPr>
        <w:t>Hardware Diagnostic and Advanced Network software</w:t>
      </w:r>
      <w:bookmarkEnd w:id="297"/>
      <w:bookmarkEnd w:id="298"/>
      <w:bookmarkEnd w:id="299"/>
      <w:r w:rsidRPr="00D85CA8">
        <w:rPr>
          <w:lang w:val="en-US"/>
        </w:rPr>
        <w:t xml:space="preserve"> </w:t>
      </w:r>
      <w:bookmarkEnd w:id="300"/>
    </w:p>
    <w:p w14:paraId="55342837" w14:textId="77777777" w:rsidR="000C236E" w:rsidRPr="00D85CA8" w:rsidRDefault="000C236E" w:rsidP="000C236E">
      <w:pPr>
        <w:pStyle w:val="Default"/>
        <w:rPr>
          <w:rFonts w:ascii="Gotham Book" w:hAnsi="Gotham Book"/>
          <w:lang w:val="en-US"/>
        </w:rPr>
      </w:pPr>
      <w:r w:rsidRPr="00D85CA8">
        <w:rPr>
          <w:rFonts w:ascii="Gotham Book" w:hAnsi="Gotham Book"/>
          <w:lang w:val="en-US"/>
        </w:rPr>
        <w:t>A complete solution for protecting critical industrial networks is required. The solution shall be based on the establishment of transparent probes connected over the network to capture and analyze information passing through the industrial control network.</w:t>
      </w:r>
    </w:p>
    <w:p w14:paraId="4CF7B4F3" w14:textId="77777777" w:rsidR="000C236E" w:rsidRPr="00D85CA8" w:rsidRDefault="000C236E" w:rsidP="000C236E">
      <w:pPr>
        <w:pStyle w:val="Default"/>
        <w:rPr>
          <w:rFonts w:ascii="Gotham Book" w:hAnsi="Gotham Book"/>
          <w:lang w:val="en-US"/>
        </w:rPr>
      </w:pPr>
    </w:p>
    <w:p w14:paraId="55E5A87D" w14:textId="77777777" w:rsidR="000C236E" w:rsidRPr="00D85CA8" w:rsidRDefault="000C236E" w:rsidP="000C236E">
      <w:pPr>
        <w:pStyle w:val="Default"/>
        <w:rPr>
          <w:rFonts w:ascii="Gotham Book" w:hAnsi="Gotham Book"/>
          <w:lang w:val="en-US"/>
        </w:rPr>
      </w:pPr>
      <w:r w:rsidRPr="00D85CA8">
        <w:rPr>
          <w:rFonts w:ascii="Gotham Book" w:hAnsi="Gotham Book"/>
          <w:lang w:val="en-US"/>
        </w:rPr>
        <w:t>The solution shall dynamically discover network to create an inventory of all connected devices and create a map of logical connections.</w:t>
      </w:r>
    </w:p>
    <w:p w14:paraId="667DB7EC" w14:textId="77777777" w:rsidR="000C236E" w:rsidRPr="00D85CA8" w:rsidRDefault="000C236E" w:rsidP="000C236E">
      <w:pPr>
        <w:widowControl w:val="0"/>
        <w:autoSpaceDE w:val="0"/>
        <w:autoSpaceDN w:val="0"/>
        <w:adjustRightInd w:val="0"/>
        <w:rPr>
          <w:lang w:val="en-US"/>
        </w:rPr>
      </w:pPr>
    </w:p>
    <w:p w14:paraId="0005C3E3" w14:textId="77777777" w:rsidR="000C236E" w:rsidRPr="00D85CA8" w:rsidRDefault="000C236E" w:rsidP="000C236E">
      <w:pPr>
        <w:pStyle w:val="Default"/>
        <w:rPr>
          <w:rFonts w:ascii="Gotham Book" w:hAnsi="Gotham Book" w:cs="Segoe UI"/>
          <w:color w:val="333333"/>
          <w:lang w:val="en-US" w:bidi="en-US"/>
        </w:rPr>
      </w:pPr>
      <w:r w:rsidRPr="00D85CA8">
        <w:rPr>
          <w:rFonts w:ascii="Gotham Book" w:hAnsi="Gotham Book" w:cs="Segoe UI"/>
          <w:color w:val="333333"/>
          <w:lang w:val="en-US" w:bidi="en-US"/>
        </w:rPr>
        <w:t>It shall also perform monitoring of data flows over the network, analyzes network protocols and extracts metadata such as firmware versions and frames. For example, it shall be possible to know the contents of messages exchanged between supervisor stations. Or to analyze the content of an exchange communication frame to a PLC.</w:t>
      </w:r>
    </w:p>
    <w:p w14:paraId="78388532" w14:textId="77777777" w:rsidR="000C236E" w:rsidRPr="00D85CA8" w:rsidRDefault="000C236E" w:rsidP="000C236E">
      <w:pPr>
        <w:pStyle w:val="Default"/>
        <w:rPr>
          <w:rFonts w:ascii="Gotham Book" w:hAnsi="Gotham Book" w:cs="Segoe UI"/>
          <w:color w:val="333333"/>
          <w:lang w:val="en-US" w:bidi="en-US"/>
        </w:rPr>
      </w:pPr>
    </w:p>
    <w:p w14:paraId="2B5AD60A" w14:textId="77777777" w:rsidR="000C236E" w:rsidRPr="00D85CA8" w:rsidRDefault="000C236E" w:rsidP="000C236E">
      <w:pPr>
        <w:pStyle w:val="Default"/>
        <w:rPr>
          <w:rFonts w:ascii="Gotham Book" w:hAnsi="Gotham Book" w:cs="Segoe UI"/>
          <w:color w:val="333333"/>
          <w:lang w:val="en-US" w:bidi="en-US"/>
        </w:rPr>
      </w:pPr>
      <w:r w:rsidRPr="00D85CA8">
        <w:rPr>
          <w:rFonts w:ascii="Gotham Book" w:hAnsi="Gotham Book" w:cs="Segoe UI"/>
          <w:color w:val="333333"/>
          <w:lang w:val="en-US" w:bidi="en-US"/>
        </w:rPr>
        <w:t>The Network Manager shall be able to visually identify vulnerabilities in hardware and software points such as service connection left open, default password on a controller, and software errors.</w:t>
      </w:r>
    </w:p>
    <w:p w14:paraId="56D1FD3F" w14:textId="77777777" w:rsidR="000C236E" w:rsidRPr="00D85CA8" w:rsidRDefault="000C236E" w:rsidP="000C236E">
      <w:pPr>
        <w:pStyle w:val="Default"/>
        <w:rPr>
          <w:rFonts w:ascii="Gotham Book" w:hAnsi="Gotham Book" w:cs="Segoe UI"/>
          <w:color w:val="333333"/>
          <w:lang w:val="en-US" w:bidi="en-US"/>
        </w:rPr>
      </w:pPr>
    </w:p>
    <w:p w14:paraId="50ED3BE4" w14:textId="77777777" w:rsidR="000C236E" w:rsidRPr="00D85CA8" w:rsidRDefault="000C236E" w:rsidP="000C236E">
      <w:pPr>
        <w:pStyle w:val="Default"/>
        <w:rPr>
          <w:rFonts w:ascii="Gotham Book" w:eastAsiaTheme="minorEastAsia" w:hAnsi="Gotham Book" w:cs="Segoe UI"/>
          <w:color w:val="333333"/>
          <w:lang w:val="en-US" w:eastAsia="en-US" w:bidi="en-US"/>
        </w:rPr>
      </w:pPr>
      <w:r w:rsidRPr="00D85CA8">
        <w:rPr>
          <w:rFonts w:ascii="Gotham Book" w:eastAsiaTheme="minorEastAsia" w:hAnsi="Gotham Book" w:cs="Segoe UI"/>
          <w:color w:val="333333"/>
          <w:lang w:val="en-US" w:eastAsia="en-US" w:bidi="en-US"/>
        </w:rPr>
        <w:t xml:space="preserve">To detect abnormal and suspicious behavior of the system the solution shall learn and continuously record all the parameters that characterize the "normal" operation of the industrial network during the various phases of operation. It shall allow the network manager to create a reference model of the network for devices, connections, protocols, and frequency and type of communications. </w:t>
      </w:r>
    </w:p>
    <w:p w14:paraId="381F8A25" w14:textId="77777777" w:rsidR="000C236E" w:rsidRPr="00D85CA8" w:rsidRDefault="000C236E" w:rsidP="000C236E">
      <w:pPr>
        <w:pStyle w:val="Default"/>
        <w:rPr>
          <w:rFonts w:ascii="Gotham Book" w:eastAsiaTheme="minorEastAsia" w:hAnsi="Gotham Book" w:cs="Segoe UI"/>
          <w:color w:val="333333"/>
          <w:lang w:val="en-US" w:eastAsia="en-US" w:bidi="en-US"/>
        </w:rPr>
      </w:pPr>
    </w:p>
    <w:p w14:paraId="2D0391FF" w14:textId="77777777" w:rsidR="000C236E" w:rsidRPr="00D85CA8" w:rsidRDefault="000C236E" w:rsidP="000C236E">
      <w:pPr>
        <w:pStyle w:val="Default"/>
        <w:rPr>
          <w:rFonts w:ascii="Gotham Book" w:eastAsiaTheme="minorEastAsia" w:hAnsi="Gotham Book" w:cs="Segoe UI"/>
          <w:color w:val="333333"/>
          <w:lang w:val="en-US" w:eastAsia="en-US" w:bidi="en-US"/>
        </w:rPr>
      </w:pPr>
      <w:r w:rsidRPr="00D85CA8">
        <w:rPr>
          <w:rFonts w:ascii="Gotham Book" w:eastAsiaTheme="minorEastAsia" w:hAnsi="Gotham Book" w:cs="Segoe UI"/>
          <w:color w:val="333333"/>
          <w:lang w:val="en-US" w:eastAsia="en-US" w:bidi="en-US"/>
        </w:rPr>
        <w:t>The solution then shall compare the instantaneous state of the system, based on information reported by the probes, with the reference model to detect events and abnormal behavior. Detected abnormalities shall trigger alarms in the control room where the operator shall follow a procedure in order to fulfill them. An unknown station detected on the network, a reconfiguration instruction sent out to a PLC or a new service protocol used between two devices, to name a few possible occurrences, shall be detected as abnormal events.</w:t>
      </w:r>
    </w:p>
    <w:p w14:paraId="7D04B455" w14:textId="77777777" w:rsidR="000C236E" w:rsidRPr="00D85CA8" w:rsidRDefault="000C236E" w:rsidP="000C236E">
      <w:pPr>
        <w:pStyle w:val="Titre1"/>
        <w:rPr>
          <w:lang w:val="en-US"/>
        </w:rPr>
      </w:pPr>
      <w:bookmarkStart w:id="301" w:name="_Toc523748190"/>
      <w:bookmarkStart w:id="302" w:name="_Toc166508832"/>
      <w:r w:rsidRPr="00D85CA8">
        <w:rPr>
          <w:lang w:val="en-US"/>
        </w:rPr>
        <w:lastRenderedPageBreak/>
        <w:t>Architecture and deployment</w:t>
      </w:r>
      <w:bookmarkEnd w:id="301"/>
      <w:bookmarkEnd w:id="302"/>
    </w:p>
    <w:p w14:paraId="388712C5" w14:textId="77777777" w:rsidR="000C236E" w:rsidRPr="00D85CA8" w:rsidRDefault="000C236E" w:rsidP="000C236E">
      <w:pPr>
        <w:spacing w:before="80"/>
        <w:jc w:val="both"/>
        <w:rPr>
          <w:rFonts w:cs="Tahoma"/>
          <w:lang w:val="en-US"/>
        </w:rPr>
      </w:pPr>
    </w:p>
    <w:p w14:paraId="30E7ED01" w14:textId="77777777" w:rsidR="000C236E" w:rsidRPr="00D85CA8" w:rsidRDefault="000C236E" w:rsidP="000C236E">
      <w:pPr>
        <w:spacing w:before="80"/>
        <w:jc w:val="both"/>
        <w:rPr>
          <w:rFonts w:cs="Tahoma"/>
          <w:lang w:val="en-US"/>
        </w:rPr>
      </w:pPr>
      <w:r w:rsidRPr="00D85CA8">
        <w:rPr>
          <w:rFonts w:cs="Tahoma"/>
          <w:lang w:val="en-US"/>
        </w:rPr>
        <w:t>The supervisor shall support flexible and scalable architectures including at a minimum the following:</w:t>
      </w:r>
    </w:p>
    <w:p w14:paraId="4C7C063F" w14:textId="77777777" w:rsidR="000C236E" w:rsidRPr="00D85CA8" w:rsidRDefault="000C236E" w:rsidP="007E3027">
      <w:pPr>
        <w:numPr>
          <w:ilvl w:val="0"/>
          <w:numId w:val="18"/>
        </w:numPr>
        <w:spacing w:before="80" w:line="240" w:lineRule="auto"/>
        <w:ind w:left="426" w:hanging="426"/>
        <w:jc w:val="both"/>
        <w:rPr>
          <w:rFonts w:cs="Tahoma"/>
          <w:lang w:val="en-US"/>
        </w:rPr>
      </w:pPr>
      <w:r w:rsidRPr="00D85CA8">
        <w:rPr>
          <w:rFonts w:cs="Tahoma"/>
          <w:lang w:val="en-US"/>
        </w:rPr>
        <w:t>Stand-alone architecture, Client-Server architecture, redundant servers with multiple clients shall be supported in standard architecture.</w:t>
      </w:r>
    </w:p>
    <w:p w14:paraId="4D087248" w14:textId="77777777" w:rsidR="000C236E" w:rsidRPr="00D85CA8" w:rsidRDefault="000C236E" w:rsidP="007E3027">
      <w:pPr>
        <w:numPr>
          <w:ilvl w:val="0"/>
          <w:numId w:val="18"/>
        </w:numPr>
        <w:spacing w:before="80" w:line="240" w:lineRule="auto"/>
        <w:ind w:left="426" w:hanging="426"/>
        <w:jc w:val="both"/>
        <w:rPr>
          <w:rFonts w:cs="Tahoma"/>
          <w:lang w:val="en-US"/>
        </w:rPr>
      </w:pPr>
      <w:r w:rsidRPr="00D85CA8">
        <w:rPr>
          <w:rFonts w:cs="Tahoma"/>
          <w:lang w:val="en-US"/>
        </w:rPr>
        <w:t>The configuration shall be done using wizards to simplify configuration.</w:t>
      </w:r>
    </w:p>
    <w:p w14:paraId="5815145D" w14:textId="77777777" w:rsidR="000C236E" w:rsidRPr="00D85CA8" w:rsidRDefault="000C236E" w:rsidP="007E3027">
      <w:pPr>
        <w:numPr>
          <w:ilvl w:val="0"/>
          <w:numId w:val="18"/>
        </w:numPr>
        <w:spacing w:before="80" w:line="240" w:lineRule="auto"/>
        <w:ind w:left="426" w:hanging="426"/>
        <w:jc w:val="both"/>
        <w:rPr>
          <w:rFonts w:cs="Tahoma"/>
          <w:lang w:val="en-US"/>
        </w:rPr>
      </w:pPr>
      <w:r w:rsidRPr="00D85CA8">
        <w:rPr>
          <w:rFonts w:cs="Tahoma"/>
          <w:lang w:val="en-US"/>
        </w:rPr>
        <w:t>The link between supervisor client/server shall be using an optimized direct TCP/IP messaging system</w:t>
      </w:r>
    </w:p>
    <w:p w14:paraId="3BBB1651" w14:textId="77777777" w:rsidR="000C236E" w:rsidRPr="00D85CA8" w:rsidRDefault="000C236E" w:rsidP="007E3027">
      <w:pPr>
        <w:numPr>
          <w:ilvl w:val="0"/>
          <w:numId w:val="18"/>
        </w:numPr>
        <w:spacing w:before="80" w:line="240" w:lineRule="auto"/>
        <w:ind w:left="426" w:hanging="426"/>
        <w:jc w:val="both"/>
        <w:rPr>
          <w:rFonts w:cs="Tahoma"/>
          <w:lang w:val="en-US"/>
        </w:rPr>
      </w:pPr>
      <w:r w:rsidRPr="00D85CA8">
        <w:rPr>
          <w:rFonts w:cs="Tahoma"/>
          <w:lang w:val="en-US"/>
        </w:rPr>
        <w:t>Server redundancy shall be supported by hot standby, defined as one duty server and a standby server taking over the when the duty server fails, or by dual duty server when the two servers are permanently live.</w:t>
      </w:r>
    </w:p>
    <w:p w14:paraId="1353F5CC" w14:textId="77777777" w:rsidR="000C236E" w:rsidRPr="00D85CA8" w:rsidRDefault="000C236E" w:rsidP="007E3027">
      <w:pPr>
        <w:numPr>
          <w:ilvl w:val="0"/>
          <w:numId w:val="18"/>
        </w:numPr>
        <w:spacing w:before="80" w:line="240" w:lineRule="auto"/>
        <w:ind w:left="426" w:hanging="426"/>
        <w:jc w:val="both"/>
        <w:rPr>
          <w:rFonts w:cs="Tahoma"/>
          <w:lang w:val="en-US"/>
        </w:rPr>
      </w:pPr>
      <w:r w:rsidRPr="00D85CA8">
        <w:rPr>
          <w:rFonts w:cs="Tahoma"/>
          <w:lang w:val="en-US"/>
        </w:rPr>
        <w:t>The supervisor shall be able to support multi-level architectures such that a Server station in a standard Client/Server architecture can also become the client of a higher level Server station (e.g. a hypervision level). Such architecture modifications shall be possible without redesigning the supervisor application and shall be possible to defer until a future extension of the project.</w:t>
      </w:r>
    </w:p>
    <w:p w14:paraId="17095AD2" w14:textId="77777777" w:rsidR="000C236E" w:rsidRPr="00D85CA8" w:rsidRDefault="000C236E" w:rsidP="007E3027">
      <w:pPr>
        <w:numPr>
          <w:ilvl w:val="0"/>
          <w:numId w:val="19"/>
        </w:numPr>
        <w:spacing w:before="80" w:line="240" w:lineRule="auto"/>
        <w:ind w:left="426" w:hanging="426"/>
        <w:jc w:val="both"/>
        <w:rPr>
          <w:rFonts w:cs="Tahoma"/>
          <w:lang w:val="en-US"/>
        </w:rPr>
      </w:pPr>
      <w:r w:rsidRPr="00D85CA8">
        <w:rPr>
          <w:rFonts w:cs="Tahoma"/>
          <w:lang w:val="en-US"/>
        </w:rPr>
        <w:t>Changes in architecture or architecture alteration shall have minimal impact on the supervisor engineering.</w:t>
      </w:r>
    </w:p>
    <w:p w14:paraId="5CEDD73F" w14:textId="77777777" w:rsidR="000C236E" w:rsidRPr="00D85CA8" w:rsidRDefault="000C236E" w:rsidP="007E3027">
      <w:pPr>
        <w:numPr>
          <w:ilvl w:val="0"/>
          <w:numId w:val="19"/>
        </w:numPr>
        <w:spacing w:before="80" w:line="240" w:lineRule="auto"/>
        <w:ind w:left="426" w:hanging="426"/>
        <w:jc w:val="both"/>
        <w:rPr>
          <w:rFonts w:cs="Tahoma"/>
          <w:lang w:val="en-US"/>
        </w:rPr>
      </w:pPr>
      <w:r w:rsidRPr="00D85CA8">
        <w:rPr>
          <w:rFonts w:cs="Tahoma"/>
          <w:lang w:val="en-US"/>
        </w:rPr>
        <w:t>The SCADA project file loaded on each station shall be the same whether it is a Client or a Server station. Only the architecture configuration defines the role of each station but the project shall be the same on all-station in order to minimize supervisor configuration efforts.</w:t>
      </w:r>
    </w:p>
    <w:p w14:paraId="2B676521" w14:textId="77777777" w:rsidR="000C236E" w:rsidRPr="00D85CA8" w:rsidRDefault="000C236E" w:rsidP="000C236E">
      <w:pPr>
        <w:pStyle w:val="Titre2"/>
        <w:rPr>
          <w:lang w:val="en-US"/>
        </w:rPr>
      </w:pPr>
      <w:bookmarkStart w:id="303" w:name="_Toc523748191"/>
      <w:bookmarkStart w:id="304" w:name="_Toc110407377"/>
      <w:bookmarkStart w:id="305" w:name="_Toc166508833"/>
      <w:r w:rsidRPr="00D85CA8">
        <w:rPr>
          <w:lang w:val="en-US"/>
        </w:rPr>
        <w:t>Virtual environment</w:t>
      </w:r>
      <w:bookmarkEnd w:id="303"/>
      <w:bookmarkEnd w:id="304"/>
      <w:bookmarkEnd w:id="305"/>
    </w:p>
    <w:p w14:paraId="389F6347" w14:textId="77777777" w:rsidR="000C236E" w:rsidRPr="00D85CA8" w:rsidRDefault="000C236E" w:rsidP="000C236E">
      <w:pPr>
        <w:spacing w:before="80"/>
        <w:jc w:val="both"/>
        <w:rPr>
          <w:rFonts w:cs="Tahoma"/>
          <w:lang w:val="en-US"/>
        </w:rPr>
      </w:pPr>
      <w:r w:rsidRPr="00D85CA8">
        <w:rPr>
          <w:rFonts w:cs="Tahoma"/>
          <w:lang w:val="en-US"/>
        </w:rPr>
        <w:t>The supervisor shall be able to support virtualized architectures. A single physical machine with VMware or equivalent shall be capable of hosting all the different SCADA stations in isolated virtual machines. The supervisor shall support an architecture where virtual machines also host RDS, allowing multiple virtual RDS client stations to connect to them.</w:t>
      </w:r>
    </w:p>
    <w:p w14:paraId="55B06EC9" w14:textId="77777777" w:rsidR="000C236E" w:rsidRDefault="000C236E" w:rsidP="000C236E">
      <w:pPr>
        <w:pStyle w:val="Titre2"/>
        <w:jc w:val="both"/>
        <w:rPr>
          <w:lang w:val="en-US"/>
        </w:rPr>
      </w:pPr>
      <w:bookmarkStart w:id="306" w:name="_Toc482093430"/>
      <w:bookmarkStart w:id="307" w:name="_Toc523748192"/>
      <w:bookmarkStart w:id="308" w:name="_Toc110407378"/>
      <w:bookmarkStart w:id="309" w:name="_Toc166508834"/>
      <w:r w:rsidRPr="00D85CA8">
        <w:rPr>
          <w:lang w:val="en-US"/>
        </w:rPr>
        <w:t>Multi-Station Architectures</w:t>
      </w:r>
      <w:bookmarkEnd w:id="306"/>
      <w:bookmarkEnd w:id="307"/>
      <w:bookmarkEnd w:id="308"/>
      <w:bookmarkEnd w:id="309"/>
      <w:r w:rsidRPr="00D85CA8">
        <w:rPr>
          <w:lang w:val="en-US"/>
        </w:rPr>
        <w:t xml:space="preserve"> </w:t>
      </w:r>
    </w:p>
    <w:p w14:paraId="6C97069C" w14:textId="77777777" w:rsidR="000C236E" w:rsidRPr="00D85CA8" w:rsidRDefault="000C236E" w:rsidP="000C236E">
      <w:pPr>
        <w:rPr>
          <w:lang w:val="en-US"/>
        </w:rPr>
      </w:pPr>
    </w:p>
    <w:p w14:paraId="78E57698" w14:textId="77777777" w:rsidR="000C236E" w:rsidRPr="00D85CA8" w:rsidRDefault="000C236E" w:rsidP="000C236E">
      <w:pPr>
        <w:rPr>
          <w:lang w:val="en-US"/>
        </w:rPr>
      </w:pPr>
      <w:r w:rsidRPr="00D85CA8">
        <w:rPr>
          <w:lang w:val="en-US"/>
        </w:rPr>
        <w:t>The supervisor shall offer an extendable and flexible control system of high performance with a modular system architecture that consists of largely standardized components.</w:t>
      </w:r>
    </w:p>
    <w:p w14:paraId="1603A307" w14:textId="77777777" w:rsidR="000C236E" w:rsidRPr="00D85CA8" w:rsidRDefault="000C236E" w:rsidP="000C236E">
      <w:pPr>
        <w:rPr>
          <w:lang w:val="en-US"/>
        </w:rPr>
      </w:pPr>
    </w:p>
    <w:p w14:paraId="2491F61F" w14:textId="77777777" w:rsidR="000C236E" w:rsidRDefault="000C236E" w:rsidP="000C236E">
      <w:pPr>
        <w:rPr>
          <w:lang w:val="en-US"/>
        </w:rPr>
      </w:pPr>
      <w:r w:rsidRPr="00D85CA8">
        <w:rPr>
          <w:lang w:val="en-US"/>
        </w:rPr>
        <w:t>Client-Server architectures and inter-station messaging shall be built-in to supervisor and available within the Windows environment.</w:t>
      </w:r>
    </w:p>
    <w:p w14:paraId="4C1F7437" w14:textId="77777777" w:rsidR="0051694E" w:rsidRPr="00D85CA8" w:rsidRDefault="0051694E" w:rsidP="000C236E">
      <w:pPr>
        <w:rPr>
          <w:lang w:val="en-US"/>
        </w:rPr>
      </w:pPr>
    </w:p>
    <w:p w14:paraId="0E9BCE0B" w14:textId="77777777" w:rsidR="000C236E" w:rsidRDefault="000C236E" w:rsidP="000C236E">
      <w:pPr>
        <w:pStyle w:val="Titre2"/>
        <w:jc w:val="both"/>
        <w:rPr>
          <w:lang w:val="en-US"/>
        </w:rPr>
      </w:pPr>
      <w:bookmarkStart w:id="310" w:name="_Toc486264711"/>
      <w:bookmarkStart w:id="311" w:name="_Toc493666348"/>
      <w:bookmarkStart w:id="312" w:name="_Toc493666570"/>
      <w:bookmarkStart w:id="313" w:name="_Toc493666648"/>
      <w:bookmarkStart w:id="314" w:name="_Toc493666714"/>
      <w:bookmarkStart w:id="315" w:name="_Toc493666780"/>
      <w:bookmarkStart w:id="316" w:name="_Toc493666846"/>
      <w:bookmarkStart w:id="317" w:name="_Toc493666912"/>
      <w:bookmarkStart w:id="318" w:name="_Toc493667046"/>
      <w:bookmarkStart w:id="319" w:name="_Toc493667113"/>
      <w:bookmarkStart w:id="320" w:name="_Toc411334901"/>
      <w:bookmarkStart w:id="321" w:name="_Toc482093432"/>
      <w:bookmarkStart w:id="322" w:name="_Toc523748193"/>
      <w:bookmarkStart w:id="323" w:name="_Toc110407379"/>
      <w:bookmarkStart w:id="324" w:name="_Toc166508835"/>
      <w:bookmarkEnd w:id="310"/>
      <w:bookmarkEnd w:id="311"/>
      <w:bookmarkEnd w:id="312"/>
      <w:bookmarkEnd w:id="313"/>
      <w:bookmarkEnd w:id="314"/>
      <w:bookmarkEnd w:id="315"/>
      <w:bookmarkEnd w:id="316"/>
      <w:bookmarkEnd w:id="317"/>
      <w:bookmarkEnd w:id="318"/>
      <w:bookmarkEnd w:id="319"/>
      <w:r w:rsidRPr="00D85CA8">
        <w:rPr>
          <w:lang w:val="en-US"/>
        </w:rPr>
        <w:lastRenderedPageBreak/>
        <w:t>Mobil</w:t>
      </w:r>
      <w:bookmarkEnd w:id="320"/>
      <w:bookmarkEnd w:id="321"/>
      <w:r w:rsidRPr="00D85CA8">
        <w:rPr>
          <w:lang w:val="en-US"/>
        </w:rPr>
        <w:t>e solutions</w:t>
      </w:r>
      <w:bookmarkEnd w:id="322"/>
      <w:bookmarkEnd w:id="323"/>
      <w:bookmarkEnd w:id="324"/>
    </w:p>
    <w:p w14:paraId="0A3C3A1E" w14:textId="77777777" w:rsidR="000C236E" w:rsidRPr="00D85CA8" w:rsidRDefault="000C236E" w:rsidP="000C236E">
      <w:pPr>
        <w:rPr>
          <w:lang w:val="en-US"/>
        </w:rPr>
      </w:pPr>
    </w:p>
    <w:p w14:paraId="438E3444" w14:textId="77777777" w:rsidR="000C236E" w:rsidRPr="00D85CA8" w:rsidRDefault="000C236E" w:rsidP="000C236E">
      <w:pPr>
        <w:rPr>
          <w:lang w:val="en-US"/>
        </w:rPr>
      </w:pPr>
      <w:r w:rsidRPr="00D85CA8">
        <w:rPr>
          <w:lang w:val="en-US"/>
        </w:rPr>
        <w:t>The supervisor shall offer alternative solutions to supervise the installations remotely using currently available technologies.  Solutions shall be integrated seamlessly, each of which can be used independently or in conjunction with others as required.</w:t>
      </w:r>
    </w:p>
    <w:p w14:paraId="4177E45A" w14:textId="77777777" w:rsidR="000C236E" w:rsidRPr="00D85CA8" w:rsidRDefault="000C236E" w:rsidP="000C236E">
      <w:pPr>
        <w:rPr>
          <w:lang w:val="en-US"/>
        </w:rPr>
      </w:pPr>
    </w:p>
    <w:p w14:paraId="2F802DC2" w14:textId="77777777" w:rsidR="000C236E" w:rsidRPr="00D85CA8" w:rsidRDefault="000C236E" w:rsidP="000C236E">
      <w:pPr>
        <w:rPr>
          <w:lang w:val="en-US"/>
        </w:rPr>
      </w:pPr>
      <w:r w:rsidRPr="00D85CA8">
        <w:rPr>
          <w:lang w:val="en-US"/>
        </w:rPr>
        <w:t>Web and mobile solutions of the supervisor shall allow to setup mobile architectures with no gateway/plug-in, embedding all the necessary security features (https, Oauth, certificates) and the HTML5 technology as well as maintenance tools.</w:t>
      </w:r>
    </w:p>
    <w:p w14:paraId="636835E1" w14:textId="77777777" w:rsidR="000C236E" w:rsidRPr="00D85CA8" w:rsidRDefault="000C236E" w:rsidP="000C236E">
      <w:pPr>
        <w:rPr>
          <w:lang w:val="en-US"/>
        </w:rPr>
      </w:pPr>
    </w:p>
    <w:p w14:paraId="2FE7E0BD" w14:textId="77777777" w:rsidR="000C236E" w:rsidRPr="00D85CA8" w:rsidRDefault="000C236E" w:rsidP="000C236E">
      <w:pPr>
        <w:rPr>
          <w:lang w:val="en-US"/>
        </w:rPr>
      </w:pPr>
      <w:r w:rsidRPr="00D85CA8">
        <w:rPr>
          <w:lang w:val="en-US"/>
        </w:rPr>
        <w:t>The following criteria shall be fullfilled:</w:t>
      </w:r>
    </w:p>
    <w:p w14:paraId="6DA590FE" w14:textId="77777777" w:rsidR="000C236E" w:rsidRPr="00D85CA8" w:rsidRDefault="000C236E" w:rsidP="000C236E">
      <w:pPr>
        <w:rPr>
          <w:lang w:val="en-US"/>
        </w:rPr>
      </w:pPr>
    </w:p>
    <w:p w14:paraId="03B8546B" w14:textId="77777777" w:rsidR="000C236E" w:rsidRPr="00D85CA8" w:rsidRDefault="000C236E" w:rsidP="007E3027">
      <w:pPr>
        <w:numPr>
          <w:ilvl w:val="0"/>
          <w:numId w:val="67"/>
        </w:numPr>
        <w:spacing w:line="240" w:lineRule="auto"/>
        <w:jc w:val="both"/>
        <w:rPr>
          <w:lang w:val="en-US"/>
        </w:rPr>
      </w:pPr>
      <w:r w:rsidRPr="00D85CA8">
        <w:rPr>
          <w:lang w:val="en-US"/>
        </w:rPr>
        <w:t>No gateway, no extra plugin</w:t>
      </w:r>
    </w:p>
    <w:p w14:paraId="518B2EF6" w14:textId="77777777" w:rsidR="000C236E" w:rsidRPr="00D85CA8" w:rsidRDefault="000C236E" w:rsidP="007E3027">
      <w:pPr>
        <w:numPr>
          <w:ilvl w:val="0"/>
          <w:numId w:val="67"/>
        </w:numPr>
        <w:spacing w:line="240" w:lineRule="auto"/>
        <w:jc w:val="both"/>
        <w:rPr>
          <w:lang w:val="en-US"/>
        </w:rPr>
      </w:pPr>
      <w:r w:rsidRPr="00D85CA8">
        <w:rPr>
          <w:lang w:val="en-US"/>
        </w:rPr>
        <w:t>No installation on client side</w:t>
      </w:r>
    </w:p>
    <w:p w14:paraId="63958601" w14:textId="77777777" w:rsidR="000C236E" w:rsidRPr="00D85CA8" w:rsidRDefault="000C236E" w:rsidP="007E3027">
      <w:pPr>
        <w:numPr>
          <w:ilvl w:val="0"/>
          <w:numId w:val="67"/>
        </w:numPr>
        <w:spacing w:line="240" w:lineRule="auto"/>
        <w:jc w:val="both"/>
        <w:rPr>
          <w:lang w:val="en-US"/>
        </w:rPr>
      </w:pPr>
      <w:r w:rsidRPr="00D85CA8">
        <w:rPr>
          <w:lang w:val="en-US"/>
        </w:rPr>
        <w:t>Easy settings – no scripts – Wizard only</w:t>
      </w:r>
    </w:p>
    <w:p w14:paraId="7A42D11E" w14:textId="77777777" w:rsidR="000C236E" w:rsidRPr="00D85CA8" w:rsidRDefault="000C236E" w:rsidP="007E3027">
      <w:pPr>
        <w:numPr>
          <w:ilvl w:val="0"/>
          <w:numId w:val="67"/>
        </w:numPr>
        <w:spacing w:line="240" w:lineRule="auto"/>
        <w:jc w:val="both"/>
        <w:rPr>
          <w:lang w:val="en-US"/>
        </w:rPr>
      </w:pPr>
      <w:r w:rsidRPr="00D85CA8">
        <w:rPr>
          <w:lang w:val="en-US"/>
        </w:rPr>
        <w:t>Open to third-party application</w:t>
      </w:r>
    </w:p>
    <w:p w14:paraId="705D564B" w14:textId="77777777" w:rsidR="000C236E" w:rsidRPr="00D85CA8" w:rsidRDefault="000C236E" w:rsidP="007E3027">
      <w:pPr>
        <w:numPr>
          <w:ilvl w:val="0"/>
          <w:numId w:val="67"/>
        </w:numPr>
        <w:spacing w:line="240" w:lineRule="auto"/>
        <w:jc w:val="both"/>
        <w:rPr>
          <w:lang w:val="en-US"/>
        </w:rPr>
      </w:pPr>
      <w:r w:rsidRPr="00D85CA8">
        <w:rPr>
          <w:lang w:val="en-US"/>
        </w:rPr>
        <w:t>Adapted to any users: end-user, SI, IT</w:t>
      </w:r>
    </w:p>
    <w:p w14:paraId="47C478C0" w14:textId="77777777" w:rsidR="000C236E" w:rsidRPr="00D85CA8" w:rsidRDefault="000C236E" w:rsidP="007E3027">
      <w:pPr>
        <w:numPr>
          <w:ilvl w:val="0"/>
          <w:numId w:val="67"/>
        </w:numPr>
        <w:spacing w:line="240" w:lineRule="auto"/>
        <w:jc w:val="both"/>
        <w:rPr>
          <w:lang w:val="en-US"/>
        </w:rPr>
      </w:pPr>
      <w:r w:rsidRPr="00D85CA8">
        <w:rPr>
          <w:lang w:val="en-US"/>
        </w:rPr>
        <w:t>Secure scalable architectures and communication</w:t>
      </w:r>
    </w:p>
    <w:p w14:paraId="5759412E" w14:textId="77777777" w:rsidR="000C236E" w:rsidRPr="00D85CA8" w:rsidRDefault="000C236E" w:rsidP="007E3027">
      <w:pPr>
        <w:numPr>
          <w:ilvl w:val="0"/>
          <w:numId w:val="67"/>
        </w:numPr>
        <w:spacing w:line="240" w:lineRule="auto"/>
        <w:jc w:val="both"/>
        <w:rPr>
          <w:lang w:val="en-US"/>
        </w:rPr>
      </w:pPr>
      <w:r w:rsidRPr="00D85CA8">
        <w:rPr>
          <w:lang w:val="en-US"/>
        </w:rPr>
        <w:t>Easy Diagnostic</w:t>
      </w:r>
    </w:p>
    <w:p w14:paraId="16265CFA" w14:textId="77777777" w:rsidR="000C236E" w:rsidRPr="00D85CA8" w:rsidRDefault="000C236E" w:rsidP="000C236E">
      <w:pPr>
        <w:rPr>
          <w:lang w:val="en-US"/>
        </w:rPr>
      </w:pPr>
    </w:p>
    <w:p w14:paraId="58C99F70" w14:textId="77777777" w:rsidR="000C236E" w:rsidRPr="00D85CA8" w:rsidRDefault="000C236E" w:rsidP="000C236E">
      <w:pPr>
        <w:rPr>
          <w:lang w:val="en-US"/>
        </w:rPr>
      </w:pPr>
      <w:r w:rsidRPr="00D85CA8">
        <w:rPr>
          <w:lang w:val="en-US"/>
        </w:rPr>
        <w:br w:type="page"/>
      </w:r>
    </w:p>
    <w:p w14:paraId="49F66381" w14:textId="77777777" w:rsidR="000C236E" w:rsidRPr="00D85CA8" w:rsidRDefault="000C236E" w:rsidP="000C236E">
      <w:pPr>
        <w:pStyle w:val="Titre3"/>
        <w:jc w:val="both"/>
        <w:rPr>
          <w:lang w:val="en-US"/>
        </w:rPr>
      </w:pPr>
      <w:bookmarkStart w:id="325" w:name="_Toc523407167"/>
      <w:bookmarkStart w:id="326" w:name="_Toc523748194"/>
      <w:bookmarkStart w:id="327" w:name="_Toc110407380"/>
      <w:bookmarkStart w:id="328" w:name="_Toc166508836"/>
      <w:bookmarkStart w:id="329" w:name="_Toc482093433"/>
      <w:r w:rsidRPr="00D85CA8">
        <w:rPr>
          <w:lang w:val="en-US"/>
        </w:rPr>
        <w:lastRenderedPageBreak/>
        <w:t>Web deployment console</w:t>
      </w:r>
      <w:bookmarkEnd w:id="325"/>
      <w:bookmarkEnd w:id="326"/>
      <w:bookmarkEnd w:id="327"/>
      <w:bookmarkEnd w:id="328"/>
    </w:p>
    <w:p w14:paraId="0C542136" w14:textId="77777777" w:rsidR="000C236E" w:rsidRPr="00D85CA8" w:rsidRDefault="000C236E" w:rsidP="000C236E">
      <w:pPr>
        <w:rPr>
          <w:lang w:val="en-US"/>
        </w:rPr>
      </w:pPr>
    </w:p>
    <w:p w14:paraId="128AC3D3" w14:textId="77777777" w:rsidR="000C236E" w:rsidRPr="00D85CA8" w:rsidRDefault="000C236E" w:rsidP="000C236E">
      <w:pPr>
        <w:rPr>
          <w:lang w:val="en-US"/>
        </w:rPr>
      </w:pPr>
      <w:r w:rsidRPr="00D85CA8">
        <w:rPr>
          <w:lang w:val="en-US"/>
        </w:rPr>
        <w:t>The supervisor shall provide a component for setting, deploying and maintaining a web or mobile architecture.</w:t>
      </w:r>
    </w:p>
    <w:p w14:paraId="708739C2" w14:textId="77777777" w:rsidR="000C236E" w:rsidRPr="00D85CA8" w:rsidRDefault="000C236E" w:rsidP="000C236E">
      <w:pPr>
        <w:rPr>
          <w:lang w:val="en-US"/>
        </w:rPr>
      </w:pPr>
      <w:r w:rsidRPr="00D85CA8">
        <w:rPr>
          <w:lang w:val="en-US"/>
        </w:rPr>
        <w:t>It shall support the following features:</w:t>
      </w:r>
    </w:p>
    <w:p w14:paraId="0EBFCBF4" w14:textId="77777777" w:rsidR="000C236E" w:rsidRPr="00D85CA8" w:rsidRDefault="000C236E" w:rsidP="007E3027">
      <w:pPr>
        <w:numPr>
          <w:ilvl w:val="0"/>
          <w:numId w:val="66"/>
        </w:numPr>
        <w:spacing w:line="240" w:lineRule="auto"/>
        <w:jc w:val="both"/>
        <w:rPr>
          <w:lang w:val="en-US"/>
        </w:rPr>
      </w:pPr>
      <w:r w:rsidRPr="00D85CA8">
        <w:rPr>
          <w:lang w:val="en-US"/>
        </w:rPr>
        <w:t>Deployment of web services and web apps on IIS</w:t>
      </w:r>
    </w:p>
    <w:p w14:paraId="6F000882" w14:textId="77777777" w:rsidR="000C236E" w:rsidRPr="00D85CA8" w:rsidRDefault="000C236E" w:rsidP="007E3027">
      <w:pPr>
        <w:numPr>
          <w:ilvl w:val="0"/>
          <w:numId w:val="66"/>
        </w:numPr>
        <w:spacing w:line="240" w:lineRule="auto"/>
        <w:jc w:val="both"/>
        <w:rPr>
          <w:lang w:val="en-US"/>
        </w:rPr>
      </w:pPr>
      <w:r w:rsidRPr="00D85CA8">
        <w:rPr>
          <w:lang w:val="en-US"/>
        </w:rPr>
        <w:t>Web Back-end endpoint management</w:t>
      </w:r>
    </w:p>
    <w:p w14:paraId="6F535E42" w14:textId="77777777" w:rsidR="000C236E" w:rsidRPr="00D85CA8" w:rsidRDefault="000C236E" w:rsidP="007E3027">
      <w:pPr>
        <w:numPr>
          <w:ilvl w:val="0"/>
          <w:numId w:val="66"/>
        </w:numPr>
        <w:spacing w:line="240" w:lineRule="auto"/>
        <w:jc w:val="both"/>
        <w:rPr>
          <w:lang w:val="en-US"/>
        </w:rPr>
      </w:pPr>
      <w:r w:rsidRPr="00D85CA8">
        <w:rPr>
          <w:lang w:val="en-US"/>
        </w:rPr>
        <w:t>Data protection management</w:t>
      </w:r>
    </w:p>
    <w:p w14:paraId="6C53EDB4" w14:textId="77777777" w:rsidR="000C236E" w:rsidRPr="00D85CA8" w:rsidRDefault="000C236E" w:rsidP="007E3027">
      <w:pPr>
        <w:numPr>
          <w:ilvl w:val="0"/>
          <w:numId w:val="66"/>
        </w:numPr>
        <w:spacing w:line="240" w:lineRule="auto"/>
        <w:jc w:val="both"/>
        <w:rPr>
          <w:lang w:val="en-US"/>
        </w:rPr>
      </w:pPr>
      <w:r w:rsidRPr="00D85CA8">
        <w:rPr>
          <w:lang w:val="en-US"/>
        </w:rPr>
        <w:t>Certificate management</w:t>
      </w:r>
    </w:p>
    <w:p w14:paraId="6AD30999" w14:textId="77777777" w:rsidR="000C236E" w:rsidRPr="00D85CA8" w:rsidRDefault="000C236E" w:rsidP="007E3027">
      <w:pPr>
        <w:numPr>
          <w:ilvl w:val="0"/>
          <w:numId w:val="66"/>
        </w:numPr>
        <w:spacing w:line="240" w:lineRule="auto"/>
        <w:jc w:val="both"/>
        <w:rPr>
          <w:lang w:val="en-US"/>
        </w:rPr>
      </w:pPr>
      <w:r w:rsidRPr="00D85CA8">
        <w:rPr>
          <w:lang w:val="en-US"/>
        </w:rPr>
        <w:t>User access logging &amp; OAuth Server management</w:t>
      </w:r>
    </w:p>
    <w:p w14:paraId="3D24327C" w14:textId="77777777" w:rsidR="000C236E" w:rsidRPr="00D85CA8" w:rsidRDefault="000C236E" w:rsidP="007E3027">
      <w:pPr>
        <w:numPr>
          <w:ilvl w:val="0"/>
          <w:numId w:val="66"/>
        </w:numPr>
        <w:spacing w:line="240" w:lineRule="auto"/>
        <w:jc w:val="both"/>
        <w:rPr>
          <w:lang w:val="en-US"/>
        </w:rPr>
      </w:pPr>
      <w:r w:rsidRPr="00D85CA8">
        <w:rPr>
          <w:lang w:val="en-US"/>
        </w:rPr>
        <w:t>IIS auditing / diagnosis</w:t>
      </w:r>
    </w:p>
    <w:p w14:paraId="30B19B49" w14:textId="77777777" w:rsidR="000C236E" w:rsidRDefault="000C236E" w:rsidP="000C236E">
      <w:pPr>
        <w:rPr>
          <w:lang w:val="en-US"/>
        </w:rPr>
      </w:pPr>
      <w:r w:rsidRPr="00D85CA8">
        <w:rPr>
          <w:lang w:val="en-US"/>
        </w:rPr>
        <w:t>It shall run on a server hosting a web server IIS.</w:t>
      </w:r>
    </w:p>
    <w:p w14:paraId="289F0A00" w14:textId="77777777" w:rsidR="000C236E" w:rsidRDefault="000C236E" w:rsidP="000C236E">
      <w:pPr>
        <w:rPr>
          <w:lang w:val="en-US"/>
        </w:rPr>
      </w:pPr>
    </w:p>
    <w:p w14:paraId="784F6A9A" w14:textId="098E36ED" w:rsidR="000C236E" w:rsidRDefault="000C236E" w:rsidP="000C236E">
      <w:pPr>
        <w:rPr>
          <w:lang w:val="en-US"/>
        </w:rPr>
      </w:pPr>
      <w:r>
        <w:rPr>
          <w:noProof/>
          <w:lang w:val="en-US"/>
        </w:rPr>
        <w:drawing>
          <wp:inline distT="0" distB="0" distL="0" distR="0" wp14:anchorId="43E0F2B4" wp14:editId="678F8FD8">
            <wp:extent cx="5762625" cy="5400675"/>
            <wp:effectExtent l="0" t="0" r="9525" b="9525"/>
            <wp:docPr id="582149510"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49510" name="Image 1" descr="Une image contenant texte, capture d’écran, logiciel, affichage&#10;&#10;Description générée automatiquemen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2625" cy="5400675"/>
                    </a:xfrm>
                    <a:prstGeom prst="rect">
                      <a:avLst/>
                    </a:prstGeom>
                    <a:noFill/>
                    <a:ln>
                      <a:noFill/>
                    </a:ln>
                  </pic:spPr>
                </pic:pic>
              </a:graphicData>
            </a:graphic>
          </wp:inline>
        </w:drawing>
      </w:r>
    </w:p>
    <w:p w14:paraId="19B99686" w14:textId="77777777" w:rsidR="000C236E" w:rsidRDefault="000C236E" w:rsidP="000C236E">
      <w:pPr>
        <w:pStyle w:val="Lgende"/>
        <w:rPr>
          <w:lang w:val="en-US"/>
        </w:rPr>
      </w:pPr>
    </w:p>
    <w:p w14:paraId="7FD060D4" w14:textId="77777777" w:rsidR="000C236E" w:rsidRPr="00D85CA8" w:rsidRDefault="000C236E" w:rsidP="000C236E">
      <w:pPr>
        <w:pStyle w:val="Lgende"/>
        <w:rPr>
          <w:lang w:val="en-US"/>
        </w:rPr>
      </w:pPr>
      <w:bookmarkStart w:id="330" w:name="_Toc162437154"/>
      <w:r w:rsidRPr="00D85CA8">
        <w:rPr>
          <w:lang w:val="en-US"/>
        </w:rPr>
        <w:t xml:space="preserve">Figure </w:t>
      </w:r>
      <w:r w:rsidRPr="00D85CA8">
        <w:rPr>
          <w:noProof/>
          <w:lang w:val="en-US"/>
        </w:rPr>
        <w:fldChar w:fldCharType="begin"/>
      </w:r>
      <w:r w:rsidRPr="00D85CA8">
        <w:rPr>
          <w:noProof/>
          <w:lang w:val="en-US"/>
        </w:rPr>
        <w:instrText xml:space="preserve"> SEQ Figure \* ARABIC </w:instrText>
      </w:r>
      <w:r w:rsidRPr="00D85CA8">
        <w:rPr>
          <w:noProof/>
          <w:lang w:val="en-US"/>
        </w:rPr>
        <w:fldChar w:fldCharType="separate"/>
      </w:r>
      <w:r>
        <w:rPr>
          <w:noProof/>
          <w:lang w:val="en-US"/>
        </w:rPr>
        <w:t>14</w:t>
      </w:r>
      <w:r w:rsidRPr="00D85CA8">
        <w:rPr>
          <w:noProof/>
          <w:lang w:val="en-US"/>
        </w:rPr>
        <w:fldChar w:fldCharType="end"/>
      </w:r>
      <w:r w:rsidRPr="00D85CA8">
        <w:rPr>
          <w:lang w:val="en-US"/>
        </w:rPr>
        <w:t xml:space="preserve"> </w:t>
      </w:r>
      <w:r>
        <w:rPr>
          <w:lang w:val="en-US"/>
        </w:rPr>
        <w:t>–</w:t>
      </w:r>
      <w:r w:rsidRPr="00D85CA8">
        <w:rPr>
          <w:lang w:val="en-US"/>
        </w:rPr>
        <w:t xml:space="preserve"> </w:t>
      </w:r>
      <w:r>
        <w:rPr>
          <w:lang w:val="en-US"/>
        </w:rPr>
        <w:t>Example of a web deployment console</w:t>
      </w:r>
      <w:bookmarkEnd w:id="330"/>
    </w:p>
    <w:p w14:paraId="781F9029" w14:textId="77777777" w:rsidR="000C236E" w:rsidRPr="00D85CA8" w:rsidRDefault="000C236E" w:rsidP="000C236E">
      <w:pPr>
        <w:rPr>
          <w:lang w:val="en-US"/>
        </w:rPr>
      </w:pPr>
    </w:p>
    <w:p w14:paraId="6DEA6B81" w14:textId="77777777" w:rsidR="000C236E" w:rsidRPr="00D85CA8" w:rsidRDefault="000C236E" w:rsidP="000C236E">
      <w:pPr>
        <w:pStyle w:val="Titre3"/>
        <w:keepLines w:val="0"/>
        <w:tabs>
          <w:tab w:val="num" w:pos="720"/>
        </w:tabs>
        <w:spacing w:before="180" w:after="60"/>
        <w:ind w:left="720" w:hanging="720"/>
        <w:jc w:val="both"/>
        <w:rPr>
          <w:lang w:val="en-US"/>
        </w:rPr>
      </w:pPr>
      <w:bookmarkStart w:id="331" w:name="_Toc523748195"/>
      <w:bookmarkStart w:id="332" w:name="_Toc110407381"/>
      <w:bookmarkStart w:id="333" w:name="_Toc166508837"/>
      <w:r w:rsidRPr="00D85CA8">
        <w:rPr>
          <w:lang w:val="en-US"/>
        </w:rPr>
        <w:lastRenderedPageBreak/>
        <w:t>Web client</w:t>
      </w:r>
      <w:bookmarkEnd w:id="331"/>
      <w:bookmarkEnd w:id="332"/>
      <w:bookmarkEnd w:id="333"/>
    </w:p>
    <w:p w14:paraId="552B2262" w14:textId="77777777" w:rsidR="000C236E" w:rsidRPr="00D85CA8" w:rsidRDefault="000C236E" w:rsidP="000C236E">
      <w:pPr>
        <w:rPr>
          <w:lang w:val="en-US"/>
        </w:rPr>
      </w:pPr>
      <w:r w:rsidRPr="00D85CA8">
        <w:rPr>
          <w:lang w:val="en-US"/>
        </w:rPr>
        <w:t>A browser-based client or web client shall use a standard web browser and an internet or intranet connection to provide remote display and control of the processes. A user with appropriate user rights (user name and password) shall be able to access the supervisor from anywhere on the network. The web client shall be independent of the operating system.  It shall display supervisor mimics directly without requiring additional configuration.</w:t>
      </w:r>
    </w:p>
    <w:p w14:paraId="72D2E071" w14:textId="77777777" w:rsidR="000C236E" w:rsidRPr="00D85CA8" w:rsidRDefault="000C236E" w:rsidP="000C236E">
      <w:pPr>
        <w:rPr>
          <w:lang w:val="en-US"/>
        </w:rPr>
      </w:pPr>
    </w:p>
    <w:p w14:paraId="1EF93CE6" w14:textId="77777777" w:rsidR="000C236E" w:rsidRPr="00D85CA8" w:rsidRDefault="000C236E" w:rsidP="000C236E">
      <w:pPr>
        <w:rPr>
          <w:lang w:val="en-US"/>
        </w:rPr>
      </w:pPr>
      <w:r w:rsidRPr="00D85CA8">
        <w:rPr>
          <w:lang w:val="en-US"/>
        </w:rPr>
        <w:t>Communication between the supervisor and the web client shall use Microsoft IIS. The web client shall be continually refreshed and data exchanged using HTTPS (SSL V2).</w:t>
      </w:r>
    </w:p>
    <w:p w14:paraId="5AA2021E" w14:textId="77777777" w:rsidR="000C236E" w:rsidRPr="00D85CA8" w:rsidRDefault="000C236E" w:rsidP="000C236E">
      <w:pPr>
        <w:spacing w:after="200" w:line="276" w:lineRule="auto"/>
        <w:rPr>
          <w:lang w:val="en-US"/>
        </w:rPr>
      </w:pPr>
      <w:r w:rsidRPr="00D85CA8">
        <w:rPr>
          <w:lang w:val="en-US"/>
        </w:rPr>
        <w:t>The web client shall be compatible with the common web browsers including Edge, Firefox, and Chrome. Using supervisor’s public API REST Web Services it shall be possible to create a custom web portal to access the real-time and historical data of supervisor, mobile phones, tablet PCs etc. via standard web pages.</w:t>
      </w:r>
    </w:p>
    <w:p w14:paraId="14382C71" w14:textId="77777777" w:rsidR="000C236E" w:rsidRPr="00D85CA8" w:rsidRDefault="000C236E" w:rsidP="000C236E">
      <w:pPr>
        <w:rPr>
          <w:lang w:val="en-US"/>
        </w:rPr>
      </w:pPr>
      <w:r w:rsidRPr="00D85CA8">
        <w:rPr>
          <w:lang w:val="en-US"/>
        </w:rPr>
        <w:t>The web client features shall include:</w:t>
      </w:r>
    </w:p>
    <w:p w14:paraId="4A0DA1F9" w14:textId="77777777" w:rsidR="000C236E" w:rsidRPr="00D85CA8" w:rsidRDefault="000C236E" w:rsidP="007E3027">
      <w:pPr>
        <w:pStyle w:val="Paragraphedeliste"/>
        <w:numPr>
          <w:ilvl w:val="0"/>
          <w:numId w:val="55"/>
        </w:numPr>
        <w:spacing w:line="240" w:lineRule="auto"/>
        <w:jc w:val="both"/>
        <w:rPr>
          <w:lang w:val="en-US"/>
        </w:rPr>
      </w:pPr>
      <w:r w:rsidRPr="00D85CA8">
        <w:rPr>
          <w:lang w:val="en-US"/>
        </w:rPr>
        <w:t xml:space="preserve"> No software installation necessary on the remote device</w:t>
      </w:r>
    </w:p>
    <w:p w14:paraId="080BACC5" w14:textId="77777777" w:rsidR="000C236E" w:rsidRPr="00D85CA8" w:rsidRDefault="000C236E" w:rsidP="007E3027">
      <w:pPr>
        <w:numPr>
          <w:ilvl w:val="0"/>
          <w:numId w:val="34"/>
        </w:numPr>
        <w:spacing w:before="80" w:line="240" w:lineRule="auto"/>
        <w:ind w:left="426" w:hanging="426"/>
        <w:jc w:val="both"/>
        <w:rPr>
          <w:lang w:val="en-US"/>
        </w:rPr>
      </w:pPr>
      <w:r w:rsidRPr="00D85CA8">
        <w:rPr>
          <w:lang w:val="en-US"/>
        </w:rPr>
        <w:t>The mimics displayed on the web client shall look the same as the mimic visible from the SCADA stations clients or servers.</w:t>
      </w:r>
    </w:p>
    <w:p w14:paraId="42EFB6D7" w14:textId="77777777" w:rsidR="000C236E" w:rsidRPr="00D85CA8" w:rsidRDefault="000C236E" w:rsidP="007E3027">
      <w:pPr>
        <w:numPr>
          <w:ilvl w:val="0"/>
          <w:numId w:val="34"/>
        </w:numPr>
        <w:spacing w:before="80" w:line="240" w:lineRule="auto"/>
        <w:ind w:left="426" w:hanging="426"/>
        <w:jc w:val="both"/>
        <w:rPr>
          <w:lang w:val="en-US"/>
        </w:rPr>
      </w:pPr>
      <w:r w:rsidRPr="00D85CA8">
        <w:rPr>
          <w:lang w:val="en-US"/>
        </w:rPr>
        <w:t>It shall not be necessary to develop specific mimics and views for the web client capability. Meaning the mimics develop for the supervisor shall be automatically compatible with the web client. This in order to avoid extra engineering and to allow operator users to be immediately familiar with the supervisor graphical user interface.</w:t>
      </w:r>
    </w:p>
    <w:p w14:paraId="01463591" w14:textId="77777777" w:rsidR="000C236E" w:rsidRPr="00D85CA8" w:rsidRDefault="000C236E" w:rsidP="007E3027">
      <w:pPr>
        <w:numPr>
          <w:ilvl w:val="0"/>
          <w:numId w:val="34"/>
        </w:numPr>
        <w:spacing w:before="80" w:line="240" w:lineRule="auto"/>
        <w:ind w:left="426" w:hanging="426"/>
        <w:jc w:val="both"/>
        <w:rPr>
          <w:lang w:val="en-US"/>
        </w:rPr>
      </w:pPr>
      <w:r w:rsidRPr="00D85CA8">
        <w:rPr>
          <w:lang w:val="en-US"/>
        </w:rPr>
        <w:t>Real time monitoring and control shall be possible from the web client interface for an operator with appropriate user rights.</w:t>
      </w:r>
    </w:p>
    <w:p w14:paraId="7D81BEE2" w14:textId="77777777" w:rsidR="000C236E" w:rsidRPr="00D85CA8" w:rsidRDefault="000C236E" w:rsidP="007E3027">
      <w:pPr>
        <w:numPr>
          <w:ilvl w:val="0"/>
          <w:numId w:val="34"/>
        </w:numPr>
        <w:spacing w:before="80" w:line="240" w:lineRule="auto"/>
        <w:ind w:left="426" w:hanging="426"/>
        <w:jc w:val="both"/>
        <w:rPr>
          <w:lang w:val="en-US"/>
        </w:rPr>
      </w:pPr>
      <w:r w:rsidRPr="00D85CA8">
        <w:rPr>
          <w:lang w:val="en-US"/>
        </w:rPr>
        <w:t>An operator with web client access shall have the same rights from the web client interface as on the supervisor itself</w:t>
      </w:r>
    </w:p>
    <w:p w14:paraId="7584E1AE" w14:textId="77777777" w:rsidR="000C236E" w:rsidRPr="00D85CA8" w:rsidRDefault="000C236E" w:rsidP="007E3027">
      <w:pPr>
        <w:numPr>
          <w:ilvl w:val="0"/>
          <w:numId w:val="34"/>
        </w:numPr>
        <w:spacing w:before="80" w:line="240" w:lineRule="auto"/>
        <w:ind w:left="426" w:hanging="426"/>
        <w:jc w:val="both"/>
        <w:rPr>
          <w:lang w:val="en-US"/>
        </w:rPr>
      </w:pPr>
      <w:r w:rsidRPr="00D85CA8">
        <w:rPr>
          <w:lang w:val="en-US"/>
        </w:rPr>
        <w:t>There shall be an auto log off feature to automatically log off a user connected to the web client after a determined inactivity period</w:t>
      </w:r>
    </w:p>
    <w:p w14:paraId="05D2C614" w14:textId="77777777" w:rsidR="000C236E" w:rsidRPr="00D85CA8" w:rsidRDefault="000C236E" w:rsidP="007E3027">
      <w:pPr>
        <w:numPr>
          <w:ilvl w:val="0"/>
          <w:numId w:val="34"/>
        </w:numPr>
        <w:spacing w:before="80" w:line="240" w:lineRule="auto"/>
        <w:ind w:left="426" w:hanging="426"/>
        <w:jc w:val="both"/>
        <w:rPr>
          <w:lang w:val="en-US"/>
        </w:rPr>
      </w:pPr>
      <w:r w:rsidRPr="00D85CA8">
        <w:rPr>
          <w:lang w:val="en-US"/>
        </w:rPr>
        <w:t>Up to 50 web client connections shall be able to access the supervisor concurrently</w:t>
      </w:r>
    </w:p>
    <w:p w14:paraId="0205961B" w14:textId="77777777" w:rsidR="000C236E" w:rsidRPr="00D85CA8" w:rsidRDefault="000C236E" w:rsidP="007E3027">
      <w:pPr>
        <w:numPr>
          <w:ilvl w:val="0"/>
          <w:numId w:val="34"/>
        </w:numPr>
        <w:spacing w:before="80" w:line="240" w:lineRule="auto"/>
        <w:ind w:left="426" w:hanging="426"/>
        <w:jc w:val="both"/>
        <w:rPr>
          <w:lang w:val="en-US"/>
        </w:rPr>
      </w:pPr>
      <w:r w:rsidRPr="00D85CA8">
        <w:rPr>
          <w:lang w:val="en-US"/>
        </w:rPr>
        <w:t>There shall not be any limitation on the total number of web client users</w:t>
      </w:r>
    </w:p>
    <w:p w14:paraId="2B5C3D10" w14:textId="77777777" w:rsidR="000C236E" w:rsidRPr="00D85CA8" w:rsidRDefault="000C236E" w:rsidP="007E3027">
      <w:pPr>
        <w:numPr>
          <w:ilvl w:val="0"/>
          <w:numId w:val="34"/>
        </w:numPr>
        <w:spacing w:before="80" w:line="240" w:lineRule="auto"/>
        <w:ind w:left="426" w:hanging="426"/>
        <w:jc w:val="both"/>
        <w:rPr>
          <w:lang w:val="en-US"/>
        </w:rPr>
      </w:pPr>
      <w:r w:rsidRPr="00D85CA8">
        <w:rPr>
          <w:lang w:val="en-US"/>
        </w:rPr>
        <w:t>The web client application shall be able to access the supervisor through gateways and firewalls</w:t>
      </w:r>
    </w:p>
    <w:p w14:paraId="0C9F4B96" w14:textId="77777777" w:rsidR="000C236E" w:rsidRPr="00D85CA8" w:rsidRDefault="000C236E" w:rsidP="007E3027">
      <w:pPr>
        <w:numPr>
          <w:ilvl w:val="0"/>
          <w:numId w:val="34"/>
        </w:numPr>
        <w:spacing w:before="80" w:line="240" w:lineRule="auto"/>
        <w:ind w:left="426" w:hanging="426"/>
        <w:jc w:val="both"/>
        <w:rPr>
          <w:lang w:val="en-US"/>
        </w:rPr>
      </w:pPr>
      <w:r w:rsidRPr="00D85CA8">
        <w:rPr>
          <w:lang w:val="en-US"/>
        </w:rPr>
        <w:t>Access to alarms, alarm acknowledgement, trending real time or historical shall also be available from the web clients</w:t>
      </w:r>
    </w:p>
    <w:p w14:paraId="56236985" w14:textId="77777777" w:rsidR="000C236E" w:rsidRPr="00D85CA8" w:rsidRDefault="000C236E" w:rsidP="007E3027">
      <w:pPr>
        <w:numPr>
          <w:ilvl w:val="0"/>
          <w:numId w:val="34"/>
        </w:numPr>
        <w:spacing w:before="80" w:line="240" w:lineRule="auto"/>
        <w:ind w:left="426" w:hanging="426"/>
        <w:jc w:val="both"/>
        <w:rPr>
          <w:lang w:val="en-US"/>
        </w:rPr>
      </w:pPr>
      <w:r w:rsidRPr="00D85CA8">
        <w:rPr>
          <w:lang w:val="en-US"/>
        </w:rPr>
        <w:t>No license shall be required on the client station.  Client access licenses shall be an option of the server.</w:t>
      </w:r>
    </w:p>
    <w:p w14:paraId="2793FDB7" w14:textId="77777777" w:rsidR="000C236E" w:rsidRPr="00D85CA8" w:rsidRDefault="000C236E" w:rsidP="000C236E">
      <w:pPr>
        <w:pStyle w:val="Titre3"/>
        <w:jc w:val="both"/>
        <w:rPr>
          <w:lang w:val="en-US"/>
        </w:rPr>
      </w:pPr>
      <w:bookmarkStart w:id="334" w:name="_Toc482093435"/>
      <w:bookmarkStart w:id="335" w:name="_Toc523748196"/>
      <w:bookmarkStart w:id="336" w:name="_Toc110407382"/>
      <w:bookmarkStart w:id="337" w:name="_Toc166508838"/>
      <w:bookmarkEnd w:id="329"/>
      <w:r w:rsidRPr="00D85CA8">
        <w:rPr>
          <w:lang w:val="en-US"/>
        </w:rPr>
        <w:t>Remote access</w:t>
      </w:r>
      <w:bookmarkEnd w:id="334"/>
      <w:bookmarkEnd w:id="335"/>
      <w:bookmarkEnd w:id="336"/>
      <w:bookmarkEnd w:id="337"/>
      <w:r w:rsidRPr="00D85CA8">
        <w:rPr>
          <w:lang w:val="en-US"/>
        </w:rPr>
        <w:t xml:space="preserve"> </w:t>
      </w:r>
    </w:p>
    <w:p w14:paraId="73792C9F" w14:textId="77777777" w:rsidR="000C236E" w:rsidRPr="00D85CA8" w:rsidRDefault="000C236E" w:rsidP="000C236E">
      <w:pPr>
        <w:rPr>
          <w:lang w:val="en-US"/>
        </w:rPr>
      </w:pPr>
      <w:r w:rsidRPr="00D85CA8">
        <w:rPr>
          <w:lang w:val="en-US"/>
        </w:rPr>
        <w:t>The supervisor shall support the Windows feature of Remote Desktop Services, which allows instances of the supervisor to run remotely using any devices that supports Remote Desktop, including HTML5 compatible devices.</w:t>
      </w:r>
    </w:p>
    <w:p w14:paraId="0AB1B31F" w14:textId="77777777" w:rsidR="000C236E" w:rsidRPr="00D85CA8" w:rsidRDefault="000C236E" w:rsidP="000C236E">
      <w:pPr>
        <w:rPr>
          <w:lang w:val="en-US"/>
        </w:rPr>
      </w:pPr>
    </w:p>
    <w:p w14:paraId="5E315A57" w14:textId="77777777" w:rsidR="000C236E" w:rsidRPr="00D85CA8" w:rsidRDefault="000C236E" w:rsidP="000C236E">
      <w:pPr>
        <w:rPr>
          <w:lang w:val="en-US"/>
        </w:rPr>
      </w:pPr>
      <w:r w:rsidRPr="00D85CA8">
        <w:rPr>
          <w:lang w:val="en-US"/>
        </w:rPr>
        <w:t>This allows a user to access the application remotely with exactly the same features as a local client station.</w:t>
      </w:r>
    </w:p>
    <w:p w14:paraId="2663B0A5" w14:textId="77777777" w:rsidR="000C236E" w:rsidRPr="00D85CA8" w:rsidRDefault="000C236E" w:rsidP="000C236E">
      <w:pPr>
        <w:rPr>
          <w:lang w:val="en-US"/>
        </w:rPr>
      </w:pPr>
    </w:p>
    <w:p w14:paraId="597C7924" w14:textId="77777777" w:rsidR="000C236E" w:rsidRPr="00D85CA8" w:rsidRDefault="000C236E" w:rsidP="000C236E">
      <w:pPr>
        <w:autoSpaceDE w:val="0"/>
        <w:autoSpaceDN w:val="0"/>
        <w:adjustRightInd w:val="0"/>
        <w:rPr>
          <w:lang w:val="en-US"/>
        </w:rPr>
      </w:pPr>
      <w:r w:rsidRPr="00D85CA8">
        <w:rPr>
          <w:lang w:val="en-US"/>
        </w:rPr>
        <w:t>This solution offers a high level of security since only the keyboard and mouse activities transit over the network reducing the risk of data corruption.</w:t>
      </w:r>
    </w:p>
    <w:p w14:paraId="174033B2" w14:textId="77777777" w:rsidR="000C236E" w:rsidRPr="00D85CA8" w:rsidRDefault="000C236E" w:rsidP="000C236E">
      <w:pPr>
        <w:pStyle w:val="Titre3"/>
        <w:jc w:val="both"/>
        <w:rPr>
          <w:lang w:val="en-US"/>
        </w:rPr>
      </w:pPr>
      <w:bookmarkStart w:id="338" w:name="_Mobile_application_with"/>
      <w:bookmarkStart w:id="339" w:name="_Toc482093436"/>
      <w:bookmarkStart w:id="340" w:name="_Toc523748197"/>
      <w:bookmarkStart w:id="341" w:name="_Toc110407383"/>
      <w:bookmarkStart w:id="342" w:name="_Toc166508839"/>
      <w:bookmarkEnd w:id="338"/>
      <w:r w:rsidRPr="00D85CA8">
        <w:rPr>
          <w:lang w:val="en-US"/>
        </w:rPr>
        <w:t>Mobile application with alarms &amp; events notification services</w:t>
      </w:r>
      <w:bookmarkEnd w:id="339"/>
      <w:bookmarkEnd w:id="340"/>
      <w:bookmarkEnd w:id="341"/>
      <w:bookmarkEnd w:id="342"/>
    </w:p>
    <w:p w14:paraId="150BF06F" w14:textId="77777777" w:rsidR="000C236E" w:rsidRPr="00D85CA8" w:rsidRDefault="000C236E" w:rsidP="000C236E">
      <w:pPr>
        <w:rPr>
          <w:lang w:val="en-US"/>
        </w:rPr>
      </w:pPr>
    </w:p>
    <w:p w14:paraId="061391B8" w14:textId="77777777" w:rsidR="000C236E" w:rsidRPr="00D85CA8" w:rsidRDefault="000C236E" w:rsidP="000C236E">
      <w:pPr>
        <w:rPr>
          <w:lang w:val="en-US"/>
        </w:rPr>
      </w:pPr>
      <w:r w:rsidRPr="00D85CA8">
        <w:rPr>
          <w:lang w:val="en-US"/>
        </w:rPr>
        <w:t>It shall be possible to access data of a project from a tablet or smartphone using a mobile application for the supervisor.</w:t>
      </w:r>
    </w:p>
    <w:p w14:paraId="37C9E695" w14:textId="77777777" w:rsidR="000C236E" w:rsidRPr="00D85CA8" w:rsidRDefault="000C236E" w:rsidP="000C236E">
      <w:pPr>
        <w:rPr>
          <w:lang w:val="en-US"/>
        </w:rPr>
      </w:pPr>
      <w:r w:rsidRPr="00D85CA8">
        <w:rPr>
          <w:lang w:val="en-US"/>
        </w:rPr>
        <w:br/>
        <w:t>The mobile app shall be an application displaying information and enabling actions on variables coming from a mobility server. The variables displayed are those whose level of navigation corresponds to the configuration of the user profile.</w:t>
      </w:r>
    </w:p>
    <w:p w14:paraId="579FB872" w14:textId="77777777" w:rsidR="000C236E" w:rsidRPr="00D85CA8" w:rsidRDefault="000C236E" w:rsidP="000C236E">
      <w:pPr>
        <w:rPr>
          <w:lang w:val="en-US"/>
        </w:rPr>
      </w:pPr>
      <w:r w:rsidRPr="00D85CA8">
        <w:rPr>
          <w:lang w:val="en-US"/>
        </w:rPr>
        <w:br/>
        <w:t xml:space="preserve">The mobile app shall run on the Android operating system (5.0 or higher) and iOS.  It shall also work in a web browser without the notification feature below. </w:t>
      </w:r>
    </w:p>
    <w:p w14:paraId="2573D0D9" w14:textId="77777777" w:rsidR="000C236E" w:rsidRPr="00D85CA8" w:rsidRDefault="000C236E" w:rsidP="000C236E">
      <w:pPr>
        <w:rPr>
          <w:lang w:val="en-US"/>
        </w:rPr>
      </w:pPr>
      <w:r w:rsidRPr="00D85CA8">
        <w:rPr>
          <w:lang w:val="en-US"/>
        </w:rPr>
        <w:br/>
        <w:t>This application shall offer the following notification and control services:</w:t>
      </w:r>
    </w:p>
    <w:p w14:paraId="671FC9BB" w14:textId="77777777" w:rsidR="000C236E" w:rsidRPr="00D85CA8" w:rsidRDefault="000C236E" w:rsidP="007E3027">
      <w:pPr>
        <w:pStyle w:val="Paragraphedeliste"/>
        <w:numPr>
          <w:ilvl w:val="0"/>
          <w:numId w:val="56"/>
        </w:numPr>
        <w:spacing w:line="240" w:lineRule="auto"/>
        <w:rPr>
          <w:lang w:val="en-US"/>
        </w:rPr>
      </w:pPr>
      <w:r w:rsidRPr="00D85CA8">
        <w:rPr>
          <w:lang w:val="en-US"/>
        </w:rPr>
        <w:t>Notifications of alarms in real-time</w:t>
      </w:r>
    </w:p>
    <w:p w14:paraId="498AEDEA" w14:textId="77777777" w:rsidR="000C236E" w:rsidRPr="00D85CA8" w:rsidRDefault="000C236E" w:rsidP="007E3027">
      <w:pPr>
        <w:pStyle w:val="Paragraphedeliste"/>
        <w:numPr>
          <w:ilvl w:val="0"/>
          <w:numId w:val="56"/>
        </w:numPr>
        <w:spacing w:line="240" w:lineRule="auto"/>
        <w:rPr>
          <w:lang w:val="en-US"/>
        </w:rPr>
      </w:pPr>
      <w:r w:rsidRPr="00D85CA8">
        <w:rPr>
          <w:lang w:val="en-US"/>
        </w:rPr>
        <w:t>Access to real-time alarm list</w:t>
      </w:r>
    </w:p>
    <w:p w14:paraId="71D601D2" w14:textId="77777777" w:rsidR="000C236E" w:rsidRPr="00D85CA8" w:rsidRDefault="000C236E" w:rsidP="007E3027">
      <w:pPr>
        <w:pStyle w:val="Paragraphedeliste"/>
        <w:numPr>
          <w:ilvl w:val="0"/>
          <w:numId w:val="56"/>
        </w:numPr>
        <w:spacing w:line="240" w:lineRule="auto"/>
        <w:rPr>
          <w:lang w:val="en-US"/>
        </w:rPr>
      </w:pPr>
      <w:r w:rsidRPr="00D85CA8">
        <w:rPr>
          <w:lang w:val="en-US"/>
        </w:rPr>
        <w:t>Alarm acknowledgment</w:t>
      </w:r>
    </w:p>
    <w:p w14:paraId="3A10D0FF" w14:textId="77777777" w:rsidR="000C236E" w:rsidRPr="00D85CA8" w:rsidRDefault="000C236E" w:rsidP="007E3027">
      <w:pPr>
        <w:pStyle w:val="Paragraphedeliste"/>
        <w:numPr>
          <w:ilvl w:val="0"/>
          <w:numId w:val="56"/>
        </w:numPr>
        <w:spacing w:line="240" w:lineRule="auto"/>
        <w:rPr>
          <w:lang w:val="en-US"/>
        </w:rPr>
      </w:pPr>
      <w:r w:rsidRPr="00D85CA8">
        <w:rPr>
          <w:lang w:val="en-US"/>
        </w:rPr>
        <w:t>Access to the list of archived events</w:t>
      </w:r>
    </w:p>
    <w:p w14:paraId="322E9C48" w14:textId="77777777" w:rsidR="000C236E" w:rsidRPr="00D85CA8" w:rsidRDefault="000C236E" w:rsidP="007E3027">
      <w:pPr>
        <w:pStyle w:val="Paragraphedeliste"/>
        <w:numPr>
          <w:ilvl w:val="0"/>
          <w:numId w:val="56"/>
        </w:numPr>
        <w:spacing w:line="240" w:lineRule="auto"/>
        <w:rPr>
          <w:lang w:val="en-US"/>
        </w:rPr>
      </w:pPr>
      <w:r w:rsidRPr="00D85CA8">
        <w:rPr>
          <w:lang w:val="en-US"/>
        </w:rPr>
        <w:t>View real-time data trending and archived</w:t>
      </w:r>
    </w:p>
    <w:p w14:paraId="412E413C" w14:textId="77777777" w:rsidR="000C236E" w:rsidRPr="00D85CA8" w:rsidRDefault="000C236E" w:rsidP="007E3027">
      <w:pPr>
        <w:pStyle w:val="Paragraphedeliste"/>
        <w:numPr>
          <w:ilvl w:val="0"/>
          <w:numId w:val="56"/>
        </w:numPr>
        <w:spacing w:line="240" w:lineRule="auto"/>
        <w:rPr>
          <w:lang w:val="en-US"/>
        </w:rPr>
      </w:pPr>
      <w:r w:rsidRPr="00D85CA8">
        <w:rPr>
          <w:lang w:val="en-US"/>
        </w:rPr>
        <w:t>View real-time values</w:t>
      </w:r>
    </w:p>
    <w:p w14:paraId="268974CA" w14:textId="77777777" w:rsidR="000C236E" w:rsidRPr="00D85CA8" w:rsidRDefault="000C236E" w:rsidP="007E3027">
      <w:pPr>
        <w:pStyle w:val="Paragraphedeliste"/>
        <w:numPr>
          <w:ilvl w:val="0"/>
          <w:numId w:val="56"/>
        </w:numPr>
        <w:spacing w:line="240" w:lineRule="auto"/>
        <w:rPr>
          <w:lang w:val="en-US"/>
        </w:rPr>
      </w:pPr>
      <w:r w:rsidRPr="00D85CA8">
        <w:rPr>
          <w:lang w:val="en-US"/>
        </w:rPr>
        <w:t>Sending commands and instructions</w:t>
      </w:r>
    </w:p>
    <w:p w14:paraId="025222A2" w14:textId="77777777" w:rsidR="000C236E" w:rsidRPr="00D85CA8" w:rsidRDefault="000C236E" w:rsidP="000C236E">
      <w:pPr>
        <w:rPr>
          <w:lang w:val="en-US"/>
        </w:rPr>
      </w:pPr>
      <w:r w:rsidRPr="00D85CA8">
        <w:rPr>
          <w:lang w:val="en-US"/>
        </w:rPr>
        <w:br/>
        <w:t>The implementation of this solution shall be simple and without specific development. A simple setting made via check boxes in the project shall allow defining what type of data shall be available on the mobile app. In addition, access to data and the level of visibility and control of these depend on the user profile and the rights associated with it in the project.</w:t>
      </w:r>
    </w:p>
    <w:p w14:paraId="24074BA3" w14:textId="77777777" w:rsidR="000C236E" w:rsidRPr="00D85CA8" w:rsidRDefault="000C236E" w:rsidP="000C236E">
      <w:pPr>
        <w:rPr>
          <w:lang w:val="en-US"/>
        </w:rPr>
      </w:pPr>
    </w:p>
    <w:p w14:paraId="46ED7B31" w14:textId="77777777" w:rsidR="000C236E" w:rsidRPr="00D85CA8" w:rsidRDefault="000C236E" w:rsidP="000C236E">
      <w:pPr>
        <w:pStyle w:val="Titre3"/>
        <w:spacing w:after="225"/>
        <w:contextualSpacing/>
        <w:jc w:val="both"/>
        <w:rPr>
          <w:lang w:val="en-US"/>
        </w:rPr>
      </w:pPr>
      <w:bookmarkStart w:id="343" w:name="_Toc486264718"/>
      <w:bookmarkStart w:id="344" w:name="_Toc493666355"/>
      <w:bookmarkStart w:id="345" w:name="_Toc493666577"/>
      <w:bookmarkStart w:id="346" w:name="_Toc493666655"/>
      <w:bookmarkStart w:id="347" w:name="_Toc493666721"/>
      <w:bookmarkStart w:id="348" w:name="_Toc493666787"/>
      <w:bookmarkStart w:id="349" w:name="_Toc493666853"/>
      <w:bookmarkStart w:id="350" w:name="_Toc493666919"/>
      <w:bookmarkStart w:id="351" w:name="_Toc493667053"/>
      <w:bookmarkStart w:id="352" w:name="_Toc493667120"/>
      <w:bookmarkStart w:id="353" w:name="_Toc486264719"/>
      <w:bookmarkStart w:id="354" w:name="_Toc493666356"/>
      <w:bookmarkStart w:id="355" w:name="_Toc493666578"/>
      <w:bookmarkStart w:id="356" w:name="_Toc493666656"/>
      <w:bookmarkStart w:id="357" w:name="_Toc493666722"/>
      <w:bookmarkStart w:id="358" w:name="_Toc493666788"/>
      <w:bookmarkStart w:id="359" w:name="_Toc493666854"/>
      <w:bookmarkStart w:id="360" w:name="_Toc493666920"/>
      <w:bookmarkStart w:id="361" w:name="_Toc493667054"/>
      <w:bookmarkStart w:id="362" w:name="_Toc493667121"/>
      <w:bookmarkStart w:id="363" w:name="_Toc486264720"/>
      <w:bookmarkStart w:id="364" w:name="_Toc493666357"/>
      <w:bookmarkStart w:id="365" w:name="_Toc493666579"/>
      <w:bookmarkStart w:id="366" w:name="_Toc493666657"/>
      <w:bookmarkStart w:id="367" w:name="_Toc493666723"/>
      <w:bookmarkStart w:id="368" w:name="_Toc493666789"/>
      <w:bookmarkStart w:id="369" w:name="_Toc493666855"/>
      <w:bookmarkStart w:id="370" w:name="_Toc493666921"/>
      <w:bookmarkStart w:id="371" w:name="_Toc493667055"/>
      <w:bookmarkStart w:id="372" w:name="_Toc493667122"/>
      <w:bookmarkStart w:id="373" w:name="_Toc486264721"/>
      <w:bookmarkStart w:id="374" w:name="_Toc493666358"/>
      <w:bookmarkStart w:id="375" w:name="_Toc493666580"/>
      <w:bookmarkStart w:id="376" w:name="_Toc493666658"/>
      <w:bookmarkStart w:id="377" w:name="_Toc493666724"/>
      <w:bookmarkStart w:id="378" w:name="_Toc493666790"/>
      <w:bookmarkStart w:id="379" w:name="_Toc493666856"/>
      <w:bookmarkStart w:id="380" w:name="_Toc493666922"/>
      <w:bookmarkStart w:id="381" w:name="_Toc493667056"/>
      <w:bookmarkStart w:id="382" w:name="_Toc493667123"/>
      <w:bookmarkStart w:id="383" w:name="_Toc486264722"/>
      <w:bookmarkStart w:id="384" w:name="_Toc493666359"/>
      <w:bookmarkStart w:id="385" w:name="_Toc493666581"/>
      <w:bookmarkStart w:id="386" w:name="_Toc493666659"/>
      <w:bookmarkStart w:id="387" w:name="_Toc493666725"/>
      <w:bookmarkStart w:id="388" w:name="_Toc493666791"/>
      <w:bookmarkStart w:id="389" w:name="_Toc493666857"/>
      <w:bookmarkStart w:id="390" w:name="_Toc493666923"/>
      <w:bookmarkStart w:id="391" w:name="_Toc493667057"/>
      <w:bookmarkStart w:id="392" w:name="_Toc493667124"/>
      <w:bookmarkStart w:id="393" w:name="_Toc486264723"/>
      <w:bookmarkStart w:id="394" w:name="_Toc493666360"/>
      <w:bookmarkStart w:id="395" w:name="_Toc493666582"/>
      <w:bookmarkStart w:id="396" w:name="_Toc493666660"/>
      <w:bookmarkStart w:id="397" w:name="_Toc493666726"/>
      <w:bookmarkStart w:id="398" w:name="_Toc493666792"/>
      <w:bookmarkStart w:id="399" w:name="_Toc493666858"/>
      <w:bookmarkStart w:id="400" w:name="_Toc493666924"/>
      <w:bookmarkStart w:id="401" w:name="_Toc493667058"/>
      <w:bookmarkStart w:id="402" w:name="_Toc493667125"/>
      <w:bookmarkStart w:id="403" w:name="_Toc486264724"/>
      <w:bookmarkStart w:id="404" w:name="_Toc493666361"/>
      <w:bookmarkStart w:id="405" w:name="_Toc493666583"/>
      <w:bookmarkStart w:id="406" w:name="_Toc493666661"/>
      <w:bookmarkStart w:id="407" w:name="_Toc493666727"/>
      <w:bookmarkStart w:id="408" w:name="_Toc493666793"/>
      <w:bookmarkStart w:id="409" w:name="_Toc493666859"/>
      <w:bookmarkStart w:id="410" w:name="_Toc493666925"/>
      <w:bookmarkStart w:id="411" w:name="_Toc493667059"/>
      <w:bookmarkStart w:id="412" w:name="_Toc493667126"/>
      <w:bookmarkStart w:id="413" w:name="_Toc486264725"/>
      <w:bookmarkStart w:id="414" w:name="_Toc493666362"/>
      <w:bookmarkStart w:id="415" w:name="_Toc493666584"/>
      <w:bookmarkStart w:id="416" w:name="_Toc493666662"/>
      <w:bookmarkStart w:id="417" w:name="_Toc493666728"/>
      <w:bookmarkStart w:id="418" w:name="_Toc493666794"/>
      <w:bookmarkStart w:id="419" w:name="_Toc493666860"/>
      <w:bookmarkStart w:id="420" w:name="_Toc493666926"/>
      <w:bookmarkStart w:id="421" w:name="_Toc493667060"/>
      <w:bookmarkStart w:id="422" w:name="_Toc493667127"/>
      <w:bookmarkStart w:id="423" w:name="_Toc486264726"/>
      <w:bookmarkStart w:id="424" w:name="_Toc493666363"/>
      <w:bookmarkStart w:id="425" w:name="_Toc493666585"/>
      <w:bookmarkStart w:id="426" w:name="_Toc493666663"/>
      <w:bookmarkStart w:id="427" w:name="_Toc493666729"/>
      <w:bookmarkStart w:id="428" w:name="_Toc493666795"/>
      <w:bookmarkStart w:id="429" w:name="_Toc493666861"/>
      <w:bookmarkStart w:id="430" w:name="_Toc493666927"/>
      <w:bookmarkStart w:id="431" w:name="_Toc493667061"/>
      <w:bookmarkStart w:id="432" w:name="_Toc493667128"/>
      <w:bookmarkStart w:id="433" w:name="_Toc486264727"/>
      <w:bookmarkStart w:id="434" w:name="_Toc493666364"/>
      <w:bookmarkStart w:id="435" w:name="_Toc493666586"/>
      <w:bookmarkStart w:id="436" w:name="_Toc493666664"/>
      <w:bookmarkStart w:id="437" w:name="_Toc493666730"/>
      <w:bookmarkStart w:id="438" w:name="_Toc493666796"/>
      <w:bookmarkStart w:id="439" w:name="_Toc493666862"/>
      <w:bookmarkStart w:id="440" w:name="_Toc493666928"/>
      <w:bookmarkStart w:id="441" w:name="_Toc493667062"/>
      <w:bookmarkStart w:id="442" w:name="_Toc493667129"/>
      <w:bookmarkStart w:id="443" w:name="_Toc486264728"/>
      <w:bookmarkStart w:id="444" w:name="_Toc493666365"/>
      <w:bookmarkStart w:id="445" w:name="_Toc493666587"/>
      <w:bookmarkStart w:id="446" w:name="_Toc493666665"/>
      <w:bookmarkStart w:id="447" w:name="_Toc493666731"/>
      <w:bookmarkStart w:id="448" w:name="_Toc493666797"/>
      <w:bookmarkStart w:id="449" w:name="_Toc493666863"/>
      <w:bookmarkStart w:id="450" w:name="_Toc493666929"/>
      <w:bookmarkStart w:id="451" w:name="_Toc493667063"/>
      <w:bookmarkStart w:id="452" w:name="_Toc493667130"/>
      <w:bookmarkStart w:id="453" w:name="_Toc486264729"/>
      <w:bookmarkStart w:id="454" w:name="_Toc493666366"/>
      <w:bookmarkStart w:id="455" w:name="_Toc493666588"/>
      <w:bookmarkStart w:id="456" w:name="_Toc493666666"/>
      <w:bookmarkStart w:id="457" w:name="_Toc493666732"/>
      <w:bookmarkStart w:id="458" w:name="_Toc493666798"/>
      <w:bookmarkStart w:id="459" w:name="_Toc493666864"/>
      <w:bookmarkStart w:id="460" w:name="_Toc493666930"/>
      <w:bookmarkStart w:id="461" w:name="_Toc493667064"/>
      <w:bookmarkStart w:id="462" w:name="_Toc493667131"/>
      <w:bookmarkStart w:id="463" w:name="_Toc482093437"/>
      <w:bookmarkStart w:id="464" w:name="_Toc523748198"/>
      <w:bookmarkStart w:id="465" w:name="_Toc110407384"/>
      <w:bookmarkStart w:id="466" w:name="_Toc166508840"/>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r w:rsidRPr="00D85CA8">
        <w:rPr>
          <w:lang w:val="en-US"/>
        </w:rPr>
        <w:t>Geolocation and contextual mobile app</w:t>
      </w:r>
      <w:bookmarkEnd w:id="463"/>
      <w:bookmarkEnd w:id="464"/>
      <w:bookmarkEnd w:id="465"/>
      <w:bookmarkEnd w:id="466"/>
    </w:p>
    <w:p w14:paraId="1F9BE284" w14:textId="77777777" w:rsidR="000C236E" w:rsidRPr="00D85CA8" w:rsidRDefault="000C236E" w:rsidP="000C236E">
      <w:pPr>
        <w:rPr>
          <w:lang w:val="en-US"/>
        </w:rPr>
      </w:pPr>
      <w:r w:rsidRPr="00D85CA8">
        <w:rPr>
          <w:lang w:val="en-US"/>
        </w:rPr>
        <w:t xml:space="preserve">A mobile application shall allow a user, depending on their profile, to automatically obtain the contextual information related to their area of </w:t>
      </w:r>
      <w:r w:rsidRPr="00D85CA8">
        <w:rPr>
          <w:rFonts w:ascii="Cambria Math" w:hAnsi="Cambria Math" w:cs="Cambria Math"/>
          <w:lang w:val="en-US"/>
        </w:rPr>
        <w:t>​​</w:t>
      </w:r>
      <w:r w:rsidRPr="00D85CA8">
        <w:rPr>
          <w:lang w:val="en-US"/>
        </w:rPr>
        <w:t>responsibility (i.e. maintenance, operation, or supervision.) in the zone where they are and to have access to the actions they can undertake, directly from their mobile device. They shall be able to control the set points, analyse trends, consult a data sheet or exchange instant messages with other users.</w:t>
      </w:r>
    </w:p>
    <w:p w14:paraId="3A4DA204" w14:textId="77777777" w:rsidR="000C236E" w:rsidRPr="00D85CA8" w:rsidRDefault="000C236E" w:rsidP="000C236E">
      <w:pPr>
        <w:rPr>
          <w:lang w:val="en-US"/>
        </w:rPr>
      </w:pPr>
      <w:r w:rsidRPr="00D85CA8">
        <w:rPr>
          <w:lang w:val="en-US"/>
        </w:rPr>
        <w:t> </w:t>
      </w:r>
    </w:p>
    <w:p w14:paraId="4F4D58E8" w14:textId="77777777" w:rsidR="000C236E" w:rsidRDefault="000C236E" w:rsidP="000C236E">
      <w:pPr>
        <w:rPr>
          <w:lang w:val="en-US"/>
        </w:rPr>
      </w:pPr>
      <w:r w:rsidRPr="00D85CA8">
        <w:rPr>
          <w:lang w:val="en-US"/>
        </w:rPr>
        <w:t>This mobile application shall be based on the existing internal / external geolocation technologies including Bluetooth tags, NFC chips, QRCodes, and GPS.</w:t>
      </w:r>
    </w:p>
    <w:p w14:paraId="655893DF" w14:textId="77777777" w:rsidR="000C236E" w:rsidRPr="00D85CA8" w:rsidRDefault="000C236E" w:rsidP="000C236E">
      <w:pPr>
        <w:rPr>
          <w:lang w:val="en-US"/>
        </w:rPr>
      </w:pPr>
      <w:r w:rsidRPr="00D85CA8">
        <w:rPr>
          <w:lang w:val="en-US"/>
        </w:rPr>
        <w:t>It shall allow in particular the following functionalities:</w:t>
      </w:r>
    </w:p>
    <w:p w14:paraId="122DB8D1" w14:textId="77777777" w:rsidR="000C236E" w:rsidRPr="00D85CA8" w:rsidRDefault="000C236E" w:rsidP="007E3027">
      <w:pPr>
        <w:pStyle w:val="Paragraphedeliste"/>
        <w:numPr>
          <w:ilvl w:val="0"/>
          <w:numId w:val="57"/>
        </w:numPr>
        <w:spacing w:line="240" w:lineRule="auto"/>
        <w:rPr>
          <w:lang w:val="en-US"/>
        </w:rPr>
      </w:pPr>
      <w:r w:rsidRPr="00D85CA8">
        <w:rPr>
          <w:lang w:val="en-US"/>
        </w:rPr>
        <w:lastRenderedPageBreak/>
        <w:t>Automatic display of contextual information according to the geographical area in which the user is located and his profile</w:t>
      </w:r>
    </w:p>
    <w:p w14:paraId="7F17E57E" w14:textId="77777777" w:rsidR="000C236E" w:rsidRPr="00D85CA8" w:rsidRDefault="000C236E" w:rsidP="007E3027">
      <w:pPr>
        <w:pStyle w:val="Paragraphedeliste"/>
        <w:numPr>
          <w:ilvl w:val="0"/>
          <w:numId w:val="57"/>
        </w:numPr>
        <w:spacing w:line="240" w:lineRule="auto"/>
        <w:rPr>
          <w:lang w:val="en-US"/>
        </w:rPr>
      </w:pPr>
      <w:r w:rsidRPr="00D85CA8">
        <w:rPr>
          <w:lang w:val="en-US"/>
        </w:rPr>
        <w:t>Visualization and control of equipment in the vicinity</w:t>
      </w:r>
    </w:p>
    <w:p w14:paraId="52CBFC1F" w14:textId="77777777" w:rsidR="000C236E" w:rsidRPr="00D85CA8" w:rsidRDefault="000C236E" w:rsidP="007E3027">
      <w:pPr>
        <w:pStyle w:val="Paragraphedeliste"/>
        <w:numPr>
          <w:ilvl w:val="0"/>
          <w:numId w:val="57"/>
        </w:numPr>
        <w:spacing w:line="240" w:lineRule="auto"/>
        <w:rPr>
          <w:lang w:val="en-US"/>
        </w:rPr>
      </w:pPr>
      <w:r w:rsidRPr="00D85CA8">
        <w:rPr>
          <w:lang w:val="en-US"/>
        </w:rPr>
        <w:t>Instant messaging with text, audio or video messages, and images</w:t>
      </w:r>
    </w:p>
    <w:p w14:paraId="76941A15" w14:textId="77777777" w:rsidR="000C236E" w:rsidRPr="00D85CA8" w:rsidRDefault="000C236E" w:rsidP="007E3027">
      <w:pPr>
        <w:pStyle w:val="Paragraphedeliste"/>
        <w:numPr>
          <w:ilvl w:val="0"/>
          <w:numId w:val="57"/>
        </w:numPr>
        <w:spacing w:line="240" w:lineRule="auto"/>
        <w:rPr>
          <w:lang w:val="en-US"/>
        </w:rPr>
      </w:pPr>
      <w:r w:rsidRPr="00D85CA8">
        <w:rPr>
          <w:lang w:val="en-US"/>
        </w:rPr>
        <w:t>Localization of mobile devices from a server visible on the mimics through animations or on an interactive map (Google maps, , or other mapping service)</w:t>
      </w:r>
    </w:p>
    <w:p w14:paraId="2AB99C41" w14:textId="77777777" w:rsidR="000C236E" w:rsidRPr="00225D2F" w:rsidRDefault="000C236E" w:rsidP="007E3027">
      <w:pPr>
        <w:pStyle w:val="Paragraphedeliste"/>
        <w:numPr>
          <w:ilvl w:val="0"/>
          <w:numId w:val="57"/>
        </w:numPr>
        <w:spacing w:line="240" w:lineRule="auto"/>
        <w:rPr>
          <w:rFonts w:eastAsiaTheme="majorEastAsia" w:cstheme="majorBidi"/>
          <w:b/>
          <w:bCs/>
          <w:color w:val="4F81BD" w:themeColor="accent1"/>
          <w:sz w:val="26"/>
          <w:szCs w:val="26"/>
          <w:lang w:val="en-US"/>
        </w:rPr>
      </w:pPr>
      <w:r w:rsidRPr="00D85CA8">
        <w:rPr>
          <w:lang w:val="en-US"/>
        </w:rPr>
        <w:t>Facilitate information delivery to mobility workers by automatically delivery of information and controls required to perform their job function in a geographical zone, whether indoors or outdoors.</w:t>
      </w:r>
    </w:p>
    <w:p w14:paraId="2DAC3092" w14:textId="77777777" w:rsidR="000C236E" w:rsidRDefault="000C236E" w:rsidP="000C236E">
      <w:pPr>
        <w:pStyle w:val="Paragraphedeliste"/>
        <w:rPr>
          <w:rFonts w:eastAsiaTheme="majorEastAsia" w:cstheme="majorBidi"/>
          <w:b/>
          <w:bCs/>
          <w:color w:val="4F81BD" w:themeColor="accent1"/>
          <w:sz w:val="26"/>
          <w:szCs w:val="26"/>
          <w:lang w:val="en-US"/>
        </w:rPr>
      </w:pPr>
    </w:p>
    <w:p w14:paraId="41D02B67" w14:textId="77777777" w:rsidR="000C236E" w:rsidRDefault="000C236E" w:rsidP="000C236E">
      <w:pPr>
        <w:pStyle w:val="Paragraphedeliste"/>
        <w:rPr>
          <w:rFonts w:eastAsiaTheme="majorEastAsia" w:cstheme="majorBidi"/>
          <w:b/>
          <w:bCs/>
          <w:color w:val="4F81BD" w:themeColor="accent1"/>
          <w:sz w:val="26"/>
          <w:szCs w:val="26"/>
          <w:lang w:val="en-US"/>
        </w:rPr>
      </w:pPr>
      <w:r>
        <w:rPr>
          <w:noProof/>
        </w:rPr>
        <w:drawing>
          <wp:anchor distT="0" distB="0" distL="114300" distR="114300" simplePos="0" relativeHeight="251863040" behindDoc="0" locked="0" layoutInCell="1" allowOverlap="1" wp14:anchorId="14C18F28" wp14:editId="609D9FC3">
            <wp:simplePos x="0" y="0"/>
            <wp:positionH relativeFrom="column">
              <wp:posOffset>1477645</wp:posOffset>
            </wp:positionH>
            <wp:positionV relativeFrom="paragraph">
              <wp:posOffset>193675</wp:posOffset>
            </wp:positionV>
            <wp:extent cx="1706880" cy="2907030"/>
            <wp:effectExtent l="0" t="0" r="7620" b="7620"/>
            <wp:wrapSquare wrapText="bothSides"/>
            <wp:docPr id="4227" name="Image 4227" descr="D:\OneDrive - ARC INFORMATIQUE\ARC_Marketing\Graphics_Materials\Mobility\Screenshots\SNAPVUE_SCREENS-COLOR-SPECS\SNAPVUE_SCREENS-COLOR-SPECS\SNAPVUE_COLOR-EXAMPLE_WHIT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 name="Image 4227" descr="D:\OneDrive - ARC INFORMATIQUE\ARC_Marketing\Graphics_Materials\Mobility\Screenshots\SNAPVUE_SCREENS-COLOR-SPECS\SNAPVUE_SCREENS-COLOR-SPECS\SNAPVUE_COLOR-EXAMPLE_WHITE_02.png"/>
                    <pic:cNvPicPr>
                      <a:picLocks noChangeAspect="1"/>
                    </pic:cNvPicPr>
                  </pic:nvPicPr>
                  <pic:blipFill rotWithShape="1">
                    <a:blip r:embed="rId71" cstate="print">
                      <a:extLst>
                        <a:ext uri="{28A0092B-C50C-407E-A947-70E740481C1C}">
                          <a14:useLocalDpi xmlns:a14="http://schemas.microsoft.com/office/drawing/2010/main" val="0"/>
                        </a:ext>
                      </a:extLst>
                    </a:blip>
                    <a:srcRect t="4270" b="1"/>
                    <a:stretch/>
                  </pic:blipFill>
                  <pic:spPr bwMode="auto">
                    <a:xfrm>
                      <a:off x="0" y="0"/>
                      <a:ext cx="1706880" cy="2907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1DEA81" w14:textId="77777777" w:rsidR="000C236E" w:rsidRDefault="000C236E" w:rsidP="000C236E">
      <w:pPr>
        <w:pStyle w:val="Paragraphedeliste"/>
        <w:rPr>
          <w:rFonts w:eastAsiaTheme="majorEastAsia" w:cstheme="majorBidi"/>
          <w:b/>
          <w:bCs/>
          <w:color w:val="4F81BD" w:themeColor="accent1"/>
          <w:sz w:val="26"/>
          <w:szCs w:val="26"/>
          <w:lang w:val="en-US"/>
        </w:rPr>
      </w:pPr>
    </w:p>
    <w:p w14:paraId="18BA39C5" w14:textId="77777777" w:rsidR="000C236E" w:rsidRDefault="000C236E" w:rsidP="000C236E">
      <w:pPr>
        <w:pStyle w:val="Paragraphedeliste"/>
        <w:rPr>
          <w:rFonts w:eastAsiaTheme="majorEastAsia" w:cstheme="majorBidi"/>
          <w:b/>
          <w:bCs/>
          <w:color w:val="4F81BD" w:themeColor="accent1"/>
          <w:sz w:val="26"/>
          <w:szCs w:val="26"/>
          <w:lang w:val="en-US"/>
        </w:rPr>
      </w:pPr>
    </w:p>
    <w:p w14:paraId="3B470B6A" w14:textId="77777777" w:rsidR="000C236E" w:rsidRDefault="000C236E" w:rsidP="000C236E">
      <w:pPr>
        <w:pStyle w:val="Paragraphedeliste"/>
        <w:rPr>
          <w:rFonts w:eastAsiaTheme="majorEastAsia" w:cstheme="majorBidi"/>
          <w:b/>
          <w:bCs/>
          <w:color w:val="4F81BD" w:themeColor="accent1"/>
          <w:sz w:val="26"/>
          <w:szCs w:val="26"/>
          <w:lang w:val="en-US"/>
        </w:rPr>
      </w:pPr>
    </w:p>
    <w:p w14:paraId="2F8DBAF9" w14:textId="77777777" w:rsidR="000C236E" w:rsidRDefault="000C236E" w:rsidP="000C236E">
      <w:pPr>
        <w:pStyle w:val="Paragraphedeliste"/>
        <w:rPr>
          <w:rFonts w:eastAsiaTheme="majorEastAsia" w:cstheme="majorBidi"/>
          <w:b/>
          <w:bCs/>
          <w:color w:val="4F81BD" w:themeColor="accent1"/>
          <w:sz w:val="26"/>
          <w:szCs w:val="26"/>
          <w:lang w:val="en-US"/>
        </w:rPr>
      </w:pPr>
    </w:p>
    <w:p w14:paraId="6B4AB7A6" w14:textId="77777777" w:rsidR="000C236E" w:rsidRDefault="000C236E" w:rsidP="000C236E">
      <w:pPr>
        <w:pStyle w:val="Paragraphedeliste"/>
        <w:rPr>
          <w:rFonts w:eastAsiaTheme="majorEastAsia" w:cstheme="majorBidi"/>
          <w:b/>
          <w:bCs/>
          <w:color w:val="4F81BD" w:themeColor="accent1"/>
          <w:sz w:val="26"/>
          <w:szCs w:val="26"/>
          <w:lang w:val="en-US"/>
        </w:rPr>
      </w:pPr>
    </w:p>
    <w:p w14:paraId="2C74494D" w14:textId="77777777" w:rsidR="000C236E" w:rsidRDefault="000C236E" w:rsidP="000C236E">
      <w:pPr>
        <w:pStyle w:val="Paragraphedeliste"/>
        <w:rPr>
          <w:rFonts w:eastAsiaTheme="majorEastAsia" w:cstheme="majorBidi"/>
          <w:b/>
          <w:bCs/>
          <w:color w:val="4F81BD" w:themeColor="accent1"/>
          <w:sz w:val="26"/>
          <w:szCs w:val="26"/>
          <w:lang w:val="en-US"/>
        </w:rPr>
      </w:pPr>
    </w:p>
    <w:p w14:paraId="042CDB54" w14:textId="77777777" w:rsidR="000C236E" w:rsidRDefault="000C236E" w:rsidP="000C236E">
      <w:pPr>
        <w:pStyle w:val="Paragraphedeliste"/>
        <w:rPr>
          <w:rFonts w:eastAsiaTheme="majorEastAsia" w:cstheme="majorBidi"/>
          <w:b/>
          <w:bCs/>
          <w:color w:val="4F81BD" w:themeColor="accent1"/>
          <w:sz w:val="26"/>
          <w:szCs w:val="26"/>
          <w:lang w:val="en-US"/>
        </w:rPr>
      </w:pPr>
    </w:p>
    <w:p w14:paraId="47E6DC83" w14:textId="77777777" w:rsidR="000C236E" w:rsidRDefault="000C236E" w:rsidP="000C236E">
      <w:pPr>
        <w:pStyle w:val="Paragraphedeliste"/>
        <w:rPr>
          <w:rFonts w:eastAsiaTheme="majorEastAsia" w:cstheme="majorBidi"/>
          <w:b/>
          <w:bCs/>
          <w:color w:val="4F81BD" w:themeColor="accent1"/>
          <w:sz w:val="26"/>
          <w:szCs w:val="26"/>
          <w:lang w:val="en-US"/>
        </w:rPr>
      </w:pPr>
    </w:p>
    <w:p w14:paraId="7EA673DD" w14:textId="77777777" w:rsidR="000C236E" w:rsidRDefault="000C236E" w:rsidP="000C236E">
      <w:pPr>
        <w:pStyle w:val="Paragraphedeliste"/>
        <w:rPr>
          <w:rFonts w:eastAsiaTheme="majorEastAsia" w:cstheme="majorBidi"/>
          <w:b/>
          <w:bCs/>
          <w:color w:val="4F81BD" w:themeColor="accent1"/>
          <w:sz w:val="26"/>
          <w:szCs w:val="26"/>
          <w:lang w:val="en-US"/>
        </w:rPr>
      </w:pPr>
    </w:p>
    <w:p w14:paraId="52B7E32A" w14:textId="77777777" w:rsidR="000C236E" w:rsidRDefault="000C236E" w:rsidP="000C236E">
      <w:pPr>
        <w:pStyle w:val="Paragraphedeliste"/>
        <w:rPr>
          <w:rFonts w:eastAsiaTheme="majorEastAsia" w:cstheme="majorBidi"/>
          <w:b/>
          <w:bCs/>
          <w:color w:val="4F81BD" w:themeColor="accent1"/>
          <w:sz w:val="26"/>
          <w:szCs w:val="26"/>
          <w:lang w:val="en-US"/>
        </w:rPr>
      </w:pPr>
    </w:p>
    <w:p w14:paraId="7392A217" w14:textId="77777777" w:rsidR="000C236E" w:rsidRDefault="000C236E" w:rsidP="000C236E">
      <w:pPr>
        <w:pStyle w:val="Paragraphedeliste"/>
        <w:rPr>
          <w:rFonts w:eastAsiaTheme="majorEastAsia" w:cstheme="majorBidi"/>
          <w:b/>
          <w:bCs/>
          <w:color w:val="4F81BD" w:themeColor="accent1"/>
          <w:sz w:val="26"/>
          <w:szCs w:val="26"/>
          <w:lang w:val="en-US"/>
        </w:rPr>
      </w:pPr>
    </w:p>
    <w:p w14:paraId="5B613268" w14:textId="77777777" w:rsidR="000C236E" w:rsidRDefault="000C236E" w:rsidP="000C236E">
      <w:pPr>
        <w:pStyle w:val="Paragraphedeliste"/>
        <w:rPr>
          <w:rFonts w:eastAsiaTheme="majorEastAsia" w:cstheme="majorBidi"/>
          <w:b/>
          <w:bCs/>
          <w:color w:val="4F81BD" w:themeColor="accent1"/>
          <w:sz w:val="26"/>
          <w:szCs w:val="26"/>
          <w:lang w:val="en-US"/>
        </w:rPr>
      </w:pPr>
    </w:p>
    <w:p w14:paraId="3AD7A8E8" w14:textId="77777777" w:rsidR="000C236E" w:rsidRDefault="000C236E" w:rsidP="000C236E">
      <w:pPr>
        <w:pStyle w:val="Paragraphedeliste"/>
        <w:rPr>
          <w:rFonts w:eastAsiaTheme="majorEastAsia" w:cstheme="majorBidi"/>
          <w:b/>
          <w:bCs/>
          <w:color w:val="4F81BD" w:themeColor="accent1"/>
          <w:sz w:val="26"/>
          <w:szCs w:val="26"/>
          <w:lang w:val="en-US"/>
        </w:rPr>
      </w:pPr>
    </w:p>
    <w:p w14:paraId="7E77A00C" w14:textId="77777777" w:rsidR="000C236E" w:rsidRDefault="000C236E" w:rsidP="000C236E">
      <w:pPr>
        <w:pStyle w:val="Paragraphedeliste"/>
        <w:rPr>
          <w:rFonts w:eastAsiaTheme="majorEastAsia" w:cstheme="majorBidi"/>
          <w:b/>
          <w:bCs/>
          <w:color w:val="4F81BD" w:themeColor="accent1"/>
          <w:sz w:val="26"/>
          <w:szCs w:val="26"/>
          <w:lang w:val="en-US"/>
        </w:rPr>
      </w:pPr>
    </w:p>
    <w:p w14:paraId="4E43EF69" w14:textId="77777777" w:rsidR="000C236E" w:rsidRPr="00D85CA8" w:rsidRDefault="000C236E" w:rsidP="000C236E">
      <w:pPr>
        <w:pStyle w:val="Lgende"/>
        <w:ind w:left="1418" w:firstLine="709"/>
        <w:rPr>
          <w:lang w:val="en-US"/>
        </w:rPr>
      </w:pPr>
      <w:bookmarkStart w:id="467" w:name="_Toc162437155"/>
      <w:r w:rsidRPr="00D85CA8">
        <w:rPr>
          <w:lang w:val="en-US"/>
        </w:rPr>
        <w:t xml:space="preserve">Figure </w:t>
      </w:r>
      <w:r w:rsidRPr="00D85CA8">
        <w:rPr>
          <w:noProof/>
          <w:lang w:val="en-US"/>
        </w:rPr>
        <w:fldChar w:fldCharType="begin"/>
      </w:r>
      <w:r w:rsidRPr="00D85CA8">
        <w:rPr>
          <w:noProof/>
          <w:lang w:val="en-US"/>
        </w:rPr>
        <w:instrText xml:space="preserve"> SEQ Figure \* ARABIC </w:instrText>
      </w:r>
      <w:r w:rsidRPr="00D85CA8">
        <w:rPr>
          <w:noProof/>
          <w:lang w:val="en-US"/>
        </w:rPr>
        <w:fldChar w:fldCharType="separate"/>
      </w:r>
      <w:r>
        <w:rPr>
          <w:noProof/>
          <w:lang w:val="en-US"/>
        </w:rPr>
        <w:t>22</w:t>
      </w:r>
      <w:r w:rsidRPr="00D85CA8">
        <w:rPr>
          <w:noProof/>
          <w:lang w:val="en-US"/>
        </w:rPr>
        <w:fldChar w:fldCharType="end"/>
      </w:r>
      <w:r w:rsidRPr="00D85CA8">
        <w:rPr>
          <w:lang w:val="en-US"/>
        </w:rPr>
        <w:t xml:space="preserve"> </w:t>
      </w:r>
      <w:r>
        <w:rPr>
          <w:lang w:val="en-US"/>
        </w:rPr>
        <w:t>–</w:t>
      </w:r>
      <w:r w:rsidRPr="00D85CA8">
        <w:rPr>
          <w:lang w:val="en-US"/>
        </w:rPr>
        <w:t xml:space="preserve"> </w:t>
      </w:r>
      <w:r>
        <w:rPr>
          <w:lang w:val="en-US"/>
        </w:rPr>
        <w:t>Screenshot of contextual mobile app</w:t>
      </w:r>
      <w:bookmarkEnd w:id="467"/>
    </w:p>
    <w:p w14:paraId="1F445D26" w14:textId="77777777" w:rsidR="000C236E" w:rsidRDefault="000C236E" w:rsidP="000C236E">
      <w:pPr>
        <w:spacing w:after="200" w:line="276" w:lineRule="auto"/>
        <w:rPr>
          <w:rFonts w:eastAsiaTheme="majorEastAsia" w:cstheme="majorBidi"/>
          <w:b/>
          <w:bCs/>
          <w:color w:val="4F81BD" w:themeColor="accent1"/>
          <w:sz w:val="26"/>
          <w:szCs w:val="26"/>
          <w:lang w:val="en-US"/>
        </w:rPr>
      </w:pPr>
      <w:r>
        <w:rPr>
          <w:rFonts w:eastAsiaTheme="majorEastAsia" w:cstheme="majorBidi"/>
          <w:b/>
          <w:bCs/>
          <w:color w:val="4F81BD" w:themeColor="accent1"/>
          <w:sz w:val="26"/>
          <w:szCs w:val="26"/>
          <w:lang w:val="en-US"/>
        </w:rPr>
        <w:br w:type="page"/>
      </w:r>
    </w:p>
    <w:p w14:paraId="1CB631A8" w14:textId="77777777" w:rsidR="000C236E" w:rsidRDefault="000C236E" w:rsidP="000C236E">
      <w:pPr>
        <w:pStyle w:val="Titre4"/>
        <w:rPr>
          <w:lang w:val="en-US"/>
        </w:rPr>
      </w:pPr>
      <w:bookmarkStart w:id="468" w:name="_Hlk110355261"/>
      <w:bookmarkStart w:id="469" w:name="_Toc482093431"/>
      <w:bookmarkStart w:id="470" w:name="_Toc206410070"/>
      <w:bookmarkEnd w:id="176"/>
      <w:r>
        <w:rPr>
          <w:lang w:val="en-US"/>
        </w:rPr>
        <w:lastRenderedPageBreak/>
        <w:t xml:space="preserve">Smart Bots </w:t>
      </w:r>
    </w:p>
    <w:p w14:paraId="149BAC03" w14:textId="77777777" w:rsidR="000C236E" w:rsidRPr="00225D2F" w:rsidRDefault="000C236E" w:rsidP="000C236E">
      <w:pPr>
        <w:rPr>
          <w:lang w:val="en-US"/>
        </w:rPr>
      </w:pPr>
    </w:p>
    <w:p w14:paraId="3322A87C" w14:textId="77777777" w:rsidR="000C236E" w:rsidRDefault="000C236E" w:rsidP="000C236E">
      <w:pPr>
        <w:spacing w:after="200" w:line="276" w:lineRule="auto"/>
        <w:rPr>
          <w:lang w:val="en-US"/>
        </w:rPr>
      </w:pPr>
      <w:r>
        <w:rPr>
          <w:lang w:val="en-US"/>
        </w:rPr>
        <w:t>Smart bots is a feature that shall come with the mobile app to assist the mobile user through an interactive messaging interface.</w:t>
      </w:r>
    </w:p>
    <w:p w14:paraId="53A67C21" w14:textId="77777777" w:rsidR="000C236E" w:rsidRDefault="000C236E" w:rsidP="000C236E">
      <w:pPr>
        <w:spacing w:after="200" w:line="276" w:lineRule="auto"/>
        <w:rPr>
          <w:lang w:val="en-US"/>
        </w:rPr>
      </w:pPr>
      <w:r>
        <w:rPr>
          <w:lang w:val="en-US"/>
        </w:rPr>
        <w:t>A smart bot shall offer but shall not be limited to the following features :</w:t>
      </w:r>
    </w:p>
    <w:p w14:paraId="34F4EB16" w14:textId="77777777" w:rsidR="000C236E" w:rsidRPr="00D366EE" w:rsidRDefault="000C236E" w:rsidP="007E3027">
      <w:pPr>
        <w:pStyle w:val="Paragraphedeliste"/>
        <w:numPr>
          <w:ilvl w:val="1"/>
          <w:numId w:val="37"/>
        </w:numPr>
        <w:spacing w:after="200" w:line="276" w:lineRule="auto"/>
        <w:rPr>
          <w:rFonts w:eastAsiaTheme="majorEastAsia" w:cstheme="majorBidi"/>
          <w:b/>
          <w:bCs/>
          <w:color w:val="4F81BD" w:themeColor="accent1"/>
          <w:sz w:val="26"/>
          <w:szCs w:val="26"/>
          <w:lang w:val="en-US"/>
        </w:rPr>
      </w:pPr>
      <w:r>
        <w:rPr>
          <w:lang w:val="en-US"/>
        </w:rPr>
        <w:t>Allows a chat with the user on event or on demand in SnapVue</w:t>
      </w:r>
    </w:p>
    <w:p w14:paraId="32EB7074" w14:textId="77777777" w:rsidR="000C236E" w:rsidRDefault="000C236E" w:rsidP="007E3027">
      <w:pPr>
        <w:pStyle w:val="Paragraphedeliste"/>
        <w:numPr>
          <w:ilvl w:val="1"/>
          <w:numId w:val="37"/>
        </w:numPr>
        <w:spacing w:after="200" w:line="276" w:lineRule="auto"/>
        <w:rPr>
          <w:lang w:val="en-US"/>
        </w:rPr>
      </w:pPr>
      <w:r>
        <w:rPr>
          <w:lang w:val="en-US"/>
        </w:rPr>
        <w:t>Guides the mobile user in a specific context with an interactive messaging process flow</w:t>
      </w:r>
    </w:p>
    <w:p w14:paraId="0D45D43B" w14:textId="77777777" w:rsidR="000C236E" w:rsidRDefault="000C236E" w:rsidP="007E3027">
      <w:pPr>
        <w:pStyle w:val="Paragraphedeliste"/>
        <w:numPr>
          <w:ilvl w:val="1"/>
          <w:numId w:val="37"/>
        </w:numPr>
        <w:spacing w:after="200" w:line="276" w:lineRule="auto"/>
        <w:rPr>
          <w:lang w:val="en-US"/>
        </w:rPr>
      </w:pPr>
      <w:r>
        <w:rPr>
          <w:lang w:val="en-US"/>
        </w:rPr>
        <w:t>Custom scenario for bot messaging can be designed with no code</w:t>
      </w:r>
    </w:p>
    <w:p w14:paraId="4AEB96DA" w14:textId="77777777" w:rsidR="000C236E" w:rsidRDefault="000C236E" w:rsidP="007E3027">
      <w:pPr>
        <w:pStyle w:val="Paragraphedeliste"/>
        <w:numPr>
          <w:ilvl w:val="1"/>
          <w:numId w:val="37"/>
        </w:numPr>
        <w:spacing w:after="200" w:line="276" w:lineRule="auto"/>
        <w:rPr>
          <w:lang w:val="en-US"/>
        </w:rPr>
      </w:pPr>
      <w:r>
        <w:rPr>
          <w:lang w:val="en-US"/>
        </w:rPr>
        <w:t>C</w:t>
      </w:r>
      <w:r w:rsidRPr="00D66627">
        <w:rPr>
          <w:lang w:val="en-US"/>
        </w:rPr>
        <w:t>an interface with O365 calendars</w:t>
      </w:r>
    </w:p>
    <w:p w14:paraId="4B07049C" w14:textId="77777777" w:rsidR="000C236E" w:rsidRPr="00154D0E" w:rsidRDefault="000C236E" w:rsidP="007E3027">
      <w:pPr>
        <w:pStyle w:val="Paragraphedeliste"/>
        <w:numPr>
          <w:ilvl w:val="1"/>
          <w:numId w:val="37"/>
        </w:numPr>
        <w:spacing w:after="200" w:line="276" w:lineRule="auto"/>
        <w:rPr>
          <w:lang w:val="en-US"/>
        </w:rPr>
      </w:pPr>
      <w:r>
        <w:rPr>
          <w:lang w:val="en-US"/>
        </w:rPr>
        <w:t>C</w:t>
      </w:r>
      <w:r w:rsidRPr="00D66627">
        <w:rPr>
          <w:lang w:val="en-US"/>
        </w:rPr>
        <w:t>an interface with Web Server endpoints as part of workflows</w:t>
      </w:r>
      <w:r>
        <w:rPr>
          <w:lang w:val="en-US"/>
        </w:rPr>
        <w:t xml:space="preserve"> as </w:t>
      </w:r>
      <w:r w:rsidRPr="00D66627">
        <w:rPr>
          <w:lang w:val="en-US"/>
        </w:rPr>
        <w:t>: Telegram,</w:t>
      </w:r>
      <w:r>
        <w:rPr>
          <w:lang w:val="en-US"/>
        </w:rPr>
        <w:t xml:space="preserve"> </w:t>
      </w:r>
      <w:r w:rsidRPr="00D66627">
        <w:rPr>
          <w:lang w:val="en-US"/>
        </w:rPr>
        <w:t>Line, REST API, CMMS API</w:t>
      </w:r>
    </w:p>
    <w:p w14:paraId="67489F39" w14:textId="77777777" w:rsidR="000C236E" w:rsidRDefault="000C236E" w:rsidP="000C236E">
      <w:pPr>
        <w:pStyle w:val="Lgende"/>
        <w:ind w:left="360"/>
        <w:rPr>
          <w:lang w:val="en-US"/>
        </w:rPr>
      </w:pPr>
      <w:r w:rsidRPr="00A91F25">
        <w:rPr>
          <w:rFonts w:eastAsiaTheme="majorEastAsia" w:cstheme="majorBidi"/>
          <w:noProof/>
          <w:sz w:val="26"/>
          <w:szCs w:val="26"/>
        </w:rPr>
        <mc:AlternateContent>
          <mc:Choice Requires="wpg">
            <w:drawing>
              <wp:anchor distT="0" distB="0" distL="114300" distR="114300" simplePos="0" relativeHeight="251862016" behindDoc="0" locked="0" layoutInCell="1" allowOverlap="1" wp14:anchorId="1A06D874" wp14:editId="13AAA11A">
                <wp:simplePos x="0" y="0"/>
                <wp:positionH relativeFrom="column">
                  <wp:posOffset>-598805</wp:posOffset>
                </wp:positionH>
                <wp:positionV relativeFrom="paragraph">
                  <wp:posOffset>153309</wp:posOffset>
                </wp:positionV>
                <wp:extent cx="1958340" cy="4605020"/>
                <wp:effectExtent l="0" t="0" r="3810" b="5080"/>
                <wp:wrapNone/>
                <wp:docPr id="25" name="Groupe 25"/>
                <wp:cNvGraphicFramePr/>
                <a:graphic xmlns:a="http://schemas.openxmlformats.org/drawingml/2006/main">
                  <a:graphicData uri="http://schemas.microsoft.com/office/word/2010/wordprocessingGroup">
                    <wpg:wgp>
                      <wpg:cNvGrpSpPr/>
                      <wpg:grpSpPr>
                        <a:xfrm>
                          <a:off x="0" y="0"/>
                          <a:ext cx="1958340" cy="4605020"/>
                          <a:chOff x="0" y="0"/>
                          <a:chExt cx="3101340" cy="7292340"/>
                        </a:xfrm>
                      </wpg:grpSpPr>
                      <wpg:grpSp>
                        <wpg:cNvPr id="26" name="Groupe 26"/>
                        <wpg:cNvGrpSpPr/>
                        <wpg:grpSpPr>
                          <a:xfrm>
                            <a:off x="7620" y="0"/>
                            <a:ext cx="3093720" cy="4069080"/>
                            <a:chOff x="7620" y="0"/>
                            <a:chExt cx="3093720" cy="4069080"/>
                          </a:xfrm>
                        </wpg:grpSpPr>
                        <pic:pic xmlns:pic="http://schemas.openxmlformats.org/drawingml/2006/picture">
                          <pic:nvPicPr>
                            <pic:cNvPr id="28" name="Image 28"/>
                            <pic:cNvPicPr>
                              <a:picLocks noChangeAspect="1"/>
                            </pic:cNvPicPr>
                          </pic:nvPicPr>
                          <pic:blipFill rotWithShape="1">
                            <a:blip r:embed="rId72">
                              <a:extLst>
                                <a:ext uri="{28A0092B-C50C-407E-A947-70E740481C1C}">
                                  <a14:useLocalDpi xmlns:a14="http://schemas.microsoft.com/office/drawing/2010/main" val="0"/>
                                </a:ext>
                              </a:extLst>
                            </a:blip>
                            <a:srcRect l="741" r="413" b="25301"/>
                            <a:stretch/>
                          </pic:blipFill>
                          <pic:spPr bwMode="auto">
                            <a:xfrm>
                              <a:off x="7620" y="739140"/>
                              <a:ext cx="308483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Image 29"/>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7620" y="0"/>
                              <a:ext cx="3093720" cy="746760"/>
                            </a:xfrm>
                            <a:prstGeom prst="rect">
                              <a:avLst/>
                            </a:prstGeom>
                          </pic:spPr>
                        </pic:pic>
                        <pic:pic xmlns:pic="http://schemas.openxmlformats.org/drawingml/2006/picture">
                          <pic:nvPicPr>
                            <pic:cNvPr id="30" name="Image 30"/>
                            <pic:cNvPicPr>
                              <a:picLocks noChangeAspect="1"/>
                            </pic:cNvPicPr>
                          </pic:nvPicPr>
                          <pic:blipFill rotWithShape="1">
                            <a:blip r:embed="rId74">
                              <a:extLst>
                                <a:ext uri="{28A0092B-C50C-407E-A947-70E740481C1C}">
                                  <a14:useLocalDpi xmlns:a14="http://schemas.microsoft.com/office/drawing/2010/main" val="0"/>
                                </a:ext>
                              </a:extLst>
                            </a:blip>
                            <a:srcRect l="1226" r="1205" b="12857"/>
                            <a:stretch/>
                          </pic:blipFill>
                          <pic:spPr bwMode="auto">
                            <a:xfrm>
                              <a:off x="7620" y="2148840"/>
                              <a:ext cx="308229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 name="Image 31"/>
                            <pic:cNvPicPr>
                              <a:picLocks noChangeAspect="1"/>
                            </pic:cNvPicPr>
                          </pic:nvPicPr>
                          <pic:blipFill rotWithShape="1">
                            <a:blip r:embed="rId72">
                              <a:extLst>
                                <a:ext uri="{28A0092B-C50C-407E-A947-70E740481C1C}">
                                  <a14:useLocalDpi xmlns:a14="http://schemas.microsoft.com/office/drawing/2010/main" val="0"/>
                                </a:ext>
                              </a:extLst>
                            </a:blip>
                            <a:srcRect l="741" t="73494" r="413"/>
                            <a:stretch/>
                          </pic:blipFill>
                          <pic:spPr bwMode="auto">
                            <a:xfrm>
                              <a:off x="7620" y="3566160"/>
                              <a:ext cx="3084830" cy="50292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4" name="Image 27"/>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4053840"/>
                            <a:ext cx="3093720" cy="3238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13C303" id="Groupe 25" o:spid="_x0000_s1026" style="position:absolute;margin-left:-47.15pt;margin-top:12.05pt;width:154.2pt;height:362.6pt;z-index:251862016;mso-width-relative:margin;mso-height-relative:margin" coordsize="31013,7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">
                <v:group id="Groupe 26" o:spid="_x0000_s1027" style="position:absolute;left:76;width:30937;height:40690" coordorigin="76" coordsize="30937,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Image 28" o:spid="_x0000_s1028" type="#_x0000_t75" style="position:absolute;left:76;top:7391;width:30848;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">
                    <v:imagedata r:id="rId76" o:title="" cropbottom="16581f" cropleft="486f" cropright="271f"/>
                  </v:shape>
                  <v:shape id="Image 29" o:spid="_x0000_s1029" type="#_x0000_t75" style="position:absolute;left:76;width:30937;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">
                    <v:imagedata r:id="rId77" o:title=""/>
                  </v:shape>
                  <v:shape id="Image 30" o:spid="_x0000_s1030" type="#_x0000_t75" style="position:absolute;left:76;top:21488;width:30823;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">
                    <v:imagedata r:id="rId78" o:title="" cropbottom="8426f" cropleft="803f" cropright="790f"/>
                  </v:shape>
                  <v:shape id="Image 31" o:spid="_x0000_s1031" type="#_x0000_t75" style="position:absolute;left:76;top:35661;width:30848;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">
                    <v:imagedata r:id="rId76" o:title="" croptop="48165f" cropleft="486f" cropright="271f"/>
                  </v:shape>
                </v:group>
                <v:shape id="Image 27" o:spid="_x0000_s1032" type="#_x0000_t75" style="position:absolute;top:40538;width:30937;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">
                  <v:imagedata r:id="rId79" o:title=""/>
                </v:shape>
              </v:group>
            </w:pict>
          </mc:Fallback>
        </mc:AlternateContent>
      </w:r>
    </w:p>
    <w:p w14:paraId="681143A4" w14:textId="77777777" w:rsidR="000C236E" w:rsidRDefault="000C236E" w:rsidP="000C236E">
      <w:pPr>
        <w:pStyle w:val="Lgende"/>
        <w:ind w:left="360"/>
        <w:rPr>
          <w:lang w:val="en-US"/>
        </w:rPr>
      </w:pPr>
      <w:r w:rsidRPr="00225D2F">
        <w:rPr>
          <w:noProof/>
        </w:rPr>
        <w:drawing>
          <wp:anchor distT="0" distB="0" distL="114300" distR="114300" simplePos="0" relativeHeight="251860992" behindDoc="0" locked="0" layoutInCell="1" allowOverlap="1" wp14:anchorId="13F31673" wp14:editId="6FB0EF80">
            <wp:simplePos x="0" y="0"/>
            <wp:positionH relativeFrom="column">
              <wp:posOffset>1668145</wp:posOffset>
            </wp:positionH>
            <wp:positionV relativeFrom="paragraph">
              <wp:posOffset>64135</wp:posOffset>
            </wp:positionV>
            <wp:extent cx="4408805" cy="2712720"/>
            <wp:effectExtent l="0" t="0" r="0" b="0"/>
            <wp:wrapSquare wrapText="bothSides"/>
            <wp:docPr id="20" name="Image 3" descr="Timeline&#10;&#10;Description automatically generated">
              <a:extLst xmlns:a="http://schemas.openxmlformats.org/drawingml/2006/main">
                <a:ext uri="{FF2B5EF4-FFF2-40B4-BE49-F238E27FC236}">
                  <a16:creationId xmlns:a16="http://schemas.microsoft.com/office/drawing/2014/main" id="{0F8A722C-54F8-8460-CFCF-126DF91B0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3" descr="Timeline&#10;&#10;Description automatically generated">
                      <a:extLst>
                        <a:ext uri="{FF2B5EF4-FFF2-40B4-BE49-F238E27FC236}">
                          <a16:creationId xmlns:a16="http://schemas.microsoft.com/office/drawing/2014/main" id="{0F8A722C-54F8-8460-CFCF-126DF91B0C44}"/>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t="6143"/>
                    <a:stretch/>
                  </pic:blipFill>
                  <pic:spPr>
                    <a:xfrm>
                      <a:off x="0" y="0"/>
                      <a:ext cx="4408805" cy="2712720"/>
                    </a:xfrm>
                    <a:prstGeom prst="rect">
                      <a:avLst/>
                    </a:prstGeom>
                  </pic:spPr>
                </pic:pic>
              </a:graphicData>
            </a:graphic>
            <wp14:sizeRelH relativeFrom="margin">
              <wp14:pctWidth>0</wp14:pctWidth>
            </wp14:sizeRelH>
            <wp14:sizeRelV relativeFrom="margin">
              <wp14:pctHeight>0</wp14:pctHeight>
            </wp14:sizeRelV>
          </wp:anchor>
        </w:drawing>
      </w:r>
    </w:p>
    <w:p w14:paraId="795CE708" w14:textId="77777777" w:rsidR="000C236E" w:rsidRDefault="000C236E" w:rsidP="000C236E">
      <w:pPr>
        <w:pStyle w:val="Lgende"/>
        <w:ind w:left="360"/>
        <w:rPr>
          <w:lang w:val="en-US"/>
        </w:rPr>
      </w:pPr>
    </w:p>
    <w:p w14:paraId="7C1812CB" w14:textId="77777777" w:rsidR="000C236E" w:rsidRDefault="000C236E" w:rsidP="000C236E">
      <w:pPr>
        <w:pStyle w:val="Lgende"/>
        <w:ind w:left="360"/>
        <w:rPr>
          <w:lang w:val="en-US"/>
        </w:rPr>
      </w:pPr>
    </w:p>
    <w:p w14:paraId="4295DD5F" w14:textId="77777777" w:rsidR="000C236E" w:rsidRDefault="000C236E" w:rsidP="000C236E">
      <w:pPr>
        <w:pStyle w:val="Lgende"/>
        <w:ind w:left="360"/>
        <w:rPr>
          <w:lang w:val="en-US"/>
        </w:rPr>
      </w:pPr>
    </w:p>
    <w:p w14:paraId="0A5A6772" w14:textId="77777777" w:rsidR="000C236E" w:rsidRDefault="000C236E" w:rsidP="000C236E">
      <w:pPr>
        <w:pStyle w:val="Lgende"/>
        <w:ind w:left="360"/>
        <w:rPr>
          <w:lang w:val="en-US"/>
        </w:rPr>
      </w:pPr>
    </w:p>
    <w:p w14:paraId="493F4366" w14:textId="77777777" w:rsidR="000C236E" w:rsidRDefault="000C236E" w:rsidP="000C236E">
      <w:pPr>
        <w:pStyle w:val="Lgende"/>
        <w:ind w:left="360"/>
        <w:rPr>
          <w:lang w:val="en-US"/>
        </w:rPr>
      </w:pPr>
    </w:p>
    <w:p w14:paraId="1B0988BB" w14:textId="77777777" w:rsidR="000C236E" w:rsidRDefault="000C236E" w:rsidP="000C236E">
      <w:pPr>
        <w:pStyle w:val="Lgende"/>
        <w:ind w:left="360"/>
        <w:rPr>
          <w:lang w:val="en-US"/>
        </w:rPr>
      </w:pPr>
    </w:p>
    <w:p w14:paraId="57CF3E41" w14:textId="77777777" w:rsidR="000C236E" w:rsidRDefault="000C236E" w:rsidP="000C236E">
      <w:pPr>
        <w:pStyle w:val="Lgende"/>
        <w:ind w:left="360"/>
        <w:rPr>
          <w:lang w:val="en-US"/>
        </w:rPr>
      </w:pPr>
    </w:p>
    <w:p w14:paraId="44943907" w14:textId="77777777" w:rsidR="000C236E" w:rsidRDefault="000C236E" w:rsidP="000C236E">
      <w:pPr>
        <w:pStyle w:val="Lgende"/>
        <w:ind w:left="360"/>
        <w:rPr>
          <w:lang w:val="en-US"/>
        </w:rPr>
      </w:pPr>
    </w:p>
    <w:p w14:paraId="055C8D39" w14:textId="77777777" w:rsidR="000C236E" w:rsidRDefault="000C236E" w:rsidP="000C236E">
      <w:pPr>
        <w:pStyle w:val="Lgende"/>
        <w:ind w:left="360"/>
        <w:rPr>
          <w:lang w:val="en-US"/>
        </w:rPr>
      </w:pPr>
    </w:p>
    <w:p w14:paraId="4AA288B7" w14:textId="77777777" w:rsidR="000C236E" w:rsidRDefault="000C236E" w:rsidP="000C236E">
      <w:pPr>
        <w:pStyle w:val="Lgende"/>
        <w:ind w:left="360"/>
        <w:rPr>
          <w:lang w:val="en-US"/>
        </w:rPr>
      </w:pPr>
    </w:p>
    <w:p w14:paraId="5863B97C" w14:textId="77777777" w:rsidR="000C236E" w:rsidRDefault="000C236E" w:rsidP="000C236E">
      <w:pPr>
        <w:pStyle w:val="Lgende"/>
        <w:ind w:left="360"/>
        <w:rPr>
          <w:lang w:val="en-US"/>
        </w:rPr>
      </w:pPr>
    </w:p>
    <w:p w14:paraId="04CF9E32" w14:textId="77777777" w:rsidR="000C236E" w:rsidRDefault="000C236E" w:rsidP="000C236E">
      <w:pPr>
        <w:pStyle w:val="Lgende"/>
        <w:ind w:left="360"/>
        <w:rPr>
          <w:lang w:val="en-US"/>
        </w:rPr>
      </w:pPr>
    </w:p>
    <w:p w14:paraId="2BF496F8" w14:textId="77777777" w:rsidR="000C236E" w:rsidRDefault="000C236E" w:rsidP="000C236E">
      <w:pPr>
        <w:pStyle w:val="Lgende"/>
        <w:ind w:left="360"/>
        <w:rPr>
          <w:lang w:val="en-US"/>
        </w:rPr>
      </w:pPr>
    </w:p>
    <w:p w14:paraId="6150616A" w14:textId="77777777" w:rsidR="000C236E" w:rsidRDefault="000C236E" w:rsidP="000C236E">
      <w:pPr>
        <w:pStyle w:val="Lgende"/>
        <w:ind w:left="360"/>
        <w:rPr>
          <w:lang w:val="en-US"/>
        </w:rPr>
      </w:pPr>
    </w:p>
    <w:p w14:paraId="63B5F79F" w14:textId="77777777" w:rsidR="000C236E" w:rsidRDefault="000C236E" w:rsidP="000C236E">
      <w:pPr>
        <w:pStyle w:val="Lgende"/>
        <w:ind w:left="360"/>
        <w:rPr>
          <w:lang w:val="en-US"/>
        </w:rPr>
      </w:pPr>
    </w:p>
    <w:p w14:paraId="56E97FFA" w14:textId="77777777" w:rsidR="000C236E" w:rsidRDefault="000C236E" w:rsidP="000C236E">
      <w:pPr>
        <w:pStyle w:val="Lgende"/>
        <w:ind w:left="360"/>
        <w:rPr>
          <w:lang w:val="en-US"/>
        </w:rPr>
      </w:pPr>
    </w:p>
    <w:p w14:paraId="56DF8544" w14:textId="77777777" w:rsidR="000C236E" w:rsidRDefault="000C236E" w:rsidP="000C236E">
      <w:pPr>
        <w:pStyle w:val="Lgende"/>
        <w:ind w:left="360"/>
        <w:rPr>
          <w:lang w:val="en-US"/>
        </w:rPr>
      </w:pPr>
    </w:p>
    <w:p w14:paraId="58086DAC" w14:textId="77777777" w:rsidR="000C236E" w:rsidRDefault="000C236E" w:rsidP="000C236E">
      <w:pPr>
        <w:pStyle w:val="Lgende"/>
        <w:ind w:left="360"/>
        <w:rPr>
          <w:lang w:val="en-US"/>
        </w:rPr>
      </w:pPr>
    </w:p>
    <w:p w14:paraId="566455DF" w14:textId="77777777" w:rsidR="000C236E" w:rsidRDefault="000C236E" w:rsidP="000C236E">
      <w:pPr>
        <w:pStyle w:val="Lgende"/>
        <w:ind w:left="360"/>
        <w:rPr>
          <w:lang w:val="en-US"/>
        </w:rPr>
      </w:pPr>
    </w:p>
    <w:p w14:paraId="623F258D" w14:textId="77777777" w:rsidR="000C236E" w:rsidRDefault="000C236E" w:rsidP="000C236E">
      <w:pPr>
        <w:pStyle w:val="Lgende"/>
        <w:ind w:left="360"/>
        <w:rPr>
          <w:lang w:val="en-US"/>
        </w:rPr>
      </w:pPr>
    </w:p>
    <w:p w14:paraId="2B906E63" w14:textId="77777777" w:rsidR="000C236E" w:rsidRDefault="000C236E" w:rsidP="000C236E">
      <w:pPr>
        <w:pStyle w:val="Lgende"/>
        <w:ind w:left="360"/>
        <w:rPr>
          <w:lang w:val="en-US"/>
        </w:rPr>
      </w:pPr>
    </w:p>
    <w:p w14:paraId="5EE78F79" w14:textId="77777777" w:rsidR="000C236E" w:rsidRDefault="000C236E" w:rsidP="000C236E">
      <w:pPr>
        <w:pStyle w:val="Lgende"/>
        <w:ind w:left="360"/>
        <w:rPr>
          <w:lang w:val="en-US"/>
        </w:rPr>
      </w:pPr>
    </w:p>
    <w:p w14:paraId="7478080B" w14:textId="77777777" w:rsidR="000C236E" w:rsidRDefault="000C236E" w:rsidP="000C236E">
      <w:pPr>
        <w:pStyle w:val="Lgende"/>
        <w:ind w:left="360"/>
        <w:rPr>
          <w:lang w:val="en-US"/>
        </w:rPr>
      </w:pPr>
    </w:p>
    <w:p w14:paraId="3BD98E33" w14:textId="77777777" w:rsidR="000C236E" w:rsidRDefault="000C236E" w:rsidP="000C236E">
      <w:pPr>
        <w:rPr>
          <w:lang w:val="en-US"/>
        </w:rPr>
      </w:pPr>
    </w:p>
    <w:p w14:paraId="24310C47" w14:textId="77777777" w:rsidR="000C236E" w:rsidRDefault="000C236E" w:rsidP="000C236E">
      <w:pPr>
        <w:rPr>
          <w:lang w:val="en-US"/>
        </w:rPr>
      </w:pPr>
    </w:p>
    <w:p w14:paraId="08B0B9CB" w14:textId="77777777" w:rsidR="000C236E" w:rsidRDefault="000C236E" w:rsidP="000C236E">
      <w:pPr>
        <w:rPr>
          <w:lang w:val="en-US"/>
        </w:rPr>
      </w:pPr>
    </w:p>
    <w:p w14:paraId="7ED4447C" w14:textId="77777777" w:rsidR="000C236E" w:rsidRDefault="000C236E" w:rsidP="000C236E">
      <w:pPr>
        <w:rPr>
          <w:lang w:val="en-US"/>
        </w:rPr>
      </w:pPr>
    </w:p>
    <w:p w14:paraId="30543B8A" w14:textId="77777777" w:rsidR="000C236E" w:rsidRDefault="000C236E" w:rsidP="000C236E">
      <w:pPr>
        <w:rPr>
          <w:lang w:val="en-US"/>
        </w:rPr>
      </w:pPr>
    </w:p>
    <w:p w14:paraId="2A7CE597" w14:textId="77777777" w:rsidR="000C236E" w:rsidRPr="001972E1" w:rsidRDefault="000C236E" w:rsidP="000C236E">
      <w:pPr>
        <w:rPr>
          <w:lang w:val="en-US"/>
        </w:rPr>
      </w:pPr>
    </w:p>
    <w:p w14:paraId="14809E23" w14:textId="77777777" w:rsidR="000C236E" w:rsidRPr="00D85CA8" w:rsidRDefault="000C236E" w:rsidP="000C236E">
      <w:pPr>
        <w:pStyle w:val="Lgende"/>
        <w:ind w:left="2487" w:firstLine="349"/>
        <w:rPr>
          <w:lang w:val="en-US"/>
        </w:rPr>
      </w:pPr>
      <w:bookmarkStart w:id="471" w:name="_Toc162437156"/>
      <w:r w:rsidRPr="00D85CA8">
        <w:rPr>
          <w:lang w:val="en-US"/>
        </w:rPr>
        <w:t xml:space="preserve">Figure </w:t>
      </w:r>
      <w:r w:rsidRPr="00D85CA8">
        <w:rPr>
          <w:noProof/>
          <w:lang w:val="en-US"/>
        </w:rPr>
        <w:fldChar w:fldCharType="begin"/>
      </w:r>
      <w:r w:rsidRPr="00D85CA8">
        <w:rPr>
          <w:noProof/>
          <w:lang w:val="en-US"/>
        </w:rPr>
        <w:instrText xml:space="preserve"> SEQ Figure \* ARABIC </w:instrText>
      </w:r>
      <w:r w:rsidRPr="00D85CA8">
        <w:rPr>
          <w:noProof/>
          <w:lang w:val="en-US"/>
        </w:rPr>
        <w:fldChar w:fldCharType="separate"/>
      </w:r>
      <w:r>
        <w:rPr>
          <w:noProof/>
          <w:lang w:val="en-US"/>
        </w:rPr>
        <w:t>23</w:t>
      </w:r>
      <w:r w:rsidRPr="00D85CA8">
        <w:rPr>
          <w:noProof/>
          <w:lang w:val="en-US"/>
        </w:rPr>
        <w:fldChar w:fldCharType="end"/>
      </w:r>
      <w:r w:rsidRPr="00D85CA8">
        <w:rPr>
          <w:lang w:val="en-US"/>
        </w:rPr>
        <w:t xml:space="preserve"> </w:t>
      </w:r>
      <w:r>
        <w:rPr>
          <w:lang w:val="en-US"/>
        </w:rPr>
        <w:t>–</w:t>
      </w:r>
      <w:r w:rsidRPr="00D85CA8">
        <w:rPr>
          <w:lang w:val="en-US"/>
        </w:rPr>
        <w:t xml:space="preserve"> </w:t>
      </w:r>
      <w:r>
        <w:rPr>
          <w:lang w:val="en-US"/>
        </w:rPr>
        <w:t>Screenshot of smart bots: run-time and design</w:t>
      </w:r>
      <w:bookmarkEnd w:id="471"/>
    </w:p>
    <w:bookmarkEnd w:id="468"/>
    <w:p w14:paraId="253F54BF" w14:textId="77777777" w:rsidR="000C236E" w:rsidRDefault="000C236E" w:rsidP="000C236E">
      <w:pPr>
        <w:spacing w:after="200" w:line="276" w:lineRule="auto"/>
        <w:rPr>
          <w:rFonts w:eastAsiaTheme="majorEastAsia" w:cstheme="majorBidi"/>
          <w:b/>
          <w:bCs/>
          <w:color w:val="4F81BD" w:themeColor="accent1"/>
          <w:sz w:val="26"/>
          <w:szCs w:val="26"/>
          <w:lang w:val="en-US"/>
        </w:rPr>
      </w:pPr>
      <w:r>
        <w:rPr>
          <w:rFonts w:eastAsiaTheme="majorEastAsia" w:cstheme="majorBidi"/>
          <w:b/>
          <w:bCs/>
          <w:color w:val="4F81BD" w:themeColor="accent1"/>
          <w:sz w:val="26"/>
          <w:szCs w:val="26"/>
          <w:lang w:val="en-US"/>
        </w:rPr>
        <w:br w:type="page"/>
      </w:r>
    </w:p>
    <w:p w14:paraId="09A2E76D" w14:textId="77777777" w:rsidR="000C236E" w:rsidRPr="00D85CA8" w:rsidRDefault="000C236E" w:rsidP="000C236E">
      <w:pPr>
        <w:pStyle w:val="Titre2"/>
        <w:jc w:val="both"/>
        <w:rPr>
          <w:lang w:val="en-US"/>
        </w:rPr>
      </w:pPr>
      <w:bookmarkStart w:id="472" w:name="_Toc523748199"/>
      <w:bookmarkStart w:id="473" w:name="_Toc110407385"/>
      <w:bookmarkStart w:id="474" w:name="_Toc166508841"/>
      <w:r w:rsidRPr="00D85CA8">
        <w:rPr>
          <w:lang w:val="en-US"/>
        </w:rPr>
        <w:lastRenderedPageBreak/>
        <w:t>Central Project management</w:t>
      </w:r>
      <w:bookmarkEnd w:id="469"/>
      <w:bookmarkEnd w:id="472"/>
      <w:bookmarkEnd w:id="473"/>
      <w:bookmarkEnd w:id="474"/>
    </w:p>
    <w:p w14:paraId="4994F160" w14:textId="77777777" w:rsidR="000C236E" w:rsidRPr="00D85CA8" w:rsidRDefault="000C236E" w:rsidP="000C236E">
      <w:pPr>
        <w:rPr>
          <w:lang w:val="en-US" w:eastAsia="fr-FR"/>
        </w:rPr>
      </w:pPr>
    </w:p>
    <w:p w14:paraId="71FCD33A" w14:textId="77777777" w:rsidR="000C236E" w:rsidRPr="00D85CA8" w:rsidRDefault="000C236E" w:rsidP="000C236E">
      <w:pPr>
        <w:rPr>
          <w:color w:val="4F81BD" w:themeColor="accent1"/>
          <w:sz w:val="18"/>
          <w:szCs w:val="18"/>
          <w:lang w:val="en-US"/>
        </w:rPr>
      </w:pPr>
      <w:r w:rsidRPr="00D85CA8">
        <w:rPr>
          <w:lang w:val="en-US" w:eastAsia="fr-FR"/>
        </w:rPr>
        <w:t>To make the maintenance and the deployment of a project easier and faster, the supervisor shall be delivered with a built-in central project management tool.</w:t>
      </w:r>
    </w:p>
    <w:p w14:paraId="0B4052BB" w14:textId="77777777" w:rsidR="000C236E" w:rsidRPr="00D85CA8" w:rsidRDefault="000C236E" w:rsidP="000C236E">
      <w:pPr>
        <w:pStyle w:val="Lgende"/>
        <w:rPr>
          <w:lang w:val="en-US" w:eastAsia="fr-FR"/>
        </w:rPr>
      </w:pPr>
    </w:p>
    <w:p w14:paraId="3DB290BF" w14:textId="77777777" w:rsidR="000C236E" w:rsidRPr="00D85CA8" w:rsidRDefault="000C236E" w:rsidP="000C236E">
      <w:pPr>
        <w:rPr>
          <w:lang w:val="en-US" w:eastAsia="fr-FR"/>
        </w:rPr>
      </w:pPr>
      <w:r w:rsidRPr="00D85CA8">
        <w:rPr>
          <w:lang w:val="en-US" w:eastAsia="fr-FR"/>
        </w:rPr>
        <w:t>Different versions of a project and/or libraries shall be centralized in a shared directory on the network. The centralized project and/or libraries shall be capable of modification from any station on the network.  </w:t>
      </w:r>
    </w:p>
    <w:p w14:paraId="0667CDCD" w14:textId="77777777" w:rsidR="000C236E" w:rsidRPr="00D85CA8" w:rsidRDefault="000C236E" w:rsidP="000C236E">
      <w:pPr>
        <w:rPr>
          <w:lang w:val="en-US" w:eastAsia="fr-FR"/>
        </w:rPr>
      </w:pPr>
      <w:r w:rsidRPr="00D85CA8">
        <w:rPr>
          <w:lang w:val="en-US" w:eastAsia="fr-FR"/>
        </w:rPr>
        <w:br/>
        <w:t>A dedicated development station shall be used to host the central project versions directory and to make the change for a project in a typical architecture.</w:t>
      </w:r>
    </w:p>
    <w:p w14:paraId="574EDFDA" w14:textId="77777777" w:rsidR="000C236E" w:rsidRPr="00D85CA8" w:rsidRDefault="000C236E" w:rsidP="000C236E">
      <w:pPr>
        <w:rPr>
          <w:lang w:val="en-US" w:eastAsia="fr-FR"/>
        </w:rPr>
      </w:pPr>
      <w:r w:rsidRPr="00D85CA8">
        <w:rPr>
          <w:lang w:val="en-US" w:eastAsia="fr-FR"/>
        </w:rPr>
        <w:br/>
        <w:t>Any station can manually load and run released or candidate versions, or automatically run the reference version of a project and libraries from the central project directory. This feature can shall also work with a stand-alone architecture.</w:t>
      </w:r>
    </w:p>
    <w:p w14:paraId="07EE98BF" w14:textId="77777777" w:rsidR="000C236E" w:rsidRPr="00D85CA8" w:rsidRDefault="000C236E" w:rsidP="000C236E">
      <w:pPr>
        <w:rPr>
          <w:lang w:val="en-US" w:eastAsia="fr-FR"/>
        </w:rPr>
      </w:pPr>
    </w:p>
    <w:p w14:paraId="6766961A" w14:textId="77777777" w:rsidR="000C236E" w:rsidRPr="00D85CA8" w:rsidRDefault="000C236E" w:rsidP="000C236E">
      <w:pPr>
        <w:rPr>
          <w:lang w:val="en-US" w:eastAsia="fr-FR"/>
        </w:rPr>
      </w:pPr>
      <w:r w:rsidRPr="00D85CA8">
        <w:rPr>
          <w:lang w:val="en-US" w:eastAsia="fr-FR"/>
        </w:rPr>
        <w:t>Supported features shall include:</w:t>
      </w:r>
    </w:p>
    <w:p w14:paraId="65993E8E" w14:textId="77777777" w:rsidR="000C236E" w:rsidRPr="00D85CA8" w:rsidRDefault="000C236E" w:rsidP="007E3027">
      <w:pPr>
        <w:pStyle w:val="Paragraphedeliste"/>
        <w:numPr>
          <w:ilvl w:val="0"/>
          <w:numId w:val="57"/>
        </w:numPr>
        <w:spacing w:line="240" w:lineRule="auto"/>
        <w:rPr>
          <w:lang w:val="en-US"/>
        </w:rPr>
      </w:pPr>
      <w:r>
        <w:rPr>
          <w:lang w:val="en-US"/>
        </w:rPr>
        <w:t>4</w:t>
      </w:r>
      <w:r w:rsidRPr="00D85CA8">
        <w:rPr>
          <w:lang w:val="en-US"/>
        </w:rPr>
        <w:t xml:space="preserve"> version types: development, operational</w:t>
      </w:r>
      <w:r>
        <w:rPr>
          <w:lang w:val="en-US"/>
        </w:rPr>
        <w:t xml:space="preserve">, </w:t>
      </w:r>
      <w:r>
        <w:rPr>
          <w:lang w:val="en-US" w:eastAsia="fr-FR"/>
        </w:rPr>
        <w:t xml:space="preserve">pre-reference </w:t>
      </w:r>
      <w:r w:rsidRPr="00D85CA8">
        <w:rPr>
          <w:lang w:val="en-US"/>
        </w:rPr>
        <w:t>and reference</w:t>
      </w:r>
    </w:p>
    <w:p w14:paraId="4301C8FE" w14:textId="77777777" w:rsidR="000C236E" w:rsidRPr="00D85CA8" w:rsidRDefault="000C236E" w:rsidP="007E3027">
      <w:pPr>
        <w:pStyle w:val="Paragraphedeliste"/>
        <w:numPr>
          <w:ilvl w:val="0"/>
          <w:numId w:val="57"/>
        </w:numPr>
        <w:spacing w:line="240" w:lineRule="auto"/>
        <w:rPr>
          <w:lang w:val="en-US"/>
        </w:rPr>
      </w:pPr>
      <w:r w:rsidRPr="00D85CA8">
        <w:rPr>
          <w:lang w:val="en-US"/>
        </w:rPr>
        <w:t>Configurable content of a version</w:t>
      </w:r>
    </w:p>
    <w:p w14:paraId="36889855" w14:textId="77777777" w:rsidR="000C236E" w:rsidRPr="00D85CA8" w:rsidRDefault="000C236E" w:rsidP="007E3027">
      <w:pPr>
        <w:pStyle w:val="Paragraphedeliste"/>
        <w:numPr>
          <w:ilvl w:val="0"/>
          <w:numId w:val="57"/>
        </w:numPr>
        <w:spacing w:line="240" w:lineRule="auto"/>
        <w:rPr>
          <w:lang w:val="en-US"/>
        </w:rPr>
      </w:pPr>
      <w:r w:rsidRPr="00D85CA8">
        <w:rPr>
          <w:lang w:val="en-US"/>
        </w:rPr>
        <w:t>Track modification for each version</w:t>
      </w:r>
    </w:p>
    <w:p w14:paraId="3148C979" w14:textId="77777777" w:rsidR="000C236E" w:rsidRPr="00D85CA8" w:rsidRDefault="000C236E" w:rsidP="007E3027">
      <w:pPr>
        <w:pStyle w:val="Paragraphedeliste"/>
        <w:numPr>
          <w:ilvl w:val="0"/>
          <w:numId w:val="57"/>
        </w:numPr>
        <w:spacing w:line="240" w:lineRule="auto"/>
        <w:rPr>
          <w:lang w:val="en-US"/>
        </w:rPr>
      </w:pPr>
      <w:r w:rsidRPr="00D85CA8">
        <w:rPr>
          <w:lang w:val="en-US"/>
        </w:rPr>
        <w:t>Automatic version numbering system</w:t>
      </w:r>
    </w:p>
    <w:p w14:paraId="50660391" w14:textId="77777777" w:rsidR="000C236E" w:rsidRDefault="000C236E" w:rsidP="007E3027">
      <w:pPr>
        <w:pStyle w:val="Paragraphedeliste"/>
        <w:numPr>
          <w:ilvl w:val="0"/>
          <w:numId w:val="57"/>
        </w:numPr>
        <w:spacing w:line="240" w:lineRule="auto"/>
        <w:rPr>
          <w:lang w:val="en-US"/>
        </w:rPr>
      </w:pPr>
      <w:r w:rsidRPr="00D85CA8">
        <w:rPr>
          <w:lang w:val="en-US"/>
        </w:rPr>
        <w:t>Unlimited number of versions (vs media free space)</w:t>
      </w:r>
    </w:p>
    <w:p w14:paraId="74A3BEFE" w14:textId="77777777" w:rsidR="000C236E" w:rsidRPr="00974A6C" w:rsidRDefault="000C236E" w:rsidP="007E3027">
      <w:pPr>
        <w:pStyle w:val="Paragraphedeliste"/>
        <w:numPr>
          <w:ilvl w:val="0"/>
          <w:numId w:val="57"/>
        </w:numPr>
        <w:spacing w:line="240" w:lineRule="auto"/>
        <w:jc w:val="both"/>
        <w:rPr>
          <w:lang w:val="en-US" w:eastAsia="fr-FR"/>
        </w:rPr>
      </w:pPr>
      <w:r w:rsidRPr="00974A6C">
        <w:rPr>
          <w:lang w:val="en-US" w:eastAsia="fr-FR"/>
        </w:rPr>
        <w:t>Tags can now be associated to versions of your project and libraries, and you can start your project based on a tag instead of a version identifier or state</w:t>
      </w:r>
    </w:p>
    <w:p w14:paraId="48E31700" w14:textId="77777777" w:rsidR="000C236E" w:rsidRPr="00154D0E" w:rsidRDefault="000C236E" w:rsidP="000C236E">
      <w:pPr>
        <w:ind w:left="360"/>
        <w:rPr>
          <w:lang w:val="en-US"/>
        </w:rPr>
      </w:pPr>
    </w:p>
    <w:p w14:paraId="4AF6373D" w14:textId="77777777" w:rsidR="000C236E" w:rsidRPr="00D85CA8" w:rsidRDefault="000C236E" w:rsidP="000C236E">
      <w:pPr>
        <w:pStyle w:val="Paragraphedeliste"/>
        <w:rPr>
          <w:lang w:val="en-US"/>
        </w:rPr>
      </w:pPr>
    </w:p>
    <w:p w14:paraId="62B1E9A3" w14:textId="77777777" w:rsidR="000C236E" w:rsidRPr="00D85CA8" w:rsidRDefault="000C236E" w:rsidP="000C236E">
      <w:pPr>
        <w:rPr>
          <w:rFonts w:ascii="Arial" w:hAnsi="Arial" w:cs="Arial"/>
          <w:lang w:val="en-US"/>
        </w:rPr>
      </w:pPr>
      <w:r w:rsidRPr="00D85CA8">
        <w:rPr>
          <w:lang w:val="en-US" w:eastAsia="fr-FR"/>
        </w:rPr>
        <w:t>Central project management shall allow tracing the evolution of versions of the project and if necessary be able to return to an earlier version.</w:t>
      </w:r>
      <w:bookmarkEnd w:id="470"/>
    </w:p>
    <w:p w14:paraId="5E5D012F" w14:textId="77777777" w:rsidR="000C236E" w:rsidRPr="00D85CA8" w:rsidRDefault="000C236E" w:rsidP="000C236E">
      <w:pPr>
        <w:rPr>
          <w:lang w:val="en-US"/>
        </w:rPr>
      </w:pPr>
    </w:p>
    <w:p w14:paraId="3103424A" w14:textId="77777777" w:rsidR="000C236E" w:rsidRDefault="000C236E" w:rsidP="000C236E">
      <w:pPr>
        <w:spacing w:after="200" w:line="276" w:lineRule="auto"/>
        <w:rPr>
          <w:lang w:val="en-US"/>
        </w:rPr>
      </w:pPr>
      <w:r>
        <w:rPr>
          <w:lang w:val="en-US"/>
        </w:rPr>
        <w:br w:type="page"/>
      </w:r>
    </w:p>
    <w:p w14:paraId="6512DF08" w14:textId="77777777" w:rsidR="000C236E" w:rsidRPr="006E5D7A" w:rsidRDefault="000C236E" w:rsidP="000C236E">
      <w:pPr>
        <w:pStyle w:val="Titre1"/>
        <w:jc w:val="both"/>
        <w:rPr>
          <w:lang w:val="en-US"/>
        </w:rPr>
      </w:pPr>
      <w:bookmarkStart w:id="475" w:name="_Toc5094506"/>
      <w:bookmarkStart w:id="476" w:name="_Toc13232333"/>
      <w:bookmarkStart w:id="477" w:name="_Toc166508842"/>
      <w:r w:rsidRPr="006E5D7A">
        <w:rPr>
          <w:lang w:val="en-US"/>
        </w:rPr>
        <w:lastRenderedPageBreak/>
        <w:t>Commissioning tools</w:t>
      </w:r>
      <w:bookmarkEnd w:id="475"/>
      <w:bookmarkEnd w:id="476"/>
      <w:bookmarkEnd w:id="477"/>
    </w:p>
    <w:p w14:paraId="2003210E" w14:textId="77777777" w:rsidR="000C236E" w:rsidRPr="006E5D7A" w:rsidRDefault="000C236E" w:rsidP="000C236E">
      <w:pPr>
        <w:pStyle w:val="Titre2"/>
        <w:jc w:val="both"/>
        <w:rPr>
          <w:lang w:val="en-US"/>
        </w:rPr>
      </w:pPr>
      <w:bookmarkStart w:id="478" w:name="_Toc5094507"/>
      <w:bookmarkStart w:id="479" w:name="_Toc13232334"/>
      <w:bookmarkStart w:id="480" w:name="_Toc110407386"/>
      <w:bookmarkStart w:id="481" w:name="_Toc166508843"/>
      <w:r w:rsidRPr="006E5D7A">
        <w:rPr>
          <w:lang w:val="en-US"/>
        </w:rPr>
        <w:t>Variables</w:t>
      </w:r>
      <w:bookmarkEnd w:id="478"/>
      <w:bookmarkEnd w:id="479"/>
      <w:bookmarkEnd w:id="480"/>
      <w:bookmarkEnd w:id="481"/>
      <w:r w:rsidRPr="006E5D7A">
        <w:rPr>
          <w:lang w:val="en-US"/>
        </w:rPr>
        <w:t xml:space="preserve"> </w:t>
      </w:r>
    </w:p>
    <w:p w14:paraId="3317E62F" w14:textId="77777777" w:rsidR="000C236E" w:rsidRPr="006E5D7A" w:rsidRDefault="000C236E" w:rsidP="000C236E">
      <w:pPr>
        <w:pStyle w:val="Paragraphedeliste"/>
        <w:rPr>
          <w:lang w:val="en-US"/>
        </w:rPr>
      </w:pPr>
    </w:p>
    <w:p w14:paraId="36E67995" w14:textId="77777777" w:rsidR="000C236E" w:rsidRPr="006E5D7A" w:rsidRDefault="000C236E" w:rsidP="000C236E">
      <w:pPr>
        <w:pStyle w:val="Paragraphedeliste"/>
        <w:rPr>
          <w:lang w:val="en-US"/>
        </w:rPr>
      </w:pPr>
      <w:r>
        <w:rPr>
          <w:lang w:val="en-US"/>
        </w:rPr>
        <w:t>A built-in component shall</w:t>
      </w:r>
      <w:r w:rsidRPr="006E5D7A">
        <w:rPr>
          <w:lang w:val="en-US"/>
        </w:rPr>
        <w:t xml:space="preserve"> be used to display and control any data (real time or historical) which is useful for commissioning for example.</w:t>
      </w:r>
    </w:p>
    <w:p w14:paraId="42D3212B" w14:textId="77777777" w:rsidR="000C236E" w:rsidRPr="006E5D7A" w:rsidRDefault="000C236E" w:rsidP="000C236E">
      <w:pPr>
        <w:pStyle w:val="Paragraphedeliste"/>
        <w:rPr>
          <w:lang w:val="en-US"/>
        </w:rPr>
      </w:pPr>
    </w:p>
    <w:p w14:paraId="38AC58DF" w14:textId="77777777" w:rsidR="000C236E" w:rsidRPr="006E5D7A" w:rsidRDefault="000C236E" w:rsidP="000C236E">
      <w:pPr>
        <w:pStyle w:val="Paragraphedeliste"/>
        <w:rPr>
          <w:lang w:val="en-US"/>
        </w:rPr>
      </w:pPr>
      <w:r w:rsidRPr="00F2137E">
        <w:rPr>
          <w:noProof/>
          <w:lang w:eastAsia="fr-FR" w:bidi="ar-SA"/>
        </w:rPr>
        <w:drawing>
          <wp:inline distT="0" distB="0" distL="0" distR="0" wp14:anchorId="71E0E467" wp14:editId="5BA73AA1">
            <wp:extent cx="3810330" cy="4945809"/>
            <wp:effectExtent l="0" t="0" r="0" b="7620"/>
            <wp:docPr id="2" name="Image 2"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 capture d’écran, Police, nombre&#10;&#10;Description générée automatiquement"/>
                    <pic:cNvPicPr/>
                  </pic:nvPicPr>
                  <pic:blipFill>
                    <a:blip r:embed="rId81"/>
                    <a:stretch>
                      <a:fillRect/>
                    </a:stretch>
                  </pic:blipFill>
                  <pic:spPr>
                    <a:xfrm>
                      <a:off x="0" y="0"/>
                      <a:ext cx="3810330" cy="4945809"/>
                    </a:xfrm>
                    <a:prstGeom prst="rect">
                      <a:avLst/>
                    </a:prstGeom>
                  </pic:spPr>
                </pic:pic>
              </a:graphicData>
            </a:graphic>
          </wp:inline>
        </w:drawing>
      </w:r>
    </w:p>
    <w:p w14:paraId="46DA2C37" w14:textId="77777777" w:rsidR="000C236E" w:rsidRPr="006E5D7A" w:rsidRDefault="000C236E" w:rsidP="000C236E">
      <w:pPr>
        <w:pStyle w:val="Paragraphedeliste"/>
        <w:rPr>
          <w:lang w:val="en-US"/>
        </w:rPr>
      </w:pPr>
    </w:p>
    <w:p w14:paraId="3ADF2594" w14:textId="77777777" w:rsidR="000C236E" w:rsidRPr="006E5D7A" w:rsidRDefault="000C236E" w:rsidP="000C236E">
      <w:pPr>
        <w:pStyle w:val="Lgende"/>
        <w:rPr>
          <w:lang w:val="en-US"/>
        </w:rPr>
      </w:pPr>
      <w:bookmarkStart w:id="482" w:name="_Toc5094651"/>
      <w:bookmarkStart w:id="483" w:name="_Toc26451469"/>
      <w:bookmarkStart w:id="484" w:name="_Toc162437157"/>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Pr="006E5D7A">
        <w:rPr>
          <w:noProof/>
          <w:lang w:val="en-US"/>
        </w:rPr>
        <w:t>66</w:t>
      </w:r>
      <w:r w:rsidRPr="006E5D7A">
        <w:rPr>
          <w:lang w:val="en-US"/>
        </w:rPr>
        <w:fldChar w:fldCharType="end"/>
      </w:r>
      <w:r w:rsidRPr="006E5D7A">
        <w:rPr>
          <w:lang w:val="en-US"/>
        </w:rPr>
        <w:t xml:space="preserve"> - Variable tracking table</w:t>
      </w:r>
      <w:bookmarkEnd w:id="482"/>
      <w:bookmarkEnd w:id="483"/>
      <w:bookmarkEnd w:id="484"/>
    </w:p>
    <w:p w14:paraId="1DB17250" w14:textId="77777777" w:rsidR="000C236E" w:rsidRPr="006E5D7A" w:rsidRDefault="000C236E" w:rsidP="000C236E">
      <w:pPr>
        <w:pStyle w:val="Titre2"/>
        <w:jc w:val="both"/>
        <w:rPr>
          <w:lang w:val="en-US"/>
        </w:rPr>
      </w:pPr>
      <w:bookmarkStart w:id="485" w:name="_Toc5094508"/>
      <w:bookmarkStart w:id="486" w:name="_Toc13232335"/>
      <w:bookmarkStart w:id="487" w:name="_Toc110407387"/>
      <w:bookmarkStart w:id="488" w:name="_Toc166508844"/>
      <w:r w:rsidRPr="006E5D7A">
        <w:rPr>
          <w:lang w:val="en-US"/>
        </w:rPr>
        <w:t>System variables</w:t>
      </w:r>
      <w:bookmarkEnd w:id="485"/>
      <w:bookmarkEnd w:id="486"/>
      <w:bookmarkEnd w:id="487"/>
      <w:bookmarkEnd w:id="488"/>
    </w:p>
    <w:p w14:paraId="3B7B2ED8" w14:textId="77777777" w:rsidR="000C236E" w:rsidRPr="006E5D7A" w:rsidRDefault="000C236E" w:rsidP="000C236E">
      <w:pPr>
        <w:rPr>
          <w:lang w:val="en-US"/>
        </w:rPr>
      </w:pPr>
    </w:p>
    <w:p w14:paraId="7FC0EEC1" w14:textId="77777777" w:rsidR="000C236E" w:rsidRPr="006E5D7A" w:rsidRDefault="000C236E" w:rsidP="000C236E">
      <w:pPr>
        <w:pStyle w:val="Paragraphedeliste"/>
        <w:rPr>
          <w:lang w:val="en-US"/>
        </w:rPr>
      </w:pPr>
      <w:r>
        <w:rPr>
          <w:lang w:val="en-US"/>
        </w:rPr>
        <w:t>The supervisor shall have many s</w:t>
      </w:r>
      <w:r w:rsidRPr="006E5D7A">
        <w:rPr>
          <w:lang w:val="en-US"/>
        </w:rPr>
        <w:t xml:space="preserve">ystem </w:t>
      </w:r>
      <w:r>
        <w:rPr>
          <w:lang w:val="en-US"/>
        </w:rPr>
        <w:t>v</w:t>
      </w:r>
      <w:r w:rsidRPr="006E5D7A">
        <w:rPr>
          <w:lang w:val="en-US"/>
        </w:rPr>
        <w:t>ariables which contain information about system behavior and performance.</w:t>
      </w:r>
    </w:p>
    <w:p w14:paraId="27945D99" w14:textId="77777777" w:rsidR="000C236E" w:rsidRDefault="000C236E" w:rsidP="000C236E">
      <w:pPr>
        <w:pStyle w:val="Paragraphedeliste"/>
        <w:rPr>
          <w:lang w:val="en-US"/>
        </w:rPr>
      </w:pPr>
      <w:r w:rsidRPr="006E5D7A">
        <w:rPr>
          <w:lang w:val="en-US"/>
        </w:rPr>
        <w:t xml:space="preserve">This variables </w:t>
      </w:r>
      <w:r>
        <w:rPr>
          <w:lang w:val="en-US"/>
        </w:rPr>
        <w:t>shall</w:t>
      </w:r>
      <w:r w:rsidRPr="006E5D7A">
        <w:rPr>
          <w:lang w:val="en-US"/>
        </w:rPr>
        <w:t xml:space="preserve"> be used anywhere in the project to display the status of the system components.</w:t>
      </w:r>
    </w:p>
    <w:p w14:paraId="1F1C7BDD" w14:textId="77777777" w:rsidR="0051694E" w:rsidRPr="006E5D7A" w:rsidRDefault="0051694E" w:rsidP="000C236E">
      <w:pPr>
        <w:pStyle w:val="Paragraphedeliste"/>
        <w:rPr>
          <w:lang w:val="en-US"/>
        </w:rPr>
      </w:pPr>
    </w:p>
    <w:p w14:paraId="01D77740" w14:textId="77777777" w:rsidR="000C236E" w:rsidRPr="006E5D7A" w:rsidRDefault="000C236E" w:rsidP="000C236E">
      <w:pPr>
        <w:pStyle w:val="Titre2"/>
        <w:jc w:val="both"/>
        <w:rPr>
          <w:lang w:val="en-US"/>
        </w:rPr>
      </w:pPr>
      <w:bookmarkStart w:id="489" w:name="_Toc5094509"/>
      <w:bookmarkStart w:id="490" w:name="_Toc13232336"/>
      <w:bookmarkStart w:id="491" w:name="_Toc110407388"/>
      <w:bookmarkStart w:id="492" w:name="_Toc166508845"/>
      <w:r w:rsidRPr="006E5D7A">
        <w:rPr>
          <w:lang w:val="en-US"/>
        </w:rPr>
        <w:lastRenderedPageBreak/>
        <w:t>Audit diagnostics</w:t>
      </w:r>
      <w:bookmarkEnd w:id="489"/>
      <w:bookmarkEnd w:id="490"/>
      <w:bookmarkEnd w:id="491"/>
      <w:bookmarkEnd w:id="492"/>
      <w:r w:rsidRPr="006E5D7A">
        <w:rPr>
          <w:lang w:val="en-US"/>
        </w:rPr>
        <w:t> </w:t>
      </w:r>
    </w:p>
    <w:p w14:paraId="42067C5C" w14:textId="77777777" w:rsidR="000C236E" w:rsidRPr="006E5D7A" w:rsidRDefault="000C236E" w:rsidP="000C236E">
      <w:pPr>
        <w:rPr>
          <w:lang w:val="en-US"/>
        </w:rPr>
      </w:pPr>
    </w:p>
    <w:p w14:paraId="0DDDB26A" w14:textId="77777777" w:rsidR="000C236E" w:rsidRPr="006E5D7A" w:rsidRDefault="000C236E" w:rsidP="000C236E">
      <w:pPr>
        <w:rPr>
          <w:lang w:val="en-US"/>
        </w:rPr>
      </w:pPr>
      <w:r>
        <w:rPr>
          <w:lang w:val="en-US"/>
        </w:rPr>
        <w:t>An</w:t>
      </w:r>
      <w:r w:rsidRPr="006E5D7A">
        <w:rPr>
          <w:lang w:val="en-US"/>
        </w:rPr>
        <w:t xml:space="preserve"> Audit </w:t>
      </w:r>
      <w:r>
        <w:rPr>
          <w:lang w:val="en-US"/>
        </w:rPr>
        <w:t>interface shall</w:t>
      </w:r>
      <w:r w:rsidRPr="006E5D7A">
        <w:rPr>
          <w:lang w:val="en-US"/>
        </w:rPr>
        <w:t xml:space="preserve"> contain information about the internal operation of the Supervisor. Its main use is as an aid to diagnose unexpected or erroneous behavior but it can also be used to check the general "health" of a project. The information comes from the executables (.exe) from which the Supervisor is composed, and the individual managers contained therein. The Audit Dialog contains two tabs.</w:t>
      </w:r>
    </w:p>
    <w:p w14:paraId="0D124096" w14:textId="77777777" w:rsidR="000C236E" w:rsidRPr="006E5D7A" w:rsidRDefault="000C236E" w:rsidP="000C236E">
      <w:pPr>
        <w:rPr>
          <w:lang w:val="en-US"/>
        </w:rPr>
      </w:pPr>
      <w:r w:rsidRPr="006E5D7A">
        <w:rPr>
          <w:lang w:val="en-US"/>
        </w:rPr>
        <w:t>• Counters</w:t>
      </w:r>
    </w:p>
    <w:p w14:paraId="10447730" w14:textId="77777777" w:rsidR="000C236E" w:rsidRPr="006E5D7A" w:rsidRDefault="000C236E" w:rsidP="000C236E">
      <w:pPr>
        <w:rPr>
          <w:lang w:val="en-US"/>
        </w:rPr>
      </w:pPr>
      <w:r w:rsidRPr="006E5D7A">
        <w:rPr>
          <w:lang w:val="en-US"/>
        </w:rPr>
        <w:t>• Objects - System resource and configuration object counters</w:t>
      </w:r>
    </w:p>
    <w:p w14:paraId="2D9D24DC" w14:textId="77777777" w:rsidR="000C236E" w:rsidRPr="006E5D7A" w:rsidRDefault="000C236E" w:rsidP="000C236E">
      <w:pPr>
        <w:rPr>
          <w:lang w:val="en-US"/>
        </w:rPr>
      </w:pPr>
      <w:r w:rsidRPr="006E5D7A">
        <w:rPr>
          <w:lang w:val="en-US"/>
        </w:rPr>
        <w:t>• Instance - Counters of messages between the Supervisor's managers and the memory that has been allocated.</w:t>
      </w:r>
    </w:p>
    <w:p w14:paraId="009BDD26" w14:textId="77777777" w:rsidR="000C236E" w:rsidRPr="006E5D7A" w:rsidRDefault="000C236E" w:rsidP="000C236E">
      <w:pPr>
        <w:rPr>
          <w:lang w:val="en-US"/>
        </w:rPr>
      </w:pPr>
      <w:r w:rsidRPr="006E5D7A">
        <w:rPr>
          <w:lang w:val="en-US"/>
        </w:rPr>
        <w:t>• Time - The time spent processing the messages for each manager.</w:t>
      </w:r>
    </w:p>
    <w:p w14:paraId="767FAA62" w14:textId="77777777" w:rsidR="000C236E" w:rsidRPr="006E5D7A" w:rsidRDefault="000C236E" w:rsidP="000C236E">
      <w:pPr>
        <w:rPr>
          <w:lang w:val="en-US"/>
        </w:rPr>
      </w:pPr>
      <w:r w:rsidRPr="006E5D7A">
        <w:rPr>
          <w:lang w:val="en-US"/>
        </w:rPr>
        <w:t>• Flow - Data flows associated with the change of real-time value of variables in the Variables Tree.</w:t>
      </w:r>
    </w:p>
    <w:p w14:paraId="1AB8588F" w14:textId="77777777" w:rsidR="000C236E" w:rsidRPr="006E5D7A" w:rsidRDefault="000C236E" w:rsidP="000C236E">
      <w:pPr>
        <w:rPr>
          <w:lang w:val="en-US"/>
        </w:rPr>
      </w:pPr>
      <w:r w:rsidRPr="006E5D7A">
        <w:rPr>
          <w:lang w:val="en-US"/>
        </w:rPr>
        <w:t>• Monitoring - Detailed information about the data flows associated with the change of real-time value of variables in the Variables Tree, presented in a graphical format. Two graphics are available, one that shows information about data acquisition (data into the Supervisor) and the other about data commands (data sent from the Supervisor).</w:t>
      </w:r>
    </w:p>
    <w:p w14:paraId="2D2A14A2" w14:textId="77777777" w:rsidR="000C236E" w:rsidRPr="006E5D7A" w:rsidRDefault="000C236E" w:rsidP="000C236E">
      <w:pPr>
        <w:rPr>
          <w:lang w:val="en-US"/>
        </w:rPr>
      </w:pPr>
    </w:p>
    <w:p w14:paraId="4266448C" w14:textId="77777777" w:rsidR="000C236E" w:rsidRPr="006E5D7A" w:rsidRDefault="000C236E" w:rsidP="000C236E">
      <w:pPr>
        <w:rPr>
          <w:lang w:val="en-US"/>
        </w:rPr>
      </w:pPr>
      <w:r w:rsidRPr="006E5D7A">
        <w:rPr>
          <w:lang w:val="en-US"/>
        </w:rPr>
        <w:t>The information from the Counters Tab is also dumped in text files that can be found in the Log Files folder.</w:t>
      </w:r>
    </w:p>
    <w:p w14:paraId="7386D0E6" w14:textId="5F99F7A3" w:rsidR="000C236E" w:rsidRPr="0051694E" w:rsidRDefault="0051694E" w:rsidP="0051694E">
      <w:pPr>
        <w:rPr>
          <w:lang w:val="en-US"/>
        </w:rPr>
      </w:pPr>
      <w:r w:rsidRPr="00F2137E">
        <w:rPr>
          <w:noProof/>
          <w:szCs w:val="18"/>
          <w:shd w:val="clear" w:color="auto" w:fill="FFFFFF"/>
          <w:lang w:eastAsia="fr-FR" w:bidi="ar-SA"/>
        </w:rPr>
        <w:drawing>
          <wp:anchor distT="0" distB="0" distL="114300" distR="114300" simplePos="0" relativeHeight="251868160" behindDoc="0" locked="0" layoutInCell="1" allowOverlap="1" wp14:anchorId="39810C07" wp14:editId="2752F341">
            <wp:simplePos x="0" y="0"/>
            <wp:positionH relativeFrom="column">
              <wp:posOffset>-42545</wp:posOffset>
            </wp:positionH>
            <wp:positionV relativeFrom="paragraph">
              <wp:posOffset>539115</wp:posOffset>
            </wp:positionV>
            <wp:extent cx="5591175" cy="4358005"/>
            <wp:effectExtent l="0" t="0" r="9525" b="4445"/>
            <wp:wrapSquare wrapText="bothSides"/>
            <wp:docPr id="3" name="Image 3"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 capture d’écran, logiciel, nombre&#10;&#10;Description générée automatiquement"/>
                    <pic:cNvPicPr/>
                  </pic:nvPicPr>
                  <pic:blipFill>
                    <a:blip r:embed="rId82">
                      <a:extLst>
                        <a:ext uri="{28A0092B-C50C-407E-A947-70E740481C1C}">
                          <a14:useLocalDpi xmlns:a14="http://schemas.microsoft.com/office/drawing/2010/main" val="0"/>
                        </a:ext>
                      </a:extLst>
                    </a:blip>
                    <a:stretch>
                      <a:fillRect/>
                    </a:stretch>
                  </pic:blipFill>
                  <pic:spPr>
                    <a:xfrm>
                      <a:off x="0" y="0"/>
                      <a:ext cx="5591175" cy="4358005"/>
                    </a:xfrm>
                    <a:prstGeom prst="rect">
                      <a:avLst/>
                    </a:prstGeom>
                  </pic:spPr>
                </pic:pic>
              </a:graphicData>
            </a:graphic>
            <wp14:sizeRelH relativeFrom="margin">
              <wp14:pctWidth>0</wp14:pctWidth>
            </wp14:sizeRelH>
            <wp14:sizeRelV relativeFrom="margin">
              <wp14:pctHeight>0</wp14:pctHeight>
            </wp14:sizeRelV>
          </wp:anchor>
        </w:drawing>
      </w:r>
      <w:r w:rsidR="000C236E" w:rsidRPr="006E5D7A">
        <w:rPr>
          <w:lang w:val="en-US"/>
        </w:rPr>
        <w:t>The information from the Flows tab is also available in system variables in the Variables Tree. These variables must be enabled in the Audit Configuration dialog before the Supervisor creates them.</w:t>
      </w:r>
    </w:p>
    <w:p w14:paraId="16090A02" w14:textId="5F99F7A3" w:rsidR="000C236E" w:rsidRPr="006E5D7A" w:rsidRDefault="000C236E" w:rsidP="000C236E">
      <w:pPr>
        <w:pStyle w:val="Lgende"/>
        <w:rPr>
          <w:shd w:val="clear" w:color="auto" w:fill="FFFFFF"/>
          <w:lang w:val="en-US"/>
        </w:rPr>
      </w:pPr>
      <w:bookmarkStart w:id="493" w:name="_Toc5094652"/>
      <w:bookmarkStart w:id="494" w:name="_Toc26451470"/>
      <w:bookmarkStart w:id="495" w:name="_Toc162437158"/>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Pr="006E5D7A">
        <w:rPr>
          <w:noProof/>
          <w:lang w:val="en-US"/>
        </w:rPr>
        <w:t>67</w:t>
      </w:r>
      <w:r w:rsidRPr="006E5D7A">
        <w:rPr>
          <w:lang w:val="en-US"/>
        </w:rPr>
        <w:fldChar w:fldCharType="end"/>
      </w:r>
      <w:r w:rsidRPr="006E5D7A">
        <w:rPr>
          <w:lang w:val="en-US"/>
        </w:rPr>
        <w:t xml:space="preserve"> - Audit diagnostic</w:t>
      </w:r>
      <w:bookmarkEnd w:id="493"/>
      <w:bookmarkEnd w:id="494"/>
      <w:bookmarkEnd w:id="495"/>
    </w:p>
    <w:p w14:paraId="4DA726C9" w14:textId="77777777" w:rsidR="000C236E" w:rsidRPr="006E5D7A" w:rsidRDefault="000C236E" w:rsidP="000C236E">
      <w:pPr>
        <w:pStyle w:val="Titre3"/>
        <w:rPr>
          <w:lang w:val="en-US"/>
        </w:rPr>
      </w:pPr>
      <w:bookmarkStart w:id="496" w:name="_Toc5094510"/>
      <w:bookmarkStart w:id="497" w:name="_Toc13232337"/>
      <w:bookmarkStart w:id="498" w:name="_Toc110407389"/>
      <w:bookmarkStart w:id="499" w:name="_Toc166508846"/>
      <w:r w:rsidRPr="006E5D7A">
        <w:rPr>
          <w:lang w:val="en-US"/>
        </w:rPr>
        <w:lastRenderedPageBreak/>
        <w:t>Monitoring</w:t>
      </w:r>
      <w:bookmarkEnd w:id="496"/>
      <w:bookmarkEnd w:id="497"/>
      <w:bookmarkEnd w:id="498"/>
      <w:bookmarkEnd w:id="499"/>
      <w:r w:rsidRPr="006E5D7A">
        <w:rPr>
          <w:lang w:val="en-US"/>
        </w:rPr>
        <w:t xml:space="preserve"> </w:t>
      </w:r>
    </w:p>
    <w:p w14:paraId="2087C25D" w14:textId="77777777" w:rsidR="000C236E" w:rsidRPr="006E5D7A" w:rsidRDefault="000C236E" w:rsidP="000C236E">
      <w:pPr>
        <w:rPr>
          <w:lang w:val="en-US"/>
        </w:rPr>
      </w:pPr>
    </w:p>
    <w:p w14:paraId="13383F5B" w14:textId="77777777" w:rsidR="000C236E" w:rsidRPr="006E5D7A" w:rsidRDefault="000C236E" w:rsidP="000C236E">
      <w:pPr>
        <w:rPr>
          <w:lang w:val="en-US"/>
        </w:rPr>
      </w:pPr>
      <w:r w:rsidRPr="006E5D7A">
        <w:rPr>
          <w:lang w:val="en-US"/>
        </w:rPr>
        <w:t>The monitoring tab contains information about the flow of real time data between the Supervisor's managers. Using the drop down list box at the top left hand corner of the dialog you can choose to display information about either data being acquired by the Supervisor, or data being produced by the Supervisor.</w:t>
      </w:r>
    </w:p>
    <w:p w14:paraId="6FE34A2A" w14:textId="77777777" w:rsidR="000C236E" w:rsidRPr="006E5D7A" w:rsidRDefault="000C236E" w:rsidP="000C236E">
      <w:pPr>
        <w:rPr>
          <w:lang w:val="en-US"/>
        </w:rPr>
      </w:pPr>
    </w:p>
    <w:p w14:paraId="7DA131BA" w14:textId="77777777" w:rsidR="000C236E" w:rsidRPr="006E5D7A" w:rsidRDefault="000C236E" w:rsidP="000C236E">
      <w:pPr>
        <w:rPr>
          <w:lang w:val="en-US"/>
        </w:rPr>
      </w:pPr>
      <w:r w:rsidRPr="006E5D7A">
        <w:rPr>
          <w:lang w:val="en-US"/>
        </w:rPr>
        <w:t>• Data acquisition - Data being acquired by the Supervisor. For example, the contents of a read frame of one of the native drivers.</w:t>
      </w:r>
    </w:p>
    <w:p w14:paraId="2BFDB22B" w14:textId="77777777" w:rsidR="000C236E" w:rsidRPr="006E5D7A" w:rsidRDefault="000C236E" w:rsidP="000C236E">
      <w:pPr>
        <w:rPr>
          <w:lang w:val="en-US"/>
        </w:rPr>
      </w:pPr>
    </w:p>
    <w:p w14:paraId="3EA8F05E" w14:textId="77777777" w:rsidR="000C236E" w:rsidRPr="006E5D7A" w:rsidRDefault="000C236E" w:rsidP="000C236E">
      <w:pPr>
        <w:rPr>
          <w:lang w:val="en-US"/>
        </w:rPr>
      </w:pPr>
      <w:r w:rsidRPr="006E5D7A">
        <w:rPr>
          <w:lang w:val="en-US"/>
        </w:rPr>
        <w:t>• Data command - Data being produced and sent by the Supervisor. For example, the contents of a write frame of one of the native drivers.</w:t>
      </w:r>
    </w:p>
    <w:p w14:paraId="721A0A55" w14:textId="77777777" w:rsidR="000C236E" w:rsidRPr="006E5D7A" w:rsidRDefault="000C236E" w:rsidP="000C236E">
      <w:pPr>
        <w:rPr>
          <w:lang w:val="en-US"/>
        </w:rPr>
      </w:pPr>
    </w:p>
    <w:p w14:paraId="6C0B43F4" w14:textId="77777777" w:rsidR="000C236E" w:rsidRPr="006E5D7A" w:rsidRDefault="000C236E" w:rsidP="000C236E">
      <w:pPr>
        <w:rPr>
          <w:lang w:val="en-US"/>
        </w:rPr>
      </w:pPr>
      <w:r w:rsidRPr="00517ACC">
        <w:rPr>
          <w:noProof/>
          <w:lang w:eastAsia="fr-FR" w:bidi="ar-SA"/>
        </w:rPr>
        <w:drawing>
          <wp:inline distT="0" distB="0" distL="0" distR="0" wp14:anchorId="5FD39743" wp14:editId="535ED86E">
            <wp:extent cx="5763260" cy="4789805"/>
            <wp:effectExtent l="0" t="0" r="8890" b="0"/>
            <wp:docPr id="11" name="Image 1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 capture d’écran, logiciel, Icône d’ordinateur&#10;&#10;Description générée automatiquement"/>
                    <pic:cNvPicPr/>
                  </pic:nvPicPr>
                  <pic:blipFill>
                    <a:blip r:embed="rId83"/>
                    <a:stretch>
                      <a:fillRect/>
                    </a:stretch>
                  </pic:blipFill>
                  <pic:spPr>
                    <a:xfrm>
                      <a:off x="0" y="0"/>
                      <a:ext cx="5763260" cy="4789805"/>
                    </a:xfrm>
                    <a:prstGeom prst="rect">
                      <a:avLst/>
                    </a:prstGeom>
                  </pic:spPr>
                </pic:pic>
              </a:graphicData>
            </a:graphic>
          </wp:inline>
        </w:drawing>
      </w:r>
    </w:p>
    <w:p w14:paraId="073AE932" w14:textId="77777777" w:rsidR="000C236E" w:rsidRPr="006E5D7A" w:rsidRDefault="000C236E" w:rsidP="000C236E">
      <w:pPr>
        <w:rPr>
          <w:lang w:val="en-US"/>
        </w:rPr>
      </w:pPr>
    </w:p>
    <w:p w14:paraId="7A10D8E2" w14:textId="77777777" w:rsidR="000C236E" w:rsidRPr="006E5D7A" w:rsidRDefault="000C236E" w:rsidP="000C236E">
      <w:pPr>
        <w:pStyle w:val="Lgende"/>
        <w:rPr>
          <w:lang w:val="en-US"/>
        </w:rPr>
      </w:pPr>
      <w:bookmarkStart w:id="500" w:name="_Toc5094653"/>
      <w:bookmarkStart w:id="501" w:name="_Toc26451471"/>
      <w:bookmarkStart w:id="502" w:name="_Toc162437159"/>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Pr="006E5D7A">
        <w:rPr>
          <w:noProof/>
          <w:lang w:val="en-US"/>
        </w:rPr>
        <w:t>68</w:t>
      </w:r>
      <w:r w:rsidRPr="006E5D7A">
        <w:rPr>
          <w:lang w:val="en-US"/>
        </w:rPr>
        <w:fldChar w:fldCharType="end"/>
      </w:r>
      <w:r w:rsidRPr="006E5D7A">
        <w:rPr>
          <w:lang w:val="en-US"/>
        </w:rPr>
        <w:t xml:space="preserve"> - Data flow monitoring</w:t>
      </w:r>
      <w:bookmarkEnd w:id="500"/>
      <w:bookmarkEnd w:id="501"/>
      <w:bookmarkEnd w:id="502"/>
    </w:p>
    <w:p w14:paraId="735D5F5E" w14:textId="77777777" w:rsidR="000C236E" w:rsidRDefault="000C236E" w:rsidP="000C236E">
      <w:pPr>
        <w:spacing w:after="200" w:line="276" w:lineRule="auto"/>
        <w:rPr>
          <w:lang w:val="en-US"/>
        </w:rPr>
      </w:pPr>
      <w:r>
        <w:rPr>
          <w:lang w:val="en-US"/>
        </w:rPr>
        <w:br w:type="page"/>
      </w:r>
    </w:p>
    <w:p w14:paraId="6020905C" w14:textId="77777777" w:rsidR="000C236E" w:rsidRPr="006E5D7A" w:rsidRDefault="000C236E" w:rsidP="000C236E">
      <w:pPr>
        <w:pStyle w:val="Titre2"/>
        <w:jc w:val="both"/>
        <w:rPr>
          <w:lang w:val="en-US"/>
        </w:rPr>
      </w:pPr>
      <w:bookmarkStart w:id="503" w:name="_Toc5094511"/>
      <w:bookmarkStart w:id="504" w:name="_Toc13232338"/>
      <w:bookmarkStart w:id="505" w:name="_Toc110407390"/>
      <w:bookmarkStart w:id="506" w:name="_Toc166508847"/>
      <w:r>
        <w:rPr>
          <w:lang w:val="en-US"/>
        </w:rPr>
        <w:lastRenderedPageBreak/>
        <w:t xml:space="preserve">Data acquisition engine </w:t>
      </w:r>
      <w:r w:rsidRPr="006E5D7A">
        <w:rPr>
          <w:lang w:val="en-US"/>
        </w:rPr>
        <w:t>diagnostic tool</w:t>
      </w:r>
      <w:bookmarkEnd w:id="503"/>
      <w:bookmarkEnd w:id="504"/>
      <w:bookmarkEnd w:id="505"/>
      <w:bookmarkEnd w:id="506"/>
    </w:p>
    <w:p w14:paraId="5C4EF2F6" w14:textId="77777777" w:rsidR="000C236E" w:rsidRPr="006E5D7A" w:rsidRDefault="000C236E" w:rsidP="000C236E">
      <w:pPr>
        <w:pStyle w:val="Paragraphedeliste"/>
        <w:rPr>
          <w:lang w:val="en-US"/>
        </w:rPr>
      </w:pPr>
    </w:p>
    <w:p w14:paraId="5BCBA387" w14:textId="77777777" w:rsidR="000C236E" w:rsidRDefault="000C236E" w:rsidP="000C236E">
      <w:pPr>
        <w:pStyle w:val="Paragraphedeliste"/>
        <w:rPr>
          <w:color w:val="auto"/>
          <w:lang w:val="en-US"/>
        </w:rPr>
      </w:pPr>
      <w:r w:rsidRPr="006E5D7A">
        <w:rPr>
          <w:lang w:val="en-US"/>
        </w:rPr>
        <w:t xml:space="preserve">In addition to the integrated audit diagnostics of the supervisor, a specific monitoring tool for communication manager is provided. It </w:t>
      </w:r>
      <w:r w:rsidRPr="006E5D7A">
        <w:rPr>
          <w:color w:val="auto"/>
          <w:lang w:val="en-US"/>
        </w:rPr>
        <w:t>has a system for errors specific to each protocol used to view real-time information and errors given by the protocol.</w:t>
      </w:r>
    </w:p>
    <w:p w14:paraId="2E4D5BEB" w14:textId="77777777" w:rsidR="000C236E" w:rsidRDefault="000C236E" w:rsidP="000C236E">
      <w:pPr>
        <w:pStyle w:val="Titre2"/>
        <w:jc w:val="both"/>
        <w:rPr>
          <w:lang w:val="en-US"/>
        </w:rPr>
      </w:pPr>
      <w:bookmarkStart w:id="507" w:name="_Toc110407391"/>
      <w:bookmarkStart w:id="508" w:name="_Toc166508848"/>
      <w:bookmarkStart w:id="509" w:name="_Toc5094512"/>
      <w:bookmarkStart w:id="510" w:name="_Toc13232339"/>
      <w:r>
        <w:rPr>
          <w:lang w:val="en-US"/>
        </w:rPr>
        <w:t>Logging and tracing</w:t>
      </w:r>
      <w:bookmarkEnd w:id="507"/>
      <w:bookmarkEnd w:id="508"/>
    </w:p>
    <w:p w14:paraId="68CC1318" w14:textId="77777777" w:rsidR="000C236E" w:rsidRPr="006E5D7A" w:rsidRDefault="000C236E" w:rsidP="000C236E">
      <w:pPr>
        <w:pStyle w:val="Titre3"/>
        <w:rPr>
          <w:lang w:val="en-US"/>
        </w:rPr>
      </w:pPr>
      <w:bookmarkStart w:id="511" w:name="_Toc110407392"/>
      <w:bookmarkStart w:id="512" w:name="_Toc166508849"/>
      <w:r w:rsidRPr="006E5D7A">
        <w:rPr>
          <w:lang w:val="en-US"/>
        </w:rPr>
        <w:t>Event log</w:t>
      </w:r>
      <w:bookmarkEnd w:id="509"/>
      <w:bookmarkEnd w:id="510"/>
      <w:bookmarkEnd w:id="511"/>
      <w:bookmarkEnd w:id="512"/>
      <w:r w:rsidRPr="006E5D7A">
        <w:rPr>
          <w:lang w:val="en-US"/>
        </w:rPr>
        <w:t xml:space="preserve"> </w:t>
      </w:r>
    </w:p>
    <w:p w14:paraId="78057FEB" w14:textId="77777777" w:rsidR="000C236E" w:rsidRPr="006E5D7A" w:rsidRDefault="000C236E" w:rsidP="000C236E">
      <w:pPr>
        <w:pStyle w:val="Paragraphedeliste"/>
        <w:rPr>
          <w:lang w:val="en-US"/>
        </w:rPr>
      </w:pPr>
    </w:p>
    <w:p w14:paraId="06095269" w14:textId="77777777" w:rsidR="000C236E" w:rsidRPr="006E5D7A" w:rsidRDefault="000C236E" w:rsidP="000C236E">
      <w:pPr>
        <w:pStyle w:val="Paragraphedeliste"/>
        <w:rPr>
          <w:lang w:val="en-US"/>
        </w:rPr>
      </w:pPr>
      <w:r w:rsidRPr="006E5D7A">
        <w:rPr>
          <w:lang w:val="en-US"/>
        </w:rPr>
        <w:t xml:space="preserve">This tool </w:t>
      </w:r>
      <w:r>
        <w:rPr>
          <w:lang w:val="en-US"/>
        </w:rPr>
        <w:t xml:space="preserve">shall </w:t>
      </w:r>
      <w:r w:rsidRPr="006E5D7A">
        <w:rPr>
          <w:lang w:val="en-US"/>
        </w:rPr>
        <w:t xml:space="preserve">display in real time every messages, information or errors from the core of </w:t>
      </w:r>
      <w:r>
        <w:rPr>
          <w:lang w:val="en-US"/>
        </w:rPr>
        <w:t>the supervisor</w:t>
      </w:r>
      <w:r w:rsidRPr="006E5D7A">
        <w:rPr>
          <w:lang w:val="en-US"/>
        </w:rPr>
        <w:t xml:space="preserve"> system, allowing tracking any abnormal behavior and understanding any malfunctions.</w:t>
      </w:r>
    </w:p>
    <w:p w14:paraId="2EAB3952" w14:textId="77777777" w:rsidR="000C236E" w:rsidRPr="006E5D7A" w:rsidRDefault="000C236E" w:rsidP="000C236E">
      <w:pPr>
        <w:pStyle w:val="Paragraphedeliste"/>
        <w:rPr>
          <w:lang w:val="en-US"/>
        </w:rPr>
      </w:pPr>
    </w:p>
    <w:p w14:paraId="79C2DAF3" w14:textId="77777777" w:rsidR="000C236E" w:rsidRPr="006E5D7A" w:rsidRDefault="000C236E" w:rsidP="000C236E">
      <w:pPr>
        <w:rPr>
          <w:lang w:val="en-US"/>
        </w:rPr>
      </w:pPr>
      <w:r w:rsidRPr="006E5D7A">
        <w:rPr>
          <w:noProof/>
          <w:lang w:eastAsia="fr-FR" w:bidi="ar-SA"/>
        </w:rPr>
        <w:drawing>
          <wp:inline distT="0" distB="0" distL="0" distR="0" wp14:anchorId="78A1CDCC" wp14:editId="72610324">
            <wp:extent cx="6191250" cy="1231900"/>
            <wp:effectExtent l="0" t="0" r="0" b="6350"/>
            <wp:docPr id="112" name="Image 112"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descr="Une image contenant texte, capture d’écran, affichage, logiciel&#10;&#10;Description générée automatiquement"/>
                    <pic:cNvPicPr/>
                  </pic:nvPicPr>
                  <pic:blipFill rotWithShape="1">
                    <a:blip r:embed="rId84" cstate="print"/>
                    <a:srcRect t="4599" b="52913"/>
                    <a:stretch/>
                  </pic:blipFill>
                  <pic:spPr bwMode="auto">
                    <a:xfrm>
                      <a:off x="0" y="0"/>
                      <a:ext cx="6191250" cy="1231900"/>
                    </a:xfrm>
                    <a:prstGeom prst="rect">
                      <a:avLst/>
                    </a:prstGeom>
                    <a:ln>
                      <a:noFill/>
                    </a:ln>
                    <a:extLst>
                      <a:ext uri="{53640926-AAD7-44D8-BBD7-CCE9431645EC}">
                        <a14:shadowObscured xmlns:a14="http://schemas.microsoft.com/office/drawing/2010/main"/>
                      </a:ext>
                    </a:extLst>
                  </pic:spPr>
                </pic:pic>
              </a:graphicData>
            </a:graphic>
          </wp:inline>
        </w:drawing>
      </w:r>
    </w:p>
    <w:p w14:paraId="43568627" w14:textId="77777777" w:rsidR="000C236E" w:rsidRPr="006E5D7A" w:rsidRDefault="000C236E" w:rsidP="000C236E">
      <w:pPr>
        <w:rPr>
          <w:lang w:val="en-US"/>
        </w:rPr>
      </w:pPr>
    </w:p>
    <w:p w14:paraId="696552F8" w14:textId="77777777" w:rsidR="000C236E" w:rsidRPr="006E5D7A" w:rsidRDefault="000C236E" w:rsidP="000C236E">
      <w:pPr>
        <w:pStyle w:val="Lgende"/>
        <w:rPr>
          <w:lang w:val="en-US"/>
        </w:rPr>
      </w:pPr>
      <w:bookmarkStart w:id="513" w:name="_Toc5094654"/>
      <w:bookmarkStart w:id="514" w:name="_Toc26451472"/>
      <w:bookmarkStart w:id="515" w:name="_Toc162437160"/>
      <w:r w:rsidRPr="006E5D7A">
        <w:rPr>
          <w:lang w:val="en-US"/>
        </w:rPr>
        <w:t xml:space="preserve">Figure </w:t>
      </w:r>
      <w:r w:rsidRPr="006E5D7A">
        <w:rPr>
          <w:lang w:val="en-US"/>
        </w:rPr>
        <w:fldChar w:fldCharType="begin"/>
      </w:r>
      <w:r w:rsidRPr="006E5D7A">
        <w:rPr>
          <w:lang w:val="en-US"/>
        </w:rPr>
        <w:instrText xml:space="preserve"> SEQ Figure \* ARABIC </w:instrText>
      </w:r>
      <w:r w:rsidRPr="006E5D7A">
        <w:rPr>
          <w:lang w:val="en-US"/>
        </w:rPr>
        <w:fldChar w:fldCharType="separate"/>
      </w:r>
      <w:r w:rsidRPr="006E5D7A">
        <w:rPr>
          <w:lang w:val="en-US"/>
        </w:rPr>
        <w:t>69</w:t>
      </w:r>
      <w:r w:rsidRPr="006E5D7A">
        <w:rPr>
          <w:lang w:val="en-US"/>
        </w:rPr>
        <w:fldChar w:fldCharType="end"/>
      </w:r>
      <w:r w:rsidRPr="006E5D7A">
        <w:rPr>
          <w:lang w:val="en-US"/>
        </w:rPr>
        <w:t xml:space="preserve"> - Event viewer</w:t>
      </w:r>
      <w:bookmarkEnd w:id="513"/>
      <w:bookmarkEnd w:id="514"/>
      <w:bookmarkEnd w:id="515"/>
    </w:p>
    <w:p w14:paraId="6F2CD4E6" w14:textId="77777777" w:rsidR="000C236E" w:rsidRDefault="000C236E" w:rsidP="000C236E">
      <w:pPr>
        <w:spacing w:after="200" w:line="276" w:lineRule="auto"/>
        <w:rPr>
          <w:lang w:val="en-US"/>
        </w:rPr>
      </w:pPr>
    </w:p>
    <w:p w14:paraId="25F06F78" w14:textId="77777777" w:rsidR="000C236E" w:rsidRDefault="000C236E" w:rsidP="000C236E">
      <w:pPr>
        <w:pStyle w:val="Titre3"/>
        <w:rPr>
          <w:lang w:val="en-US"/>
        </w:rPr>
      </w:pPr>
      <w:bookmarkStart w:id="516" w:name="_Toc110407393"/>
      <w:bookmarkStart w:id="517" w:name="_Toc166508850"/>
      <w:r>
        <w:rPr>
          <w:lang w:val="en-US"/>
        </w:rPr>
        <w:t>SYSLOG and Windows events viewer</w:t>
      </w:r>
      <w:bookmarkEnd w:id="516"/>
      <w:bookmarkEnd w:id="517"/>
      <w:r>
        <w:rPr>
          <w:lang w:val="en-US"/>
        </w:rPr>
        <w:t xml:space="preserve"> </w:t>
      </w:r>
    </w:p>
    <w:p w14:paraId="13F12870" w14:textId="77777777" w:rsidR="000C236E" w:rsidRDefault="000C236E" w:rsidP="000C236E">
      <w:pPr>
        <w:rPr>
          <w:lang w:val="en-US"/>
        </w:rPr>
      </w:pPr>
    </w:p>
    <w:p w14:paraId="6F787399" w14:textId="77777777" w:rsidR="001F26AC" w:rsidRDefault="000C236E" w:rsidP="00A81179">
      <w:pPr>
        <w:rPr>
          <w:rStyle w:val="TitreCar"/>
        </w:rPr>
      </w:pPr>
      <w:r>
        <w:rPr>
          <w:lang w:val="en-US"/>
        </w:rPr>
        <w:t>The supervisor shall enable event logs to be aggregated by 3</w:t>
      </w:r>
      <w:r w:rsidRPr="00263528">
        <w:rPr>
          <w:vertAlign w:val="superscript"/>
          <w:lang w:val="en-US"/>
        </w:rPr>
        <w:t>rd</w:t>
      </w:r>
      <w:r>
        <w:rPr>
          <w:lang w:val="en-US"/>
        </w:rPr>
        <w:t xml:space="preserve"> party IT system monitoring tools for events correlation and analysis: the supervisor supports for Windows event viewer and SYSLOG over UDP, TCP &amp; TLS – RFC 3164 &amp; 5424 and is compliant with the ANSSI and IEC 62443 requirements for logging and tracing.</w:t>
      </w:r>
      <w:r w:rsidR="00A81179">
        <w:rPr>
          <w:lang w:val="en-US"/>
        </w:rPr>
        <w:br w:type="page"/>
      </w:r>
      <w:r w:rsidR="00A81179" w:rsidRPr="00A81179">
        <w:rPr>
          <w:rStyle w:val="TitreCar"/>
        </w:rPr>
        <w:lastRenderedPageBreak/>
        <w:t>References</w:t>
      </w:r>
    </w:p>
    <w:p w14:paraId="0C10327F" w14:textId="77777777" w:rsidR="00A81179" w:rsidRDefault="00A81179" w:rsidP="00A81179">
      <w:pPr>
        <w:rPr>
          <w:rStyle w:val="TitreCar"/>
        </w:rPr>
      </w:pPr>
    </w:p>
    <w:p w14:paraId="67FFFED7" w14:textId="77777777" w:rsidR="00A81179" w:rsidRDefault="00A81179" w:rsidP="00A81179">
      <w:pPr>
        <w:rPr>
          <w:rStyle w:val="TitreCar"/>
        </w:rPr>
      </w:pPr>
    </w:p>
    <w:p w14:paraId="000D6BED" w14:textId="3960B261" w:rsidR="00A81179" w:rsidRDefault="00A8117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r>
        <w:rPr>
          <w:rFonts w:ascii="Noto Sans KR Bold" w:eastAsia="Noto Sans KR Bold" w:hAnsi="Noto Sans KR Bold" w:cs="Segoe UI Light"/>
          <w:noProof/>
          <w:sz w:val="42"/>
          <w:szCs w:val="42"/>
          <w:lang w:val="en-US" w:eastAsia="fr-FR" w:bidi="ar-SA"/>
        </w:rPr>
        <w:fldChar w:fldCharType="begin"/>
      </w:r>
      <w:r>
        <w:rPr>
          <w:rFonts w:ascii="Noto Sans KR Bold" w:eastAsia="Noto Sans KR Bold" w:hAnsi="Noto Sans KR Bold" w:cs="Segoe UI Light"/>
          <w:noProof/>
          <w:sz w:val="42"/>
          <w:szCs w:val="42"/>
          <w:lang w:val="en-US" w:eastAsia="fr-FR" w:bidi="ar-SA"/>
        </w:rPr>
        <w:instrText xml:space="preserve"> TOC \h \z \c "Figure" </w:instrText>
      </w:r>
      <w:r>
        <w:rPr>
          <w:rFonts w:ascii="Noto Sans KR Bold" w:eastAsia="Noto Sans KR Bold" w:hAnsi="Noto Sans KR Bold" w:cs="Segoe UI Light"/>
          <w:noProof/>
          <w:sz w:val="42"/>
          <w:szCs w:val="42"/>
          <w:lang w:val="en-US" w:eastAsia="fr-FR" w:bidi="ar-SA"/>
        </w:rPr>
        <w:fldChar w:fldCharType="separate"/>
      </w:r>
      <w:hyperlink w:anchor="_Toc162437130" w:history="1">
        <w:r w:rsidRPr="00A77708">
          <w:rPr>
            <w:rStyle w:val="Lienhypertexte"/>
            <w:noProof/>
            <w:lang w:val="en-US"/>
          </w:rPr>
          <w:t>Figure 1 Project template</w:t>
        </w:r>
        <w:r>
          <w:rPr>
            <w:noProof/>
            <w:webHidden/>
          </w:rPr>
          <w:tab/>
        </w:r>
        <w:r>
          <w:rPr>
            <w:noProof/>
            <w:webHidden/>
          </w:rPr>
          <w:fldChar w:fldCharType="begin"/>
        </w:r>
        <w:r>
          <w:rPr>
            <w:noProof/>
            <w:webHidden/>
          </w:rPr>
          <w:instrText xml:space="preserve"> PAGEREF _Toc162437130 \h </w:instrText>
        </w:r>
        <w:r>
          <w:rPr>
            <w:noProof/>
            <w:webHidden/>
          </w:rPr>
        </w:r>
        <w:r>
          <w:rPr>
            <w:noProof/>
            <w:webHidden/>
          </w:rPr>
          <w:fldChar w:fldCharType="separate"/>
        </w:r>
        <w:r>
          <w:rPr>
            <w:noProof/>
            <w:webHidden/>
          </w:rPr>
          <w:t>6</w:t>
        </w:r>
        <w:r>
          <w:rPr>
            <w:noProof/>
            <w:webHidden/>
          </w:rPr>
          <w:fldChar w:fldCharType="end"/>
        </w:r>
      </w:hyperlink>
    </w:p>
    <w:p w14:paraId="1DF216F3" w14:textId="1A1A2CDC"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31" w:history="1">
        <w:r w:rsidR="00A81179" w:rsidRPr="00A77708">
          <w:rPr>
            <w:rStyle w:val="Lienhypertexte"/>
            <w:noProof/>
            <w:lang w:val="en-US"/>
          </w:rPr>
          <w:t>Figure 2 Variable tree</w:t>
        </w:r>
        <w:r w:rsidR="00A81179">
          <w:rPr>
            <w:noProof/>
            <w:webHidden/>
          </w:rPr>
          <w:tab/>
        </w:r>
        <w:r w:rsidR="00A81179">
          <w:rPr>
            <w:noProof/>
            <w:webHidden/>
          </w:rPr>
          <w:fldChar w:fldCharType="begin"/>
        </w:r>
        <w:r w:rsidR="00A81179">
          <w:rPr>
            <w:noProof/>
            <w:webHidden/>
          </w:rPr>
          <w:instrText xml:space="preserve"> PAGEREF _Toc162437131 \h </w:instrText>
        </w:r>
        <w:r w:rsidR="00A81179">
          <w:rPr>
            <w:noProof/>
            <w:webHidden/>
          </w:rPr>
        </w:r>
        <w:r w:rsidR="00A81179">
          <w:rPr>
            <w:noProof/>
            <w:webHidden/>
          </w:rPr>
          <w:fldChar w:fldCharType="separate"/>
        </w:r>
        <w:r w:rsidR="00A81179">
          <w:rPr>
            <w:noProof/>
            <w:webHidden/>
          </w:rPr>
          <w:t>9</w:t>
        </w:r>
        <w:r w:rsidR="00A81179">
          <w:rPr>
            <w:noProof/>
            <w:webHidden/>
          </w:rPr>
          <w:fldChar w:fldCharType="end"/>
        </w:r>
      </w:hyperlink>
    </w:p>
    <w:p w14:paraId="6B67366D" w14:textId="2726E967"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32" w:history="1">
        <w:r w:rsidR="00A81179" w:rsidRPr="00A77708">
          <w:rPr>
            <w:rStyle w:val="Lienhypertexte"/>
            <w:noProof/>
            <w:lang w:val="en-US"/>
          </w:rPr>
          <w:t>Figure 6 - Example of a mimic using tabs</w:t>
        </w:r>
        <w:r w:rsidR="00A81179">
          <w:rPr>
            <w:noProof/>
            <w:webHidden/>
          </w:rPr>
          <w:tab/>
        </w:r>
        <w:r w:rsidR="00A81179">
          <w:rPr>
            <w:noProof/>
            <w:webHidden/>
          </w:rPr>
          <w:fldChar w:fldCharType="begin"/>
        </w:r>
        <w:r w:rsidR="00A81179">
          <w:rPr>
            <w:noProof/>
            <w:webHidden/>
          </w:rPr>
          <w:instrText xml:space="preserve"> PAGEREF _Toc162437132 \h </w:instrText>
        </w:r>
        <w:r w:rsidR="00A81179">
          <w:rPr>
            <w:noProof/>
            <w:webHidden/>
          </w:rPr>
        </w:r>
        <w:r w:rsidR="00A81179">
          <w:rPr>
            <w:noProof/>
            <w:webHidden/>
          </w:rPr>
          <w:fldChar w:fldCharType="separate"/>
        </w:r>
        <w:r w:rsidR="00A81179">
          <w:rPr>
            <w:noProof/>
            <w:webHidden/>
          </w:rPr>
          <w:t>20</w:t>
        </w:r>
        <w:r w:rsidR="00A81179">
          <w:rPr>
            <w:noProof/>
            <w:webHidden/>
          </w:rPr>
          <w:fldChar w:fldCharType="end"/>
        </w:r>
      </w:hyperlink>
    </w:p>
    <w:p w14:paraId="719FEC61" w14:textId="30214046"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33" w:history="1">
        <w:r w:rsidR="00A81179" w:rsidRPr="00A77708">
          <w:rPr>
            <w:rStyle w:val="Lienhypertexte"/>
            <w:noProof/>
            <w:lang w:val="en-US"/>
          </w:rPr>
          <w:t>Figure 7 - Example of a mimic using a navigator panel</w:t>
        </w:r>
        <w:r w:rsidR="00A81179">
          <w:rPr>
            <w:noProof/>
            <w:webHidden/>
          </w:rPr>
          <w:tab/>
        </w:r>
        <w:r w:rsidR="00A81179">
          <w:rPr>
            <w:noProof/>
            <w:webHidden/>
          </w:rPr>
          <w:fldChar w:fldCharType="begin"/>
        </w:r>
        <w:r w:rsidR="00A81179">
          <w:rPr>
            <w:noProof/>
            <w:webHidden/>
          </w:rPr>
          <w:instrText xml:space="preserve"> PAGEREF _Toc162437133 \h </w:instrText>
        </w:r>
        <w:r w:rsidR="00A81179">
          <w:rPr>
            <w:noProof/>
            <w:webHidden/>
          </w:rPr>
        </w:r>
        <w:r w:rsidR="00A81179">
          <w:rPr>
            <w:noProof/>
            <w:webHidden/>
          </w:rPr>
          <w:fldChar w:fldCharType="separate"/>
        </w:r>
        <w:r w:rsidR="00A81179">
          <w:rPr>
            <w:noProof/>
            <w:webHidden/>
          </w:rPr>
          <w:t>21</w:t>
        </w:r>
        <w:r w:rsidR="00A81179">
          <w:rPr>
            <w:noProof/>
            <w:webHidden/>
          </w:rPr>
          <w:fldChar w:fldCharType="end"/>
        </w:r>
      </w:hyperlink>
    </w:p>
    <w:p w14:paraId="1F3C3DF3" w14:textId="367E7FA9"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34" w:history="1">
        <w:r w:rsidR="00A81179" w:rsidRPr="00A77708">
          <w:rPr>
            <w:rStyle w:val="Lienhypertexte"/>
            <w:noProof/>
            <w:lang w:val="en-US"/>
          </w:rPr>
          <w:t>Figure 3 - Example of a Trend Viewer</w:t>
        </w:r>
        <w:r w:rsidR="00A81179">
          <w:rPr>
            <w:noProof/>
            <w:webHidden/>
          </w:rPr>
          <w:tab/>
        </w:r>
        <w:r w:rsidR="00A81179">
          <w:rPr>
            <w:noProof/>
            <w:webHidden/>
          </w:rPr>
          <w:fldChar w:fldCharType="begin"/>
        </w:r>
        <w:r w:rsidR="00A81179">
          <w:rPr>
            <w:noProof/>
            <w:webHidden/>
          </w:rPr>
          <w:instrText xml:space="preserve"> PAGEREF _Toc162437134 \h </w:instrText>
        </w:r>
        <w:r w:rsidR="00A81179">
          <w:rPr>
            <w:noProof/>
            <w:webHidden/>
          </w:rPr>
        </w:r>
        <w:r w:rsidR="00A81179">
          <w:rPr>
            <w:noProof/>
            <w:webHidden/>
          </w:rPr>
          <w:fldChar w:fldCharType="separate"/>
        </w:r>
        <w:r w:rsidR="00A81179">
          <w:rPr>
            <w:noProof/>
            <w:webHidden/>
          </w:rPr>
          <w:t>22</w:t>
        </w:r>
        <w:r w:rsidR="00A81179">
          <w:rPr>
            <w:noProof/>
            <w:webHidden/>
          </w:rPr>
          <w:fldChar w:fldCharType="end"/>
        </w:r>
      </w:hyperlink>
    </w:p>
    <w:p w14:paraId="65215EBA" w14:textId="6E7F73F2"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35" w:history="1">
        <w:r w:rsidR="00A81179" w:rsidRPr="00A77708">
          <w:rPr>
            <w:rStyle w:val="Lienhypertexte"/>
            <w:noProof/>
            <w:lang w:val="en-US"/>
          </w:rPr>
          <w:t>Figure 4 - Example of Y=f(X) chart</w:t>
        </w:r>
        <w:r w:rsidR="00A81179">
          <w:rPr>
            <w:noProof/>
            <w:webHidden/>
          </w:rPr>
          <w:tab/>
        </w:r>
        <w:r w:rsidR="00A81179">
          <w:rPr>
            <w:noProof/>
            <w:webHidden/>
          </w:rPr>
          <w:fldChar w:fldCharType="begin"/>
        </w:r>
        <w:r w:rsidR="00A81179">
          <w:rPr>
            <w:noProof/>
            <w:webHidden/>
          </w:rPr>
          <w:instrText xml:space="preserve"> PAGEREF _Toc162437135 \h </w:instrText>
        </w:r>
        <w:r w:rsidR="00A81179">
          <w:rPr>
            <w:noProof/>
            <w:webHidden/>
          </w:rPr>
        </w:r>
        <w:r w:rsidR="00A81179">
          <w:rPr>
            <w:noProof/>
            <w:webHidden/>
          </w:rPr>
          <w:fldChar w:fldCharType="separate"/>
        </w:r>
        <w:r w:rsidR="00A81179">
          <w:rPr>
            <w:noProof/>
            <w:webHidden/>
          </w:rPr>
          <w:t>23</w:t>
        </w:r>
        <w:r w:rsidR="00A81179">
          <w:rPr>
            <w:noProof/>
            <w:webHidden/>
          </w:rPr>
          <w:fldChar w:fldCharType="end"/>
        </w:r>
      </w:hyperlink>
    </w:p>
    <w:p w14:paraId="4C3C0267" w14:textId="4DF1E3F4"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36" w:history="1">
        <w:r w:rsidR="00A81179" w:rsidRPr="00A77708">
          <w:rPr>
            <w:rStyle w:val="Lienhypertexte"/>
            <w:noProof/>
            <w:lang w:val="en-US"/>
          </w:rPr>
          <w:t>Figure 5 - Example of charts</w:t>
        </w:r>
        <w:r w:rsidR="00A81179">
          <w:rPr>
            <w:noProof/>
            <w:webHidden/>
          </w:rPr>
          <w:tab/>
        </w:r>
        <w:r w:rsidR="00A81179">
          <w:rPr>
            <w:noProof/>
            <w:webHidden/>
          </w:rPr>
          <w:fldChar w:fldCharType="begin"/>
        </w:r>
        <w:r w:rsidR="00A81179">
          <w:rPr>
            <w:noProof/>
            <w:webHidden/>
          </w:rPr>
          <w:instrText xml:space="preserve"> PAGEREF _Toc162437136 \h </w:instrText>
        </w:r>
        <w:r w:rsidR="00A81179">
          <w:rPr>
            <w:noProof/>
            <w:webHidden/>
          </w:rPr>
        </w:r>
        <w:r w:rsidR="00A81179">
          <w:rPr>
            <w:noProof/>
            <w:webHidden/>
          </w:rPr>
          <w:fldChar w:fldCharType="separate"/>
        </w:r>
        <w:r w:rsidR="00A81179">
          <w:rPr>
            <w:noProof/>
            <w:webHidden/>
          </w:rPr>
          <w:t>25</w:t>
        </w:r>
        <w:r w:rsidR="00A81179">
          <w:rPr>
            <w:noProof/>
            <w:webHidden/>
          </w:rPr>
          <w:fldChar w:fldCharType="end"/>
        </w:r>
      </w:hyperlink>
    </w:p>
    <w:p w14:paraId="3534F46C" w14:textId="26134E32"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37" w:history="1">
        <w:r w:rsidR="00A81179" w:rsidRPr="00A77708">
          <w:rPr>
            <w:rStyle w:val="Lienhypertexte"/>
            <w:noProof/>
            <w:lang w:val="en-US"/>
          </w:rPr>
          <w:t>Figure 8 - Mimic embedding a geographical interactive map</w:t>
        </w:r>
        <w:r w:rsidR="00A81179">
          <w:rPr>
            <w:noProof/>
            <w:webHidden/>
          </w:rPr>
          <w:tab/>
        </w:r>
        <w:r w:rsidR="00A81179">
          <w:rPr>
            <w:noProof/>
            <w:webHidden/>
          </w:rPr>
          <w:fldChar w:fldCharType="begin"/>
        </w:r>
        <w:r w:rsidR="00A81179">
          <w:rPr>
            <w:noProof/>
            <w:webHidden/>
          </w:rPr>
          <w:instrText xml:space="preserve"> PAGEREF _Toc162437137 \h </w:instrText>
        </w:r>
        <w:r w:rsidR="00A81179">
          <w:rPr>
            <w:noProof/>
            <w:webHidden/>
          </w:rPr>
        </w:r>
        <w:r w:rsidR="00A81179">
          <w:rPr>
            <w:noProof/>
            <w:webHidden/>
          </w:rPr>
          <w:fldChar w:fldCharType="separate"/>
        </w:r>
        <w:r w:rsidR="00A81179">
          <w:rPr>
            <w:noProof/>
            <w:webHidden/>
          </w:rPr>
          <w:t>26</w:t>
        </w:r>
        <w:r w:rsidR="00A81179">
          <w:rPr>
            <w:noProof/>
            <w:webHidden/>
          </w:rPr>
          <w:fldChar w:fldCharType="end"/>
        </w:r>
      </w:hyperlink>
    </w:p>
    <w:p w14:paraId="4B91A641" w14:textId="51488940"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38" w:history="1">
        <w:r w:rsidR="00A81179" w:rsidRPr="00A77708">
          <w:rPr>
            <w:rStyle w:val="Lienhypertexte"/>
            <w:noProof/>
            <w:lang w:val="en-US"/>
          </w:rPr>
          <w:t>Figure 9 - Markers displayed on a Map</w:t>
        </w:r>
        <w:r w:rsidR="00A81179">
          <w:rPr>
            <w:noProof/>
            <w:webHidden/>
          </w:rPr>
          <w:tab/>
        </w:r>
        <w:r w:rsidR="00A81179">
          <w:rPr>
            <w:noProof/>
            <w:webHidden/>
          </w:rPr>
          <w:fldChar w:fldCharType="begin"/>
        </w:r>
        <w:r w:rsidR="00A81179">
          <w:rPr>
            <w:noProof/>
            <w:webHidden/>
          </w:rPr>
          <w:instrText xml:space="preserve"> PAGEREF _Toc162437138 \h </w:instrText>
        </w:r>
        <w:r w:rsidR="00A81179">
          <w:rPr>
            <w:noProof/>
            <w:webHidden/>
          </w:rPr>
        </w:r>
        <w:r w:rsidR="00A81179">
          <w:rPr>
            <w:noProof/>
            <w:webHidden/>
          </w:rPr>
          <w:fldChar w:fldCharType="separate"/>
        </w:r>
        <w:r w:rsidR="00A81179">
          <w:rPr>
            <w:noProof/>
            <w:webHidden/>
          </w:rPr>
          <w:t>27</w:t>
        </w:r>
        <w:r w:rsidR="00A81179">
          <w:rPr>
            <w:noProof/>
            <w:webHidden/>
          </w:rPr>
          <w:fldChar w:fldCharType="end"/>
        </w:r>
      </w:hyperlink>
    </w:p>
    <w:p w14:paraId="2DA3EF58" w14:textId="7DFBCDDB"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39" w:history="1">
        <w:r w:rsidR="00A81179" w:rsidRPr="00A77708">
          <w:rPr>
            <w:rStyle w:val="Lienhypertexte"/>
            <w:noProof/>
            <w:lang w:val="en-US"/>
          </w:rPr>
          <w:t>Figure 10 - Marker editor</w:t>
        </w:r>
        <w:r w:rsidR="00A81179">
          <w:rPr>
            <w:noProof/>
            <w:webHidden/>
          </w:rPr>
          <w:tab/>
        </w:r>
        <w:r w:rsidR="00A81179">
          <w:rPr>
            <w:noProof/>
            <w:webHidden/>
          </w:rPr>
          <w:fldChar w:fldCharType="begin"/>
        </w:r>
        <w:r w:rsidR="00A81179">
          <w:rPr>
            <w:noProof/>
            <w:webHidden/>
          </w:rPr>
          <w:instrText xml:space="preserve"> PAGEREF _Toc162437139 \h </w:instrText>
        </w:r>
        <w:r w:rsidR="00A81179">
          <w:rPr>
            <w:noProof/>
            <w:webHidden/>
          </w:rPr>
        </w:r>
        <w:r w:rsidR="00A81179">
          <w:rPr>
            <w:noProof/>
            <w:webHidden/>
          </w:rPr>
          <w:fldChar w:fldCharType="separate"/>
        </w:r>
        <w:r w:rsidR="00A81179">
          <w:rPr>
            <w:noProof/>
            <w:webHidden/>
          </w:rPr>
          <w:t>27</w:t>
        </w:r>
        <w:r w:rsidR="00A81179">
          <w:rPr>
            <w:noProof/>
            <w:webHidden/>
          </w:rPr>
          <w:fldChar w:fldCharType="end"/>
        </w:r>
      </w:hyperlink>
    </w:p>
    <w:p w14:paraId="0521D3BF" w14:textId="3FF2376A"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40" w:history="1">
        <w:r w:rsidR="00A81179" w:rsidRPr="00A77708">
          <w:rPr>
            <w:rStyle w:val="Lienhypertexte"/>
            <w:noProof/>
            <w:lang w:val="en-US"/>
          </w:rPr>
          <w:t>Figure 11 – Off line map generator</w:t>
        </w:r>
        <w:r w:rsidR="00A81179">
          <w:rPr>
            <w:noProof/>
            <w:webHidden/>
          </w:rPr>
          <w:tab/>
        </w:r>
        <w:r w:rsidR="00A81179">
          <w:rPr>
            <w:noProof/>
            <w:webHidden/>
          </w:rPr>
          <w:fldChar w:fldCharType="begin"/>
        </w:r>
        <w:r w:rsidR="00A81179">
          <w:rPr>
            <w:noProof/>
            <w:webHidden/>
          </w:rPr>
          <w:instrText xml:space="preserve"> PAGEREF _Toc162437140 \h </w:instrText>
        </w:r>
        <w:r w:rsidR="00A81179">
          <w:rPr>
            <w:noProof/>
            <w:webHidden/>
          </w:rPr>
        </w:r>
        <w:r w:rsidR="00A81179">
          <w:rPr>
            <w:noProof/>
            <w:webHidden/>
          </w:rPr>
          <w:fldChar w:fldCharType="separate"/>
        </w:r>
        <w:r w:rsidR="00A81179">
          <w:rPr>
            <w:noProof/>
            <w:webHidden/>
          </w:rPr>
          <w:t>28</w:t>
        </w:r>
        <w:r w:rsidR="00A81179">
          <w:rPr>
            <w:noProof/>
            <w:webHidden/>
          </w:rPr>
          <w:fldChar w:fldCharType="end"/>
        </w:r>
      </w:hyperlink>
    </w:p>
    <w:p w14:paraId="7DC4F284" w14:textId="694DFC89"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41" w:history="1">
        <w:r w:rsidR="00A81179" w:rsidRPr="00A77708">
          <w:rPr>
            <w:rStyle w:val="Lienhypertexte"/>
            <w:noProof/>
            <w:lang w:val="en-US"/>
          </w:rPr>
          <w:t>Figure 49 – BIM viewer configuration</w:t>
        </w:r>
        <w:r w:rsidR="00A81179">
          <w:rPr>
            <w:noProof/>
            <w:webHidden/>
          </w:rPr>
          <w:tab/>
        </w:r>
        <w:r w:rsidR="00A81179">
          <w:rPr>
            <w:noProof/>
            <w:webHidden/>
          </w:rPr>
          <w:fldChar w:fldCharType="begin"/>
        </w:r>
        <w:r w:rsidR="00A81179">
          <w:rPr>
            <w:noProof/>
            <w:webHidden/>
          </w:rPr>
          <w:instrText xml:space="preserve"> PAGEREF _Toc162437141 \h </w:instrText>
        </w:r>
        <w:r w:rsidR="00A81179">
          <w:rPr>
            <w:noProof/>
            <w:webHidden/>
          </w:rPr>
        </w:r>
        <w:r w:rsidR="00A81179">
          <w:rPr>
            <w:noProof/>
            <w:webHidden/>
          </w:rPr>
          <w:fldChar w:fldCharType="separate"/>
        </w:r>
        <w:r w:rsidR="00A81179">
          <w:rPr>
            <w:noProof/>
            <w:webHidden/>
          </w:rPr>
          <w:t>30</w:t>
        </w:r>
        <w:r w:rsidR="00A81179">
          <w:rPr>
            <w:noProof/>
            <w:webHidden/>
          </w:rPr>
          <w:fldChar w:fldCharType="end"/>
        </w:r>
      </w:hyperlink>
    </w:p>
    <w:p w14:paraId="0798B1A2" w14:textId="110B0851"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42" w:history="1">
        <w:r w:rsidR="00A81179" w:rsidRPr="00A77708">
          <w:rPr>
            <w:rStyle w:val="Lienhypertexte"/>
            <w:noProof/>
            <w:lang w:val="en-US"/>
          </w:rPr>
          <w:t>Figure 50 – BIM viewer run-time</w:t>
        </w:r>
        <w:r w:rsidR="00A81179">
          <w:rPr>
            <w:noProof/>
            <w:webHidden/>
          </w:rPr>
          <w:tab/>
        </w:r>
        <w:r w:rsidR="00A81179">
          <w:rPr>
            <w:noProof/>
            <w:webHidden/>
          </w:rPr>
          <w:fldChar w:fldCharType="begin"/>
        </w:r>
        <w:r w:rsidR="00A81179">
          <w:rPr>
            <w:noProof/>
            <w:webHidden/>
          </w:rPr>
          <w:instrText xml:space="preserve"> PAGEREF _Toc162437142 \h </w:instrText>
        </w:r>
        <w:r w:rsidR="00A81179">
          <w:rPr>
            <w:noProof/>
            <w:webHidden/>
          </w:rPr>
        </w:r>
        <w:r w:rsidR="00A81179">
          <w:rPr>
            <w:noProof/>
            <w:webHidden/>
          </w:rPr>
          <w:fldChar w:fldCharType="separate"/>
        </w:r>
        <w:r w:rsidR="00A81179">
          <w:rPr>
            <w:noProof/>
            <w:webHidden/>
          </w:rPr>
          <w:t>31</w:t>
        </w:r>
        <w:r w:rsidR="00A81179">
          <w:rPr>
            <w:noProof/>
            <w:webHidden/>
          </w:rPr>
          <w:fldChar w:fldCharType="end"/>
        </w:r>
      </w:hyperlink>
    </w:p>
    <w:p w14:paraId="07E35B1D" w14:textId="055F2D65"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43" w:history="1">
        <w:r w:rsidR="00A81179" w:rsidRPr="00A77708">
          <w:rPr>
            <w:rStyle w:val="Lienhypertexte"/>
            <w:noProof/>
          </w:rPr>
          <w:t>Figure 52 – ONVIF Video equipements - configuration</w:t>
        </w:r>
        <w:r w:rsidR="00A81179">
          <w:rPr>
            <w:noProof/>
            <w:webHidden/>
          </w:rPr>
          <w:tab/>
        </w:r>
        <w:r w:rsidR="00A81179">
          <w:rPr>
            <w:noProof/>
            <w:webHidden/>
          </w:rPr>
          <w:fldChar w:fldCharType="begin"/>
        </w:r>
        <w:r w:rsidR="00A81179">
          <w:rPr>
            <w:noProof/>
            <w:webHidden/>
          </w:rPr>
          <w:instrText xml:space="preserve"> PAGEREF _Toc162437143 \h </w:instrText>
        </w:r>
        <w:r w:rsidR="00A81179">
          <w:rPr>
            <w:noProof/>
            <w:webHidden/>
          </w:rPr>
        </w:r>
        <w:r w:rsidR="00A81179">
          <w:rPr>
            <w:noProof/>
            <w:webHidden/>
          </w:rPr>
          <w:fldChar w:fldCharType="separate"/>
        </w:r>
        <w:r w:rsidR="00A81179">
          <w:rPr>
            <w:noProof/>
            <w:webHidden/>
          </w:rPr>
          <w:t>32</w:t>
        </w:r>
        <w:r w:rsidR="00A81179">
          <w:rPr>
            <w:noProof/>
            <w:webHidden/>
          </w:rPr>
          <w:fldChar w:fldCharType="end"/>
        </w:r>
      </w:hyperlink>
    </w:p>
    <w:p w14:paraId="382B110C" w14:textId="225639D1"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44" w:history="1">
        <w:r w:rsidR="00A81179" w:rsidRPr="00A77708">
          <w:rPr>
            <w:rStyle w:val="Lienhypertexte"/>
            <w:noProof/>
            <w:lang w:val="en-US"/>
          </w:rPr>
          <w:t>Figure 53 – ONVIF video equipements  - Run-Time</w:t>
        </w:r>
        <w:r w:rsidR="00A81179">
          <w:rPr>
            <w:noProof/>
            <w:webHidden/>
          </w:rPr>
          <w:tab/>
        </w:r>
        <w:r w:rsidR="00A81179">
          <w:rPr>
            <w:noProof/>
            <w:webHidden/>
          </w:rPr>
          <w:fldChar w:fldCharType="begin"/>
        </w:r>
        <w:r w:rsidR="00A81179">
          <w:rPr>
            <w:noProof/>
            <w:webHidden/>
          </w:rPr>
          <w:instrText xml:space="preserve"> PAGEREF _Toc162437144 \h </w:instrText>
        </w:r>
        <w:r w:rsidR="00A81179">
          <w:rPr>
            <w:noProof/>
            <w:webHidden/>
          </w:rPr>
        </w:r>
        <w:r w:rsidR="00A81179">
          <w:rPr>
            <w:noProof/>
            <w:webHidden/>
          </w:rPr>
          <w:fldChar w:fldCharType="separate"/>
        </w:r>
        <w:r w:rsidR="00A81179">
          <w:rPr>
            <w:noProof/>
            <w:webHidden/>
          </w:rPr>
          <w:t>33</w:t>
        </w:r>
        <w:r w:rsidR="00A81179">
          <w:rPr>
            <w:noProof/>
            <w:webHidden/>
          </w:rPr>
          <w:fldChar w:fldCharType="end"/>
        </w:r>
      </w:hyperlink>
    </w:p>
    <w:p w14:paraId="6739C4F6" w14:textId="522B8793"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45" w:history="1">
        <w:r w:rsidR="00A81179" w:rsidRPr="00A77708">
          <w:rPr>
            <w:rStyle w:val="Lienhypertexte"/>
            <w:noProof/>
            <w:lang w:val="en-US"/>
          </w:rPr>
          <w:t>Figure 54 – Built-in RSTP flow player</w:t>
        </w:r>
        <w:r w:rsidR="00A81179">
          <w:rPr>
            <w:noProof/>
            <w:webHidden/>
          </w:rPr>
          <w:tab/>
        </w:r>
        <w:r w:rsidR="00A81179">
          <w:rPr>
            <w:noProof/>
            <w:webHidden/>
          </w:rPr>
          <w:fldChar w:fldCharType="begin"/>
        </w:r>
        <w:r w:rsidR="00A81179">
          <w:rPr>
            <w:noProof/>
            <w:webHidden/>
          </w:rPr>
          <w:instrText xml:space="preserve"> PAGEREF _Toc162437145 \h </w:instrText>
        </w:r>
        <w:r w:rsidR="00A81179">
          <w:rPr>
            <w:noProof/>
            <w:webHidden/>
          </w:rPr>
        </w:r>
        <w:r w:rsidR="00A81179">
          <w:rPr>
            <w:noProof/>
            <w:webHidden/>
          </w:rPr>
          <w:fldChar w:fldCharType="separate"/>
        </w:r>
        <w:r w:rsidR="00A81179">
          <w:rPr>
            <w:noProof/>
            <w:webHidden/>
          </w:rPr>
          <w:t>34</w:t>
        </w:r>
        <w:r w:rsidR="00A81179">
          <w:rPr>
            <w:noProof/>
            <w:webHidden/>
          </w:rPr>
          <w:fldChar w:fldCharType="end"/>
        </w:r>
      </w:hyperlink>
    </w:p>
    <w:p w14:paraId="2E45F5C6" w14:textId="0CC47AA7"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46" w:history="1">
        <w:r w:rsidR="00A81179" w:rsidRPr="00A77708">
          <w:rPr>
            <w:rStyle w:val="Lienhypertexte"/>
            <w:noProof/>
            <w:lang w:val="en-US"/>
          </w:rPr>
          <w:t>Figure 17 – Mimic with instant messaging control</w:t>
        </w:r>
        <w:r w:rsidR="00A81179">
          <w:rPr>
            <w:noProof/>
            <w:webHidden/>
          </w:rPr>
          <w:tab/>
        </w:r>
        <w:r w:rsidR="00A81179">
          <w:rPr>
            <w:noProof/>
            <w:webHidden/>
          </w:rPr>
          <w:fldChar w:fldCharType="begin"/>
        </w:r>
        <w:r w:rsidR="00A81179">
          <w:rPr>
            <w:noProof/>
            <w:webHidden/>
          </w:rPr>
          <w:instrText xml:space="preserve"> PAGEREF _Toc162437146 \h </w:instrText>
        </w:r>
        <w:r w:rsidR="00A81179">
          <w:rPr>
            <w:noProof/>
            <w:webHidden/>
          </w:rPr>
        </w:r>
        <w:r w:rsidR="00A81179">
          <w:rPr>
            <w:noProof/>
            <w:webHidden/>
          </w:rPr>
          <w:fldChar w:fldCharType="separate"/>
        </w:r>
        <w:r w:rsidR="00A81179">
          <w:rPr>
            <w:noProof/>
            <w:webHidden/>
          </w:rPr>
          <w:t>36</w:t>
        </w:r>
        <w:r w:rsidR="00A81179">
          <w:rPr>
            <w:noProof/>
            <w:webHidden/>
          </w:rPr>
          <w:fldChar w:fldCharType="end"/>
        </w:r>
      </w:hyperlink>
    </w:p>
    <w:p w14:paraId="4CF26FB1" w14:textId="392A50CA"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47" w:history="1">
        <w:r w:rsidR="00A81179" w:rsidRPr="00A77708">
          <w:rPr>
            <w:rStyle w:val="Lienhypertexte"/>
            <w:noProof/>
            <w:lang w:val="en-US"/>
          </w:rPr>
          <w:t>Figure 12 - An event viewer</w:t>
        </w:r>
        <w:r w:rsidR="00A81179">
          <w:rPr>
            <w:noProof/>
            <w:webHidden/>
          </w:rPr>
          <w:tab/>
        </w:r>
        <w:r w:rsidR="00A81179">
          <w:rPr>
            <w:noProof/>
            <w:webHidden/>
          </w:rPr>
          <w:fldChar w:fldCharType="begin"/>
        </w:r>
        <w:r w:rsidR="00A81179">
          <w:rPr>
            <w:noProof/>
            <w:webHidden/>
          </w:rPr>
          <w:instrText xml:space="preserve"> PAGEREF _Toc162437147 \h </w:instrText>
        </w:r>
        <w:r w:rsidR="00A81179">
          <w:rPr>
            <w:noProof/>
            <w:webHidden/>
          </w:rPr>
        </w:r>
        <w:r w:rsidR="00A81179">
          <w:rPr>
            <w:noProof/>
            <w:webHidden/>
          </w:rPr>
          <w:fldChar w:fldCharType="separate"/>
        </w:r>
        <w:r w:rsidR="00A81179">
          <w:rPr>
            <w:noProof/>
            <w:webHidden/>
          </w:rPr>
          <w:t>41</w:t>
        </w:r>
        <w:r w:rsidR="00A81179">
          <w:rPr>
            <w:noProof/>
            <w:webHidden/>
          </w:rPr>
          <w:fldChar w:fldCharType="end"/>
        </w:r>
      </w:hyperlink>
    </w:p>
    <w:p w14:paraId="0BB3AD13" w14:textId="46C961E0"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48" w:history="1">
        <w:r w:rsidR="00A81179" w:rsidRPr="00A77708">
          <w:rPr>
            <w:rStyle w:val="Lienhypertexte"/>
            <w:noProof/>
            <w:lang w:val="en-US"/>
          </w:rPr>
          <w:t>Figure 13 - Message profile</w:t>
        </w:r>
        <w:r w:rsidR="00A81179">
          <w:rPr>
            <w:noProof/>
            <w:webHidden/>
          </w:rPr>
          <w:tab/>
        </w:r>
        <w:r w:rsidR="00A81179">
          <w:rPr>
            <w:noProof/>
            <w:webHidden/>
          </w:rPr>
          <w:fldChar w:fldCharType="begin"/>
        </w:r>
        <w:r w:rsidR="00A81179">
          <w:rPr>
            <w:noProof/>
            <w:webHidden/>
          </w:rPr>
          <w:instrText xml:space="preserve"> PAGEREF _Toc162437148 \h </w:instrText>
        </w:r>
        <w:r w:rsidR="00A81179">
          <w:rPr>
            <w:noProof/>
            <w:webHidden/>
          </w:rPr>
        </w:r>
        <w:r w:rsidR="00A81179">
          <w:rPr>
            <w:noProof/>
            <w:webHidden/>
          </w:rPr>
          <w:fldChar w:fldCharType="separate"/>
        </w:r>
        <w:r w:rsidR="00A81179">
          <w:rPr>
            <w:noProof/>
            <w:webHidden/>
          </w:rPr>
          <w:t>44</w:t>
        </w:r>
        <w:r w:rsidR="00A81179">
          <w:rPr>
            <w:noProof/>
            <w:webHidden/>
          </w:rPr>
          <w:fldChar w:fldCharType="end"/>
        </w:r>
      </w:hyperlink>
    </w:p>
    <w:p w14:paraId="0703683B" w14:textId="3A584341"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49" w:history="1">
        <w:r w:rsidR="00A81179" w:rsidRPr="00A77708">
          <w:rPr>
            <w:rStyle w:val="Lienhypertexte"/>
            <w:noProof/>
            <w:lang w:val="en-US"/>
          </w:rPr>
          <w:t>Figure 62 – Event action settings</w:t>
        </w:r>
        <w:r w:rsidR="00A81179">
          <w:rPr>
            <w:noProof/>
            <w:webHidden/>
          </w:rPr>
          <w:tab/>
        </w:r>
        <w:r w:rsidR="00A81179">
          <w:rPr>
            <w:noProof/>
            <w:webHidden/>
          </w:rPr>
          <w:fldChar w:fldCharType="begin"/>
        </w:r>
        <w:r w:rsidR="00A81179">
          <w:rPr>
            <w:noProof/>
            <w:webHidden/>
          </w:rPr>
          <w:instrText xml:space="preserve"> PAGEREF _Toc162437149 \h </w:instrText>
        </w:r>
        <w:r w:rsidR="00A81179">
          <w:rPr>
            <w:noProof/>
            <w:webHidden/>
          </w:rPr>
        </w:r>
        <w:r w:rsidR="00A81179">
          <w:rPr>
            <w:noProof/>
            <w:webHidden/>
          </w:rPr>
          <w:fldChar w:fldCharType="separate"/>
        </w:r>
        <w:r w:rsidR="00A81179">
          <w:rPr>
            <w:noProof/>
            <w:webHidden/>
          </w:rPr>
          <w:t>47</w:t>
        </w:r>
        <w:r w:rsidR="00A81179">
          <w:rPr>
            <w:noProof/>
            <w:webHidden/>
          </w:rPr>
          <w:fldChar w:fldCharType="end"/>
        </w:r>
      </w:hyperlink>
    </w:p>
    <w:p w14:paraId="28C246FF" w14:textId="5563D9B2"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50" w:history="1">
        <w:r w:rsidR="00A81179" w:rsidRPr="00A77708">
          <w:rPr>
            <w:rStyle w:val="Lienhypertexte"/>
            <w:noProof/>
            <w:lang w:val="en-US"/>
          </w:rPr>
          <w:t>Figure 63 – Cyclic action settings</w:t>
        </w:r>
        <w:r w:rsidR="00A81179">
          <w:rPr>
            <w:noProof/>
            <w:webHidden/>
          </w:rPr>
          <w:tab/>
        </w:r>
        <w:r w:rsidR="00A81179">
          <w:rPr>
            <w:noProof/>
            <w:webHidden/>
          </w:rPr>
          <w:fldChar w:fldCharType="begin"/>
        </w:r>
        <w:r w:rsidR="00A81179">
          <w:rPr>
            <w:noProof/>
            <w:webHidden/>
          </w:rPr>
          <w:instrText xml:space="preserve"> PAGEREF _Toc162437150 \h </w:instrText>
        </w:r>
        <w:r w:rsidR="00A81179">
          <w:rPr>
            <w:noProof/>
            <w:webHidden/>
          </w:rPr>
        </w:r>
        <w:r w:rsidR="00A81179">
          <w:rPr>
            <w:noProof/>
            <w:webHidden/>
          </w:rPr>
          <w:fldChar w:fldCharType="separate"/>
        </w:r>
        <w:r w:rsidR="00A81179">
          <w:rPr>
            <w:noProof/>
            <w:webHidden/>
          </w:rPr>
          <w:t>48</w:t>
        </w:r>
        <w:r w:rsidR="00A81179">
          <w:rPr>
            <w:noProof/>
            <w:webHidden/>
          </w:rPr>
          <w:fldChar w:fldCharType="end"/>
        </w:r>
      </w:hyperlink>
    </w:p>
    <w:p w14:paraId="402A7AE1" w14:textId="6BE043F1"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51" w:history="1">
        <w:r w:rsidR="00A81179" w:rsidRPr="00A77708">
          <w:rPr>
            <w:rStyle w:val="Lienhypertexte"/>
            <w:noProof/>
            <w:lang w:val="en-US"/>
          </w:rPr>
          <w:t>Figure 22 - SCADA BASIC Script Editor</w:t>
        </w:r>
        <w:r w:rsidR="00A81179">
          <w:rPr>
            <w:noProof/>
            <w:webHidden/>
          </w:rPr>
          <w:tab/>
        </w:r>
        <w:r w:rsidR="00A81179">
          <w:rPr>
            <w:noProof/>
            <w:webHidden/>
          </w:rPr>
          <w:fldChar w:fldCharType="begin"/>
        </w:r>
        <w:r w:rsidR="00A81179">
          <w:rPr>
            <w:noProof/>
            <w:webHidden/>
          </w:rPr>
          <w:instrText xml:space="preserve"> PAGEREF _Toc162437151 \h </w:instrText>
        </w:r>
        <w:r w:rsidR="00A81179">
          <w:rPr>
            <w:noProof/>
            <w:webHidden/>
          </w:rPr>
        </w:r>
        <w:r w:rsidR="00A81179">
          <w:rPr>
            <w:noProof/>
            <w:webHidden/>
          </w:rPr>
          <w:fldChar w:fldCharType="separate"/>
        </w:r>
        <w:r w:rsidR="00A81179">
          <w:rPr>
            <w:noProof/>
            <w:webHidden/>
          </w:rPr>
          <w:t>49</w:t>
        </w:r>
        <w:r w:rsidR="00A81179">
          <w:rPr>
            <w:noProof/>
            <w:webHidden/>
          </w:rPr>
          <w:fldChar w:fldCharType="end"/>
        </w:r>
      </w:hyperlink>
    </w:p>
    <w:p w14:paraId="38B8E633" w14:textId="110454C8"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52" w:history="1">
        <w:r w:rsidR="00A81179" w:rsidRPr="00A77708">
          <w:rPr>
            <w:rStyle w:val="Lienhypertexte"/>
            <w:noProof/>
            <w:lang w:val="en-US"/>
          </w:rPr>
          <w:t>Figure 23 – VBA Script Editor</w:t>
        </w:r>
        <w:r w:rsidR="00A81179">
          <w:rPr>
            <w:noProof/>
            <w:webHidden/>
          </w:rPr>
          <w:tab/>
        </w:r>
        <w:r w:rsidR="00A81179">
          <w:rPr>
            <w:noProof/>
            <w:webHidden/>
          </w:rPr>
          <w:fldChar w:fldCharType="begin"/>
        </w:r>
        <w:r w:rsidR="00A81179">
          <w:rPr>
            <w:noProof/>
            <w:webHidden/>
          </w:rPr>
          <w:instrText xml:space="preserve"> PAGEREF _Toc162437152 \h </w:instrText>
        </w:r>
        <w:r w:rsidR="00A81179">
          <w:rPr>
            <w:noProof/>
            <w:webHidden/>
          </w:rPr>
        </w:r>
        <w:r w:rsidR="00A81179">
          <w:rPr>
            <w:noProof/>
            <w:webHidden/>
          </w:rPr>
          <w:fldChar w:fldCharType="separate"/>
        </w:r>
        <w:r w:rsidR="00A81179">
          <w:rPr>
            <w:noProof/>
            <w:webHidden/>
          </w:rPr>
          <w:t>49</w:t>
        </w:r>
        <w:r w:rsidR="00A81179">
          <w:rPr>
            <w:noProof/>
            <w:webHidden/>
          </w:rPr>
          <w:fldChar w:fldCharType="end"/>
        </w:r>
      </w:hyperlink>
    </w:p>
    <w:p w14:paraId="286411EA" w14:textId="70BD3768"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53" w:history="1">
        <w:r w:rsidR="00A81179" w:rsidRPr="00A77708">
          <w:rPr>
            <w:rStyle w:val="Lienhypertexte"/>
            <w:noProof/>
            <w:lang w:val="en-US"/>
          </w:rPr>
          <w:t>Figure 69 – Required Security features</w:t>
        </w:r>
        <w:r w:rsidR="00A81179">
          <w:rPr>
            <w:noProof/>
            <w:webHidden/>
          </w:rPr>
          <w:tab/>
        </w:r>
        <w:r w:rsidR="00A81179">
          <w:rPr>
            <w:noProof/>
            <w:webHidden/>
          </w:rPr>
          <w:fldChar w:fldCharType="begin"/>
        </w:r>
        <w:r w:rsidR="00A81179">
          <w:rPr>
            <w:noProof/>
            <w:webHidden/>
          </w:rPr>
          <w:instrText xml:space="preserve"> PAGEREF _Toc162437153 \h </w:instrText>
        </w:r>
        <w:r w:rsidR="00A81179">
          <w:rPr>
            <w:noProof/>
            <w:webHidden/>
          </w:rPr>
        </w:r>
        <w:r w:rsidR="00A81179">
          <w:rPr>
            <w:noProof/>
            <w:webHidden/>
          </w:rPr>
          <w:fldChar w:fldCharType="separate"/>
        </w:r>
        <w:r w:rsidR="00A81179">
          <w:rPr>
            <w:noProof/>
            <w:webHidden/>
          </w:rPr>
          <w:t>51</w:t>
        </w:r>
        <w:r w:rsidR="00A81179">
          <w:rPr>
            <w:noProof/>
            <w:webHidden/>
          </w:rPr>
          <w:fldChar w:fldCharType="end"/>
        </w:r>
      </w:hyperlink>
    </w:p>
    <w:p w14:paraId="220FFA41" w14:textId="5920B6A4"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54" w:history="1">
        <w:r w:rsidR="00A81179" w:rsidRPr="00A77708">
          <w:rPr>
            <w:rStyle w:val="Lienhypertexte"/>
            <w:noProof/>
            <w:lang w:val="en-US"/>
          </w:rPr>
          <w:t>Figure 14 – Example of a web deployment console</w:t>
        </w:r>
        <w:r w:rsidR="00A81179">
          <w:rPr>
            <w:noProof/>
            <w:webHidden/>
          </w:rPr>
          <w:tab/>
        </w:r>
        <w:r w:rsidR="00A81179">
          <w:rPr>
            <w:noProof/>
            <w:webHidden/>
          </w:rPr>
          <w:fldChar w:fldCharType="begin"/>
        </w:r>
        <w:r w:rsidR="00A81179">
          <w:rPr>
            <w:noProof/>
            <w:webHidden/>
          </w:rPr>
          <w:instrText xml:space="preserve"> PAGEREF _Toc162437154 \h </w:instrText>
        </w:r>
        <w:r w:rsidR="00A81179">
          <w:rPr>
            <w:noProof/>
            <w:webHidden/>
          </w:rPr>
        </w:r>
        <w:r w:rsidR="00A81179">
          <w:rPr>
            <w:noProof/>
            <w:webHidden/>
          </w:rPr>
          <w:fldChar w:fldCharType="separate"/>
        </w:r>
        <w:r w:rsidR="00A81179">
          <w:rPr>
            <w:noProof/>
            <w:webHidden/>
          </w:rPr>
          <w:t>55</w:t>
        </w:r>
        <w:r w:rsidR="00A81179">
          <w:rPr>
            <w:noProof/>
            <w:webHidden/>
          </w:rPr>
          <w:fldChar w:fldCharType="end"/>
        </w:r>
      </w:hyperlink>
    </w:p>
    <w:p w14:paraId="5A004496" w14:textId="51127285"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55" w:history="1">
        <w:r w:rsidR="00A81179" w:rsidRPr="00A77708">
          <w:rPr>
            <w:rStyle w:val="Lienhypertexte"/>
            <w:noProof/>
            <w:lang w:val="en-US"/>
          </w:rPr>
          <w:t>Figure 22 – Screenshot of contextual mobile app</w:t>
        </w:r>
        <w:r w:rsidR="00A81179">
          <w:rPr>
            <w:noProof/>
            <w:webHidden/>
          </w:rPr>
          <w:tab/>
        </w:r>
        <w:r w:rsidR="00A81179">
          <w:rPr>
            <w:noProof/>
            <w:webHidden/>
          </w:rPr>
          <w:fldChar w:fldCharType="begin"/>
        </w:r>
        <w:r w:rsidR="00A81179">
          <w:rPr>
            <w:noProof/>
            <w:webHidden/>
          </w:rPr>
          <w:instrText xml:space="preserve"> PAGEREF _Toc162437155 \h </w:instrText>
        </w:r>
        <w:r w:rsidR="00A81179">
          <w:rPr>
            <w:noProof/>
            <w:webHidden/>
          </w:rPr>
        </w:r>
        <w:r w:rsidR="00A81179">
          <w:rPr>
            <w:noProof/>
            <w:webHidden/>
          </w:rPr>
          <w:fldChar w:fldCharType="separate"/>
        </w:r>
        <w:r w:rsidR="00A81179">
          <w:rPr>
            <w:noProof/>
            <w:webHidden/>
          </w:rPr>
          <w:t>58</w:t>
        </w:r>
        <w:r w:rsidR="00A81179">
          <w:rPr>
            <w:noProof/>
            <w:webHidden/>
          </w:rPr>
          <w:fldChar w:fldCharType="end"/>
        </w:r>
      </w:hyperlink>
    </w:p>
    <w:p w14:paraId="57541871" w14:textId="7FAC6142"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56" w:history="1">
        <w:r w:rsidR="00A81179" w:rsidRPr="00A77708">
          <w:rPr>
            <w:rStyle w:val="Lienhypertexte"/>
            <w:noProof/>
            <w:lang w:val="en-US"/>
          </w:rPr>
          <w:t>Figure 23 – Screenshot of smart bots: run-time and design</w:t>
        </w:r>
        <w:r w:rsidR="00A81179">
          <w:rPr>
            <w:noProof/>
            <w:webHidden/>
          </w:rPr>
          <w:tab/>
        </w:r>
        <w:r w:rsidR="00A81179">
          <w:rPr>
            <w:noProof/>
            <w:webHidden/>
          </w:rPr>
          <w:fldChar w:fldCharType="begin"/>
        </w:r>
        <w:r w:rsidR="00A81179">
          <w:rPr>
            <w:noProof/>
            <w:webHidden/>
          </w:rPr>
          <w:instrText xml:space="preserve"> PAGEREF _Toc162437156 \h </w:instrText>
        </w:r>
        <w:r w:rsidR="00A81179">
          <w:rPr>
            <w:noProof/>
            <w:webHidden/>
          </w:rPr>
        </w:r>
        <w:r w:rsidR="00A81179">
          <w:rPr>
            <w:noProof/>
            <w:webHidden/>
          </w:rPr>
          <w:fldChar w:fldCharType="separate"/>
        </w:r>
        <w:r w:rsidR="00A81179">
          <w:rPr>
            <w:noProof/>
            <w:webHidden/>
          </w:rPr>
          <w:t>59</w:t>
        </w:r>
        <w:r w:rsidR="00A81179">
          <w:rPr>
            <w:noProof/>
            <w:webHidden/>
          </w:rPr>
          <w:fldChar w:fldCharType="end"/>
        </w:r>
      </w:hyperlink>
    </w:p>
    <w:p w14:paraId="503A7ABF" w14:textId="4AF87186"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57" w:history="1">
        <w:r w:rsidR="00A81179" w:rsidRPr="00A77708">
          <w:rPr>
            <w:rStyle w:val="Lienhypertexte"/>
            <w:noProof/>
            <w:lang w:val="en-US"/>
          </w:rPr>
          <w:t>Figure 66 - Variable tracking table</w:t>
        </w:r>
        <w:r w:rsidR="00A81179">
          <w:rPr>
            <w:noProof/>
            <w:webHidden/>
          </w:rPr>
          <w:tab/>
        </w:r>
        <w:r w:rsidR="00A81179">
          <w:rPr>
            <w:noProof/>
            <w:webHidden/>
          </w:rPr>
          <w:fldChar w:fldCharType="begin"/>
        </w:r>
        <w:r w:rsidR="00A81179">
          <w:rPr>
            <w:noProof/>
            <w:webHidden/>
          </w:rPr>
          <w:instrText xml:space="preserve"> PAGEREF _Toc162437157 \h </w:instrText>
        </w:r>
        <w:r w:rsidR="00A81179">
          <w:rPr>
            <w:noProof/>
            <w:webHidden/>
          </w:rPr>
        </w:r>
        <w:r w:rsidR="00A81179">
          <w:rPr>
            <w:noProof/>
            <w:webHidden/>
          </w:rPr>
          <w:fldChar w:fldCharType="separate"/>
        </w:r>
        <w:r w:rsidR="00A81179">
          <w:rPr>
            <w:noProof/>
            <w:webHidden/>
          </w:rPr>
          <w:t>61</w:t>
        </w:r>
        <w:r w:rsidR="00A81179">
          <w:rPr>
            <w:noProof/>
            <w:webHidden/>
          </w:rPr>
          <w:fldChar w:fldCharType="end"/>
        </w:r>
      </w:hyperlink>
    </w:p>
    <w:p w14:paraId="6E83C71A" w14:textId="4EFCD543"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58" w:history="1">
        <w:r w:rsidR="00A81179" w:rsidRPr="00A77708">
          <w:rPr>
            <w:rStyle w:val="Lienhypertexte"/>
            <w:noProof/>
            <w:lang w:val="en-US"/>
          </w:rPr>
          <w:t>Figure 67 - Audit diagnostic</w:t>
        </w:r>
        <w:r w:rsidR="00A81179">
          <w:rPr>
            <w:noProof/>
            <w:webHidden/>
          </w:rPr>
          <w:tab/>
        </w:r>
        <w:r w:rsidR="00A81179">
          <w:rPr>
            <w:noProof/>
            <w:webHidden/>
          </w:rPr>
          <w:fldChar w:fldCharType="begin"/>
        </w:r>
        <w:r w:rsidR="00A81179">
          <w:rPr>
            <w:noProof/>
            <w:webHidden/>
          </w:rPr>
          <w:instrText xml:space="preserve"> PAGEREF _Toc162437158 \h </w:instrText>
        </w:r>
        <w:r w:rsidR="00A81179">
          <w:rPr>
            <w:noProof/>
            <w:webHidden/>
          </w:rPr>
        </w:r>
        <w:r w:rsidR="00A81179">
          <w:rPr>
            <w:noProof/>
            <w:webHidden/>
          </w:rPr>
          <w:fldChar w:fldCharType="separate"/>
        </w:r>
        <w:r w:rsidR="00A81179">
          <w:rPr>
            <w:noProof/>
            <w:webHidden/>
          </w:rPr>
          <w:t>62</w:t>
        </w:r>
        <w:r w:rsidR="00A81179">
          <w:rPr>
            <w:noProof/>
            <w:webHidden/>
          </w:rPr>
          <w:fldChar w:fldCharType="end"/>
        </w:r>
      </w:hyperlink>
    </w:p>
    <w:p w14:paraId="507A28DB" w14:textId="146FBCB0"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59" w:history="1">
        <w:r w:rsidR="00A81179" w:rsidRPr="00A77708">
          <w:rPr>
            <w:rStyle w:val="Lienhypertexte"/>
            <w:noProof/>
            <w:lang w:val="en-US"/>
          </w:rPr>
          <w:t>Figure 68 - Data flow monitoring</w:t>
        </w:r>
        <w:r w:rsidR="00A81179">
          <w:rPr>
            <w:noProof/>
            <w:webHidden/>
          </w:rPr>
          <w:tab/>
        </w:r>
        <w:r w:rsidR="00A81179">
          <w:rPr>
            <w:noProof/>
            <w:webHidden/>
          </w:rPr>
          <w:fldChar w:fldCharType="begin"/>
        </w:r>
        <w:r w:rsidR="00A81179">
          <w:rPr>
            <w:noProof/>
            <w:webHidden/>
          </w:rPr>
          <w:instrText xml:space="preserve"> PAGEREF _Toc162437159 \h </w:instrText>
        </w:r>
        <w:r w:rsidR="00A81179">
          <w:rPr>
            <w:noProof/>
            <w:webHidden/>
          </w:rPr>
        </w:r>
        <w:r w:rsidR="00A81179">
          <w:rPr>
            <w:noProof/>
            <w:webHidden/>
          </w:rPr>
          <w:fldChar w:fldCharType="separate"/>
        </w:r>
        <w:r w:rsidR="00A81179">
          <w:rPr>
            <w:noProof/>
            <w:webHidden/>
          </w:rPr>
          <w:t>63</w:t>
        </w:r>
        <w:r w:rsidR="00A81179">
          <w:rPr>
            <w:noProof/>
            <w:webHidden/>
          </w:rPr>
          <w:fldChar w:fldCharType="end"/>
        </w:r>
      </w:hyperlink>
    </w:p>
    <w:p w14:paraId="797E2F80" w14:textId="5956C962" w:rsidR="00A81179" w:rsidRDefault="00891519">
      <w:pPr>
        <w:pStyle w:val="Tabledesillustrations"/>
        <w:tabs>
          <w:tab w:val="right" w:leader="dot" w:pos="9066"/>
        </w:tabs>
        <w:rPr>
          <w:rFonts w:asciiTheme="minorHAnsi" w:hAnsiTheme="minorHAnsi" w:cstheme="minorBidi"/>
          <w:noProof/>
          <w:color w:val="auto"/>
          <w:kern w:val="2"/>
          <w:sz w:val="24"/>
          <w:szCs w:val="24"/>
          <w:lang w:eastAsia="fr-FR" w:bidi="ar-SA"/>
          <w14:ligatures w14:val="standardContextual"/>
        </w:rPr>
      </w:pPr>
      <w:hyperlink w:anchor="_Toc162437160" w:history="1">
        <w:r w:rsidR="00A81179" w:rsidRPr="00A77708">
          <w:rPr>
            <w:rStyle w:val="Lienhypertexte"/>
            <w:noProof/>
            <w:lang w:val="en-US"/>
          </w:rPr>
          <w:t>Figure 69 - Event viewer</w:t>
        </w:r>
        <w:r w:rsidR="00A81179">
          <w:rPr>
            <w:noProof/>
            <w:webHidden/>
          </w:rPr>
          <w:tab/>
        </w:r>
        <w:r w:rsidR="00A81179">
          <w:rPr>
            <w:noProof/>
            <w:webHidden/>
          </w:rPr>
          <w:fldChar w:fldCharType="begin"/>
        </w:r>
        <w:r w:rsidR="00A81179">
          <w:rPr>
            <w:noProof/>
            <w:webHidden/>
          </w:rPr>
          <w:instrText xml:space="preserve"> PAGEREF _Toc162437160 \h </w:instrText>
        </w:r>
        <w:r w:rsidR="00A81179">
          <w:rPr>
            <w:noProof/>
            <w:webHidden/>
          </w:rPr>
        </w:r>
        <w:r w:rsidR="00A81179">
          <w:rPr>
            <w:noProof/>
            <w:webHidden/>
          </w:rPr>
          <w:fldChar w:fldCharType="separate"/>
        </w:r>
        <w:r w:rsidR="00A81179">
          <w:rPr>
            <w:noProof/>
            <w:webHidden/>
          </w:rPr>
          <w:t>64</w:t>
        </w:r>
        <w:r w:rsidR="00A81179">
          <w:rPr>
            <w:noProof/>
            <w:webHidden/>
          </w:rPr>
          <w:fldChar w:fldCharType="end"/>
        </w:r>
      </w:hyperlink>
    </w:p>
    <w:p w14:paraId="3FA961FD" w14:textId="78F12873" w:rsidR="00A81179" w:rsidRPr="00A81179" w:rsidRDefault="00A81179" w:rsidP="00A81179">
      <w:pPr>
        <w:rPr>
          <w:rFonts w:ascii="Noto Sans KR Bold" w:eastAsia="Noto Sans KR Bold" w:hAnsi="Noto Sans KR Bold" w:cs="Segoe UI Light"/>
          <w:noProof/>
          <w:sz w:val="42"/>
          <w:szCs w:val="42"/>
          <w:lang w:val="en-US" w:eastAsia="fr-FR" w:bidi="ar-SA"/>
        </w:rPr>
        <w:sectPr w:rsidR="00A81179" w:rsidRPr="00A81179" w:rsidSect="000C236E">
          <w:pgSz w:w="11910" w:h="16840"/>
          <w:pgMar w:top="1417" w:right="1417" w:bottom="1417" w:left="1417" w:header="0" w:footer="160" w:gutter="0"/>
          <w:cols w:space="720"/>
          <w:docGrid w:linePitch="326"/>
        </w:sectPr>
      </w:pPr>
      <w:r>
        <w:rPr>
          <w:rFonts w:ascii="Noto Sans KR Bold" w:eastAsia="Noto Sans KR Bold" w:hAnsi="Noto Sans KR Bold" w:cs="Segoe UI Light"/>
          <w:noProof/>
          <w:sz w:val="42"/>
          <w:szCs w:val="42"/>
          <w:lang w:val="en-US" w:eastAsia="fr-FR" w:bidi="ar-SA"/>
        </w:rPr>
        <w:fldChar w:fldCharType="end"/>
      </w:r>
    </w:p>
    <w:p w14:paraId="653693EB" w14:textId="77777777" w:rsidR="00EC4D31" w:rsidRPr="000C236E" w:rsidRDefault="000C099D" w:rsidP="00EA365E">
      <w:pPr>
        <w:rPr>
          <w:lang w:val="en-US"/>
        </w:rPr>
      </w:pPr>
      <w:r>
        <w:rPr>
          <w:noProof/>
        </w:rPr>
        <w:lastRenderedPageBreak/>
        <w:drawing>
          <wp:anchor distT="0" distB="0" distL="114300" distR="114300" simplePos="0" relativeHeight="251832320" behindDoc="0" locked="0" layoutInCell="1" allowOverlap="1" wp14:anchorId="456DFCA2" wp14:editId="2781A294">
            <wp:simplePos x="0" y="0"/>
            <wp:positionH relativeFrom="column">
              <wp:posOffset>3937000</wp:posOffset>
            </wp:positionH>
            <wp:positionV relativeFrom="page">
              <wp:posOffset>815975</wp:posOffset>
            </wp:positionV>
            <wp:extent cx="1511300" cy="685800"/>
            <wp:effectExtent l="0" t="0" r="0" b="0"/>
            <wp:wrapNone/>
            <wp:docPr id="1760218632"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18632" name="Picture 1" descr="A close up of a logo&#10;&#10;Description automatically generated"/>
                    <pic:cNvPicPr/>
                  </pic:nvPicPr>
                  <pic:blipFill>
                    <a:blip r:embed="rId85" cstate="print">
                      <a:extLst>
                        <a:ext uri="{28A0092B-C50C-407E-A947-70E740481C1C}">
                          <a14:useLocalDpi xmlns:a14="http://schemas.microsoft.com/office/drawing/2010/main"/>
                        </a:ext>
                      </a:extLst>
                    </a:blip>
                    <a:stretch>
                      <a:fillRect/>
                    </a:stretch>
                  </pic:blipFill>
                  <pic:spPr>
                    <a:xfrm>
                      <a:off x="0" y="0"/>
                      <a:ext cx="1511300" cy="685800"/>
                    </a:xfrm>
                    <a:prstGeom prst="rect">
                      <a:avLst/>
                    </a:prstGeom>
                  </pic:spPr>
                </pic:pic>
              </a:graphicData>
            </a:graphic>
            <wp14:sizeRelH relativeFrom="page">
              <wp14:pctWidth>0</wp14:pctWidth>
            </wp14:sizeRelH>
            <wp14:sizeRelV relativeFrom="page">
              <wp14:pctHeight>0</wp14:pctHeight>
            </wp14:sizeRelV>
          </wp:anchor>
        </w:drawing>
      </w:r>
      <w:r w:rsidR="00C360C9">
        <w:rPr>
          <w:noProof/>
        </w:rPr>
        <mc:AlternateContent>
          <mc:Choice Requires="wpg">
            <w:drawing>
              <wp:anchor distT="0" distB="0" distL="114300" distR="114300" simplePos="0" relativeHeight="251834368" behindDoc="0" locked="0" layoutInCell="1" allowOverlap="1" wp14:anchorId="3346C56F" wp14:editId="3D10F99C">
                <wp:simplePos x="0" y="0"/>
                <wp:positionH relativeFrom="column">
                  <wp:posOffset>-253755</wp:posOffset>
                </wp:positionH>
                <wp:positionV relativeFrom="page">
                  <wp:posOffset>628015</wp:posOffset>
                </wp:positionV>
                <wp:extent cx="3977640" cy="8547100"/>
                <wp:effectExtent l="0" t="0" r="0" b="0"/>
                <wp:wrapNone/>
                <wp:docPr id="1722100131" name="Group 3"/>
                <wp:cNvGraphicFramePr/>
                <a:graphic xmlns:a="http://schemas.openxmlformats.org/drawingml/2006/main">
                  <a:graphicData uri="http://schemas.microsoft.com/office/word/2010/wordprocessingGroup">
                    <wpg:wgp>
                      <wpg:cNvGrpSpPr/>
                      <wpg:grpSpPr>
                        <a:xfrm>
                          <a:off x="0" y="0"/>
                          <a:ext cx="3977640" cy="8547100"/>
                          <a:chOff x="-244" y="2540"/>
                          <a:chExt cx="3945593" cy="8475345"/>
                        </a:xfrm>
                      </wpg:grpSpPr>
                      <wps:wsp>
                        <wps:cNvPr id="12270239" name="Round Same-side Corner of Rectangle 2"/>
                        <wps:cNvSpPr/>
                        <wps:spPr>
                          <a:xfrm rot="16200000" flipV="1">
                            <a:off x="-2265680" y="2268220"/>
                            <a:ext cx="8475345" cy="3943985"/>
                          </a:xfrm>
                          <a:prstGeom prst="round2SameRect">
                            <a:avLst>
                              <a:gd name="adj1" fmla="val 4755"/>
                              <a:gd name="adj2" fmla="val 0"/>
                            </a:avLst>
                          </a:prstGeom>
                          <a:solidFill>
                            <a:srgbClr val="F6F6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219024" name="Round Same-side Corner of Rectangle 2"/>
                        <wps:cNvSpPr/>
                        <wps:spPr>
                          <a:xfrm rot="16200000" flipV="1">
                            <a:off x="-2264604" y="2267415"/>
                            <a:ext cx="8474314" cy="3945593"/>
                          </a:xfrm>
                          <a:prstGeom prst="round2SameRect">
                            <a:avLst>
                              <a:gd name="adj1" fmla="val 4755"/>
                              <a:gd name="adj2" fmla="val 0"/>
                            </a:avLst>
                          </a:prstGeom>
                          <a:blipFill dpi="0" rotWithShape="0">
                            <a:blip r:embed="rId86" cstate="print">
                              <a:extLst>
                                <a:ext uri="{28A0092B-C50C-407E-A947-70E740481C1C}">
                                  <a14:useLocalDpi xmlns:a14="http://schemas.microsoft.com/office/drawing/2010/main"/>
                                </a:ext>
                              </a:extLst>
                            </a:blip>
                            <a:srcRect/>
                            <a:stretch>
                              <a:fillRect l="2874"/>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D845E5" id="Group 3" o:spid="_x0000_s1026" style="position:absolute;margin-left:-20pt;margin-top:49.45pt;width:313.2pt;height:673pt;z-index:251834368;mso-position-vertical-relative:page;mso-width-relative:margin;mso-height-relative:margin" coordorigin="-2,25" coordsize="39455,84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4v//SUND&#10;X1BST0ZJTEUAAwn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C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FBgcICAkKCwwNDg8QERIT&#10;FBUWFxgZGhobHB0eHyAhIiMkJSYnKCkqKywtLi8wMTEyMzQ1Njc4OTo7PD0+P0BBQkNERUZHSElK&#10;S0xNTk9QUVJTVFVWV1hZWltcXV5fYGFiY2RlZmdoaWprbG1ub3BxcnN0dXZ3eHl6e3x9fn+AgYKD&#10;hIWGh4iJiouMjY6PkJGSk5SVlpeYmZqbnJ2en6ChoqOkpaanqKmqq6ytrrCxsrO0tba3uLm6u7y9&#10;vr/AwcLDxMXGx8jJysvMzc7P0NHT1NXW19jZ2tvc3d7f4OHi4+Tl5ufo6err7O3u7/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f/i&#10;//9JQ0NfUFJPRklMRQAHC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10;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&#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">
                <v:shape id="Round Same-side Corner of Rectangle 2" o:spid="_x0000_s1027" style="position:absolute;left:-22657;top:22682;width:84753;height:39439;rotation:90;flip:y;visibility:visible;mso-wrap-style:square;v-text-anchor:middle" coordsize="8475345,39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" path="m187536,l8287809,v103573,,187536,83963,187536,187536l8475345,3943985r,l,3943985r,l,187536c,83963,83963,,187536,xe" fillcolor="#f6f6f6" stroked="f" strokeweight="2pt">
                  <v:path arrowok="t" o:connecttype="custom" o:connectlocs="187536,0;8287809,0;8475345,187536;8475345,3943985;8475345,3943985;0,3943985;0,3943985;0,187536;187536,0" o:connectangles="0,0,0,0,0,0,0,0,0"/>
                </v:shape>
                <v:shape id="Round Same-side Corner of Rectangle 2" o:spid="_x0000_s1028" style="position:absolute;left:-22646;top:22674;width:84743;height:39455;rotation:90;flip:y;visibility:visible;mso-wrap-style:square;v-text-anchor:middle" coordsize="8474314,3945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" path="m187613,l8286701,v103616,,187613,83997,187613,187613l8474314,3945593r,l,3945593r,l,187613c,83997,83997,,187613,xe" stroked="f" strokeweight="2pt">
                  <v:fill r:id="rId87" o:title="" recolor="t" type="frame"/>
                  <v:path arrowok="t" o:connecttype="custom" o:connectlocs="187613,0;8286701,0;8474314,187613;8474314,3945593;8474314,3945593;0,3945593;0,3945593;0,187613;187613,0" o:connectangles="0,0,0,0,0,0,0,0,0"/>
                </v:shape>
                <w10:wrap anchory="page"/>
              </v:group>
            </w:pict>
          </mc:Fallback>
        </mc:AlternateContent>
      </w:r>
      <w:r w:rsidR="00EC4D31" w:rsidRPr="000C236E">
        <w:rPr>
          <w:lang w:val="en-US"/>
        </w:rPr>
        <w:t xml:space="preserve">      </w:t>
      </w:r>
      <w:r w:rsidR="00437B96" w:rsidRPr="000C236E">
        <w:rPr>
          <w:lang w:val="en-US"/>
        </w:rPr>
        <w:tab/>
      </w:r>
    </w:p>
    <w:p w14:paraId="79D59CB2" w14:textId="77777777" w:rsidR="007C7E7F" w:rsidRPr="00651AFC" w:rsidRDefault="007C7E7F" w:rsidP="00EA365E">
      <w:pPr>
        <w:pStyle w:val="THIRDHEADLINEBLUE"/>
      </w:pPr>
    </w:p>
    <w:p w14:paraId="12E9624F" w14:textId="77777777" w:rsidR="007C7E7F" w:rsidRPr="00651AFC" w:rsidRDefault="007C7E7F" w:rsidP="00EA365E">
      <w:pPr>
        <w:pStyle w:val="THIRDHEADLINEBLUE"/>
      </w:pPr>
    </w:p>
    <w:p w14:paraId="1E6D3E1A" w14:textId="77777777" w:rsidR="007C7E7F" w:rsidRPr="00651AFC" w:rsidRDefault="007C7E7F" w:rsidP="00EA365E">
      <w:pPr>
        <w:pStyle w:val="THIRDHEADLINEBLUE"/>
      </w:pPr>
    </w:p>
    <w:p w14:paraId="5FF43745" w14:textId="77777777" w:rsidR="007C7E7F" w:rsidRPr="00651AFC" w:rsidRDefault="007C7E7F" w:rsidP="00EA365E">
      <w:pPr>
        <w:pStyle w:val="THIRDHEADLINEBLUE"/>
      </w:pPr>
    </w:p>
    <w:p w14:paraId="36F94B60" w14:textId="77777777" w:rsidR="007C7E7F" w:rsidRPr="00651AFC" w:rsidRDefault="007C7E7F" w:rsidP="00EA365E">
      <w:pPr>
        <w:pStyle w:val="THIRDHEADLINEBLUE"/>
      </w:pPr>
    </w:p>
    <w:p w14:paraId="14CD7EA4" w14:textId="77777777" w:rsidR="007C7E7F" w:rsidRPr="000C236E" w:rsidRDefault="007C7E7F" w:rsidP="00EA365E">
      <w:pPr>
        <w:pStyle w:val="THIRDHEADLINEBLUE"/>
        <w:rPr>
          <w:lang w:val="en-US"/>
        </w:rPr>
      </w:pPr>
    </w:p>
    <w:p w14:paraId="2A80081C" w14:textId="77777777" w:rsidR="007C7E7F" w:rsidRPr="00651AFC" w:rsidRDefault="007C7E7F" w:rsidP="00EA365E">
      <w:pPr>
        <w:pStyle w:val="THIRDHEADLINEBLUE"/>
      </w:pPr>
    </w:p>
    <w:p w14:paraId="0CC3EC4C" w14:textId="77777777" w:rsidR="007C7E7F" w:rsidRPr="00651AFC" w:rsidRDefault="007C7E7F" w:rsidP="00EA365E">
      <w:pPr>
        <w:pStyle w:val="THIRDHEADLINEBLUE"/>
      </w:pPr>
    </w:p>
    <w:p w14:paraId="534CD615" w14:textId="77777777" w:rsidR="007C7E7F" w:rsidRPr="00651AFC" w:rsidRDefault="007C7E7F" w:rsidP="00EA365E">
      <w:pPr>
        <w:pStyle w:val="THIRDHEADLINEBLUE"/>
      </w:pPr>
    </w:p>
    <w:p w14:paraId="45BDBF7E" w14:textId="77777777" w:rsidR="007C7E7F" w:rsidRPr="00651AFC" w:rsidRDefault="007C7E7F" w:rsidP="00EA365E">
      <w:pPr>
        <w:pStyle w:val="THIRDHEADLINEBLUE"/>
      </w:pPr>
    </w:p>
    <w:sdt>
      <w:sdtPr>
        <w:alias w:val="Title"/>
        <w:tag w:val=""/>
        <w:id w:val="-1117051989"/>
        <w:placeholder>
          <w:docPart w:val="B481A8C6268E43DE82D557B0095291F1"/>
        </w:placeholder>
        <w:dataBinding w:prefixMappings="xmlns:ns0='http://purl.org/dc/elements/1.1/' xmlns:ns1='http://schemas.openxmlformats.org/package/2006/metadata/core-properties' " w:xpath="/ns1:coreProperties[1]/ns0:title[1]" w:storeItemID="{6C3C8BC8-F283-45AE-878A-BAB7291924A1}"/>
        <w:text/>
      </w:sdtPr>
      <w:sdtEndPr/>
      <w:sdtContent>
        <w:p w14:paraId="1B6812C7" w14:textId="6C3AF4F6" w:rsidR="00EB0069" w:rsidRPr="00A66847" w:rsidRDefault="000C236E" w:rsidP="00B603EC">
          <w:pPr>
            <w:pStyle w:val="PcVueHeadline1"/>
            <w:ind w:left="6237"/>
          </w:pPr>
          <w:r>
            <w:t>Supervision System Specifications</w:t>
          </w:r>
        </w:p>
      </w:sdtContent>
    </w:sdt>
    <w:sectPr w:rsidR="00EB0069" w:rsidRPr="00A66847" w:rsidSect="000C099D">
      <w:headerReference w:type="default" r:id="rId88"/>
      <w:footerReference w:type="default" r:id="rId89"/>
      <w:pgSz w:w="11910" w:h="16840"/>
      <w:pgMar w:top="1060" w:right="570" w:bottom="280" w:left="5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2018E4" w14:textId="77777777" w:rsidR="000C236E" w:rsidRDefault="000C236E" w:rsidP="00EA365E">
      <w:r>
        <w:separator/>
      </w:r>
    </w:p>
    <w:p w14:paraId="7867D4F1" w14:textId="77777777" w:rsidR="000C236E" w:rsidRDefault="000C236E" w:rsidP="00EA365E"/>
    <w:p w14:paraId="426113E4" w14:textId="77777777" w:rsidR="000C236E" w:rsidRDefault="000C236E" w:rsidP="00EA365E"/>
    <w:p w14:paraId="2144F2DD" w14:textId="77777777" w:rsidR="000C236E" w:rsidRDefault="000C236E" w:rsidP="00EA365E"/>
    <w:p w14:paraId="6D25C460" w14:textId="77777777" w:rsidR="000C236E" w:rsidRDefault="000C236E" w:rsidP="00EA365E"/>
    <w:p w14:paraId="5CEB8AA3" w14:textId="77777777" w:rsidR="000C236E" w:rsidRDefault="000C236E" w:rsidP="00EA365E"/>
    <w:p w14:paraId="5332817B" w14:textId="77777777" w:rsidR="000C236E" w:rsidRDefault="000C236E" w:rsidP="00EA365E"/>
    <w:p w14:paraId="539E2599" w14:textId="77777777" w:rsidR="000C236E" w:rsidRDefault="000C236E" w:rsidP="00EA365E"/>
  </w:endnote>
  <w:endnote w:type="continuationSeparator" w:id="0">
    <w:p w14:paraId="49F45AFA" w14:textId="77777777" w:rsidR="000C236E" w:rsidRDefault="000C236E" w:rsidP="00EA365E">
      <w:r>
        <w:continuationSeparator/>
      </w:r>
    </w:p>
    <w:p w14:paraId="3E52F792" w14:textId="77777777" w:rsidR="000C236E" w:rsidRDefault="000C236E" w:rsidP="00EA365E"/>
    <w:p w14:paraId="0FF07236" w14:textId="77777777" w:rsidR="000C236E" w:rsidRDefault="000C236E" w:rsidP="00EA365E"/>
    <w:p w14:paraId="165A30C0" w14:textId="77777777" w:rsidR="000C236E" w:rsidRDefault="000C236E" w:rsidP="00EA365E"/>
    <w:p w14:paraId="1D0CF2E5" w14:textId="77777777" w:rsidR="000C236E" w:rsidRDefault="000C236E" w:rsidP="00EA365E"/>
    <w:p w14:paraId="14CEF710" w14:textId="77777777" w:rsidR="000C236E" w:rsidRDefault="000C236E" w:rsidP="00EA365E"/>
    <w:p w14:paraId="62E8D94E" w14:textId="77777777" w:rsidR="000C236E" w:rsidRDefault="000C236E" w:rsidP="00EA365E"/>
    <w:p w14:paraId="19E583E4" w14:textId="77777777" w:rsidR="000C236E" w:rsidRDefault="000C236E" w:rsidP="00EA36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Noto Sans Light">
    <w:altName w:val="Mangal"/>
    <w:charset w:val="00"/>
    <w:family w:val="swiss"/>
    <w:pitch w:val="variable"/>
    <w:sig w:usb0="E00082FF" w:usb1="4000205F" w:usb2="08000029" w:usb3="00000000" w:csb0="0000019F" w:csb1="00000000"/>
  </w:font>
  <w:font w:name="Noto Sans JP">
    <w:altName w:val="Yu Gothic"/>
    <w:charset w:val="80"/>
    <w:family w:val="swiss"/>
    <w:pitch w:val="variable"/>
    <w:sig w:usb0="20000287" w:usb1="2ADF3C10" w:usb2="00000016" w:usb3="00000000" w:csb0="00060107"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0000000000000000000"/>
    <w:charset w:val="80"/>
    <w:family w:val="swiss"/>
    <w:notTrueType/>
    <w:pitch w:val="variable"/>
    <w:sig w:usb0="30000207" w:usb1="09DF3410" w:usb2="00000010" w:usb3="00000000" w:csb0="002E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Mang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Medium">
    <w:panose1 w:val="02000604030000020004"/>
    <w:charset w:val="00"/>
    <w:family w:val="modern"/>
    <w:notTrueType/>
    <w:pitch w:val="variable"/>
    <w:sig w:usb0="00000087" w:usb1="00000000" w:usb2="00000000" w:usb3="00000000" w:csb0="0000000B" w:csb1="00000000"/>
  </w:font>
  <w:font w:name="Gotham Book">
    <w:panose1 w:val="02000604040000020004"/>
    <w:charset w:val="00"/>
    <w:family w:val="modern"/>
    <w:notTrueType/>
    <w:pitch w:val="variable"/>
    <w:sig w:usb0="00000087" w:usb1="00000000" w:usb2="00000000" w:usb3="00000000" w:csb0="0000000B"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DE5864" w14:textId="05215587" w:rsidR="00B84AD5" w:rsidRPr="001C7FA1" w:rsidRDefault="00B84AD5" w:rsidP="00EA365E">
    <w:pPr>
      <w:pStyle w:val="NotetoAuthortext"/>
      <w:ind w:left="0"/>
      <w:rPr>
        <w:lang w:val="fr-FR"/>
      </w:rPr>
    </w:pPr>
    <w:r>
      <w:rPr>
        <w:b/>
        <w:bCs/>
        <w:noProof/>
      </w:rPr>
      <w:drawing>
        <wp:anchor distT="0" distB="0" distL="114300" distR="114300" simplePos="0" relativeHeight="251697152" behindDoc="0" locked="0" layoutInCell="1" allowOverlap="1" wp14:anchorId="6A06D5E4" wp14:editId="23487807">
          <wp:simplePos x="0" y="0"/>
          <wp:positionH relativeFrom="column">
            <wp:posOffset>-2555875</wp:posOffset>
          </wp:positionH>
          <wp:positionV relativeFrom="page">
            <wp:posOffset>7405197</wp:posOffset>
          </wp:positionV>
          <wp:extent cx="2222500" cy="2451100"/>
          <wp:effectExtent l="0" t="0" r="0" b="0"/>
          <wp:wrapNone/>
          <wp:docPr id="689198338" name="Picture 2051837191"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821804161"/>
        <w:placeholder>
          <w:docPart w:val="466723ED553243388E29528D152BED85"/>
        </w:placeholder>
        <w:dataBinding w:prefixMappings="xmlns:ns0='http://purl.org/dc/elements/1.1/' xmlns:ns1='http://schemas.openxmlformats.org/package/2006/metadata/core-properties' " w:xpath="/ns1:coreProperties[1]/ns0:title[1]" w:storeItemID="{6C3C8BC8-F283-45AE-878A-BAB7291924A1}"/>
        <w:text/>
      </w:sdtPr>
      <w:sdtEndPr/>
      <w:sdtContent>
        <w:r w:rsidR="000C236E">
          <w:rPr>
            <w:color w:val="808080" w:themeColor="background1" w:themeShade="80"/>
            <w:lang w:val="fr-FR"/>
          </w:rPr>
          <w:t>Supervision System Specifications</w:t>
        </w:r>
      </w:sdtContent>
    </w:sdt>
    <w:r w:rsidRPr="001C7FA1">
      <w:rPr>
        <w:lang w:val="fr-FR"/>
      </w:rPr>
      <w:t xml:space="preserve">     </w:t>
    </w:r>
    <w:r w:rsidRPr="001C7FA1">
      <w:rPr>
        <w:lang w:val="fr-FR"/>
      </w:rPr>
      <w:tab/>
    </w:r>
    <w:r w:rsidRPr="001C7FA1">
      <w:rPr>
        <w:lang w:val="fr-FR"/>
      </w:rPr>
      <w:tab/>
    </w:r>
    <w:r w:rsidRPr="001C7FA1">
      <w:rPr>
        <w:lang w:val="fr-FR"/>
      </w:rPr>
      <w:tab/>
    </w:r>
    <w:r w:rsidRPr="001C7FA1">
      <w:rPr>
        <w:lang w:val="fr-FR"/>
      </w:rPr>
      <w:tab/>
    </w:r>
    <w:r w:rsidR="009727AA" w:rsidRPr="001C7FA1">
      <w:rPr>
        <w:lang w:val="fr-FR"/>
      </w:rPr>
      <w:t xml:space="preserve">                     </w:t>
    </w:r>
    <w:r w:rsidRPr="001C7FA1">
      <w:rPr>
        <w:lang w:val="fr-FR"/>
      </w:rPr>
      <w:t xml:space="preserve">     </w:t>
    </w:r>
    <w:r w:rsidRPr="001C7FA1">
      <w:rPr>
        <w:color w:val="7F7F7F" w:themeColor="background1" w:themeShade="7F"/>
        <w:lang w:val="fr-FR"/>
      </w:rPr>
      <w:t>Page</w:t>
    </w:r>
    <w:r w:rsidRPr="001C7FA1">
      <w:rPr>
        <w:lang w:val="fr-FR"/>
      </w:rPr>
      <w:t xml:space="preserve"> | </w:t>
    </w:r>
    <w:r w:rsidRPr="007C7E7F">
      <w:fldChar w:fldCharType="begin"/>
    </w:r>
    <w:r w:rsidRPr="001C7FA1">
      <w:rPr>
        <w:lang w:val="fr-FR"/>
      </w:rPr>
      <w:instrText>PAGE  \* Arabic  \* MERGEFORMAT</w:instrText>
    </w:r>
    <w:r w:rsidRPr="007C7E7F">
      <w:fldChar w:fldCharType="separate"/>
    </w:r>
    <w:r w:rsidRPr="001C7FA1">
      <w:rPr>
        <w:lang w:val="fr-FR"/>
      </w:rPr>
      <w:t>1</w:t>
    </w:r>
    <w:r w:rsidRPr="007C7E7F">
      <w:fldChar w:fldCharType="end"/>
    </w:r>
    <w:r w:rsidRPr="001C7FA1">
      <w:rPr>
        <w:lang w:val="fr-FR"/>
      </w:rPr>
      <w:t xml:space="preserve"> sur </w:t>
    </w:r>
    <w:r w:rsidRPr="007C7E7F">
      <w:fldChar w:fldCharType="begin"/>
    </w:r>
    <w:r w:rsidRPr="001C7FA1">
      <w:rPr>
        <w:lang w:val="fr-FR"/>
      </w:rPr>
      <w:instrText>NUMPAGES  \* Arabic  \* MERGEFORMAT</w:instrText>
    </w:r>
    <w:r w:rsidRPr="007C7E7F">
      <w:fldChar w:fldCharType="separate"/>
    </w:r>
    <w:r w:rsidRPr="001C7FA1">
      <w:rPr>
        <w:lang w:val="fr-FR"/>
      </w:rPr>
      <w:t>7</w:t>
    </w:r>
    <w:r w:rsidRPr="007C7E7F">
      <w:fldChar w:fldCharType="end"/>
    </w:r>
  </w:p>
  <w:p w14:paraId="79F1ED8F" w14:textId="4571D564" w:rsidR="00B84AD5" w:rsidRPr="007C7E7F" w:rsidRDefault="00B84AD5" w:rsidP="00EA365E">
    <w:pPr>
      <w:pStyle w:val="NotetoAuthortext"/>
      <w:ind w:left="0"/>
    </w:pPr>
    <w:r w:rsidRPr="00B84AD5">
      <w:rPr>
        <w:lang w:val="fr-FR"/>
      </w:rPr>
      <w:t>A</w:t>
    </w:r>
    <w:r w:rsidR="00E6119E">
      <w:rPr>
        <w:lang w:val="fr-FR"/>
      </w:rPr>
      <w:t>RC</w:t>
    </w:r>
    <w:r w:rsidRPr="00B84AD5">
      <w:rPr>
        <w:lang w:val="fr-FR"/>
      </w:rPr>
      <w:t xml:space="preserve"> Informatique - ©202</w:t>
    </w:r>
    <w:r w:rsidR="00EB0069">
      <w:rPr>
        <w:lang w:val="fr-FR"/>
      </w:rPr>
      <w:t>4</w:t>
    </w:r>
    <w:r w:rsidRPr="00B84AD5">
      <w:rPr>
        <w:lang w:val="fr-FR"/>
      </w:rPr>
      <w:t xml:space="preserve">. </w:t>
    </w:r>
    <w:r w:rsidRPr="007C7E7F">
      <w:t>All rights reserved.</w:t>
    </w:r>
    <w:r>
      <w:t xml:space="preserve"> </w:t>
    </w:r>
    <w:r w:rsidRPr="007C7E7F">
      <w:t xml:space="preserve">       </w:t>
    </w:r>
    <w:r w:rsidR="00C360C9">
      <w:t xml:space="preserve">     </w:t>
    </w:r>
    <w:r w:rsidRPr="007C7E7F">
      <w:t xml:space="preserve">             </w:t>
    </w:r>
    <w:sdt>
      <w:sdtPr>
        <w:alias w:val="État "/>
        <w:tag w:val=""/>
        <w:id w:val="-1608348249"/>
        <w:dataBinding w:prefixMappings="xmlns:ns0='http://purl.org/dc/elements/1.1/' xmlns:ns1='http://schemas.openxmlformats.org/package/2006/metadata/core-properties' " w:xpath="/ns1:coreProperties[1]/ns1:contentStatus[1]" w:storeItemID="{6C3C8BC8-F283-45AE-878A-BAB7291924A1}"/>
        <w:text/>
      </w:sdtPr>
      <w:sdtEndPr/>
      <w:sdtContent>
        <w:r w:rsidR="000B2D2C">
          <w:t>C0 - Public</w:t>
        </w:r>
      </w:sdtContent>
    </w:sdt>
  </w:p>
  <w:p w14:paraId="51338341" w14:textId="77777777" w:rsidR="00B84AD5" w:rsidRPr="00AD4D06" w:rsidRDefault="00B84AD5" w:rsidP="00EA365E">
    <w:pPr>
      <w:pStyle w:val="Pieddepage"/>
      <w:rPr>
        <w:lang w:val="en-US"/>
      </w:rPr>
    </w:pPr>
  </w:p>
  <w:p w14:paraId="403F3BA4" w14:textId="77777777" w:rsidR="00B84AD5" w:rsidRPr="00AD4D06" w:rsidRDefault="00B84AD5" w:rsidP="00EA365E">
    <w:pPr>
      <w:pStyle w:val="Pieddepage"/>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B076B6" w14:textId="17351856" w:rsidR="00F3603B" w:rsidRPr="001C7FA1" w:rsidRDefault="00CD610A" w:rsidP="00EA365E">
    <w:pPr>
      <w:pStyle w:val="NotetoAuthortext"/>
      <w:ind w:left="0"/>
      <w:rPr>
        <w:lang w:val="fr-FR"/>
      </w:rPr>
    </w:pPr>
    <w:r>
      <w:rPr>
        <w:b/>
        <w:bCs/>
        <w:noProof/>
      </w:rPr>
      <w:drawing>
        <wp:anchor distT="0" distB="0" distL="114300" distR="114300" simplePos="0" relativeHeight="251692032" behindDoc="0" locked="0" layoutInCell="1" allowOverlap="1" wp14:anchorId="2E31631C" wp14:editId="37B3F659">
          <wp:simplePos x="0" y="0"/>
          <wp:positionH relativeFrom="column">
            <wp:posOffset>-2555875</wp:posOffset>
          </wp:positionH>
          <wp:positionV relativeFrom="page">
            <wp:posOffset>7405197</wp:posOffset>
          </wp:positionV>
          <wp:extent cx="2222500" cy="2451100"/>
          <wp:effectExtent l="0" t="0" r="0" b="0"/>
          <wp:wrapNone/>
          <wp:docPr id="1314640024" name="Picture 1519585450"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436982430"/>
        <w:placeholder>
          <w:docPart w:val="466723ED553243388E29528D152BED85"/>
        </w:placeholder>
        <w:dataBinding w:prefixMappings="xmlns:ns0='http://purl.org/dc/elements/1.1/' xmlns:ns1='http://schemas.openxmlformats.org/package/2006/metadata/core-properties' " w:xpath="/ns1:coreProperties[1]/ns0:title[1]" w:storeItemID="{6C3C8BC8-F283-45AE-878A-BAB7291924A1}"/>
        <w:text/>
      </w:sdtPr>
      <w:sdtEndPr/>
      <w:sdtContent>
        <w:r w:rsidR="000C236E">
          <w:rPr>
            <w:color w:val="808080" w:themeColor="background1" w:themeShade="80"/>
            <w:lang w:val="fr-FR"/>
          </w:rPr>
          <w:t>Supervision System Specifications</w:t>
        </w:r>
      </w:sdtContent>
    </w:sdt>
    <w:r w:rsidR="00F3603B" w:rsidRPr="001C7FA1">
      <w:rPr>
        <w:lang w:val="fr-FR"/>
      </w:rPr>
      <w:t xml:space="preserve">     </w:t>
    </w:r>
    <w:r w:rsidR="007C7E7F" w:rsidRPr="001C7FA1">
      <w:rPr>
        <w:lang w:val="fr-FR"/>
      </w:rPr>
      <w:tab/>
    </w:r>
    <w:r w:rsidR="007C7E7F" w:rsidRPr="001C7FA1">
      <w:rPr>
        <w:lang w:val="fr-FR"/>
      </w:rPr>
      <w:tab/>
    </w:r>
    <w:r w:rsidR="007C7E7F" w:rsidRPr="001C7FA1">
      <w:rPr>
        <w:lang w:val="fr-FR"/>
      </w:rPr>
      <w:tab/>
    </w:r>
    <w:r w:rsidR="007C7E7F" w:rsidRPr="001C7FA1">
      <w:rPr>
        <w:lang w:val="fr-FR"/>
      </w:rPr>
      <w:tab/>
    </w:r>
    <w:r w:rsidR="007C7E7F" w:rsidRPr="001C7FA1">
      <w:rPr>
        <w:lang w:val="fr-FR"/>
      </w:rPr>
      <w:tab/>
    </w:r>
    <w:r w:rsidR="00651AFC" w:rsidRPr="001C7FA1">
      <w:rPr>
        <w:lang w:val="fr-FR"/>
      </w:rPr>
      <w:t xml:space="preserve">      </w:t>
    </w:r>
    <w:r w:rsidR="00F3603B" w:rsidRPr="001C7FA1">
      <w:rPr>
        <w:lang w:val="fr-FR"/>
      </w:rPr>
      <w:t xml:space="preserve">         </w:t>
    </w:r>
    <w:r w:rsidR="00A10AB7" w:rsidRPr="001C7FA1">
      <w:rPr>
        <w:lang w:val="fr-FR"/>
      </w:rPr>
      <w:t xml:space="preserve">   </w:t>
    </w:r>
    <w:r w:rsidR="00F3603B" w:rsidRPr="001C7FA1">
      <w:rPr>
        <w:color w:val="7F7F7F" w:themeColor="background1" w:themeShade="7F"/>
        <w:lang w:val="fr-FR"/>
      </w:rPr>
      <w:t>Page</w:t>
    </w:r>
    <w:r w:rsidR="00F3603B" w:rsidRPr="001C7FA1">
      <w:rPr>
        <w:lang w:val="fr-FR"/>
      </w:rPr>
      <w:t xml:space="preserve"> |</w:t>
    </w:r>
    <w:r w:rsidR="00E5209B" w:rsidRPr="001C7FA1">
      <w:rPr>
        <w:lang w:val="fr-FR"/>
      </w:rPr>
      <w:t xml:space="preserve"> </w:t>
    </w:r>
    <w:r w:rsidR="00A10AB7" w:rsidRPr="007C7E7F">
      <w:fldChar w:fldCharType="begin"/>
    </w:r>
    <w:r w:rsidR="00A10AB7" w:rsidRPr="001C7FA1">
      <w:rPr>
        <w:lang w:val="fr-FR"/>
      </w:rPr>
      <w:instrText>PAGE  \* Arabic  \* MERGEFORMAT</w:instrText>
    </w:r>
    <w:r w:rsidR="00A10AB7" w:rsidRPr="007C7E7F">
      <w:fldChar w:fldCharType="separate"/>
    </w:r>
    <w:r w:rsidR="00A10AB7" w:rsidRPr="001C7FA1">
      <w:rPr>
        <w:lang w:val="fr-FR"/>
      </w:rPr>
      <w:t>1</w:t>
    </w:r>
    <w:r w:rsidR="00A10AB7" w:rsidRPr="007C7E7F">
      <w:fldChar w:fldCharType="end"/>
    </w:r>
    <w:r w:rsidR="00A10AB7" w:rsidRPr="001C7FA1">
      <w:rPr>
        <w:lang w:val="fr-FR"/>
      </w:rPr>
      <w:t xml:space="preserve"> sur </w:t>
    </w:r>
    <w:r w:rsidR="00A10AB7" w:rsidRPr="007C7E7F">
      <w:fldChar w:fldCharType="begin"/>
    </w:r>
    <w:r w:rsidR="00A10AB7" w:rsidRPr="001C7FA1">
      <w:rPr>
        <w:lang w:val="fr-FR"/>
      </w:rPr>
      <w:instrText>NUMPAGES  \* Arabic  \* MERGEFORMAT</w:instrText>
    </w:r>
    <w:r w:rsidR="00A10AB7" w:rsidRPr="007C7E7F">
      <w:fldChar w:fldCharType="separate"/>
    </w:r>
    <w:r w:rsidR="00A10AB7" w:rsidRPr="001C7FA1">
      <w:rPr>
        <w:lang w:val="fr-FR"/>
      </w:rPr>
      <w:t>2</w:t>
    </w:r>
    <w:r w:rsidR="00A10AB7" w:rsidRPr="007C7E7F">
      <w:fldChar w:fldCharType="end"/>
    </w:r>
  </w:p>
  <w:p w14:paraId="71C6E78D" w14:textId="0F7036FF" w:rsidR="00F3603B" w:rsidRPr="007C7E7F" w:rsidRDefault="00F3603B" w:rsidP="00EA365E">
    <w:pPr>
      <w:pStyle w:val="NotetoAuthortext"/>
      <w:ind w:left="0"/>
    </w:pPr>
    <w:r w:rsidRPr="00B84AD5">
      <w:rPr>
        <w:lang w:val="fr-FR"/>
      </w:rPr>
      <w:t>A</w:t>
    </w:r>
    <w:r w:rsidR="00E6119E">
      <w:rPr>
        <w:lang w:val="fr-FR"/>
      </w:rPr>
      <w:t xml:space="preserve">RC </w:t>
    </w:r>
    <w:r w:rsidRPr="00B84AD5">
      <w:rPr>
        <w:lang w:val="fr-FR"/>
      </w:rPr>
      <w:t>Informatique - ©202</w:t>
    </w:r>
    <w:r w:rsidR="00273062">
      <w:rPr>
        <w:lang w:val="fr-FR"/>
      </w:rPr>
      <w:t>4</w:t>
    </w:r>
    <w:r w:rsidRPr="00B84AD5">
      <w:rPr>
        <w:lang w:val="fr-FR"/>
      </w:rPr>
      <w:t xml:space="preserve">. </w:t>
    </w:r>
    <w:r w:rsidRPr="007C7E7F">
      <w:t>All rights reserved.</w:t>
    </w:r>
    <w:r w:rsidR="00A10AB7" w:rsidRPr="007C7E7F">
      <w:t xml:space="preserve"> </w:t>
    </w:r>
    <w:r w:rsidR="007C7E7F">
      <w:t xml:space="preserve"> </w:t>
    </w:r>
    <w:r w:rsidR="00A10AB7" w:rsidRPr="007C7E7F">
      <w:t xml:space="preserve">                             </w:t>
    </w:r>
    <w:sdt>
      <w:sdtPr>
        <w:alias w:val="État "/>
        <w:tag w:val=""/>
        <w:id w:val="-1042905711"/>
        <w:placeholder>
          <w:docPart w:val="742C01D4340D46A98002CFC9DCF677BE"/>
        </w:placeholder>
        <w:dataBinding w:prefixMappings="xmlns:ns0='http://purl.org/dc/elements/1.1/' xmlns:ns1='http://schemas.openxmlformats.org/package/2006/metadata/core-properties' " w:xpath="/ns1:coreProperties[1]/ns1:contentStatus[1]" w:storeItemID="{6C3C8BC8-F283-45AE-878A-BAB7291924A1}"/>
        <w:text/>
      </w:sdtPr>
      <w:sdtEndPr/>
      <w:sdtContent>
        <w:r w:rsidR="000B2D2C">
          <w:t>C0 - Public</w:t>
        </w:r>
      </w:sdtContent>
    </w:sdt>
  </w:p>
  <w:p w14:paraId="76ADF857" w14:textId="77777777" w:rsidR="00F3603B" w:rsidRPr="00AD4D06" w:rsidRDefault="00F3603B" w:rsidP="00EA365E">
    <w:pPr>
      <w:pStyle w:val="Pieddepage"/>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BD920B" w14:textId="77777777" w:rsidR="00B84AD5" w:rsidRPr="00C360C9" w:rsidRDefault="00B84AD5" w:rsidP="00EA365E">
    <w:pPr>
      <w:pStyle w:val="NotetoAuthortext"/>
    </w:pPr>
    <w:r w:rsidRPr="00C360C9">
      <w:t>ARC Informatique</w:t>
    </w:r>
  </w:p>
  <w:p w14:paraId="6B985E60" w14:textId="77777777" w:rsidR="00B84AD5" w:rsidRPr="00C360C9" w:rsidRDefault="00B84AD5" w:rsidP="00EA365E">
    <w:pPr>
      <w:pStyle w:val="NotetoAuthortext"/>
    </w:pPr>
    <w:r w:rsidRPr="00C360C9">
      <w:t xml:space="preserve">Private limited company                                 </w:t>
    </w:r>
  </w:p>
  <w:p w14:paraId="4F69736C" w14:textId="77777777" w:rsidR="00B84AD5" w:rsidRPr="00C360C9" w:rsidRDefault="00B84AD5" w:rsidP="00EA365E">
    <w:pPr>
      <w:pStyle w:val="NotetoAuthortext"/>
    </w:pPr>
    <w:r w:rsidRPr="00C360C9">
      <w:t>capitalized at 1 250 000 €</w:t>
    </w:r>
  </w:p>
  <w:p w14:paraId="1B7DDB77" w14:textId="77777777" w:rsidR="00B84AD5" w:rsidRPr="001C7FA1" w:rsidRDefault="00B84AD5" w:rsidP="00EA365E">
    <w:pPr>
      <w:pStyle w:val="NotetoAuthortext"/>
      <w:rPr>
        <w:lang w:val="fr-FR"/>
      </w:rPr>
    </w:pPr>
    <w:r w:rsidRPr="001C7FA1">
      <w:rPr>
        <w:lang w:val="fr-FR"/>
      </w:rPr>
      <w:t>RCS Nanterre B 320 695 356</w:t>
    </w:r>
  </w:p>
  <w:p w14:paraId="465926EB" w14:textId="77777777" w:rsidR="00B84AD5" w:rsidRPr="001C7FA1" w:rsidRDefault="00B84AD5" w:rsidP="00EA365E">
    <w:pPr>
      <w:pStyle w:val="NotetoAuthortext"/>
      <w:rPr>
        <w:lang w:val="fr-FR"/>
      </w:rPr>
    </w:pPr>
    <w:r w:rsidRPr="001C7FA1">
      <w:rPr>
        <w:lang w:val="fr-FR"/>
      </w:rPr>
      <w:t>APE 5829C</w:t>
    </w:r>
  </w:p>
  <w:p w14:paraId="6536D22C" w14:textId="77777777" w:rsidR="00B84AD5" w:rsidRPr="001C7FA1" w:rsidRDefault="00B84AD5" w:rsidP="00EA365E">
    <w:pPr>
      <w:pStyle w:val="NotetoAuthortext"/>
      <w:rPr>
        <w:lang w:val="fr-FR"/>
      </w:rPr>
    </w:pPr>
    <w:r w:rsidRPr="001C7FA1">
      <w:rPr>
        <w:lang w:val="fr-FR"/>
      </w:rPr>
      <w:t>SIREN 320 695 356</w:t>
    </w:r>
  </w:p>
  <w:p w14:paraId="0329C2CC" w14:textId="77777777" w:rsidR="000C099D" w:rsidRDefault="00B84AD5" w:rsidP="000C099D">
    <w:pPr>
      <w:pStyle w:val="NotetoAuthortext"/>
    </w:pPr>
    <w:r w:rsidRPr="00C360C9">
      <w:t>VAT N°FR 19320695356</w:t>
    </w:r>
    <w:r w:rsidR="000C099D">
      <w:t xml:space="preserve"> </w:t>
    </w:r>
  </w:p>
  <w:p w14:paraId="7422B34B" w14:textId="77777777" w:rsidR="000C099D" w:rsidRDefault="00B84AD5" w:rsidP="000C099D">
    <w:pPr>
      <w:pStyle w:val="NotetoAuthortext"/>
    </w:pPr>
    <w:r w:rsidRPr="007A214A">
      <w:t>Headquarters and Paris office</w:t>
    </w:r>
    <w:r w:rsidR="000C099D">
      <w:t xml:space="preserve"> </w:t>
    </w:r>
  </w:p>
  <w:p w14:paraId="72454460" w14:textId="77777777" w:rsidR="000C099D" w:rsidRDefault="00B84AD5" w:rsidP="000C099D">
    <w:pPr>
      <w:pStyle w:val="NotetoAuthortext"/>
      <w:rPr>
        <w:lang w:val="fr-FR"/>
      </w:rPr>
    </w:pPr>
    <w:r w:rsidRPr="001C7FA1">
      <w:rPr>
        <w:lang w:val="fr-FR"/>
      </w:rPr>
      <w:t>2 avenue de la Cristallerie,</w:t>
    </w:r>
    <w:r w:rsidR="000C099D">
      <w:rPr>
        <w:lang w:val="fr-FR"/>
      </w:rPr>
      <w:t xml:space="preserve"> </w:t>
    </w:r>
  </w:p>
  <w:p w14:paraId="665CF8A8" w14:textId="77777777" w:rsidR="000C099D" w:rsidRDefault="00B84AD5" w:rsidP="000C099D">
    <w:pPr>
      <w:pStyle w:val="NotetoAuthortext"/>
      <w:rPr>
        <w:lang w:val="fr-FR"/>
      </w:rPr>
    </w:pPr>
    <w:r w:rsidRPr="001C7FA1">
      <w:rPr>
        <w:lang w:val="fr-FR"/>
      </w:rPr>
      <w:t xml:space="preserve">92310 Sèvres, </w:t>
    </w:r>
    <w:r w:rsidR="000C099D">
      <w:rPr>
        <w:lang w:val="fr-FR"/>
      </w:rPr>
      <w:t xml:space="preserve">France </w:t>
    </w:r>
  </w:p>
  <w:p w14:paraId="17BC2085" w14:textId="77777777" w:rsidR="000C099D" w:rsidRDefault="00B84AD5" w:rsidP="000C099D">
    <w:pPr>
      <w:pStyle w:val="NotetoAuthortext"/>
    </w:pPr>
    <w:r w:rsidRPr="00D44E80">
      <w:t>Tel: +331 4114 3600</w:t>
    </w:r>
    <w:r w:rsidR="000C099D">
      <w:br/>
    </w:r>
    <w:r w:rsidRPr="00D44E80">
      <w:t>Hotline: +331 4114 3625</w:t>
    </w:r>
    <w:r w:rsidR="000C099D">
      <w:t xml:space="preserve"> </w:t>
    </w:r>
  </w:p>
  <w:p w14:paraId="27385FD7" w14:textId="77777777" w:rsidR="000C099D" w:rsidRDefault="00B84AD5" w:rsidP="000C099D">
    <w:pPr>
      <w:pStyle w:val="NotetoAuthortext"/>
    </w:pPr>
    <w:r w:rsidRPr="00D44E80">
      <w:t xml:space="preserve">Email: </w:t>
    </w:r>
    <w:hyperlink r:id="rId1" w:history="1">
      <w:r w:rsidR="000C099D" w:rsidRPr="00221BAB">
        <w:rPr>
          <w:rStyle w:val="Lienhypertexte"/>
        </w:rPr>
        <w:t>arcnews@arcinfo.com</w:t>
      </w:r>
    </w:hyperlink>
    <w:r w:rsidR="000C099D">
      <w:t xml:space="preserve"> </w:t>
    </w:r>
  </w:p>
  <w:p w14:paraId="38C1868F" w14:textId="77777777" w:rsidR="00B84AD5" w:rsidRPr="001C7FA1" w:rsidRDefault="00891519" w:rsidP="000C099D">
    <w:pPr>
      <w:pStyle w:val="NotetoAuthortext"/>
      <w:rPr>
        <w:lang w:val="fr-FR"/>
      </w:rPr>
    </w:pPr>
    <w:hyperlink r:id="rId2" w:history="1">
      <w:r w:rsidR="00B84AD5" w:rsidRPr="00913C97">
        <w:rPr>
          <w:rStyle w:val="Lienhypertexte"/>
          <w:lang w:val="fr-FR"/>
        </w:rPr>
        <w:t>www.pcvuesolutions.com</w:t>
      </w:r>
    </w:hyperlink>
  </w:p>
  <w:p w14:paraId="7353F26A" w14:textId="77777777" w:rsidR="00B84AD5" w:rsidRDefault="00B84AD5" w:rsidP="00EA365E">
    <w:pPr>
      <w:pStyle w:val="THIRDHEADLINEBLUE"/>
      <w:rPr>
        <w:rFonts w:ascii="Noto Sans Light" w:hAnsi="Noto Sans Light" w:cs="Noto Sans Light"/>
        <w:sz w:val="16"/>
        <w:szCs w:val="16"/>
        <w:lang w:val="fr-FR"/>
      </w:rPr>
    </w:pPr>
  </w:p>
  <w:p w14:paraId="7687BDDF" w14:textId="77777777" w:rsidR="00B84AD5" w:rsidRPr="001C7FA1" w:rsidRDefault="000C099D" w:rsidP="00EA365E">
    <w:pPr>
      <w:pStyle w:val="THIRDHEADLINEBLUE"/>
      <w:rPr>
        <w:lang w:val="fr-FR"/>
      </w:rPr>
    </w:pPr>
    <w:r>
      <w:rPr>
        <w:noProof/>
      </w:rPr>
      <w:drawing>
        <wp:anchor distT="0" distB="0" distL="114300" distR="114300" simplePos="0" relativeHeight="251694080" behindDoc="0" locked="0" layoutInCell="1" allowOverlap="1" wp14:anchorId="0DFE919F" wp14:editId="7A2539B4">
          <wp:simplePos x="0" y="0"/>
          <wp:positionH relativeFrom="column">
            <wp:posOffset>3937635</wp:posOffset>
          </wp:positionH>
          <wp:positionV relativeFrom="paragraph">
            <wp:posOffset>107315</wp:posOffset>
          </wp:positionV>
          <wp:extent cx="615950" cy="615950"/>
          <wp:effectExtent l="0" t="0" r="0" b="0"/>
          <wp:wrapSquare wrapText="bothSides"/>
          <wp:docPr id="458015147" name="Picture 458015147" descr="A white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01891" name="Picture 2" descr="A white circle with black text&#10;&#10;Description automatically generated"/>
                  <pic:cNvPicPr/>
                </pic:nvPicPr>
                <pic:blipFill>
                  <a:blip r:embed="rId3" cstate="print">
                    <a:extLst>
                      <a:ext uri="{28A0092B-C50C-407E-A947-70E740481C1C}">
                        <a14:useLocalDpi xmlns:a14="http://schemas.microsoft.com/office/drawing/2010/main" val="0"/>
                      </a:ext>
                    </a:extLst>
                  </a:blip>
                  <a:stretch>
                    <a:fillRect/>
                  </a:stretch>
                </pic:blipFill>
                <pic:spPr>
                  <a:xfrm>
                    <a:off x="0" y="0"/>
                    <a:ext cx="615950" cy="6159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0123B065" wp14:editId="5132CBDC">
              <wp:simplePos x="0" y="0"/>
              <wp:positionH relativeFrom="column">
                <wp:posOffset>4726940</wp:posOffset>
              </wp:positionH>
              <wp:positionV relativeFrom="paragraph">
                <wp:posOffset>137274</wp:posOffset>
              </wp:positionV>
              <wp:extent cx="2077720" cy="588645"/>
              <wp:effectExtent l="0" t="0" r="0" b="1905"/>
              <wp:wrapNone/>
              <wp:docPr id="1686340238" name="Text Box 3"/>
              <wp:cNvGraphicFramePr/>
              <a:graphic xmlns:a="http://schemas.openxmlformats.org/drawingml/2006/main">
                <a:graphicData uri="http://schemas.microsoft.com/office/word/2010/wordprocessingShape">
                  <wps:wsp>
                    <wps:cNvSpPr txBox="1"/>
                    <wps:spPr>
                      <a:xfrm>
                        <a:off x="0" y="0"/>
                        <a:ext cx="2077720" cy="588645"/>
                      </a:xfrm>
                      <a:prstGeom prst="rect">
                        <a:avLst/>
                      </a:prstGeom>
                      <a:solidFill>
                        <a:schemeClr val="lt1"/>
                      </a:solidFill>
                      <a:ln w="6350">
                        <a:noFill/>
                      </a:ln>
                    </wps:spPr>
                    <wps:txbx>
                      <w:txbxContent>
                        <w:p w14:paraId="1B389E1F" w14:textId="77777777" w:rsidR="00FF7582" w:rsidRDefault="00FF7582" w:rsidP="00EA365E">
                          <w:pPr>
                            <w:rPr>
                              <w:lang w:val="en-GB" w:bidi="th-TH"/>
                            </w:rPr>
                          </w:pPr>
                          <w:r w:rsidRPr="00CD610A">
                            <w:rPr>
                              <w:lang w:val="en-GB" w:bidi="th-TH"/>
                            </w:rPr>
                            <w:t>ARC Informatique is</w:t>
                          </w:r>
                        </w:p>
                        <w:p w14:paraId="6616D643" w14:textId="77777777" w:rsidR="00FF7582" w:rsidRDefault="00FF7582" w:rsidP="00EA365E">
                          <w:pPr>
                            <w:rPr>
                              <w:lang w:val="en-GB" w:bidi="th-TH"/>
                            </w:rPr>
                          </w:pPr>
                          <w:r w:rsidRPr="00CD610A">
                            <w:rPr>
                              <w:lang w:val="en-GB" w:bidi="th-TH"/>
                            </w:rPr>
                            <w:t>ISO 9001, ISO 14001 and</w:t>
                          </w:r>
                        </w:p>
                        <w:p w14:paraId="1526C1BA" w14:textId="77777777" w:rsidR="00FF7582" w:rsidRPr="00CD610A" w:rsidRDefault="00FF7582" w:rsidP="00EA365E">
                          <w:pPr>
                            <w:rPr>
                              <w:lang w:val="en-GB" w:bidi="th-TH"/>
                            </w:rPr>
                          </w:pPr>
                          <w:r w:rsidRPr="00CD610A">
                            <w:rPr>
                              <w:lang w:val="en-GB" w:bidi="th-TH"/>
                            </w:rPr>
                            <w:t>ISO 27001 certified.</w:t>
                          </w:r>
                        </w:p>
                        <w:p w14:paraId="0AE2B9F1" w14:textId="77777777" w:rsidR="00FF7582" w:rsidRDefault="00FF7582" w:rsidP="00EA365E"/>
                        <w:p w14:paraId="3703FCF6" w14:textId="77777777" w:rsidR="00FF7582" w:rsidRDefault="00FF7582" w:rsidP="00EA365E"/>
                        <w:p w14:paraId="2F0C3BDD" w14:textId="77777777" w:rsidR="00FF7582" w:rsidRDefault="00FF7582" w:rsidP="00EA36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23B065" id="_x0000_t202" coordsize="21600,21600" o:spt="202" path="m,l,21600r21600,l21600,xe">
              <v:stroke joinstyle="miter"/>
              <v:path gradientshapeok="t" o:connecttype="rect"/>
            </v:shapetype>
            <v:shape id="Text Box 3" o:spid="_x0000_s1026" type="#_x0000_t202" style="position:absolute;margin-left:372.2pt;margin-top:10.8pt;width:163.6pt;height:46.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" fillcolor="white [3201]" stroked="f" strokeweight=".5pt">
              <v:textbox>
                <w:txbxContent>
                  <w:p w14:paraId="1B389E1F" w14:textId="77777777" w:rsidR="00FF7582" w:rsidRDefault="00FF7582" w:rsidP="00EA365E">
                    <w:pPr>
                      <w:rPr>
                        <w:lang w:val="en-GB" w:bidi="th-TH"/>
                      </w:rPr>
                    </w:pPr>
                    <w:r w:rsidRPr="00CD610A">
                      <w:rPr>
                        <w:lang w:val="en-GB" w:bidi="th-TH"/>
                      </w:rPr>
                      <w:t>ARC Informatique is</w:t>
                    </w:r>
                  </w:p>
                  <w:p w14:paraId="6616D643" w14:textId="77777777" w:rsidR="00FF7582" w:rsidRDefault="00FF7582" w:rsidP="00EA365E">
                    <w:pPr>
                      <w:rPr>
                        <w:lang w:val="en-GB" w:bidi="th-TH"/>
                      </w:rPr>
                    </w:pPr>
                    <w:r w:rsidRPr="00CD610A">
                      <w:rPr>
                        <w:lang w:val="en-GB" w:bidi="th-TH"/>
                      </w:rPr>
                      <w:t>ISO 9001, ISO 14001 and</w:t>
                    </w:r>
                  </w:p>
                  <w:p w14:paraId="1526C1BA" w14:textId="77777777" w:rsidR="00FF7582" w:rsidRPr="00CD610A" w:rsidRDefault="00FF7582" w:rsidP="00EA365E">
                    <w:pPr>
                      <w:rPr>
                        <w:lang w:val="en-GB" w:bidi="th-TH"/>
                      </w:rPr>
                    </w:pPr>
                    <w:r w:rsidRPr="00CD610A">
                      <w:rPr>
                        <w:lang w:val="en-GB" w:bidi="th-TH"/>
                      </w:rPr>
                      <w:t>ISO 27001 certified.</w:t>
                    </w:r>
                  </w:p>
                  <w:p w14:paraId="0AE2B9F1" w14:textId="77777777" w:rsidR="00FF7582" w:rsidRDefault="00FF7582" w:rsidP="00EA365E"/>
                  <w:p w14:paraId="3703FCF6" w14:textId="77777777" w:rsidR="00FF7582" w:rsidRDefault="00FF7582" w:rsidP="00EA365E"/>
                  <w:p w14:paraId="2F0C3BDD" w14:textId="77777777" w:rsidR="00FF7582" w:rsidRDefault="00FF7582" w:rsidP="00EA365E"/>
                </w:txbxContent>
              </v:textbox>
            </v:shape>
          </w:pict>
        </mc:Fallback>
      </mc:AlternateContent>
    </w:r>
  </w:p>
  <w:p w14:paraId="508C0D78" w14:textId="77777777" w:rsidR="00B84AD5" w:rsidRPr="001C7FA1" w:rsidRDefault="00B84AD5" w:rsidP="00EA365E">
    <w:pPr>
      <w:pStyle w:val="THIRDHEADLINEBLUE"/>
      <w:rPr>
        <w:lang w:val="fr-FR"/>
      </w:rPr>
    </w:pPr>
  </w:p>
  <w:p w14:paraId="27ED9F5E" w14:textId="77777777" w:rsidR="00B84AD5" w:rsidRPr="001C7FA1" w:rsidRDefault="00B84AD5" w:rsidP="00EA365E">
    <w:pPr>
      <w:pStyle w:val="THIRDHEADLINEBLUE"/>
      <w:rPr>
        <w:lang w:val="fr-FR"/>
      </w:rPr>
    </w:pPr>
  </w:p>
  <w:p w14:paraId="6207ACC4" w14:textId="77777777" w:rsidR="00B84AD5" w:rsidRPr="001C7FA1" w:rsidRDefault="00B84AD5" w:rsidP="00EA365E">
    <w:pPr>
      <w:pStyle w:val="THIRDHEADLINEBLUE"/>
      <w:rPr>
        <w:lang w:val="fr-FR"/>
      </w:rPr>
    </w:pPr>
  </w:p>
  <w:p w14:paraId="5B7BD051" w14:textId="77777777" w:rsidR="00B84AD5" w:rsidRPr="001C7FA1" w:rsidRDefault="00B84AD5" w:rsidP="00EA365E">
    <w:pPr>
      <w:pStyle w:val="THIRDHEADLINEBLUE"/>
      <w:rPr>
        <w:lang w:val="fr-FR"/>
      </w:rPr>
    </w:pPr>
  </w:p>
  <w:p w14:paraId="37F38998" w14:textId="77777777" w:rsidR="00B84AD5" w:rsidRPr="001C7FA1" w:rsidRDefault="00B84AD5" w:rsidP="00EA365E">
    <w:pPr>
      <w:pStyle w:val="THIRDHEADLINEBLUE"/>
      <w:rPr>
        <w:lang w:val="fr-FR"/>
      </w:rPr>
    </w:pPr>
  </w:p>
  <w:p w14:paraId="14F261B7" w14:textId="77777777" w:rsidR="00B84AD5" w:rsidRPr="001C7FA1" w:rsidRDefault="00B84AD5" w:rsidP="00EA365E">
    <w:pPr>
      <w:pStyle w:val="THIRDHEADLINEBLUE"/>
      <w:rPr>
        <w:lang w:val="fr-FR"/>
      </w:rPr>
    </w:pPr>
  </w:p>
  <w:p w14:paraId="319B66A0" w14:textId="77777777" w:rsidR="00B84AD5" w:rsidRPr="001C7FA1" w:rsidRDefault="00B84AD5" w:rsidP="00EA365E">
    <w:pPr>
      <w:pStyle w:val="THIRDHEADLINEBLUE"/>
      <w:rPr>
        <w:lang w:val="fr-FR"/>
      </w:rPr>
    </w:pPr>
  </w:p>
  <w:p w14:paraId="31BCC3FE" w14:textId="77777777" w:rsidR="00B84AD5" w:rsidRPr="001C7FA1" w:rsidRDefault="00B84AD5" w:rsidP="00EA365E">
    <w:pPr>
      <w:pStyle w:val="THIRDHEADLINEBLUE"/>
      <w:rPr>
        <w:lang w:val="fr-FR"/>
      </w:rPr>
    </w:pPr>
  </w:p>
  <w:p w14:paraId="31B7C622" w14:textId="77777777" w:rsidR="00B84AD5" w:rsidRPr="001C7FA1" w:rsidRDefault="00B84AD5" w:rsidP="00EA365E">
    <w:pPr>
      <w:pStyle w:val="THIRDHEADLINEBLUE"/>
      <w:rPr>
        <w:lang w:val="fr-FR"/>
      </w:rPr>
    </w:pPr>
  </w:p>
  <w:p w14:paraId="7238DE8A" w14:textId="77777777" w:rsidR="00B84AD5" w:rsidRPr="001C7FA1" w:rsidRDefault="00B84AD5" w:rsidP="00EA365E">
    <w:pPr>
      <w:pStyle w:val="THIRDHEADLINEBLUE"/>
      <w:rPr>
        <w:lang w:val="fr-FR"/>
      </w:rPr>
    </w:pPr>
  </w:p>
  <w:p w14:paraId="0ABE4C52" w14:textId="4F2D10B6" w:rsidR="00F3603B" w:rsidRPr="00C360C9" w:rsidRDefault="004E58B2" w:rsidP="000C099D">
    <w:pPr>
      <w:pStyle w:val="NotetoAuthortext"/>
      <w:ind w:left="426"/>
    </w:pPr>
    <w:r w:rsidRPr="00AD4D06">
      <w:rPr>
        <w:lang w:val="fr-FR"/>
      </w:rPr>
      <w:t>A</w:t>
    </w:r>
    <w:r w:rsidR="00E6119E" w:rsidRPr="00AD4D06">
      <w:rPr>
        <w:lang w:val="fr-FR"/>
      </w:rPr>
      <w:t xml:space="preserve">RC </w:t>
    </w:r>
    <w:r w:rsidRPr="00AD4D06">
      <w:rPr>
        <w:lang w:val="fr-FR"/>
      </w:rPr>
      <w:t>Informatique - ©202</w:t>
    </w:r>
    <w:r w:rsidR="00C360C9" w:rsidRPr="00AD4D06">
      <w:rPr>
        <w:lang w:val="fr-FR"/>
      </w:rPr>
      <w:t>4</w:t>
    </w:r>
    <w:r w:rsidRPr="00AD4D06">
      <w:rPr>
        <w:lang w:val="fr-FR"/>
      </w:rPr>
      <w:t xml:space="preserve">. </w:t>
    </w:r>
    <w:r w:rsidRPr="00C360C9">
      <w:t>All rights reserved.</w:t>
    </w:r>
    <w:r w:rsidR="00CD610A" w:rsidRPr="00C360C9">
      <w:t xml:space="preserve">   </w:t>
    </w:r>
    <w:r w:rsidRPr="00C360C9">
      <w:t xml:space="preserve"> </w:t>
    </w:r>
    <w:sdt>
      <w:sdtPr>
        <w:alias w:val="État "/>
        <w:tag w:val=""/>
        <w:id w:val="13815794"/>
        <w:placeholder>
          <w:docPart w:val="AF618421F0A24729ACAC94DBAF55EB3C"/>
        </w:placeholder>
        <w:dataBinding w:prefixMappings="xmlns:ns0='http://purl.org/dc/elements/1.1/' xmlns:ns1='http://schemas.openxmlformats.org/package/2006/metadata/core-properties' " w:xpath="/ns1:coreProperties[1]/ns1:contentStatus[1]" w:storeItemID="{6C3C8BC8-F283-45AE-878A-BAB7291924A1}"/>
        <w:text/>
      </w:sdtPr>
      <w:sdtEndPr/>
      <w:sdtContent>
        <w:r w:rsidR="000B2D2C">
          <w:t>C0 - Public</w:t>
        </w:r>
      </w:sdtContent>
    </w:sdt>
  </w:p>
  <w:p w14:paraId="4182A6C1" w14:textId="77777777" w:rsidR="00CD610A" w:rsidRDefault="00CD610A" w:rsidP="00EA365E">
    <w:pPr>
      <w:pStyle w:val="NotetoAuthortext"/>
    </w:pPr>
  </w:p>
  <w:p w14:paraId="4C440019" w14:textId="77777777" w:rsidR="00CD610A" w:rsidRDefault="00CD610A" w:rsidP="00EA365E">
    <w:pPr>
      <w:pStyle w:val="NotetoAuthor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2523778" w14:textId="77777777" w:rsidR="000C236E" w:rsidRDefault="000C236E" w:rsidP="00EA365E">
      <w:r>
        <w:separator/>
      </w:r>
    </w:p>
    <w:p w14:paraId="4726C7AB" w14:textId="77777777" w:rsidR="000C236E" w:rsidRDefault="000C236E" w:rsidP="00EA365E"/>
    <w:p w14:paraId="35C6B321" w14:textId="77777777" w:rsidR="000C236E" w:rsidRDefault="000C236E" w:rsidP="00EA365E"/>
    <w:p w14:paraId="22D2C1D2" w14:textId="77777777" w:rsidR="000C236E" w:rsidRDefault="000C236E" w:rsidP="00EA365E"/>
    <w:p w14:paraId="0A625E0C" w14:textId="77777777" w:rsidR="000C236E" w:rsidRDefault="000C236E" w:rsidP="00EA365E"/>
  </w:footnote>
  <w:footnote w:type="continuationSeparator" w:id="0">
    <w:p w14:paraId="0111DBB8" w14:textId="77777777" w:rsidR="000C236E" w:rsidRDefault="000C236E" w:rsidP="00EA365E">
      <w:r>
        <w:continuationSeparator/>
      </w:r>
    </w:p>
    <w:p w14:paraId="2526C117" w14:textId="77777777" w:rsidR="000C236E" w:rsidRDefault="000C236E" w:rsidP="00EA365E"/>
    <w:p w14:paraId="5ACA5F61" w14:textId="77777777" w:rsidR="000C236E" w:rsidRDefault="000C236E" w:rsidP="00EA365E"/>
    <w:p w14:paraId="20B9F148" w14:textId="77777777" w:rsidR="000C236E" w:rsidRDefault="000C236E" w:rsidP="00EA365E"/>
    <w:p w14:paraId="186A1BA5" w14:textId="77777777" w:rsidR="000C236E" w:rsidRDefault="000C236E" w:rsidP="00EA365E"/>
    <w:p w14:paraId="39B33D2B" w14:textId="77777777" w:rsidR="000C236E" w:rsidRDefault="000C236E" w:rsidP="00EA365E"/>
    <w:p w14:paraId="2C3E6540" w14:textId="77777777" w:rsidR="000C236E" w:rsidRDefault="000C236E" w:rsidP="00EA365E"/>
    <w:p w14:paraId="70BF1ECA" w14:textId="77777777" w:rsidR="000C236E" w:rsidRDefault="000C236E" w:rsidP="00EA36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8A2EA1" w14:textId="77777777" w:rsidR="007C7E7F" w:rsidRDefault="00E5209B" w:rsidP="00EA365E">
    <w:pPr>
      <w:pStyle w:val="En-tte"/>
    </w:pPr>
    <w:r>
      <w:rPr>
        <w:noProof/>
      </w:rPr>
      <w:drawing>
        <wp:anchor distT="0" distB="0" distL="114300" distR="114300" simplePos="0" relativeHeight="251689984" behindDoc="0" locked="0" layoutInCell="1" allowOverlap="1" wp14:anchorId="7B3539A1" wp14:editId="43F0D431">
          <wp:simplePos x="0" y="0"/>
          <wp:positionH relativeFrom="column">
            <wp:posOffset>6144260</wp:posOffset>
          </wp:positionH>
          <wp:positionV relativeFrom="page">
            <wp:posOffset>413385</wp:posOffset>
          </wp:positionV>
          <wp:extent cx="505460" cy="2042795"/>
          <wp:effectExtent l="0" t="0" r="2540" b="0"/>
          <wp:wrapNone/>
          <wp:docPr id="801897496" name="Picture 912547717" descr="A black backgroun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46484" name="Picture 10" descr="A black background with a red circle&#10;&#10;Description automatically generated"/>
                  <pic:cNvPicPr/>
                </pic:nvPicPr>
                <pic:blipFill rotWithShape="1">
                  <a:blip r:embed="rId1">
                    <a:extLst>
                      <a:ext uri="{28A0092B-C50C-407E-A947-70E740481C1C}">
                        <a14:useLocalDpi xmlns:a14="http://schemas.microsoft.com/office/drawing/2010/main" val="0"/>
                      </a:ext>
                    </a:extLst>
                  </a:blip>
                  <a:srcRect l="46186" t="24566" b="9234"/>
                  <a:stretch/>
                </pic:blipFill>
                <pic:spPr bwMode="auto">
                  <a:xfrm>
                    <a:off x="0" y="0"/>
                    <a:ext cx="505460" cy="204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7E7F">
      <w:rPr>
        <w:noProof/>
      </w:rPr>
      <w:drawing>
        <wp:anchor distT="0" distB="0" distL="114300" distR="114300" simplePos="0" relativeHeight="251688960" behindDoc="0" locked="0" layoutInCell="1" allowOverlap="1" wp14:anchorId="09093BA3" wp14:editId="42419BE7">
          <wp:simplePos x="0" y="0"/>
          <wp:positionH relativeFrom="column">
            <wp:posOffset>-297180</wp:posOffset>
          </wp:positionH>
          <wp:positionV relativeFrom="page">
            <wp:posOffset>248920</wp:posOffset>
          </wp:positionV>
          <wp:extent cx="939800" cy="431800"/>
          <wp:effectExtent l="0" t="0" r="0" b="0"/>
          <wp:wrapNone/>
          <wp:docPr id="308184067" name="Picture 1641095059"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07228" name="Picture 9" descr="A blue text on a black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939800" cy="4318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47CCB3" w14:textId="77777777" w:rsidR="00F3603B" w:rsidRDefault="00F3603B" w:rsidP="00EA365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0.25pt;height:129.75pt" o:bullet="t">
        <v:imagedata r:id="rId1" o:title="Bullet Logo_TEST 2"/>
      </v:shape>
    </w:pict>
  </w:numPicBullet>
  <w:numPicBullet w:numPicBulletId="1">
    <w:pict>
      <v:shape id="_x0000_i1027" type="#_x0000_t75" style="width:100.5pt;height:91.5pt" o:bullet="t">
        <v:imagedata r:id="rId2" o:title="Bullet Logo_TEST 3"/>
      </v:shape>
    </w:pict>
  </w:numPicBullet>
  <w:numPicBullet w:numPicBulletId="2">
    <w:pict>
      <v:shape id="_x0000_i1028" type="#_x0000_t75" style="width:195.75pt;height:194.25pt" o:bullet="t">
        <v:imagedata r:id="rId3" o:title="artE734"/>
      </v:shape>
    </w:pict>
  </w:numPicBullet>
  <w:abstractNum w:abstractNumId="0" w15:restartNumberingAfterBreak="0">
    <w:nsid w:val="FFFFFF89"/>
    <w:multiLevelType w:val="singleLevel"/>
    <w:tmpl w:val="C1988DA0"/>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7027526"/>
    <w:multiLevelType w:val="hybridMultilevel"/>
    <w:tmpl w:val="E4DAFB5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82EB0"/>
    <w:multiLevelType w:val="multilevel"/>
    <w:tmpl w:val="9036DEE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6C2C54"/>
    <w:multiLevelType w:val="hybridMultilevel"/>
    <w:tmpl w:val="910015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7D4FF4"/>
    <w:multiLevelType w:val="hybridMultilevel"/>
    <w:tmpl w:val="7C2C1A1C"/>
    <w:lvl w:ilvl="0" w:tplc="1368CC44">
      <w:start w:val="1"/>
      <w:numFmt w:val="bullet"/>
      <w:lvlText w:val=""/>
      <w:lvlJc w:val="left"/>
      <w:pPr>
        <w:tabs>
          <w:tab w:val="num" w:pos="360"/>
        </w:tabs>
        <w:ind w:left="360" w:hanging="360"/>
      </w:pPr>
      <w:rPr>
        <w:rFonts w:ascii="Symbol" w:hAnsi="Symbol" w:hint="default"/>
      </w:rPr>
    </w:lvl>
    <w:lvl w:ilvl="1" w:tplc="040C0003">
      <w:start w:val="1"/>
      <w:numFmt w:val="bullet"/>
      <w:pStyle w:val="Tiret"/>
      <w:lvlText w:val="–"/>
      <w:lvlJc w:val="left"/>
      <w:pPr>
        <w:tabs>
          <w:tab w:val="num" w:pos="1582"/>
        </w:tabs>
        <w:ind w:left="1582" w:hanging="360"/>
      </w:pPr>
      <w:rPr>
        <w:rFonts w:ascii="Times New Roman" w:hAnsi="Times New Roman" w:cs="Times New Roman" w:hint="default"/>
        <w:outline w:val="0"/>
        <w:shadow w:val="0"/>
        <w:emboss w:val="0"/>
        <w:imprint w:val="0"/>
      </w:rPr>
    </w:lvl>
    <w:lvl w:ilvl="2" w:tplc="040C0005">
      <w:numFmt w:val="bullet"/>
      <w:lvlText w:val="-"/>
      <w:lvlJc w:val="left"/>
      <w:pPr>
        <w:tabs>
          <w:tab w:val="num" w:pos="2302"/>
        </w:tabs>
        <w:ind w:left="2302" w:hanging="360"/>
      </w:pPr>
      <w:rPr>
        <w:rFonts w:ascii="Times New Roman" w:eastAsia="Times New Roman" w:hAnsi="Times New Roman" w:cs="Times New Roman"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5" w15:restartNumberingAfterBreak="0">
    <w:nsid w:val="13A42004"/>
    <w:multiLevelType w:val="hybridMultilevel"/>
    <w:tmpl w:val="E1CCFB40"/>
    <w:lvl w:ilvl="0" w:tplc="04090003">
      <w:start w:val="1"/>
      <w:numFmt w:val="bullet"/>
      <w:lvlText w:val="o"/>
      <w:lvlJc w:val="left"/>
      <w:pPr>
        <w:ind w:left="2850" w:hanging="360"/>
      </w:pPr>
      <w:rPr>
        <w:rFonts w:ascii="Courier New" w:hAnsi="Courier New" w:cs="Courier New" w:hint="default"/>
      </w:rPr>
    </w:lvl>
    <w:lvl w:ilvl="1" w:tplc="04090003" w:tentative="1">
      <w:start w:val="1"/>
      <w:numFmt w:val="bullet"/>
      <w:lvlText w:val="o"/>
      <w:lvlJc w:val="left"/>
      <w:pPr>
        <w:ind w:left="3570" w:hanging="360"/>
      </w:pPr>
      <w:rPr>
        <w:rFonts w:ascii="Courier New" w:hAnsi="Courier New" w:cs="Courier New" w:hint="default"/>
      </w:rPr>
    </w:lvl>
    <w:lvl w:ilvl="2" w:tplc="04090005" w:tentative="1">
      <w:start w:val="1"/>
      <w:numFmt w:val="bullet"/>
      <w:lvlText w:val=""/>
      <w:lvlJc w:val="left"/>
      <w:pPr>
        <w:ind w:left="4290" w:hanging="360"/>
      </w:pPr>
      <w:rPr>
        <w:rFonts w:ascii="Wingdings" w:hAnsi="Wingdings" w:hint="default"/>
      </w:rPr>
    </w:lvl>
    <w:lvl w:ilvl="3" w:tplc="04090001" w:tentative="1">
      <w:start w:val="1"/>
      <w:numFmt w:val="bullet"/>
      <w:lvlText w:val=""/>
      <w:lvlJc w:val="left"/>
      <w:pPr>
        <w:ind w:left="5010" w:hanging="360"/>
      </w:pPr>
      <w:rPr>
        <w:rFonts w:ascii="Symbol" w:hAnsi="Symbol" w:hint="default"/>
      </w:rPr>
    </w:lvl>
    <w:lvl w:ilvl="4" w:tplc="04090003" w:tentative="1">
      <w:start w:val="1"/>
      <w:numFmt w:val="bullet"/>
      <w:lvlText w:val="o"/>
      <w:lvlJc w:val="left"/>
      <w:pPr>
        <w:ind w:left="5730" w:hanging="360"/>
      </w:pPr>
      <w:rPr>
        <w:rFonts w:ascii="Courier New" w:hAnsi="Courier New" w:cs="Courier New" w:hint="default"/>
      </w:rPr>
    </w:lvl>
    <w:lvl w:ilvl="5" w:tplc="04090005" w:tentative="1">
      <w:start w:val="1"/>
      <w:numFmt w:val="bullet"/>
      <w:lvlText w:val=""/>
      <w:lvlJc w:val="left"/>
      <w:pPr>
        <w:ind w:left="6450" w:hanging="360"/>
      </w:pPr>
      <w:rPr>
        <w:rFonts w:ascii="Wingdings" w:hAnsi="Wingdings" w:hint="default"/>
      </w:rPr>
    </w:lvl>
    <w:lvl w:ilvl="6" w:tplc="04090001" w:tentative="1">
      <w:start w:val="1"/>
      <w:numFmt w:val="bullet"/>
      <w:lvlText w:val=""/>
      <w:lvlJc w:val="left"/>
      <w:pPr>
        <w:ind w:left="7170" w:hanging="360"/>
      </w:pPr>
      <w:rPr>
        <w:rFonts w:ascii="Symbol" w:hAnsi="Symbol" w:hint="default"/>
      </w:rPr>
    </w:lvl>
    <w:lvl w:ilvl="7" w:tplc="04090003" w:tentative="1">
      <w:start w:val="1"/>
      <w:numFmt w:val="bullet"/>
      <w:lvlText w:val="o"/>
      <w:lvlJc w:val="left"/>
      <w:pPr>
        <w:ind w:left="7890" w:hanging="360"/>
      </w:pPr>
      <w:rPr>
        <w:rFonts w:ascii="Courier New" w:hAnsi="Courier New" w:cs="Courier New" w:hint="default"/>
      </w:rPr>
    </w:lvl>
    <w:lvl w:ilvl="8" w:tplc="04090005" w:tentative="1">
      <w:start w:val="1"/>
      <w:numFmt w:val="bullet"/>
      <w:lvlText w:val=""/>
      <w:lvlJc w:val="left"/>
      <w:pPr>
        <w:ind w:left="8610" w:hanging="360"/>
      </w:pPr>
      <w:rPr>
        <w:rFonts w:ascii="Wingdings" w:hAnsi="Wingdings" w:hint="default"/>
      </w:rPr>
    </w:lvl>
  </w:abstractNum>
  <w:abstractNum w:abstractNumId="6" w15:restartNumberingAfterBreak="0">
    <w:nsid w:val="13CA6D8A"/>
    <w:multiLevelType w:val="hybridMultilevel"/>
    <w:tmpl w:val="0130F8FA"/>
    <w:lvl w:ilvl="0" w:tplc="2CD42896">
      <w:start w:val="1"/>
      <w:numFmt w:val="bullet"/>
      <w:pStyle w:val="En-ttedetabledesmatires"/>
      <w:lvlText w:val=""/>
      <w:lvlPicBulletId w:val="0"/>
      <w:lvlJc w:val="left"/>
      <w:pPr>
        <w:ind w:left="153" w:hanging="360"/>
      </w:pPr>
      <w:rPr>
        <w:rFonts w:ascii="Symbol" w:hAnsi="Symbol" w:hint="default"/>
        <w:color w:val="auto"/>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7" w15:restartNumberingAfterBreak="0">
    <w:nsid w:val="1539532E"/>
    <w:multiLevelType w:val="hybridMultilevel"/>
    <w:tmpl w:val="F69EC93A"/>
    <w:lvl w:ilvl="0" w:tplc="FFFFFFFF">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F43A23"/>
    <w:multiLevelType w:val="hybridMultilevel"/>
    <w:tmpl w:val="EC505070"/>
    <w:lvl w:ilvl="0" w:tplc="040C0003">
      <w:start w:val="1"/>
      <w:numFmt w:val="bullet"/>
      <w:lvlText w:val="o"/>
      <w:lvlJc w:val="left"/>
      <w:pPr>
        <w:tabs>
          <w:tab w:val="num" w:pos="720"/>
        </w:tabs>
        <w:ind w:left="720" w:hanging="360"/>
      </w:pPr>
      <w:rPr>
        <w:rFonts w:ascii="Courier New" w:hAnsi="Courier New" w:cs="Courier New" w:hint="default"/>
      </w:rPr>
    </w:lvl>
    <w:lvl w:ilvl="1" w:tplc="040C0001">
      <w:start w:val="1"/>
      <w:numFmt w:val="bullet"/>
      <w:lvlText w:val=""/>
      <w:lvlJc w:val="left"/>
      <w:pPr>
        <w:tabs>
          <w:tab w:val="num" w:pos="1440"/>
        </w:tabs>
        <w:ind w:left="1440" w:hanging="360"/>
      </w:pPr>
      <w:rPr>
        <w:rFonts w:ascii="Symbol" w:hAnsi="Symbol" w:hint="default"/>
      </w:rPr>
    </w:lvl>
    <w:lvl w:ilvl="2" w:tplc="215A04F4" w:tentative="1">
      <w:start w:val="1"/>
      <w:numFmt w:val="bullet"/>
      <w:lvlText w:val=""/>
      <w:lvlPicBulletId w:val="2"/>
      <w:lvlJc w:val="left"/>
      <w:pPr>
        <w:tabs>
          <w:tab w:val="num" w:pos="2160"/>
        </w:tabs>
        <w:ind w:left="2160" w:hanging="360"/>
      </w:pPr>
      <w:rPr>
        <w:rFonts w:ascii="Symbol" w:hAnsi="Symbol" w:hint="default"/>
      </w:rPr>
    </w:lvl>
    <w:lvl w:ilvl="3" w:tplc="6A3AC4E4" w:tentative="1">
      <w:start w:val="1"/>
      <w:numFmt w:val="bullet"/>
      <w:lvlText w:val=""/>
      <w:lvlPicBulletId w:val="2"/>
      <w:lvlJc w:val="left"/>
      <w:pPr>
        <w:tabs>
          <w:tab w:val="num" w:pos="2880"/>
        </w:tabs>
        <w:ind w:left="2880" w:hanging="360"/>
      </w:pPr>
      <w:rPr>
        <w:rFonts w:ascii="Symbol" w:hAnsi="Symbol" w:hint="default"/>
      </w:rPr>
    </w:lvl>
    <w:lvl w:ilvl="4" w:tplc="0DC22BBE" w:tentative="1">
      <w:start w:val="1"/>
      <w:numFmt w:val="bullet"/>
      <w:lvlText w:val=""/>
      <w:lvlPicBulletId w:val="2"/>
      <w:lvlJc w:val="left"/>
      <w:pPr>
        <w:tabs>
          <w:tab w:val="num" w:pos="3600"/>
        </w:tabs>
        <w:ind w:left="3600" w:hanging="360"/>
      </w:pPr>
      <w:rPr>
        <w:rFonts w:ascii="Symbol" w:hAnsi="Symbol" w:hint="default"/>
      </w:rPr>
    </w:lvl>
    <w:lvl w:ilvl="5" w:tplc="6E66DA0A" w:tentative="1">
      <w:start w:val="1"/>
      <w:numFmt w:val="bullet"/>
      <w:lvlText w:val=""/>
      <w:lvlPicBulletId w:val="2"/>
      <w:lvlJc w:val="left"/>
      <w:pPr>
        <w:tabs>
          <w:tab w:val="num" w:pos="4320"/>
        </w:tabs>
        <w:ind w:left="4320" w:hanging="360"/>
      </w:pPr>
      <w:rPr>
        <w:rFonts w:ascii="Symbol" w:hAnsi="Symbol" w:hint="default"/>
      </w:rPr>
    </w:lvl>
    <w:lvl w:ilvl="6" w:tplc="34F86878" w:tentative="1">
      <w:start w:val="1"/>
      <w:numFmt w:val="bullet"/>
      <w:lvlText w:val=""/>
      <w:lvlPicBulletId w:val="2"/>
      <w:lvlJc w:val="left"/>
      <w:pPr>
        <w:tabs>
          <w:tab w:val="num" w:pos="5040"/>
        </w:tabs>
        <w:ind w:left="5040" w:hanging="360"/>
      </w:pPr>
      <w:rPr>
        <w:rFonts w:ascii="Symbol" w:hAnsi="Symbol" w:hint="default"/>
      </w:rPr>
    </w:lvl>
    <w:lvl w:ilvl="7" w:tplc="4EA6B1DE" w:tentative="1">
      <w:start w:val="1"/>
      <w:numFmt w:val="bullet"/>
      <w:lvlText w:val=""/>
      <w:lvlPicBulletId w:val="2"/>
      <w:lvlJc w:val="left"/>
      <w:pPr>
        <w:tabs>
          <w:tab w:val="num" w:pos="5760"/>
        </w:tabs>
        <w:ind w:left="5760" w:hanging="360"/>
      </w:pPr>
      <w:rPr>
        <w:rFonts w:ascii="Symbol" w:hAnsi="Symbol" w:hint="default"/>
      </w:rPr>
    </w:lvl>
    <w:lvl w:ilvl="8" w:tplc="23FA8780" w:tentative="1">
      <w:start w:val="1"/>
      <w:numFmt w:val="bullet"/>
      <w:lvlText w:val=""/>
      <w:lvlPicBulletId w:val="2"/>
      <w:lvlJc w:val="left"/>
      <w:pPr>
        <w:tabs>
          <w:tab w:val="num" w:pos="6480"/>
        </w:tabs>
        <w:ind w:left="6480" w:hanging="360"/>
      </w:pPr>
      <w:rPr>
        <w:rFonts w:ascii="Symbol" w:hAnsi="Symbol" w:hint="default"/>
      </w:rPr>
    </w:lvl>
  </w:abstractNum>
  <w:abstractNum w:abstractNumId="9" w15:restartNumberingAfterBreak="0">
    <w:nsid w:val="178F0251"/>
    <w:multiLevelType w:val="multilevel"/>
    <w:tmpl w:val="0BFAB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B537A0A"/>
    <w:multiLevelType w:val="hybridMultilevel"/>
    <w:tmpl w:val="2806E5FC"/>
    <w:lvl w:ilvl="0" w:tplc="040C0001">
      <w:start w:val="1"/>
      <w:numFmt w:val="bullet"/>
      <w:lvlText w:val=""/>
      <w:lvlJc w:val="left"/>
      <w:pPr>
        <w:ind w:left="1069" w:hanging="360"/>
      </w:pPr>
      <w:rPr>
        <w:rFonts w:ascii="Symbol" w:hAnsi="Symbol" w:hint="default"/>
      </w:rPr>
    </w:lvl>
    <w:lvl w:ilvl="1" w:tplc="040C0003">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1" w15:restartNumberingAfterBreak="0">
    <w:nsid w:val="1D9B0660"/>
    <w:multiLevelType w:val="hybridMultilevel"/>
    <w:tmpl w:val="9A3EC120"/>
    <w:lvl w:ilvl="0" w:tplc="04090003">
      <w:start w:val="1"/>
      <w:numFmt w:val="bullet"/>
      <w:lvlText w:val="o"/>
      <w:lvlJc w:val="left"/>
      <w:pPr>
        <w:ind w:left="1146" w:hanging="360"/>
      </w:pPr>
      <w:rPr>
        <w:rFonts w:ascii="Courier New" w:hAnsi="Courier New" w:cs="Courier New"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2" w15:restartNumberingAfterBreak="0">
    <w:nsid w:val="1FEC587E"/>
    <w:multiLevelType w:val="hybridMultilevel"/>
    <w:tmpl w:val="269C839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4A6383"/>
    <w:multiLevelType w:val="hybridMultilevel"/>
    <w:tmpl w:val="15B08980"/>
    <w:lvl w:ilvl="0" w:tplc="026C2546">
      <w:start w:val="1"/>
      <w:numFmt w:val="bullet"/>
      <w:pStyle w:val="PcVueBulletcheck"/>
      <w:lvlText w:val=""/>
      <w:lvlPicBulletId w:val="1"/>
      <w:lvlJc w:val="left"/>
      <w:pPr>
        <w:ind w:left="360" w:hanging="360"/>
      </w:pPr>
      <w:rPr>
        <w:rFonts w:ascii="Symbol" w:hAnsi="Symbol" w:hint="default"/>
        <w:color w:val="auto"/>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1F6253B"/>
    <w:multiLevelType w:val="hybridMultilevel"/>
    <w:tmpl w:val="E7B00B68"/>
    <w:lvl w:ilvl="0" w:tplc="BA861E52">
      <w:start w:val="1"/>
      <w:numFmt w:val="bullet"/>
      <w:pStyle w:val="Carr"/>
      <w:lvlText w:val=""/>
      <w:lvlJc w:val="left"/>
      <w:pPr>
        <w:tabs>
          <w:tab w:val="num" w:pos="360"/>
        </w:tabs>
        <w:ind w:left="283" w:hanging="283"/>
      </w:pPr>
      <w:rPr>
        <w:rFonts w:ascii="Wingdings" w:hAnsi="Wingdings" w:hint="default"/>
        <w:b w:val="0"/>
        <w:i w:val="0"/>
        <w:outline w:val="0"/>
        <w:shadow w:val="0"/>
        <w:emboss w:val="0"/>
        <w:imprint w:val="0"/>
        <w:color w:val="auto"/>
        <w:sz w:val="24"/>
        <w:szCs w:val="24"/>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2914005"/>
    <w:multiLevelType w:val="hybridMultilevel"/>
    <w:tmpl w:val="14B6E53A"/>
    <w:lvl w:ilvl="0" w:tplc="04090003">
      <w:start w:val="1"/>
      <w:numFmt w:val="bullet"/>
      <w:lvlText w:val="o"/>
      <w:lvlJc w:val="left"/>
      <w:pPr>
        <w:ind w:left="2850" w:hanging="360"/>
      </w:pPr>
      <w:rPr>
        <w:rFonts w:ascii="Courier New" w:hAnsi="Courier New" w:cs="Courier New" w:hint="default"/>
      </w:rPr>
    </w:lvl>
    <w:lvl w:ilvl="1" w:tplc="04090003">
      <w:start w:val="1"/>
      <w:numFmt w:val="bullet"/>
      <w:lvlText w:val="o"/>
      <w:lvlJc w:val="left"/>
      <w:pPr>
        <w:ind w:left="3570" w:hanging="360"/>
      </w:pPr>
      <w:rPr>
        <w:rFonts w:ascii="Courier New" w:hAnsi="Courier New" w:cs="Courier New" w:hint="default"/>
      </w:rPr>
    </w:lvl>
    <w:lvl w:ilvl="2" w:tplc="04090005" w:tentative="1">
      <w:start w:val="1"/>
      <w:numFmt w:val="bullet"/>
      <w:lvlText w:val=""/>
      <w:lvlJc w:val="left"/>
      <w:pPr>
        <w:ind w:left="4290" w:hanging="360"/>
      </w:pPr>
      <w:rPr>
        <w:rFonts w:ascii="Wingdings" w:hAnsi="Wingdings" w:hint="default"/>
      </w:rPr>
    </w:lvl>
    <w:lvl w:ilvl="3" w:tplc="04090001" w:tentative="1">
      <w:start w:val="1"/>
      <w:numFmt w:val="bullet"/>
      <w:lvlText w:val=""/>
      <w:lvlJc w:val="left"/>
      <w:pPr>
        <w:ind w:left="5010" w:hanging="360"/>
      </w:pPr>
      <w:rPr>
        <w:rFonts w:ascii="Symbol" w:hAnsi="Symbol" w:hint="default"/>
      </w:rPr>
    </w:lvl>
    <w:lvl w:ilvl="4" w:tplc="04090003" w:tentative="1">
      <w:start w:val="1"/>
      <w:numFmt w:val="bullet"/>
      <w:lvlText w:val="o"/>
      <w:lvlJc w:val="left"/>
      <w:pPr>
        <w:ind w:left="5730" w:hanging="360"/>
      </w:pPr>
      <w:rPr>
        <w:rFonts w:ascii="Courier New" w:hAnsi="Courier New" w:cs="Courier New" w:hint="default"/>
      </w:rPr>
    </w:lvl>
    <w:lvl w:ilvl="5" w:tplc="04090005" w:tentative="1">
      <w:start w:val="1"/>
      <w:numFmt w:val="bullet"/>
      <w:lvlText w:val=""/>
      <w:lvlJc w:val="left"/>
      <w:pPr>
        <w:ind w:left="6450" w:hanging="360"/>
      </w:pPr>
      <w:rPr>
        <w:rFonts w:ascii="Wingdings" w:hAnsi="Wingdings" w:hint="default"/>
      </w:rPr>
    </w:lvl>
    <w:lvl w:ilvl="6" w:tplc="04090001" w:tentative="1">
      <w:start w:val="1"/>
      <w:numFmt w:val="bullet"/>
      <w:lvlText w:val=""/>
      <w:lvlJc w:val="left"/>
      <w:pPr>
        <w:ind w:left="7170" w:hanging="360"/>
      </w:pPr>
      <w:rPr>
        <w:rFonts w:ascii="Symbol" w:hAnsi="Symbol" w:hint="default"/>
      </w:rPr>
    </w:lvl>
    <w:lvl w:ilvl="7" w:tplc="04090003" w:tentative="1">
      <w:start w:val="1"/>
      <w:numFmt w:val="bullet"/>
      <w:lvlText w:val="o"/>
      <w:lvlJc w:val="left"/>
      <w:pPr>
        <w:ind w:left="7890" w:hanging="360"/>
      </w:pPr>
      <w:rPr>
        <w:rFonts w:ascii="Courier New" w:hAnsi="Courier New" w:cs="Courier New" w:hint="default"/>
      </w:rPr>
    </w:lvl>
    <w:lvl w:ilvl="8" w:tplc="04090005" w:tentative="1">
      <w:start w:val="1"/>
      <w:numFmt w:val="bullet"/>
      <w:lvlText w:val=""/>
      <w:lvlJc w:val="left"/>
      <w:pPr>
        <w:ind w:left="8610" w:hanging="360"/>
      </w:pPr>
      <w:rPr>
        <w:rFonts w:ascii="Wingdings" w:hAnsi="Wingdings" w:hint="default"/>
      </w:rPr>
    </w:lvl>
  </w:abstractNum>
  <w:abstractNum w:abstractNumId="16" w15:restartNumberingAfterBreak="0">
    <w:nsid w:val="22A54A0E"/>
    <w:multiLevelType w:val="hybridMultilevel"/>
    <w:tmpl w:val="9B3023A4"/>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491103C"/>
    <w:multiLevelType w:val="hybridMultilevel"/>
    <w:tmpl w:val="EED2953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BA3B95"/>
    <w:multiLevelType w:val="hybridMultilevel"/>
    <w:tmpl w:val="CDEC5CA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5CA6160"/>
    <w:multiLevelType w:val="hybridMultilevel"/>
    <w:tmpl w:val="C13E111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79000B"/>
    <w:multiLevelType w:val="hybridMultilevel"/>
    <w:tmpl w:val="B05071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102D42"/>
    <w:multiLevelType w:val="hybridMultilevel"/>
    <w:tmpl w:val="D912372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E5E1A0A"/>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FBF6570"/>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6C32257"/>
    <w:multiLevelType w:val="hybridMultilevel"/>
    <w:tmpl w:val="1806F0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9547E68"/>
    <w:multiLevelType w:val="multilevel"/>
    <w:tmpl w:val="FD5A0D3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Segoe UI" w:eastAsiaTheme="minorEastAsia" w:hAnsi="Segoe UI" w:cs="Segoe UI"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97161E7"/>
    <w:multiLevelType w:val="hybridMultilevel"/>
    <w:tmpl w:val="566C08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A5B7E85"/>
    <w:multiLevelType w:val="hybridMultilevel"/>
    <w:tmpl w:val="1AA69D8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B9C034B"/>
    <w:multiLevelType w:val="hybridMultilevel"/>
    <w:tmpl w:val="DDCC8D40"/>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15:restartNumberingAfterBreak="0">
    <w:nsid w:val="3C2929B8"/>
    <w:multiLevelType w:val="hybridMultilevel"/>
    <w:tmpl w:val="BD44749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D563E94"/>
    <w:multiLevelType w:val="multilevel"/>
    <w:tmpl w:val="18BC2A20"/>
    <w:styleLink w:val="Titres"/>
    <w:lvl w:ilvl="0">
      <w:start w:val="1"/>
      <w:numFmt w:val="decimal"/>
      <w:suff w:val="space"/>
      <w:lvlText w:val="%1"/>
      <w:lvlJc w:val="left"/>
      <w:pPr>
        <w:ind w:left="0" w:firstLine="0"/>
      </w:pPr>
      <w:rPr>
        <w:rFonts w:ascii="Tahoma" w:hAnsi="Tahoma" w:hint="default"/>
        <w:b/>
        <w:i w:val="0"/>
      </w:rPr>
    </w:lvl>
    <w:lvl w:ilvl="1">
      <w:start w:val="1"/>
      <w:numFmt w:val="decimal"/>
      <w:suff w:val="space"/>
      <w:lvlText w:val="%1.%2"/>
      <w:lvlJc w:val="left"/>
      <w:pPr>
        <w:ind w:left="708" w:hanging="708"/>
      </w:pPr>
      <w:rPr>
        <w:rFonts w:hint="default"/>
      </w:rPr>
    </w:lvl>
    <w:lvl w:ilvl="2">
      <w:start w:val="1"/>
      <w:numFmt w:val="decimal"/>
      <w:suff w:val="space"/>
      <w:lvlText w:val="%1.%2.%3"/>
      <w:lvlJc w:val="left"/>
      <w:pPr>
        <w:ind w:left="-567" w:firstLine="567"/>
      </w:pPr>
      <w:rPr>
        <w:rFonts w:hint="default"/>
      </w:rPr>
    </w:lvl>
    <w:lvl w:ilvl="3">
      <w:start w:val="1"/>
      <w:numFmt w:val="decimal"/>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suff w:val="space"/>
      <w:lvlText w:val="%1.%2.%3.%4.%5.%6"/>
      <w:lvlJc w:val="left"/>
      <w:pPr>
        <w:ind w:left="3540" w:hanging="1414"/>
      </w:pPr>
      <w:rPr>
        <w:rFonts w:hint="default"/>
      </w:rPr>
    </w:lvl>
    <w:lvl w:ilvl="6">
      <w:start w:val="1"/>
      <w:numFmt w:val="decimal"/>
      <w:suff w:val="space"/>
      <w:lvlText w:val="%1.%2.%3.%4.%5.%6.%7"/>
      <w:lvlJc w:val="left"/>
      <w:pPr>
        <w:ind w:left="4248" w:hanging="2122"/>
      </w:pPr>
      <w:rPr>
        <w:rFonts w:hint="default"/>
      </w:rPr>
    </w:lvl>
    <w:lvl w:ilvl="7">
      <w:start w:val="1"/>
      <w:numFmt w:val="decimal"/>
      <w:suff w:val="space"/>
      <w:lvlText w:val="%1.%2.%3.%4.%5.%6.%7.%8"/>
      <w:lvlJc w:val="left"/>
      <w:pPr>
        <w:ind w:left="4956" w:hanging="2830"/>
      </w:pPr>
      <w:rPr>
        <w:rFonts w:hint="default"/>
      </w:rPr>
    </w:lvl>
    <w:lvl w:ilvl="8">
      <w:start w:val="1"/>
      <w:numFmt w:val="decimal"/>
      <w:suff w:val="space"/>
      <w:lvlText w:val="%1.%2.%3.%4.%5.%6.%7.%8.%9"/>
      <w:lvlJc w:val="left"/>
      <w:pPr>
        <w:ind w:left="5664" w:hanging="3538"/>
      </w:pPr>
      <w:rPr>
        <w:rFonts w:hint="default"/>
      </w:rPr>
    </w:lvl>
  </w:abstractNum>
  <w:abstractNum w:abstractNumId="31" w15:restartNumberingAfterBreak="0">
    <w:nsid w:val="40F9439B"/>
    <w:multiLevelType w:val="hybridMultilevel"/>
    <w:tmpl w:val="7A8CE9F2"/>
    <w:lvl w:ilvl="0" w:tplc="9634F104">
      <w:start w:val="1"/>
      <w:numFmt w:val="bullet"/>
      <w:pStyle w:val="PcVueBullet"/>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22F4B6E"/>
    <w:multiLevelType w:val="hybridMultilevel"/>
    <w:tmpl w:val="1CB00A7C"/>
    <w:lvl w:ilvl="0" w:tplc="040C000D">
      <w:start w:val="1"/>
      <w:numFmt w:val="bullet"/>
      <w:lvlText w:val=""/>
      <w:lvlJc w:val="left"/>
      <w:pPr>
        <w:ind w:left="2160" w:hanging="360"/>
      </w:pPr>
      <w:rPr>
        <w:rFonts w:ascii="Wingdings" w:hAnsi="Wingdings"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33" w15:restartNumberingAfterBreak="0">
    <w:nsid w:val="45BA40A0"/>
    <w:multiLevelType w:val="multilevel"/>
    <w:tmpl w:val="015C8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5D07872"/>
    <w:multiLevelType w:val="hybridMultilevel"/>
    <w:tmpl w:val="DFF6873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48F76D4F"/>
    <w:multiLevelType w:val="multilevel"/>
    <w:tmpl w:val="9D6A68EC"/>
    <w:lvl w:ilvl="0">
      <w:start w:val="1"/>
      <w:numFmt w:val="bullet"/>
      <w:lvlText w:val=""/>
      <w:lvlJc w:val="left"/>
      <w:pPr>
        <w:tabs>
          <w:tab w:val="num" w:pos="720"/>
        </w:tabs>
        <w:ind w:left="720" w:hanging="360"/>
      </w:pPr>
      <w:rPr>
        <w:rFonts w:ascii="Symbol" w:hAnsi="Symbol" w:hint="default"/>
        <w:sz w:val="20"/>
      </w:rPr>
    </w:lvl>
    <w:lvl w:ilvl="1">
      <w:start w:val="14"/>
      <w:numFmt w:val="bullet"/>
      <w:lvlText w:val="-"/>
      <w:lvlJc w:val="left"/>
      <w:pPr>
        <w:ind w:left="1440" w:hanging="360"/>
      </w:pPr>
      <w:rPr>
        <w:rFonts w:ascii="Calibri Light" w:eastAsiaTheme="minorHAnsi" w:hAnsi="Calibri Light"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9004589"/>
    <w:multiLevelType w:val="multilevel"/>
    <w:tmpl w:val="BA668BE6"/>
    <w:lvl w:ilvl="0">
      <w:start w:val="1"/>
      <w:numFmt w:val="decimal"/>
      <w:pStyle w:val="Exampleinden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4B71014A"/>
    <w:multiLevelType w:val="multilevel"/>
    <w:tmpl w:val="3098C1B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Arial" w:eastAsia="Times New Roman" w:hAnsi="Arial" w:cs="Aria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0174844"/>
    <w:multiLevelType w:val="hybridMultilevel"/>
    <w:tmpl w:val="4D9CA85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0441883"/>
    <w:multiLevelType w:val="hybridMultilevel"/>
    <w:tmpl w:val="1B32B1F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30D618E"/>
    <w:multiLevelType w:val="hybridMultilevel"/>
    <w:tmpl w:val="9E8869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3C569C3"/>
    <w:multiLevelType w:val="hybridMultilevel"/>
    <w:tmpl w:val="71CE4CBA"/>
    <w:lvl w:ilvl="0" w:tplc="09208966">
      <w:start w:val="1"/>
      <w:numFmt w:val="bullet"/>
      <w:lvlText w:val=""/>
      <w:lvlJc w:val="left"/>
      <w:pPr>
        <w:tabs>
          <w:tab w:val="num" w:pos="720"/>
        </w:tabs>
        <w:ind w:left="720" w:hanging="360"/>
      </w:pPr>
      <w:rPr>
        <w:rFonts w:ascii="Wingdings" w:hAnsi="Wingdings" w:hint="default"/>
      </w:rPr>
    </w:lvl>
    <w:lvl w:ilvl="1" w:tplc="B31EF36E" w:tentative="1">
      <w:start w:val="1"/>
      <w:numFmt w:val="bullet"/>
      <w:lvlText w:val=""/>
      <w:lvlJc w:val="left"/>
      <w:pPr>
        <w:tabs>
          <w:tab w:val="num" w:pos="1440"/>
        </w:tabs>
        <w:ind w:left="1440" w:hanging="360"/>
      </w:pPr>
      <w:rPr>
        <w:rFonts w:ascii="Wingdings" w:hAnsi="Wingdings" w:hint="default"/>
      </w:rPr>
    </w:lvl>
    <w:lvl w:ilvl="2" w:tplc="8D1288F0" w:tentative="1">
      <w:start w:val="1"/>
      <w:numFmt w:val="bullet"/>
      <w:lvlText w:val=""/>
      <w:lvlJc w:val="left"/>
      <w:pPr>
        <w:tabs>
          <w:tab w:val="num" w:pos="2160"/>
        </w:tabs>
        <w:ind w:left="2160" w:hanging="360"/>
      </w:pPr>
      <w:rPr>
        <w:rFonts w:ascii="Wingdings" w:hAnsi="Wingdings" w:hint="default"/>
      </w:rPr>
    </w:lvl>
    <w:lvl w:ilvl="3" w:tplc="DCE4B7B6" w:tentative="1">
      <w:start w:val="1"/>
      <w:numFmt w:val="bullet"/>
      <w:lvlText w:val=""/>
      <w:lvlJc w:val="left"/>
      <w:pPr>
        <w:tabs>
          <w:tab w:val="num" w:pos="2880"/>
        </w:tabs>
        <w:ind w:left="2880" w:hanging="360"/>
      </w:pPr>
      <w:rPr>
        <w:rFonts w:ascii="Wingdings" w:hAnsi="Wingdings" w:hint="default"/>
      </w:rPr>
    </w:lvl>
    <w:lvl w:ilvl="4" w:tplc="7116EC80" w:tentative="1">
      <w:start w:val="1"/>
      <w:numFmt w:val="bullet"/>
      <w:lvlText w:val=""/>
      <w:lvlJc w:val="left"/>
      <w:pPr>
        <w:tabs>
          <w:tab w:val="num" w:pos="3600"/>
        </w:tabs>
        <w:ind w:left="3600" w:hanging="360"/>
      </w:pPr>
      <w:rPr>
        <w:rFonts w:ascii="Wingdings" w:hAnsi="Wingdings" w:hint="default"/>
      </w:rPr>
    </w:lvl>
    <w:lvl w:ilvl="5" w:tplc="90A6D6F6" w:tentative="1">
      <w:start w:val="1"/>
      <w:numFmt w:val="bullet"/>
      <w:lvlText w:val=""/>
      <w:lvlJc w:val="left"/>
      <w:pPr>
        <w:tabs>
          <w:tab w:val="num" w:pos="4320"/>
        </w:tabs>
        <w:ind w:left="4320" w:hanging="360"/>
      </w:pPr>
      <w:rPr>
        <w:rFonts w:ascii="Wingdings" w:hAnsi="Wingdings" w:hint="default"/>
      </w:rPr>
    </w:lvl>
    <w:lvl w:ilvl="6" w:tplc="3984F4D8" w:tentative="1">
      <w:start w:val="1"/>
      <w:numFmt w:val="bullet"/>
      <w:lvlText w:val=""/>
      <w:lvlJc w:val="left"/>
      <w:pPr>
        <w:tabs>
          <w:tab w:val="num" w:pos="5040"/>
        </w:tabs>
        <w:ind w:left="5040" w:hanging="360"/>
      </w:pPr>
      <w:rPr>
        <w:rFonts w:ascii="Wingdings" w:hAnsi="Wingdings" w:hint="default"/>
      </w:rPr>
    </w:lvl>
    <w:lvl w:ilvl="7" w:tplc="CE60C626" w:tentative="1">
      <w:start w:val="1"/>
      <w:numFmt w:val="bullet"/>
      <w:lvlText w:val=""/>
      <w:lvlJc w:val="left"/>
      <w:pPr>
        <w:tabs>
          <w:tab w:val="num" w:pos="5760"/>
        </w:tabs>
        <w:ind w:left="5760" w:hanging="360"/>
      </w:pPr>
      <w:rPr>
        <w:rFonts w:ascii="Wingdings" w:hAnsi="Wingdings" w:hint="default"/>
      </w:rPr>
    </w:lvl>
    <w:lvl w:ilvl="8" w:tplc="149AB7FC"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45A4589"/>
    <w:multiLevelType w:val="hybridMultilevel"/>
    <w:tmpl w:val="BE3A5DB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721576F"/>
    <w:multiLevelType w:val="multilevel"/>
    <w:tmpl w:val="2F5C3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85B53F6"/>
    <w:multiLevelType w:val="singleLevel"/>
    <w:tmpl w:val="19820540"/>
    <w:lvl w:ilvl="0">
      <w:numFmt w:val="bullet"/>
      <w:pStyle w:val="Index1"/>
      <w:lvlText w:val="-"/>
      <w:lvlJc w:val="left"/>
      <w:pPr>
        <w:tabs>
          <w:tab w:val="num" w:pos="360"/>
        </w:tabs>
        <w:ind w:left="360" w:hanging="360"/>
      </w:pPr>
      <w:rPr>
        <w:rFonts w:hint="default"/>
      </w:rPr>
    </w:lvl>
  </w:abstractNum>
  <w:abstractNum w:abstractNumId="45" w15:restartNumberingAfterBreak="0">
    <w:nsid w:val="58DE0F7E"/>
    <w:multiLevelType w:val="hybridMultilevel"/>
    <w:tmpl w:val="EF6CAA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B2A349A"/>
    <w:multiLevelType w:val="hybridMultilevel"/>
    <w:tmpl w:val="6F347D52"/>
    <w:lvl w:ilvl="0" w:tplc="52D62BE0">
      <w:start w:val="1"/>
      <w:numFmt w:val="bullet"/>
      <w:lvlText w:val="•"/>
      <w:lvlJc w:val="left"/>
      <w:pPr>
        <w:tabs>
          <w:tab w:val="num" w:pos="720"/>
        </w:tabs>
        <w:ind w:left="720" w:hanging="360"/>
      </w:pPr>
      <w:rPr>
        <w:rFonts w:ascii="Arial" w:hAnsi="Arial" w:hint="default"/>
      </w:rPr>
    </w:lvl>
    <w:lvl w:ilvl="1" w:tplc="910863CE" w:tentative="1">
      <w:start w:val="1"/>
      <w:numFmt w:val="bullet"/>
      <w:lvlText w:val="•"/>
      <w:lvlJc w:val="left"/>
      <w:pPr>
        <w:tabs>
          <w:tab w:val="num" w:pos="1440"/>
        </w:tabs>
        <w:ind w:left="1440" w:hanging="360"/>
      </w:pPr>
      <w:rPr>
        <w:rFonts w:ascii="Arial" w:hAnsi="Arial" w:hint="default"/>
      </w:rPr>
    </w:lvl>
    <w:lvl w:ilvl="2" w:tplc="4E64C462" w:tentative="1">
      <w:start w:val="1"/>
      <w:numFmt w:val="bullet"/>
      <w:lvlText w:val="•"/>
      <w:lvlJc w:val="left"/>
      <w:pPr>
        <w:tabs>
          <w:tab w:val="num" w:pos="2160"/>
        </w:tabs>
        <w:ind w:left="2160" w:hanging="360"/>
      </w:pPr>
      <w:rPr>
        <w:rFonts w:ascii="Arial" w:hAnsi="Arial" w:hint="default"/>
      </w:rPr>
    </w:lvl>
    <w:lvl w:ilvl="3" w:tplc="759A21EC" w:tentative="1">
      <w:start w:val="1"/>
      <w:numFmt w:val="bullet"/>
      <w:lvlText w:val="•"/>
      <w:lvlJc w:val="left"/>
      <w:pPr>
        <w:tabs>
          <w:tab w:val="num" w:pos="2880"/>
        </w:tabs>
        <w:ind w:left="2880" w:hanging="360"/>
      </w:pPr>
      <w:rPr>
        <w:rFonts w:ascii="Arial" w:hAnsi="Arial" w:hint="default"/>
      </w:rPr>
    </w:lvl>
    <w:lvl w:ilvl="4" w:tplc="CC567520" w:tentative="1">
      <w:start w:val="1"/>
      <w:numFmt w:val="bullet"/>
      <w:lvlText w:val="•"/>
      <w:lvlJc w:val="left"/>
      <w:pPr>
        <w:tabs>
          <w:tab w:val="num" w:pos="3600"/>
        </w:tabs>
        <w:ind w:left="3600" w:hanging="360"/>
      </w:pPr>
      <w:rPr>
        <w:rFonts w:ascii="Arial" w:hAnsi="Arial" w:hint="default"/>
      </w:rPr>
    </w:lvl>
    <w:lvl w:ilvl="5" w:tplc="BC1401A0" w:tentative="1">
      <w:start w:val="1"/>
      <w:numFmt w:val="bullet"/>
      <w:lvlText w:val="•"/>
      <w:lvlJc w:val="left"/>
      <w:pPr>
        <w:tabs>
          <w:tab w:val="num" w:pos="4320"/>
        </w:tabs>
        <w:ind w:left="4320" w:hanging="360"/>
      </w:pPr>
      <w:rPr>
        <w:rFonts w:ascii="Arial" w:hAnsi="Arial" w:hint="default"/>
      </w:rPr>
    </w:lvl>
    <w:lvl w:ilvl="6" w:tplc="C29EA05E" w:tentative="1">
      <w:start w:val="1"/>
      <w:numFmt w:val="bullet"/>
      <w:lvlText w:val="•"/>
      <w:lvlJc w:val="left"/>
      <w:pPr>
        <w:tabs>
          <w:tab w:val="num" w:pos="5040"/>
        </w:tabs>
        <w:ind w:left="5040" w:hanging="360"/>
      </w:pPr>
      <w:rPr>
        <w:rFonts w:ascii="Arial" w:hAnsi="Arial" w:hint="default"/>
      </w:rPr>
    </w:lvl>
    <w:lvl w:ilvl="7" w:tplc="B1CC6F4A" w:tentative="1">
      <w:start w:val="1"/>
      <w:numFmt w:val="bullet"/>
      <w:lvlText w:val="•"/>
      <w:lvlJc w:val="left"/>
      <w:pPr>
        <w:tabs>
          <w:tab w:val="num" w:pos="5760"/>
        </w:tabs>
        <w:ind w:left="5760" w:hanging="360"/>
      </w:pPr>
      <w:rPr>
        <w:rFonts w:ascii="Arial" w:hAnsi="Arial" w:hint="default"/>
      </w:rPr>
    </w:lvl>
    <w:lvl w:ilvl="8" w:tplc="D1EE54D4"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5CE46999"/>
    <w:multiLevelType w:val="hybridMultilevel"/>
    <w:tmpl w:val="9DA087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FA04E7F"/>
    <w:multiLevelType w:val="hybridMultilevel"/>
    <w:tmpl w:val="5B78A504"/>
    <w:lvl w:ilvl="0" w:tplc="040C0001">
      <w:start w:val="1"/>
      <w:numFmt w:val="bullet"/>
      <w:lvlText w:val=""/>
      <w:lvlJc w:val="left"/>
      <w:pPr>
        <w:ind w:left="720" w:hanging="360"/>
      </w:pPr>
      <w:rPr>
        <w:rFonts w:ascii="Symbol" w:hAnsi="Symbol" w:hint="default"/>
      </w:rPr>
    </w:lvl>
    <w:lvl w:ilvl="1" w:tplc="3C667F10">
      <w:start w:val="1"/>
      <w:numFmt w:val="bullet"/>
      <w:lvlText w:val=""/>
      <w:lvlJc w:val="left"/>
      <w:pPr>
        <w:ind w:left="1440" w:hanging="360"/>
      </w:pPr>
      <w:rPr>
        <w:rFonts w:ascii="Symbol" w:hAnsi="Symbol" w:hint="default"/>
        <w:sz w:val="24"/>
        <w:szCs w:val="24"/>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60B25273"/>
    <w:multiLevelType w:val="multilevel"/>
    <w:tmpl w:val="79D08D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57D377F"/>
    <w:multiLevelType w:val="hybridMultilevel"/>
    <w:tmpl w:val="7234A1A6"/>
    <w:lvl w:ilvl="0" w:tplc="040C000D">
      <w:start w:val="1"/>
      <w:numFmt w:val="bullet"/>
      <w:lvlText w:val=""/>
      <w:lvlJc w:val="left"/>
      <w:pPr>
        <w:ind w:left="2160" w:hanging="360"/>
      </w:pPr>
      <w:rPr>
        <w:rFonts w:ascii="Wingdings" w:hAnsi="Wingdings"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51" w15:restartNumberingAfterBreak="0">
    <w:nsid w:val="68D21637"/>
    <w:multiLevelType w:val="hybridMultilevel"/>
    <w:tmpl w:val="949E1B2E"/>
    <w:lvl w:ilvl="0" w:tplc="0422025E">
      <w:start w:val="1"/>
      <w:numFmt w:val="bullet"/>
      <w:pStyle w:val="Bulletpoint"/>
      <w:lvlText w:val=""/>
      <w:lvlJc w:val="left"/>
      <w:pPr>
        <w:ind w:left="720" w:hanging="360"/>
      </w:pPr>
      <w:rPr>
        <w:rFonts w:ascii="Symbol" w:hAnsi="Symbol" w:hint="default"/>
        <w:color w:val="E61D33"/>
        <w:sz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692A42AC"/>
    <w:multiLevelType w:val="hybridMultilevel"/>
    <w:tmpl w:val="F696891E"/>
    <w:lvl w:ilvl="0" w:tplc="B970B27A">
      <w:start w:val="1"/>
      <w:numFmt w:val="bullet"/>
      <w:pStyle w:val="PcVueBulletlogo"/>
      <w:lvlText w:val=""/>
      <w:lvlPicBulletId w:val="0"/>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6B5F70B7"/>
    <w:multiLevelType w:val="hybridMultilevel"/>
    <w:tmpl w:val="FC4472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06F1E6E"/>
    <w:multiLevelType w:val="multilevel"/>
    <w:tmpl w:val="13D07476"/>
    <w:lvl w:ilvl="0">
      <w:start w:val="1"/>
      <w:numFmt w:val="decimal"/>
      <w:pStyle w:val="Titre1"/>
      <w:lvlText w:val="%1."/>
      <w:lvlJc w:val="left"/>
      <w:pPr>
        <w:ind w:left="0" w:firstLine="0"/>
      </w:pPr>
    </w:lvl>
    <w:lvl w:ilvl="1">
      <w:start w:val="1"/>
      <w:numFmt w:val="decimal"/>
      <w:pStyle w:val="Titre2"/>
      <w:suff w:val="space"/>
      <w:lvlText w:val="%1.%2"/>
      <w:lvlJc w:val="left"/>
      <w:pPr>
        <w:ind w:left="1276" w:hanging="708"/>
      </w:pPr>
      <w:rPr>
        <w:rFonts w:hint="default"/>
      </w:rPr>
    </w:lvl>
    <w:lvl w:ilvl="2">
      <w:start w:val="1"/>
      <w:numFmt w:val="decimal"/>
      <w:pStyle w:val="Titre3"/>
      <w:suff w:val="space"/>
      <w:lvlText w:val="%1.%2.%3"/>
      <w:lvlJc w:val="left"/>
      <w:pPr>
        <w:ind w:left="-567" w:firstLine="567"/>
      </w:pPr>
      <w:rPr>
        <w:rFonts w:hint="default"/>
      </w:rPr>
    </w:lvl>
    <w:lvl w:ilvl="3">
      <w:start w:val="1"/>
      <w:numFmt w:val="decimal"/>
      <w:pStyle w:val="Titre4"/>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pStyle w:val="Titre6"/>
      <w:suff w:val="space"/>
      <w:lvlText w:val="%1.%2.%3.%4.%5.%6"/>
      <w:lvlJc w:val="left"/>
      <w:pPr>
        <w:ind w:left="3540" w:hanging="1414"/>
      </w:pPr>
      <w:rPr>
        <w:rFonts w:hint="default"/>
      </w:rPr>
    </w:lvl>
    <w:lvl w:ilvl="6">
      <w:start w:val="1"/>
      <w:numFmt w:val="decimal"/>
      <w:pStyle w:val="Titre7"/>
      <w:suff w:val="space"/>
      <w:lvlText w:val="%1.%2.%3.%4.%5.%6.%7"/>
      <w:lvlJc w:val="left"/>
      <w:pPr>
        <w:ind w:left="4248" w:hanging="2122"/>
      </w:pPr>
      <w:rPr>
        <w:rFonts w:hint="default"/>
      </w:rPr>
    </w:lvl>
    <w:lvl w:ilvl="7">
      <w:start w:val="1"/>
      <w:numFmt w:val="decimal"/>
      <w:pStyle w:val="Titre8"/>
      <w:suff w:val="space"/>
      <w:lvlText w:val="%1.%2.%3.%4.%5.%6.%7.%8"/>
      <w:lvlJc w:val="left"/>
      <w:pPr>
        <w:ind w:left="4956" w:hanging="2830"/>
      </w:pPr>
      <w:rPr>
        <w:rFonts w:hint="default"/>
      </w:rPr>
    </w:lvl>
    <w:lvl w:ilvl="8">
      <w:start w:val="1"/>
      <w:numFmt w:val="decimal"/>
      <w:pStyle w:val="Titre9"/>
      <w:suff w:val="space"/>
      <w:lvlText w:val="%1.%2.%3.%4.%5.%6.%7.%8.%9"/>
      <w:lvlJc w:val="left"/>
      <w:pPr>
        <w:ind w:left="5664" w:hanging="3538"/>
      </w:pPr>
      <w:rPr>
        <w:rFonts w:hint="default"/>
      </w:rPr>
    </w:lvl>
  </w:abstractNum>
  <w:abstractNum w:abstractNumId="55" w15:restartNumberingAfterBreak="0">
    <w:nsid w:val="710A587D"/>
    <w:multiLevelType w:val="hybridMultilevel"/>
    <w:tmpl w:val="D9DC524C"/>
    <w:lvl w:ilvl="0" w:tplc="2CB8D39E">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755F7F37"/>
    <w:multiLevelType w:val="hybridMultilevel"/>
    <w:tmpl w:val="DDF6DFA2"/>
    <w:lvl w:ilvl="0" w:tplc="E946D5DC">
      <w:start w:val="1"/>
      <w:numFmt w:val="upperLetter"/>
      <w:pStyle w:val="Appendice"/>
      <w:lvlText w:val="Appendix %1."/>
      <w:lvlJc w:val="left"/>
      <w:pPr>
        <w:ind w:left="11" w:hanging="360"/>
      </w:pPr>
    </w:lvl>
    <w:lvl w:ilvl="1" w:tplc="04090019" w:tentative="1">
      <w:start w:val="1"/>
      <w:numFmt w:val="lowerLetter"/>
      <w:lvlText w:val="%2."/>
      <w:lvlJc w:val="left"/>
      <w:pPr>
        <w:ind w:left="731" w:hanging="360"/>
      </w:pPr>
    </w:lvl>
    <w:lvl w:ilvl="2" w:tplc="0409001B" w:tentative="1">
      <w:start w:val="1"/>
      <w:numFmt w:val="lowerRoman"/>
      <w:lvlText w:val="%3."/>
      <w:lvlJc w:val="right"/>
      <w:pPr>
        <w:ind w:left="1451" w:hanging="180"/>
      </w:pPr>
    </w:lvl>
    <w:lvl w:ilvl="3" w:tplc="0409000F" w:tentative="1">
      <w:start w:val="1"/>
      <w:numFmt w:val="decimal"/>
      <w:lvlText w:val="%4."/>
      <w:lvlJc w:val="left"/>
      <w:pPr>
        <w:ind w:left="2171" w:hanging="360"/>
      </w:pPr>
    </w:lvl>
    <w:lvl w:ilvl="4" w:tplc="04090019" w:tentative="1">
      <w:start w:val="1"/>
      <w:numFmt w:val="lowerLetter"/>
      <w:lvlText w:val="%5."/>
      <w:lvlJc w:val="left"/>
      <w:pPr>
        <w:ind w:left="2891" w:hanging="360"/>
      </w:pPr>
    </w:lvl>
    <w:lvl w:ilvl="5" w:tplc="0409001B" w:tentative="1">
      <w:start w:val="1"/>
      <w:numFmt w:val="lowerRoman"/>
      <w:lvlText w:val="%6."/>
      <w:lvlJc w:val="right"/>
      <w:pPr>
        <w:ind w:left="3611" w:hanging="180"/>
      </w:pPr>
    </w:lvl>
    <w:lvl w:ilvl="6" w:tplc="0409000F" w:tentative="1">
      <w:start w:val="1"/>
      <w:numFmt w:val="decimal"/>
      <w:lvlText w:val="%7."/>
      <w:lvlJc w:val="left"/>
      <w:pPr>
        <w:ind w:left="4331" w:hanging="360"/>
      </w:pPr>
    </w:lvl>
    <w:lvl w:ilvl="7" w:tplc="04090019" w:tentative="1">
      <w:start w:val="1"/>
      <w:numFmt w:val="lowerLetter"/>
      <w:lvlText w:val="%8."/>
      <w:lvlJc w:val="left"/>
      <w:pPr>
        <w:ind w:left="5051" w:hanging="360"/>
      </w:pPr>
    </w:lvl>
    <w:lvl w:ilvl="8" w:tplc="0409001B" w:tentative="1">
      <w:start w:val="1"/>
      <w:numFmt w:val="lowerRoman"/>
      <w:lvlText w:val="%9."/>
      <w:lvlJc w:val="right"/>
      <w:pPr>
        <w:ind w:left="5771" w:hanging="180"/>
      </w:pPr>
    </w:lvl>
  </w:abstractNum>
  <w:abstractNum w:abstractNumId="57" w15:restartNumberingAfterBreak="0">
    <w:nsid w:val="75AE715B"/>
    <w:multiLevelType w:val="hybridMultilevel"/>
    <w:tmpl w:val="EB62ACC4"/>
    <w:lvl w:ilvl="0" w:tplc="FFFFFFFF">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761608CF"/>
    <w:multiLevelType w:val="singleLevel"/>
    <w:tmpl w:val="AC2E0AF4"/>
    <w:lvl w:ilvl="0">
      <w:start w:val="1"/>
      <w:numFmt w:val="bullet"/>
      <w:pStyle w:val="BulletedList"/>
      <w:lvlText w:val=""/>
      <w:lvlJc w:val="left"/>
      <w:pPr>
        <w:tabs>
          <w:tab w:val="num" w:pos="567"/>
        </w:tabs>
        <w:ind w:left="567" w:hanging="567"/>
      </w:pPr>
      <w:rPr>
        <w:rFonts w:ascii="Wingdings" w:hAnsi="Wingdings" w:hint="default"/>
        <w:sz w:val="28"/>
      </w:rPr>
    </w:lvl>
  </w:abstractNum>
  <w:abstractNum w:abstractNumId="59" w15:restartNumberingAfterBreak="0">
    <w:nsid w:val="779A2BC0"/>
    <w:multiLevelType w:val="hybridMultilevel"/>
    <w:tmpl w:val="582ACB36"/>
    <w:lvl w:ilvl="0" w:tplc="50E4938C">
      <w:start w:val="1"/>
      <w:numFmt w:val="bullet"/>
      <w:lvlText w:val="•"/>
      <w:lvlJc w:val="left"/>
      <w:pPr>
        <w:tabs>
          <w:tab w:val="num" w:pos="720"/>
        </w:tabs>
        <w:ind w:left="720" w:hanging="360"/>
      </w:pPr>
      <w:rPr>
        <w:rFonts w:ascii="Arial" w:hAnsi="Arial" w:hint="default"/>
      </w:rPr>
    </w:lvl>
    <w:lvl w:ilvl="1" w:tplc="0ECAB26E" w:tentative="1">
      <w:start w:val="1"/>
      <w:numFmt w:val="bullet"/>
      <w:lvlText w:val="•"/>
      <w:lvlJc w:val="left"/>
      <w:pPr>
        <w:tabs>
          <w:tab w:val="num" w:pos="1440"/>
        </w:tabs>
        <w:ind w:left="1440" w:hanging="360"/>
      </w:pPr>
      <w:rPr>
        <w:rFonts w:ascii="Arial" w:hAnsi="Arial" w:hint="default"/>
      </w:rPr>
    </w:lvl>
    <w:lvl w:ilvl="2" w:tplc="A7760488" w:tentative="1">
      <w:start w:val="1"/>
      <w:numFmt w:val="bullet"/>
      <w:lvlText w:val="•"/>
      <w:lvlJc w:val="left"/>
      <w:pPr>
        <w:tabs>
          <w:tab w:val="num" w:pos="2160"/>
        </w:tabs>
        <w:ind w:left="2160" w:hanging="360"/>
      </w:pPr>
      <w:rPr>
        <w:rFonts w:ascii="Arial" w:hAnsi="Arial" w:hint="default"/>
      </w:rPr>
    </w:lvl>
    <w:lvl w:ilvl="3" w:tplc="3E22FAB8" w:tentative="1">
      <w:start w:val="1"/>
      <w:numFmt w:val="bullet"/>
      <w:lvlText w:val="•"/>
      <w:lvlJc w:val="left"/>
      <w:pPr>
        <w:tabs>
          <w:tab w:val="num" w:pos="2880"/>
        </w:tabs>
        <w:ind w:left="2880" w:hanging="360"/>
      </w:pPr>
      <w:rPr>
        <w:rFonts w:ascii="Arial" w:hAnsi="Arial" w:hint="default"/>
      </w:rPr>
    </w:lvl>
    <w:lvl w:ilvl="4" w:tplc="FEDA7FEA" w:tentative="1">
      <w:start w:val="1"/>
      <w:numFmt w:val="bullet"/>
      <w:lvlText w:val="•"/>
      <w:lvlJc w:val="left"/>
      <w:pPr>
        <w:tabs>
          <w:tab w:val="num" w:pos="3600"/>
        </w:tabs>
        <w:ind w:left="3600" w:hanging="360"/>
      </w:pPr>
      <w:rPr>
        <w:rFonts w:ascii="Arial" w:hAnsi="Arial" w:hint="default"/>
      </w:rPr>
    </w:lvl>
    <w:lvl w:ilvl="5" w:tplc="B43ABCC6" w:tentative="1">
      <w:start w:val="1"/>
      <w:numFmt w:val="bullet"/>
      <w:lvlText w:val="•"/>
      <w:lvlJc w:val="left"/>
      <w:pPr>
        <w:tabs>
          <w:tab w:val="num" w:pos="4320"/>
        </w:tabs>
        <w:ind w:left="4320" w:hanging="360"/>
      </w:pPr>
      <w:rPr>
        <w:rFonts w:ascii="Arial" w:hAnsi="Arial" w:hint="default"/>
      </w:rPr>
    </w:lvl>
    <w:lvl w:ilvl="6" w:tplc="A426BFA0" w:tentative="1">
      <w:start w:val="1"/>
      <w:numFmt w:val="bullet"/>
      <w:lvlText w:val="•"/>
      <w:lvlJc w:val="left"/>
      <w:pPr>
        <w:tabs>
          <w:tab w:val="num" w:pos="5040"/>
        </w:tabs>
        <w:ind w:left="5040" w:hanging="360"/>
      </w:pPr>
      <w:rPr>
        <w:rFonts w:ascii="Arial" w:hAnsi="Arial" w:hint="default"/>
      </w:rPr>
    </w:lvl>
    <w:lvl w:ilvl="7" w:tplc="078CDE00" w:tentative="1">
      <w:start w:val="1"/>
      <w:numFmt w:val="bullet"/>
      <w:lvlText w:val="•"/>
      <w:lvlJc w:val="left"/>
      <w:pPr>
        <w:tabs>
          <w:tab w:val="num" w:pos="5760"/>
        </w:tabs>
        <w:ind w:left="5760" w:hanging="360"/>
      </w:pPr>
      <w:rPr>
        <w:rFonts w:ascii="Arial" w:hAnsi="Arial" w:hint="default"/>
      </w:rPr>
    </w:lvl>
    <w:lvl w:ilvl="8" w:tplc="29088EE0"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7A8C2710"/>
    <w:multiLevelType w:val="hybridMultilevel"/>
    <w:tmpl w:val="94F4EFF6"/>
    <w:lvl w:ilvl="0" w:tplc="040C0001">
      <w:start w:val="1"/>
      <w:numFmt w:val="bullet"/>
      <w:lvlText w:val=""/>
      <w:lvlJc w:val="left"/>
      <w:pPr>
        <w:ind w:left="2487" w:hanging="360"/>
      </w:pPr>
      <w:rPr>
        <w:rFonts w:ascii="Symbol" w:hAnsi="Symbol"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61" w15:restartNumberingAfterBreak="0">
    <w:nsid w:val="7C8D7565"/>
    <w:multiLevelType w:val="hybridMultilevel"/>
    <w:tmpl w:val="E63C4134"/>
    <w:lvl w:ilvl="0" w:tplc="2CB8D39E">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7F437BC9"/>
    <w:multiLevelType w:val="hybridMultilevel"/>
    <w:tmpl w:val="7BB448FE"/>
    <w:lvl w:ilvl="0" w:tplc="136ECB48">
      <w:start w:val="1"/>
      <w:numFmt w:val="decimal"/>
      <w:pStyle w:val="Annex"/>
      <w:lvlText w:val="Anne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48989007">
    <w:abstractNumId w:val="30"/>
  </w:num>
  <w:num w:numId="2" w16cid:durableId="1442146495">
    <w:abstractNumId w:val="44"/>
  </w:num>
  <w:num w:numId="3" w16cid:durableId="927080141">
    <w:abstractNumId w:val="36"/>
  </w:num>
  <w:num w:numId="4" w16cid:durableId="1195463292">
    <w:abstractNumId w:val="0"/>
  </w:num>
  <w:num w:numId="5" w16cid:durableId="857037262">
    <w:abstractNumId w:val="62"/>
  </w:num>
  <w:num w:numId="6" w16cid:durableId="1320504321">
    <w:abstractNumId w:val="54"/>
  </w:num>
  <w:num w:numId="7" w16cid:durableId="1983584435">
    <w:abstractNumId w:val="51"/>
  </w:num>
  <w:num w:numId="8" w16cid:durableId="1050346826">
    <w:abstractNumId w:val="13"/>
  </w:num>
  <w:num w:numId="9" w16cid:durableId="2064282284">
    <w:abstractNumId w:val="6"/>
  </w:num>
  <w:num w:numId="10" w16cid:durableId="1941528634">
    <w:abstractNumId w:val="52"/>
  </w:num>
  <w:num w:numId="11" w16cid:durableId="193999980">
    <w:abstractNumId w:val="31"/>
  </w:num>
  <w:num w:numId="12" w16cid:durableId="1447583202">
    <w:abstractNumId w:val="56"/>
  </w:num>
  <w:num w:numId="13" w16cid:durableId="1728338339">
    <w:abstractNumId w:val="25"/>
  </w:num>
  <w:num w:numId="14" w16cid:durableId="249848098">
    <w:abstractNumId w:val="4"/>
  </w:num>
  <w:num w:numId="15" w16cid:durableId="277106048">
    <w:abstractNumId w:val="14"/>
  </w:num>
  <w:num w:numId="16" w16cid:durableId="833767906">
    <w:abstractNumId w:val="58"/>
  </w:num>
  <w:num w:numId="17" w16cid:durableId="1074084412">
    <w:abstractNumId w:val="15"/>
  </w:num>
  <w:num w:numId="18" w16cid:durableId="347486867">
    <w:abstractNumId w:val="40"/>
  </w:num>
  <w:num w:numId="19" w16cid:durableId="61954109">
    <w:abstractNumId w:val="24"/>
  </w:num>
  <w:num w:numId="20" w16cid:durableId="858733720">
    <w:abstractNumId w:val="5"/>
  </w:num>
  <w:num w:numId="21" w16cid:durableId="31003519">
    <w:abstractNumId w:val="7"/>
  </w:num>
  <w:num w:numId="22" w16cid:durableId="1642421579">
    <w:abstractNumId w:val="16"/>
  </w:num>
  <w:num w:numId="23" w16cid:durableId="1957982408">
    <w:abstractNumId w:val="57"/>
  </w:num>
  <w:num w:numId="24" w16cid:durableId="2008945707">
    <w:abstractNumId w:val="39"/>
  </w:num>
  <w:num w:numId="25" w16cid:durableId="1506817763">
    <w:abstractNumId w:val="17"/>
  </w:num>
  <w:num w:numId="26" w16cid:durableId="544758710">
    <w:abstractNumId w:val="53"/>
  </w:num>
  <w:num w:numId="27" w16cid:durableId="521208925">
    <w:abstractNumId w:val="38"/>
  </w:num>
  <w:num w:numId="28" w16cid:durableId="46731427">
    <w:abstractNumId w:val="45"/>
  </w:num>
  <w:num w:numId="29" w16cid:durableId="412552396">
    <w:abstractNumId w:val="19"/>
  </w:num>
  <w:num w:numId="30" w16cid:durableId="81413537">
    <w:abstractNumId w:val="27"/>
  </w:num>
  <w:num w:numId="31" w16cid:durableId="123932621">
    <w:abstractNumId w:val="1"/>
  </w:num>
  <w:num w:numId="32" w16cid:durableId="1041978160">
    <w:abstractNumId w:val="20"/>
  </w:num>
  <w:num w:numId="33" w16cid:durableId="1588422109">
    <w:abstractNumId w:val="12"/>
  </w:num>
  <w:num w:numId="34" w16cid:durableId="2013682854">
    <w:abstractNumId w:val="47"/>
  </w:num>
  <w:num w:numId="35" w16cid:durableId="669411079">
    <w:abstractNumId w:val="42"/>
  </w:num>
  <w:num w:numId="36" w16cid:durableId="248975220">
    <w:abstractNumId w:val="34"/>
  </w:num>
  <w:num w:numId="37" w16cid:durableId="1641034266">
    <w:abstractNumId w:val="37"/>
  </w:num>
  <w:num w:numId="38" w16cid:durableId="734817484">
    <w:abstractNumId w:val="2"/>
  </w:num>
  <w:num w:numId="39" w16cid:durableId="1047149116">
    <w:abstractNumId w:val="49"/>
    <w:lvlOverride w:ilvl="0">
      <w:startOverride w:val="1"/>
    </w:lvlOverride>
  </w:num>
  <w:num w:numId="40" w16cid:durableId="697970668">
    <w:abstractNumId w:val="49"/>
    <w:lvlOverride w:ilvl="0"/>
    <w:lvlOverride w:ilvl="1">
      <w:startOverride w:val="1"/>
    </w:lvlOverride>
  </w:num>
  <w:num w:numId="41" w16cid:durableId="293104664">
    <w:abstractNumId w:val="49"/>
    <w:lvlOverride w:ilvl="0"/>
    <w:lvlOverride w:ilvl="1">
      <w:startOverride w:val="2"/>
    </w:lvlOverride>
  </w:num>
  <w:num w:numId="42" w16cid:durableId="1578247204">
    <w:abstractNumId w:val="49"/>
    <w:lvlOverride w:ilvl="0"/>
    <w:lvlOverride w:ilvl="1">
      <w:startOverride w:val="3"/>
    </w:lvlOverride>
  </w:num>
  <w:num w:numId="43" w16cid:durableId="466897515">
    <w:abstractNumId w:val="49"/>
    <w:lvlOverride w:ilvl="0"/>
    <w:lvlOverride w:ilvl="1">
      <w:startOverride w:val="4"/>
    </w:lvlOverride>
  </w:num>
  <w:num w:numId="44" w16cid:durableId="282616773">
    <w:abstractNumId w:val="49"/>
    <w:lvlOverride w:ilvl="0"/>
    <w:lvlOverride w:ilvl="1">
      <w:startOverride w:val="5"/>
    </w:lvlOverride>
  </w:num>
  <w:num w:numId="45" w16cid:durableId="803085544">
    <w:abstractNumId w:val="49"/>
    <w:lvlOverride w:ilvl="0">
      <w:startOverride w:val="2"/>
    </w:lvlOverride>
    <w:lvlOverride w:ilvl="1"/>
  </w:num>
  <w:num w:numId="46" w16cid:durableId="1339581254">
    <w:abstractNumId w:val="49"/>
    <w:lvlOverride w:ilvl="0"/>
    <w:lvlOverride w:ilvl="1">
      <w:startOverride w:val="1"/>
    </w:lvlOverride>
  </w:num>
  <w:num w:numId="47" w16cid:durableId="1343623118">
    <w:abstractNumId w:val="49"/>
    <w:lvlOverride w:ilvl="0"/>
    <w:lvlOverride w:ilvl="1">
      <w:startOverride w:val="2"/>
    </w:lvlOverride>
  </w:num>
  <w:num w:numId="48" w16cid:durableId="976956300">
    <w:abstractNumId w:val="49"/>
    <w:lvlOverride w:ilvl="0"/>
    <w:lvlOverride w:ilvl="1">
      <w:startOverride w:val="3"/>
    </w:lvlOverride>
  </w:num>
  <w:num w:numId="49" w16cid:durableId="1133988738">
    <w:abstractNumId w:val="49"/>
    <w:lvlOverride w:ilvl="0">
      <w:startOverride w:val="3"/>
    </w:lvlOverride>
    <w:lvlOverride w:ilvl="1"/>
  </w:num>
  <w:num w:numId="50" w16cid:durableId="782574293">
    <w:abstractNumId w:val="49"/>
    <w:lvlOverride w:ilvl="0"/>
    <w:lvlOverride w:ilvl="1">
      <w:startOverride w:val="1"/>
    </w:lvlOverride>
  </w:num>
  <w:num w:numId="51" w16cid:durableId="220749999">
    <w:abstractNumId w:val="49"/>
    <w:lvlOverride w:ilvl="0"/>
    <w:lvlOverride w:ilvl="1">
      <w:startOverride w:val="1"/>
    </w:lvlOverride>
  </w:num>
  <w:num w:numId="52" w16cid:durableId="503479156">
    <w:abstractNumId w:val="49"/>
    <w:lvlOverride w:ilvl="0"/>
    <w:lvlOverride w:ilvl="1">
      <w:startOverride w:val="1"/>
    </w:lvlOverride>
  </w:num>
  <w:num w:numId="53" w16cid:durableId="1158612861">
    <w:abstractNumId w:val="49"/>
    <w:lvlOverride w:ilvl="0"/>
    <w:lvlOverride w:ilvl="1">
      <w:startOverride w:val="1"/>
    </w:lvlOverride>
  </w:num>
  <w:num w:numId="54" w16cid:durableId="630866337">
    <w:abstractNumId w:val="49"/>
    <w:lvlOverride w:ilvl="0"/>
    <w:lvlOverride w:ilvl="1">
      <w:startOverride w:val="1"/>
    </w:lvlOverride>
  </w:num>
  <w:num w:numId="55" w16cid:durableId="119079466">
    <w:abstractNumId w:val="28"/>
  </w:num>
  <w:num w:numId="56" w16cid:durableId="111630839">
    <w:abstractNumId w:val="18"/>
  </w:num>
  <w:num w:numId="57" w16cid:durableId="651713654">
    <w:abstractNumId w:val="21"/>
  </w:num>
  <w:num w:numId="58" w16cid:durableId="1620991827">
    <w:abstractNumId w:val="11"/>
  </w:num>
  <w:num w:numId="59" w16cid:durableId="1877429628">
    <w:abstractNumId w:val="3"/>
  </w:num>
  <w:num w:numId="60" w16cid:durableId="1954559527">
    <w:abstractNumId w:val="48"/>
  </w:num>
  <w:num w:numId="61" w16cid:durableId="1965042927">
    <w:abstractNumId w:val="8"/>
  </w:num>
  <w:num w:numId="62" w16cid:durableId="628048423">
    <w:abstractNumId w:val="9"/>
  </w:num>
  <w:num w:numId="63" w16cid:durableId="1430656934">
    <w:abstractNumId w:val="35"/>
  </w:num>
  <w:num w:numId="64" w16cid:durableId="1571886486">
    <w:abstractNumId w:val="32"/>
  </w:num>
  <w:num w:numId="65" w16cid:durableId="881135029">
    <w:abstractNumId w:val="50"/>
  </w:num>
  <w:num w:numId="66" w16cid:durableId="24450455">
    <w:abstractNumId w:val="41"/>
  </w:num>
  <w:num w:numId="67" w16cid:durableId="1773086956">
    <w:abstractNumId w:val="59"/>
  </w:num>
  <w:num w:numId="68" w16cid:durableId="1602059613">
    <w:abstractNumId w:val="60"/>
  </w:num>
  <w:num w:numId="69" w16cid:durableId="440338427">
    <w:abstractNumId w:val="10"/>
  </w:num>
  <w:num w:numId="70" w16cid:durableId="152651029">
    <w:abstractNumId w:val="23"/>
  </w:num>
  <w:num w:numId="71" w16cid:durableId="1941523612">
    <w:abstractNumId w:val="43"/>
  </w:num>
  <w:num w:numId="72" w16cid:durableId="1181972007">
    <w:abstractNumId w:val="22"/>
  </w:num>
  <w:num w:numId="73" w16cid:durableId="941883973">
    <w:abstractNumId w:val="46"/>
  </w:num>
  <w:num w:numId="74" w16cid:durableId="954362153">
    <w:abstractNumId w:val="26"/>
  </w:num>
  <w:num w:numId="75" w16cid:durableId="659389229">
    <w:abstractNumId w:val="61"/>
  </w:num>
  <w:num w:numId="76" w16cid:durableId="986469197">
    <w:abstractNumId w:val="29"/>
  </w:num>
  <w:num w:numId="77" w16cid:durableId="2092970729">
    <w:abstractNumId w:val="33"/>
  </w:num>
  <w:num w:numId="78" w16cid:durableId="699204904">
    <w:abstractNumId w:val="55"/>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dataType w:val="textFile"/>
    <w:activeRecord w:val="-1"/>
  </w:mailMerge>
  <w:defaultTabStop w:val="709"/>
  <w:hyphenationZone w:val="425"/>
  <w:drawingGridHorizontalSpacing w:val="110"/>
  <w:displayHorizontalDrawingGridEvery w:val="2"/>
  <w:noPunctuationKerning/>
  <w:characterSpacingControl w:val="doNotCompress"/>
  <w:hdrShapeDefaults>
    <o:shapedefaults v:ext="edit" spidmax="5121"/>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36E"/>
    <w:rsid w:val="000020CA"/>
    <w:rsid w:val="0000444D"/>
    <w:rsid w:val="0000465B"/>
    <w:rsid w:val="000047F3"/>
    <w:rsid w:val="000061C5"/>
    <w:rsid w:val="00010283"/>
    <w:rsid w:val="00013817"/>
    <w:rsid w:val="00014836"/>
    <w:rsid w:val="00014B96"/>
    <w:rsid w:val="0002220A"/>
    <w:rsid w:val="00025733"/>
    <w:rsid w:val="0003155F"/>
    <w:rsid w:val="00033356"/>
    <w:rsid w:val="00033E78"/>
    <w:rsid w:val="0003458C"/>
    <w:rsid w:val="00037004"/>
    <w:rsid w:val="00037188"/>
    <w:rsid w:val="00037750"/>
    <w:rsid w:val="000378E0"/>
    <w:rsid w:val="00037906"/>
    <w:rsid w:val="00041796"/>
    <w:rsid w:val="00041DD8"/>
    <w:rsid w:val="0004284A"/>
    <w:rsid w:val="00044FF2"/>
    <w:rsid w:val="0005231F"/>
    <w:rsid w:val="000539BF"/>
    <w:rsid w:val="00053D58"/>
    <w:rsid w:val="00057814"/>
    <w:rsid w:val="00060EE8"/>
    <w:rsid w:val="000616B0"/>
    <w:rsid w:val="0006176F"/>
    <w:rsid w:val="000629A8"/>
    <w:rsid w:val="00063BC0"/>
    <w:rsid w:val="000647DF"/>
    <w:rsid w:val="00064B56"/>
    <w:rsid w:val="00066AA4"/>
    <w:rsid w:val="000676AB"/>
    <w:rsid w:val="000678FD"/>
    <w:rsid w:val="00070432"/>
    <w:rsid w:val="00074664"/>
    <w:rsid w:val="00074CDD"/>
    <w:rsid w:val="00075320"/>
    <w:rsid w:val="000767B1"/>
    <w:rsid w:val="0008035B"/>
    <w:rsid w:val="0008067D"/>
    <w:rsid w:val="00081DB8"/>
    <w:rsid w:val="000834EE"/>
    <w:rsid w:val="00084796"/>
    <w:rsid w:val="00085850"/>
    <w:rsid w:val="00085CE6"/>
    <w:rsid w:val="00086199"/>
    <w:rsid w:val="000861E8"/>
    <w:rsid w:val="000902D9"/>
    <w:rsid w:val="0009262E"/>
    <w:rsid w:val="00093FA6"/>
    <w:rsid w:val="00094BB4"/>
    <w:rsid w:val="000A11A0"/>
    <w:rsid w:val="000A370D"/>
    <w:rsid w:val="000A3857"/>
    <w:rsid w:val="000A3BC2"/>
    <w:rsid w:val="000A4517"/>
    <w:rsid w:val="000A451B"/>
    <w:rsid w:val="000A4686"/>
    <w:rsid w:val="000A75CB"/>
    <w:rsid w:val="000B1884"/>
    <w:rsid w:val="000B2306"/>
    <w:rsid w:val="000B2D2C"/>
    <w:rsid w:val="000B3534"/>
    <w:rsid w:val="000B3CE6"/>
    <w:rsid w:val="000B5020"/>
    <w:rsid w:val="000B6E4D"/>
    <w:rsid w:val="000C099D"/>
    <w:rsid w:val="000C1BC6"/>
    <w:rsid w:val="000C236E"/>
    <w:rsid w:val="000C294E"/>
    <w:rsid w:val="000C3C3E"/>
    <w:rsid w:val="000C4460"/>
    <w:rsid w:val="000C4704"/>
    <w:rsid w:val="000C486C"/>
    <w:rsid w:val="000C4C16"/>
    <w:rsid w:val="000C5E75"/>
    <w:rsid w:val="000D0523"/>
    <w:rsid w:val="000D1DFA"/>
    <w:rsid w:val="000D22E0"/>
    <w:rsid w:val="000D2940"/>
    <w:rsid w:val="000D4552"/>
    <w:rsid w:val="000D6E67"/>
    <w:rsid w:val="000D6ECC"/>
    <w:rsid w:val="000E311F"/>
    <w:rsid w:val="000E672F"/>
    <w:rsid w:val="000F5C1E"/>
    <w:rsid w:val="000F5C49"/>
    <w:rsid w:val="000F5DBD"/>
    <w:rsid w:val="000F697D"/>
    <w:rsid w:val="00100F0E"/>
    <w:rsid w:val="0010536C"/>
    <w:rsid w:val="001074BB"/>
    <w:rsid w:val="00107E39"/>
    <w:rsid w:val="00112BA7"/>
    <w:rsid w:val="00113750"/>
    <w:rsid w:val="0011442E"/>
    <w:rsid w:val="0011456D"/>
    <w:rsid w:val="00114799"/>
    <w:rsid w:val="0011508D"/>
    <w:rsid w:val="00115A2E"/>
    <w:rsid w:val="00116860"/>
    <w:rsid w:val="00116DA5"/>
    <w:rsid w:val="0012055C"/>
    <w:rsid w:val="00121D52"/>
    <w:rsid w:val="0012359C"/>
    <w:rsid w:val="00125A0F"/>
    <w:rsid w:val="00127063"/>
    <w:rsid w:val="00127473"/>
    <w:rsid w:val="00130841"/>
    <w:rsid w:val="001310EA"/>
    <w:rsid w:val="0013255F"/>
    <w:rsid w:val="00135D7F"/>
    <w:rsid w:val="00136781"/>
    <w:rsid w:val="00136BC7"/>
    <w:rsid w:val="00136CCC"/>
    <w:rsid w:val="00143F04"/>
    <w:rsid w:val="00144DC6"/>
    <w:rsid w:val="0014673B"/>
    <w:rsid w:val="00147B0F"/>
    <w:rsid w:val="00150A88"/>
    <w:rsid w:val="0015211A"/>
    <w:rsid w:val="00152963"/>
    <w:rsid w:val="001544EA"/>
    <w:rsid w:val="0015549A"/>
    <w:rsid w:val="00157622"/>
    <w:rsid w:val="00160DAC"/>
    <w:rsid w:val="001623B6"/>
    <w:rsid w:val="001627CC"/>
    <w:rsid w:val="00170B90"/>
    <w:rsid w:val="00170FF7"/>
    <w:rsid w:val="00171FBA"/>
    <w:rsid w:val="0017412B"/>
    <w:rsid w:val="00175330"/>
    <w:rsid w:val="001758A1"/>
    <w:rsid w:val="001776F2"/>
    <w:rsid w:val="00180D0E"/>
    <w:rsid w:val="0018110F"/>
    <w:rsid w:val="0018483C"/>
    <w:rsid w:val="00185757"/>
    <w:rsid w:val="0018599D"/>
    <w:rsid w:val="00186817"/>
    <w:rsid w:val="00187EBE"/>
    <w:rsid w:val="00190E6C"/>
    <w:rsid w:val="001919A1"/>
    <w:rsid w:val="0019280E"/>
    <w:rsid w:val="00193282"/>
    <w:rsid w:val="00194588"/>
    <w:rsid w:val="001968AE"/>
    <w:rsid w:val="00196C1C"/>
    <w:rsid w:val="00197BD2"/>
    <w:rsid w:val="001A448D"/>
    <w:rsid w:val="001A676E"/>
    <w:rsid w:val="001B0063"/>
    <w:rsid w:val="001B2F9D"/>
    <w:rsid w:val="001B3B8C"/>
    <w:rsid w:val="001B7253"/>
    <w:rsid w:val="001B765B"/>
    <w:rsid w:val="001C18D1"/>
    <w:rsid w:val="001C518F"/>
    <w:rsid w:val="001C5748"/>
    <w:rsid w:val="001C683D"/>
    <w:rsid w:val="001C68F3"/>
    <w:rsid w:val="001C695F"/>
    <w:rsid w:val="001C78BB"/>
    <w:rsid w:val="001C7FA1"/>
    <w:rsid w:val="001D0EB4"/>
    <w:rsid w:val="001D0F0F"/>
    <w:rsid w:val="001D46FF"/>
    <w:rsid w:val="001D4E56"/>
    <w:rsid w:val="001D5321"/>
    <w:rsid w:val="001D590C"/>
    <w:rsid w:val="001D64E5"/>
    <w:rsid w:val="001D7407"/>
    <w:rsid w:val="001D7409"/>
    <w:rsid w:val="001D79A6"/>
    <w:rsid w:val="001E5976"/>
    <w:rsid w:val="001E7E1F"/>
    <w:rsid w:val="001F26AC"/>
    <w:rsid w:val="001F26D6"/>
    <w:rsid w:val="001F38F5"/>
    <w:rsid w:val="001F6DAC"/>
    <w:rsid w:val="001F7FEC"/>
    <w:rsid w:val="002002FF"/>
    <w:rsid w:val="0020161B"/>
    <w:rsid w:val="0020390D"/>
    <w:rsid w:val="00205C94"/>
    <w:rsid w:val="00205E69"/>
    <w:rsid w:val="0021634A"/>
    <w:rsid w:val="002165AB"/>
    <w:rsid w:val="00222404"/>
    <w:rsid w:val="002226DD"/>
    <w:rsid w:val="00223A6D"/>
    <w:rsid w:val="00225FB6"/>
    <w:rsid w:val="00227C0D"/>
    <w:rsid w:val="00230852"/>
    <w:rsid w:val="00230D3E"/>
    <w:rsid w:val="00232B55"/>
    <w:rsid w:val="00232E45"/>
    <w:rsid w:val="002407BC"/>
    <w:rsid w:val="00240964"/>
    <w:rsid w:val="00241749"/>
    <w:rsid w:val="002450DA"/>
    <w:rsid w:val="00245DDB"/>
    <w:rsid w:val="002473BF"/>
    <w:rsid w:val="00250642"/>
    <w:rsid w:val="002517A6"/>
    <w:rsid w:val="00252137"/>
    <w:rsid w:val="00252367"/>
    <w:rsid w:val="00252B6A"/>
    <w:rsid w:val="00253019"/>
    <w:rsid w:val="002540FF"/>
    <w:rsid w:val="00254257"/>
    <w:rsid w:val="002546E3"/>
    <w:rsid w:val="00256C89"/>
    <w:rsid w:val="00260E81"/>
    <w:rsid w:val="002660C3"/>
    <w:rsid w:val="002661EC"/>
    <w:rsid w:val="00267211"/>
    <w:rsid w:val="00267817"/>
    <w:rsid w:val="00267E64"/>
    <w:rsid w:val="00270750"/>
    <w:rsid w:val="00270C45"/>
    <w:rsid w:val="00271311"/>
    <w:rsid w:val="002714C7"/>
    <w:rsid w:val="0027218F"/>
    <w:rsid w:val="00272BEF"/>
    <w:rsid w:val="00272E2E"/>
    <w:rsid w:val="00273062"/>
    <w:rsid w:val="0027725D"/>
    <w:rsid w:val="00281AFA"/>
    <w:rsid w:val="00281E0A"/>
    <w:rsid w:val="0028417A"/>
    <w:rsid w:val="002865C8"/>
    <w:rsid w:val="00286E53"/>
    <w:rsid w:val="002873EE"/>
    <w:rsid w:val="0028762C"/>
    <w:rsid w:val="002876FD"/>
    <w:rsid w:val="00287D46"/>
    <w:rsid w:val="002909BC"/>
    <w:rsid w:val="0029147F"/>
    <w:rsid w:val="00291E15"/>
    <w:rsid w:val="00292495"/>
    <w:rsid w:val="00293B0C"/>
    <w:rsid w:val="00294B63"/>
    <w:rsid w:val="00295084"/>
    <w:rsid w:val="00295F90"/>
    <w:rsid w:val="00296634"/>
    <w:rsid w:val="002A0D90"/>
    <w:rsid w:val="002A195B"/>
    <w:rsid w:val="002A1E43"/>
    <w:rsid w:val="002A205B"/>
    <w:rsid w:val="002A2105"/>
    <w:rsid w:val="002A2ED5"/>
    <w:rsid w:val="002A368B"/>
    <w:rsid w:val="002A4553"/>
    <w:rsid w:val="002A5CBA"/>
    <w:rsid w:val="002A762F"/>
    <w:rsid w:val="002A7BD4"/>
    <w:rsid w:val="002B01EF"/>
    <w:rsid w:val="002B1CBB"/>
    <w:rsid w:val="002B22E1"/>
    <w:rsid w:val="002B2702"/>
    <w:rsid w:val="002B2AEE"/>
    <w:rsid w:val="002B3866"/>
    <w:rsid w:val="002B458E"/>
    <w:rsid w:val="002C15D6"/>
    <w:rsid w:val="002C1A2C"/>
    <w:rsid w:val="002C2074"/>
    <w:rsid w:val="002C25D4"/>
    <w:rsid w:val="002C3472"/>
    <w:rsid w:val="002C5113"/>
    <w:rsid w:val="002C76C8"/>
    <w:rsid w:val="002D1830"/>
    <w:rsid w:val="002D27E9"/>
    <w:rsid w:val="002D4B30"/>
    <w:rsid w:val="002D5E60"/>
    <w:rsid w:val="002D60D2"/>
    <w:rsid w:val="002D61AC"/>
    <w:rsid w:val="002D68C5"/>
    <w:rsid w:val="002E02BC"/>
    <w:rsid w:val="002E09E5"/>
    <w:rsid w:val="002E1826"/>
    <w:rsid w:val="002E24A5"/>
    <w:rsid w:val="002E2955"/>
    <w:rsid w:val="002E31CF"/>
    <w:rsid w:val="002E3BC8"/>
    <w:rsid w:val="002E3E97"/>
    <w:rsid w:val="002E4ED8"/>
    <w:rsid w:val="002E5265"/>
    <w:rsid w:val="002E5938"/>
    <w:rsid w:val="002E6056"/>
    <w:rsid w:val="002E722D"/>
    <w:rsid w:val="002F049C"/>
    <w:rsid w:val="002F1542"/>
    <w:rsid w:val="002F1EC8"/>
    <w:rsid w:val="002F2424"/>
    <w:rsid w:val="002F2B1A"/>
    <w:rsid w:val="002F5089"/>
    <w:rsid w:val="002F5F46"/>
    <w:rsid w:val="002F6E57"/>
    <w:rsid w:val="00307DA3"/>
    <w:rsid w:val="003111AC"/>
    <w:rsid w:val="00313D9F"/>
    <w:rsid w:val="00317504"/>
    <w:rsid w:val="00320598"/>
    <w:rsid w:val="00320D47"/>
    <w:rsid w:val="00320DFE"/>
    <w:rsid w:val="00320FC1"/>
    <w:rsid w:val="0032106C"/>
    <w:rsid w:val="00321D49"/>
    <w:rsid w:val="00322352"/>
    <w:rsid w:val="00324DCB"/>
    <w:rsid w:val="00325638"/>
    <w:rsid w:val="00331652"/>
    <w:rsid w:val="00334D65"/>
    <w:rsid w:val="00335062"/>
    <w:rsid w:val="003350FF"/>
    <w:rsid w:val="00335174"/>
    <w:rsid w:val="00335E3E"/>
    <w:rsid w:val="003374D0"/>
    <w:rsid w:val="0034091D"/>
    <w:rsid w:val="003423F3"/>
    <w:rsid w:val="00344579"/>
    <w:rsid w:val="0034507E"/>
    <w:rsid w:val="003458DC"/>
    <w:rsid w:val="00351362"/>
    <w:rsid w:val="00352233"/>
    <w:rsid w:val="00353FE0"/>
    <w:rsid w:val="00356817"/>
    <w:rsid w:val="00362B3D"/>
    <w:rsid w:val="00362D21"/>
    <w:rsid w:val="003649BA"/>
    <w:rsid w:val="003655E1"/>
    <w:rsid w:val="00366B8D"/>
    <w:rsid w:val="00372177"/>
    <w:rsid w:val="00373FE0"/>
    <w:rsid w:val="003743E1"/>
    <w:rsid w:val="00375D7B"/>
    <w:rsid w:val="00376A42"/>
    <w:rsid w:val="00376E36"/>
    <w:rsid w:val="00380B25"/>
    <w:rsid w:val="0038436C"/>
    <w:rsid w:val="003864CD"/>
    <w:rsid w:val="00386E4F"/>
    <w:rsid w:val="003875E0"/>
    <w:rsid w:val="003919D2"/>
    <w:rsid w:val="003923A0"/>
    <w:rsid w:val="00393C0E"/>
    <w:rsid w:val="003A1FC7"/>
    <w:rsid w:val="003A2F6C"/>
    <w:rsid w:val="003A43F5"/>
    <w:rsid w:val="003A6B3E"/>
    <w:rsid w:val="003A729D"/>
    <w:rsid w:val="003A762A"/>
    <w:rsid w:val="003A7A15"/>
    <w:rsid w:val="003A7C84"/>
    <w:rsid w:val="003B0CC6"/>
    <w:rsid w:val="003B1E2D"/>
    <w:rsid w:val="003B3D3D"/>
    <w:rsid w:val="003B6DE1"/>
    <w:rsid w:val="003C0E3F"/>
    <w:rsid w:val="003C1F5F"/>
    <w:rsid w:val="003C365B"/>
    <w:rsid w:val="003C49CB"/>
    <w:rsid w:val="003C4D43"/>
    <w:rsid w:val="003C598F"/>
    <w:rsid w:val="003D0692"/>
    <w:rsid w:val="003D0FBB"/>
    <w:rsid w:val="003D19F6"/>
    <w:rsid w:val="003D2EC1"/>
    <w:rsid w:val="003D47BA"/>
    <w:rsid w:val="003D4F80"/>
    <w:rsid w:val="003D7780"/>
    <w:rsid w:val="003E03D3"/>
    <w:rsid w:val="003E0C5A"/>
    <w:rsid w:val="003E0F58"/>
    <w:rsid w:val="003E2278"/>
    <w:rsid w:val="003E34ED"/>
    <w:rsid w:val="003E3519"/>
    <w:rsid w:val="003E42B9"/>
    <w:rsid w:val="003E75A9"/>
    <w:rsid w:val="003F0164"/>
    <w:rsid w:val="003F175E"/>
    <w:rsid w:val="003F34BB"/>
    <w:rsid w:val="003F34E3"/>
    <w:rsid w:val="003F4C86"/>
    <w:rsid w:val="003F5164"/>
    <w:rsid w:val="003F5180"/>
    <w:rsid w:val="003F6CB4"/>
    <w:rsid w:val="003F7A50"/>
    <w:rsid w:val="003F7CE6"/>
    <w:rsid w:val="0040141A"/>
    <w:rsid w:val="004044DD"/>
    <w:rsid w:val="0040627B"/>
    <w:rsid w:val="0041154F"/>
    <w:rsid w:val="00412784"/>
    <w:rsid w:val="00414C64"/>
    <w:rsid w:val="00417329"/>
    <w:rsid w:val="0041764C"/>
    <w:rsid w:val="00422A3B"/>
    <w:rsid w:val="00422B52"/>
    <w:rsid w:val="00422F63"/>
    <w:rsid w:val="0042305A"/>
    <w:rsid w:val="00423225"/>
    <w:rsid w:val="00425142"/>
    <w:rsid w:val="004252E6"/>
    <w:rsid w:val="00425721"/>
    <w:rsid w:val="004306CF"/>
    <w:rsid w:val="00431ED3"/>
    <w:rsid w:val="0043292C"/>
    <w:rsid w:val="0043594A"/>
    <w:rsid w:val="00435F71"/>
    <w:rsid w:val="00436032"/>
    <w:rsid w:val="00436182"/>
    <w:rsid w:val="00437B96"/>
    <w:rsid w:val="0044245B"/>
    <w:rsid w:val="00443878"/>
    <w:rsid w:val="0044518B"/>
    <w:rsid w:val="00446BCA"/>
    <w:rsid w:val="00447788"/>
    <w:rsid w:val="00451325"/>
    <w:rsid w:val="00452872"/>
    <w:rsid w:val="00453033"/>
    <w:rsid w:val="00453D79"/>
    <w:rsid w:val="004548B6"/>
    <w:rsid w:val="004555EB"/>
    <w:rsid w:val="00457C82"/>
    <w:rsid w:val="00460394"/>
    <w:rsid w:val="004614E1"/>
    <w:rsid w:val="0046332A"/>
    <w:rsid w:val="00465053"/>
    <w:rsid w:val="0047320F"/>
    <w:rsid w:val="0047788C"/>
    <w:rsid w:val="00477E91"/>
    <w:rsid w:val="00477F28"/>
    <w:rsid w:val="00481267"/>
    <w:rsid w:val="00481D53"/>
    <w:rsid w:val="00481EC6"/>
    <w:rsid w:val="0048372F"/>
    <w:rsid w:val="00484244"/>
    <w:rsid w:val="0048465E"/>
    <w:rsid w:val="00484DD4"/>
    <w:rsid w:val="004922C8"/>
    <w:rsid w:val="00494F75"/>
    <w:rsid w:val="004958AE"/>
    <w:rsid w:val="004A0636"/>
    <w:rsid w:val="004A12E4"/>
    <w:rsid w:val="004A1588"/>
    <w:rsid w:val="004A2E82"/>
    <w:rsid w:val="004A3D94"/>
    <w:rsid w:val="004A40ED"/>
    <w:rsid w:val="004B0599"/>
    <w:rsid w:val="004B1E93"/>
    <w:rsid w:val="004B2771"/>
    <w:rsid w:val="004B3128"/>
    <w:rsid w:val="004B3F63"/>
    <w:rsid w:val="004B4892"/>
    <w:rsid w:val="004B653E"/>
    <w:rsid w:val="004B7331"/>
    <w:rsid w:val="004B7ABB"/>
    <w:rsid w:val="004C03DF"/>
    <w:rsid w:val="004C072E"/>
    <w:rsid w:val="004C0D22"/>
    <w:rsid w:val="004C1D84"/>
    <w:rsid w:val="004C3348"/>
    <w:rsid w:val="004C4D1B"/>
    <w:rsid w:val="004C5379"/>
    <w:rsid w:val="004C5490"/>
    <w:rsid w:val="004C583C"/>
    <w:rsid w:val="004D2282"/>
    <w:rsid w:val="004D32CB"/>
    <w:rsid w:val="004D386B"/>
    <w:rsid w:val="004D3FFC"/>
    <w:rsid w:val="004D7C82"/>
    <w:rsid w:val="004D7D8E"/>
    <w:rsid w:val="004E02DE"/>
    <w:rsid w:val="004E37DD"/>
    <w:rsid w:val="004E4A4E"/>
    <w:rsid w:val="004E58B2"/>
    <w:rsid w:val="004E5ECE"/>
    <w:rsid w:val="004F0A85"/>
    <w:rsid w:val="004F0C2D"/>
    <w:rsid w:val="004F20EC"/>
    <w:rsid w:val="004F246E"/>
    <w:rsid w:val="004F2BFB"/>
    <w:rsid w:val="004F2F0D"/>
    <w:rsid w:val="004F6200"/>
    <w:rsid w:val="004F6592"/>
    <w:rsid w:val="004F684B"/>
    <w:rsid w:val="004F7166"/>
    <w:rsid w:val="00500AD0"/>
    <w:rsid w:val="0050288C"/>
    <w:rsid w:val="005043C9"/>
    <w:rsid w:val="005051C7"/>
    <w:rsid w:val="00506141"/>
    <w:rsid w:val="00506A2A"/>
    <w:rsid w:val="0051044C"/>
    <w:rsid w:val="00511C78"/>
    <w:rsid w:val="0051211A"/>
    <w:rsid w:val="00512C33"/>
    <w:rsid w:val="0051694E"/>
    <w:rsid w:val="00516C48"/>
    <w:rsid w:val="0051734C"/>
    <w:rsid w:val="0052168F"/>
    <w:rsid w:val="00522912"/>
    <w:rsid w:val="00522A7B"/>
    <w:rsid w:val="005239C9"/>
    <w:rsid w:val="00525062"/>
    <w:rsid w:val="00530108"/>
    <w:rsid w:val="005313AC"/>
    <w:rsid w:val="0053167C"/>
    <w:rsid w:val="00532A59"/>
    <w:rsid w:val="00532DD4"/>
    <w:rsid w:val="00532E88"/>
    <w:rsid w:val="005330E7"/>
    <w:rsid w:val="00534658"/>
    <w:rsid w:val="00534B39"/>
    <w:rsid w:val="00536123"/>
    <w:rsid w:val="0054063A"/>
    <w:rsid w:val="005416E3"/>
    <w:rsid w:val="00541A4F"/>
    <w:rsid w:val="00543452"/>
    <w:rsid w:val="00544409"/>
    <w:rsid w:val="00544B6F"/>
    <w:rsid w:val="00550DC2"/>
    <w:rsid w:val="00550FFD"/>
    <w:rsid w:val="00551127"/>
    <w:rsid w:val="00557457"/>
    <w:rsid w:val="00560976"/>
    <w:rsid w:val="005617D4"/>
    <w:rsid w:val="005625CA"/>
    <w:rsid w:val="00563658"/>
    <w:rsid w:val="005644FB"/>
    <w:rsid w:val="00577170"/>
    <w:rsid w:val="005772F4"/>
    <w:rsid w:val="00577937"/>
    <w:rsid w:val="005818D4"/>
    <w:rsid w:val="005826B3"/>
    <w:rsid w:val="00582CEB"/>
    <w:rsid w:val="00584174"/>
    <w:rsid w:val="005843CA"/>
    <w:rsid w:val="0058463D"/>
    <w:rsid w:val="00585201"/>
    <w:rsid w:val="0059012F"/>
    <w:rsid w:val="00590C28"/>
    <w:rsid w:val="00591CE3"/>
    <w:rsid w:val="0059287D"/>
    <w:rsid w:val="00595264"/>
    <w:rsid w:val="005A10E5"/>
    <w:rsid w:val="005A1EAD"/>
    <w:rsid w:val="005A2719"/>
    <w:rsid w:val="005A47ED"/>
    <w:rsid w:val="005A4C5F"/>
    <w:rsid w:val="005A5977"/>
    <w:rsid w:val="005A6805"/>
    <w:rsid w:val="005B05D3"/>
    <w:rsid w:val="005B131D"/>
    <w:rsid w:val="005B188A"/>
    <w:rsid w:val="005B459B"/>
    <w:rsid w:val="005B46B4"/>
    <w:rsid w:val="005B5899"/>
    <w:rsid w:val="005C1401"/>
    <w:rsid w:val="005C4CBE"/>
    <w:rsid w:val="005C4DD7"/>
    <w:rsid w:val="005C58C8"/>
    <w:rsid w:val="005C611A"/>
    <w:rsid w:val="005D0709"/>
    <w:rsid w:val="005D11DA"/>
    <w:rsid w:val="005D20BE"/>
    <w:rsid w:val="005D22AF"/>
    <w:rsid w:val="005D2539"/>
    <w:rsid w:val="005D27B5"/>
    <w:rsid w:val="005D3004"/>
    <w:rsid w:val="005D3D8D"/>
    <w:rsid w:val="005D4594"/>
    <w:rsid w:val="005D46BA"/>
    <w:rsid w:val="005D7088"/>
    <w:rsid w:val="005E1C21"/>
    <w:rsid w:val="005E2BF3"/>
    <w:rsid w:val="005E6996"/>
    <w:rsid w:val="005E7224"/>
    <w:rsid w:val="005E7742"/>
    <w:rsid w:val="005F055B"/>
    <w:rsid w:val="005F2C2E"/>
    <w:rsid w:val="005F2EFE"/>
    <w:rsid w:val="005F41A6"/>
    <w:rsid w:val="005F55F1"/>
    <w:rsid w:val="005F5861"/>
    <w:rsid w:val="005F5B77"/>
    <w:rsid w:val="005F616D"/>
    <w:rsid w:val="005F6C5C"/>
    <w:rsid w:val="005F7693"/>
    <w:rsid w:val="006014A5"/>
    <w:rsid w:val="00603DF1"/>
    <w:rsid w:val="0060401B"/>
    <w:rsid w:val="00604173"/>
    <w:rsid w:val="0060578E"/>
    <w:rsid w:val="00606F0A"/>
    <w:rsid w:val="006073AD"/>
    <w:rsid w:val="0061052E"/>
    <w:rsid w:val="00612810"/>
    <w:rsid w:val="006158FE"/>
    <w:rsid w:val="006174E4"/>
    <w:rsid w:val="006204D6"/>
    <w:rsid w:val="00620B74"/>
    <w:rsid w:val="00621DFB"/>
    <w:rsid w:val="00622AC1"/>
    <w:rsid w:val="00622D81"/>
    <w:rsid w:val="00622FB4"/>
    <w:rsid w:val="00624E2C"/>
    <w:rsid w:val="00626699"/>
    <w:rsid w:val="006269F5"/>
    <w:rsid w:val="00626F08"/>
    <w:rsid w:val="00630025"/>
    <w:rsid w:val="00633B57"/>
    <w:rsid w:val="00634617"/>
    <w:rsid w:val="00634AEA"/>
    <w:rsid w:val="00635421"/>
    <w:rsid w:val="0063564F"/>
    <w:rsid w:val="00636795"/>
    <w:rsid w:val="00640059"/>
    <w:rsid w:val="00640441"/>
    <w:rsid w:val="0064061C"/>
    <w:rsid w:val="00640B42"/>
    <w:rsid w:val="00645238"/>
    <w:rsid w:val="0064527A"/>
    <w:rsid w:val="006477C3"/>
    <w:rsid w:val="00647F0A"/>
    <w:rsid w:val="00651AFC"/>
    <w:rsid w:val="00652987"/>
    <w:rsid w:val="00652B78"/>
    <w:rsid w:val="00653160"/>
    <w:rsid w:val="00654D63"/>
    <w:rsid w:val="00656F7A"/>
    <w:rsid w:val="006579E1"/>
    <w:rsid w:val="0066186D"/>
    <w:rsid w:val="00662754"/>
    <w:rsid w:val="00665E54"/>
    <w:rsid w:val="006667EC"/>
    <w:rsid w:val="00673DEF"/>
    <w:rsid w:val="00673FCD"/>
    <w:rsid w:val="00674FA0"/>
    <w:rsid w:val="006766CC"/>
    <w:rsid w:val="006770DB"/>
    <w:rsid w:val="006776EB"/>
    <w:rsid w:val="00681D51"/>
    <w:rsid w:val="00682539"/>
    <w:rsid w:val="006855BB"/>
    <w:rsid w:val="0068694E"/>
    <w:rsid w:val="00687AB6"/>
    <w:rsid w:val="00690541"/>
    <w:rsid w:val="0069078A"/>
    <w:rsid w:val="006907FB"/>
    <w:rsid w:val="00690EE0"/>
    <w:rsid w:val="00691927"/>
    <w:rsid w:val="006936A3"/>
    <w:rsid w:val="00694600"/>
    <w:rsid w:val="00694DFE"/>
    <w:rsid w:val="0069565F"/>
    <w:rsid w:val="006A0471"/>
    <w:rsid w:val="006A1311"/>
    <w:rsid w:val="006A3BDE"/>
    <w:rsid w:val="006A5C39"/>
    <w:rsid w:val="006A6A2F"/>
    <w:rsid w:val="006B16D7"/>
    <w:rsid w:val="006B1A3D"/>
    <w:rsid w:val="006B1DDA"/>
    <w:rsid w:val="006B64D4"/>
    <w:rsid w:val="006B731F"/>
    <w:rsid w:val="006C00E0"/>
    <w:rsid w:val="006C16F2"/>
    <w:rsid w:val="006C39C3"/>
    <w:rsid w:val="006C50E9"/>
    <w:rsid w:val="006C6677"/>
    <w:rsid w:val="006C71BF"/>
    <w:rsid w:val="006C7588"/>
    <w:rsid w:val="006D0DE6"/>
    <w:rsid w:val="006D179D"/>
    <w:rsid w:val="006D1BEC"/>
    <w:rsid w:val="006D241E"/>
    <w:rsid w:val="006D3789"/>
    <w:rsid w:val="006D3A86"/>
    <w:rsid w:val="006D7C55"/>
    <w:rsid w:val="006E1809"/>
    <w:rsid w:val="006E18E8"/>
    <w:rsid w:val="006E26F1"/>
    <w:rsid w:val="006E2B6E"/>
    <w:rsid w:val="006E2DB2"/>
    <w:rsid w:val="006F026C"/>
    <w:rsid w:val="006F1D06"/>
    <w:rsid w:val="006F1E93"/>
    <w:rsid w:val="006F611A"/>
    <w:rsid w:val="006F6B1F"/>
    <w:rsid w:val="007009BC"/>
    <w:rsid w:val="00705CD1"/>
    <w:rsid w:val="00710EFA"/>
    <w:rsid w:val="00710F06"/>
    <w:rsid w:val="00714791"/>
    <w:rsid w:val="00715FF4"/>
    <w:rsid w:val="007166F3"/>
    <w:rsid w:val="007174CD"/>
    <w:rsid w:val="00720520"/>
    <w:rsid w:val="00720E7A"/>
    <w:rsid w:val="007222AD"/>
    <w:rsid w:val="007256DC"/>
    <w:rsid w:val="0073112F"/>
    <w:rsid w:val="00735940"/>
    <w:rsid w:val="00736224"/>
    <w:rsid w:val="00737A07"/>
    <w:rsid w:val="007424D1"/>
    <w:rsid w:val="0074312D"/>
    <w:rsid w:val="007435E9"/>
    <w:rsid w:val="00746A89"/>
    <w:rsid w:val="00746BCE"/>
    <w:rsid w:val="00746E5F"/>
    <w:rsid w:val="00747EFC"/>
    <w:rsid w:val="00752DE7"/>
    <w:rsid w:val="00753202"/>
    <w:rsid w:val="00755198"/>
    <w:rsid w:val="007557F4"/>
    <w:rsid w:val="00755C4F"/>
    <w:rsid w:val="007561B4"/>
    <w:rsid w:val="00756C23"/>
    <w:rsid w:val="00757D21"/>
    <w:rsid w:val="00760010"/>
    <w:rsid w:val="007611C6"/>
    <w:rsid w:val="007617CD"/>
    <w:rsid w:val="00761ECD"/>
    <w:rsid w:val="00765FC1"/>
    <w:rsid w:val="00767AB8"/>
    <w:rsid w:val="00767ECC"/>
    <w:rsid w:val="00771713"/>
    <w:rsid w:val="00772A53"/>
    <w:rsid w:val="00772ADE"/>
    <w:rsid w:val="007732DE"/>
    <w:rsid w:val="00773AF6"/>
    <w:rsid w:val="00775156"/>
    <w:rsid w:val="00775DFE"/>
    <w:rsid w:val="007762C4"/>
    <w:rsid w:val="00777DE5"/>
    <w:rsid w:val="00780AE4"/>
    <w:rsid w:val="00781CB0"/>
    <w:rsid w:val="0078216C"/>
    <w:rsid w:val="00784267"/>
    <w:rsid w:val="00790137"/>
    <w:rsid w:val="00790753"/>
    <w:rsid w:val="007924F7"/>
    <w:rsid w:val="00794E32"/>
    <w:rsid w:val="00794E50"/>
    <w:rsid w:val="007950E7"/>
    <w:rsid w:val="007954C1"/>
    <w:rsid w:val="00796B45"/>
    <w:rsid w:val="00796C4B"/>
    <w:rsid w:val="00797DD6"/>
    <w:rsid w:val="007A14AF"/>
    <w:rsid w:val="007A2078"/>
    <w:rsid w:val="007A214A"/>
    <w:rsid w:val="007A24AB"/>
    <w:rsid w:val="007A252C"/>
    <w:rsid w:val="007A66AA"/>
    <w:rsid w:val="007A76D7"/>
    <w:rsid w:val="007B129B"/>
    <w:rsid w:val="007B28A3"/>
    <w:rsid w:val="007B3984"/>
    <w:rsid w:val="007B4FBA"/>
    <w:rsid w:val="007B5F0A"/>
    <w:rsid w:val="007B6493"/>
    <w:rsid w:val="007B78C8"/>
    <w:rsid w:val="007B7B43"/>
    <w:rsid w:val="007C053D"/>
    <w:rsid w:val="007C07AA"/>
    <w:rsid w:val="007C33B7"/>
    <w:rsid w:val="007C3F6B"/>
    <w:rsid w:val="007C7181"/>
    <w:rsid w:val="007C7E7F"/>
    <w:rsid w:val="007D1443"/>
    <w:rsid w:val="007D172D"/>
    <w:rsid w:val="007D3F97"/>
    <w:rsid w:val="007D4AB8"/>
    <w:rsid w:val="007D5ED6"/>
    <w:rsid w:val="007E3027"/>
    <w:rsid w:val="007E3905"/>
    <w:rsid w:val="007E4C1C"/>
    <w:rsid w:val="007E7E5D"/>
    <w:rsid w:val="007F0641"/>
    <w:rsid w:val="007F320C"/>
    <w:rsid w:val="007F4517"/>
    <w:rsid w:val="007F6222"/>
    <w:rsid w:val="007F7784"/>
    <w:rsid w:val="00802385"/>
    <w:rsid w:val="00802857"/>
    <w:rsid w:val="00803864"/>
    <w:rsid w:val="0080494E"/>
    <w:rsid w:val="00804E62"/>
    <w:rsid w:val="008050D0"/>
    <w:rsid w:val="008051B7"/>
    <w:rsid w:val="00805911"/>
    <w:rsid w:val="008061D0"/>
    <w:rsid w:val="00810172"/>
    <w:rsid w:val="00810290"/>
    <w:rsid w:val="00810827"/>
    <w:rsid w:val="00810E02"/>
    <w:rsid w:val="0081126A"/>
    <w:rsid w:val="00811769"/>
    <w:rsid w:val="00811C0B"/>
    <w:rsid w:val="00812EDE"/>
    <w:rsid w:val="008155ED"/>
    <w:rsid w:val="00817410"/>
    <w:rsid w:val="00825FC1"/>
    <w:rsid w:val="008265E6"/>
    <w:rsid w:val="0082788F"/>
    <w:rsid w:val="00827C5D"/>
    <w:rsid w:val="00830D02"/>
    <w:rsid w:val="00830FBC"/>
    <w:rsid w:val="0083238F"/>
    <w:rsid w:val="00833460"/>
    <w:rsid w:val="0083346E"/>
    <w:rsid w:val="00833DFE"/>
    <w:rsid w:val="0083692F"/>
    <w:rsid w:val="00836EF4"/>
    <w:rsid w:val="00837880"/>
    <w:rsid w:val="0084106C"/>
    <w:rsid w:val="008430B3"/>
    <w:rsid w:val="008443D0"/>
    <w:rsid w:val="00844C9C"/>
    <w:rsid w:val="00845385"/>
    <w:rsid w:val="0084672A"/>
    <w:rsid w:val="008508F4"/>
    <w:rsid w:val="008517A4"/>
    <w:rsid w:val="00851FE9"/>
    <w:rsid w:val="0085314B"/>
    <w:rsid w:val="0085682E"/>
    <w:rsid w:val="00857038"/>
    <w:rsid w:val="00857F9D"/>
    <w:rsid w:val="00861C7B"/>
    <w:rsid w:val="00865744"/>
    <w:rsid w:val="00866C9B"/>
    <w:rsid w:val="00873480"/>
    <w:rsid w:val="00874B6B"/>
    <w:rsid w:val="00875B35"/>
    <w:rsid w:val="00877402"/>
    <w:rsid w:val="00877887"/>
    <w:rsid w:val="0087790C"/>
    <w:rsid w:val="00877915"/>
    <w:rsid w:val="00884119"/>
    <w:rsid w:val="00884215"/>
    <w:rsid w:val="00884598"/>
    <w:rsid w:val="00884F97"/>
    <w:rsid w:val="00885647"/>
    <w:rsid w:val="00886A3B"/>
    <w:rsid w:val="00886B8F"/>
    <w:rsid w:val="00887730"/>
    <w:rsid w:val="00887996"/>
    <w:rsid w:val="00890544"/>
    <w:rsid w:val="00890C54"/>
    <w:rsid w:val="00891519"/>
    <w:rsid w:val="0089188C"/>
    <w:rsid w:val="0089256F"/>
    <w:rsid w:val="00894A4C"/>
    <w:rsid w:val="00896F82"/>
    <w:rsid w:val="0089702F"/>
    <w:rsid w:val="008A0140"/>
    <w:rsid w:val="008A0560"/>
    <w:rsid w:val="008A1168"/>
    <w:rsid w:val="008A2481"/>
    <w:rsid w:val="008A378B"/>
    <w:rsid w:val="008A4DE8"/>
    <w:rsid w:val="008A646D"/>
    <w:rsid w:val="008A6840"/>
    <w:rsid w:val="008B0BA7"/>
    <w:rsid w:val="008B0E8F"/>
    <w:rsid w:val="008B1E0B"/>
    <w:rsid w:val="008B2C67"/>
    <w:rsid w:val="008B31A7"/>
    <w:rsid w:val="008B49CD"/>
    <w:rsid w:val="008B61B2"/>
    <w:rsid w:val="008B62B0"/>
    <w:rsid w:val="008C0D05"/>
    <w:rsid w:val="008C1022"/>
    <w:rsid w:val="008C17D2"/>
    <w:rsid w:val="008C1F28"/>
    <w:rsid w:val="008C21FA"/>
    <w:rsid w:val="008C3123"/>
    <w:rsid w:val="008C32BF"/>
    <w:rsid w:val="008C744F"/>
    <w:rsid w:val="008C7B6D"/>
    <w:rsid w:val="008D1A67"/>
    <w:rsid w:val="008D4F38"/>
    <w:rsid w:val="008D5582"/>
    <w:rsid w:val="008D5738"/>
    <w:rsid w:val="008D7968"/>
    <w:rsid w:val="008E00E9"/>
    <w:rsid w:val="008E1180"/>
    <w:rsid w:val="008E19E7"/>
    <w:rsid w:val="008E1AEE"/>
    <w:rsid w:val="008E42FC"/>
    <w:rsid w:val="008F08E2"/>
    <w:rsid w:val="008F23A1"/>
    <w:rsid w:val="008F2A72"/>
    <w:rsid w:val="008F2BCF"/>
    <w:rsid w:val="008F3A1F"/>
    <w:rsid w:val="008F799B"/>
    <w:rsid w:val="00902984"/>
    <w:rsid w:val="00902E37"/>
    <w:rsid w:val="00904749"/>
    <w:rsid w:val="00904839"/>
    <w:rsid w:val="009048AD"/>
    <w:rsid w:val="00905570"/>
    <w:rsid w:val="009063C4"/>
    <w:rsid w:val="00910113"/>
    <w:rsid w:val="00910C1E"/>
    <w:rsid w:val="00913D77"/>
    <w:rsid w:val="009149FB"/>
    <w:rsid w:val="009155F1"/>
    <w:rsid w:val="0092146B"/>
    <w:rsid w:val="00923816"/>
    <w:rsid w:val="009240E6"/>
    <w:rsid w:val="009253AE"/>
    <w:rsid w:val="00925A68"/>
    <w:rsid w:val="00927A7F"/>
    <w:rsid w:val="00931474"/>
    <w:rsid w:val="00933DA4"/>
    <w:rsid w:val="00934119"/>
    <w:rsid w:val="009348ED"/>
    <w:rsid w:val="00935964"/>
    <w:rsid w:val="00936255"/>
    <w:rsid w:val="0093724B"/>
    <w:rsid w:val="0094013A"/>
    <w:rsid w:val="009417C6"/>
    <w:rsid w:val="0094214D"/>
    <w:rsid w:val="0094246A"/>
    <w:rsid w:val="00943712"/>
    <w:rsid w:val="009443D2"/>
    <w:rsid w:val="00945789"/>
    <w:rsid w:val="0094701C"/>
    <w:rsid w:val="0094719D"/>
    <w:rsid w:val="0095153A"/>
    <w:rsid w:val="009520E4"/>
    <w:rsid w:val="009529EE"/>
    <w:rsid w:val="00952C6A"/>
    <w:rsid w:val="009536B6"/>
    <w:rsid w:val="009555B4"/>
    <w:rsid w:val="00957FC5"/>
    <w:rsid w:val="00966F85"/>
    <w:rsid w:val="00967CE6"/>
    <w:rsid w:val="009727AA"/>
    <w:rsid w:val="00972A7C"/>
    <w:rsid w:val="00974069"/>
    <w:rsid w:val="00974DC7"/>
    <w:rsid w:val="00975A1A"/>
    <w:rsid w:val="00976758"/>
    <w:rsid w:val="00976F78"/>
    <w:rsid w:val="00977DC3"/>
    <w:rsid w:val="00983A8A"/>
    <w:rsid w:val="00985F6A"/>
    <w:rsid w:val="00985FD5"/>
    <w:rsid w:val="009863A0"/>
    <w:rsid w:val="00986F41"/>
    <w:rsid w:val="009873F9"/>
    <w:rsid w:val="00987A4B"/>
    <w:rsid w:val="00990F6D"/>
    <w:rsid w:val="00991449"/>
    <w:rsid w:val="00993DAF"/>
    <w:rsid w:val="00995B52"/>
    <w:rsid w:val="009962C3"/>
    <w:rsid w:val="00997258"/>
    <w:rsid w:val="009A0066"/>
    <w:rsid w:val="009A11DF"/>
    <w:rsid w:val="009A2792"/>
    <w:rsid w:val="009A2E03"/>
    <w:rsid w:val="009A6829"/>
    <w:rsid w:val="009A6864"/>
    <w:rsid w:val="009A7509"/>
    <w:rsid w:val="009B0318"/>
    <w:rsid w:val="009B2655"/>
    <w:rsid w:val="009B386F"/>
    <w:rsid w:val="009B39AE"/>
    <w:rsid w:val="009B5808"/>
    <w:rsid w:val="009B5853"/>
    <w:rsid w:val="009B66DB"/>
    <w:rsid w:val="009B6A8F"/>
    <w:rsid w:val="009B7E0C"/>
    <w:rsid w:val="009B7E5D"/>
    <w:rsid w:val="009C2F13"/>
    <w:rsid w:val="009C50DA"/>
    <w:rsid w:val="009D0968"/>
    <w:rsid w:val="009D0A80"/>
    <w:rsid w:val="009D0FDE"/>
    <w:rsid w:val="009D16D2"/>
    <w:rsid w:val="009D34EA"/>
    <w:rsid w:val="009D5799"/>
    <w:rsid w:val="009D682B"/>
    <w:rsid w:val="009D6A29"/>
    <w:rsid w:val="009D704A"/>
    <w:rsid w:val="009D764F"/>
    <w:rsid w:val="009D7EAC"/>
    <w:rsid w:val="009E2AD1"/>
    <w:rsid w:val="009E3DB7"/>
    <w:rsid w:val="009E4AD1"/>
    <w:rsid w:val="009E4BAD"/>
    <w:rsid w:val="009E4C1E"/>
    <w:rsid w:val="009E5BD5"/>
    <w:rsid w:val="009E65CB"/>
    <w:rsid w:val="009E726E"/>
    <w:rsid w:val="009F0DE3"/>
    <w:rsid w:val="009F22CF"/>
    <w:rsid w:val="009F5B49"/>
    <w:rsid w:val="009F69BD"/>
    <w:rsid w:val="009F79AE"/>
    <w:rsid w:val="00A00751"/>
    <w:rsid w:val="00A02741"/>
    <w:rsid w:val="00A02930"/>
    <w:rsid w:val="00A04C73"/>
    <w:rsid w:val="00A065B5"/>
    <w:rsid w:val="00A069AF"/>
    <w:rsid w:val="00A06A29"/>
    <w:rsid w:val="00A106C8"/>
    <w:rsid w:val="00A10AB7"/>
    <w:rsid w:val="00A10EAE"/>
    <w:rsid w:val="00A1280A"/>
    <w:rsid w:val="00A14018"/>
    <w:rsid w:val="00A15556"/>
    <w:rsid w:val="00A1734B"/>
    <w:rsid w:val="00A17375"/>
    <w:rsid w:val="00A20B24"/>
    <w:rsid w:val="00A225BA"/>
    <w:rsid w:val="00A22C79"/>
    <w:rsid w:val="00A254F0"/>
    <w:rsid w:val="00A25BE3"/>
    <w:rsid w:val="00A2651B"/>
    <w:rsid w:val="00A30D71"/>
    <w:rsid w:val="00A327BF"/>
    <w:rsid w:val="00A32E60"/>
    <w:rsid w:val="00A33DB3"/>
    <w:rsid w:val="00A343DB"/>
    <w:rsid w:val="00A34D71"/>
    <w:rsid w:val="00A34E99"/>
    <w:rsid w:val="00A363F2"/>
    <w:rsid w:val="00A36CC3"/>
    <w:rsid w:val="00A40DE9"/>
    <w:rsid w:val="00A41007"/>
    <w:rsid w:val="00A41293"/>
    <w:rsid w:val="00A41D94"/>
    <w:rsid w:val="00A420EE"/>
    <w:rsid w:val="00A42E8B"/>
    <w:rsid w:val="00A44130"/>
    <w:rsid w:val="00A442F4"/>
    <w:rsid w:val="00A44648"/>
    <w:rsid w:val="00A456BD"/>
    <w:rsid w:val="00A46CAE"/>
    <w:rsid w:val="00A47017"/>
    <w:rsid w:val="00A50AD8"/>
    <w:rsid w:val="00A5156E"/>
    <w:rsid w:val="00A53054"/>
    <w:rsid w:val="00A56905"/>
    <w:rsid w:val="00A575CE"/>
    <w:rsid w:val="00A57B6F"/>
    <w:rsid w:val="00A60983"/>
    <w:rsid w:val="00A633B6"/>
    <w:rsid w:val="00A6514F"/>
    <w:rsid w:val="00A66162"/>
    <w:rsid w:val="00A66847"/>
    <w:rsid w:val="00A7252E"/>
    <w:rsid w:val="00A74542"/>
    <w:rsid w:val="00A779A6"/>
    <w:rsid w:val="00A81179"/>
    <w:rsid w:val="00A81743"/>
    <w:rsid w:val="00A8207A"/>
    <w:rsid w:val="00A836D1"/>
    <w:rsid w:val="00A84FC0"/>
    <w:rsid w:val="00A855E9"/>
    <w:rsid w:val="00A860BA"/>
    <w:rsid w:val="00A87BED"/>
    <w:rsid w:val="00A91C68"/>
    <w:rsid w:val="00A93804"/>
    <w:rsid w:val="00A940F7"/>
    <w:rsid w:val="00A95071"/>
    <w:rsid w:val="00A95871"/>
    <w:rsid w:val="00A96062"/>
    <w:rsid w:val="00A966F7"/>
    <w:rsid w:val="00A96BE9"/>
    <w:rsid w:val="00AA08FB"/>
    <w:rsid w:val="00AA203F"/>
    <w:rsid w:val="00AA2052"/>
    <w:rsid w:val="00AA2FC7"/>
    <w:rsid w:val="00AA51D9"/>
    <w:rsid w:val="00AA5E67"/>
    <w:rsid w:val="00AA7402"/>
    <w:rsid w:val="00AB0372"/>
    <w:rsid w:val="00AB0722"/>
    <w:rsid w:val="00AB288B"/>
    <w:rsid w:val="00AB5AB0"/>
    <w:rsid w:val="00AB5FB9"/>
    <w:rsid w:val="00AC0C00"/>
    <w:rsid w:val="00AC17E6"/>
    <w:rsid w:val="00AC31D8"/>
    <w:rsid w:val="00AC3ED0"/>
    <w:rsid w:val="00AC500F"/>
    <w:rsid w:val="00AC5178"/>
    <w:rsid w:val="00AC5D90"/>
    <w:rsid w:val="00AC7246"/>
    <w:rsid w:val="00AC7851"/>
    <w:rsid w:val="00AC7D44"/>
    <w:rsid w:val="00AD0EB2"/>
    <w:rsid w:val="00AD1044"/>
    <w:rsid w:val="00AD22C6"/>
    <w:rsid w:val="00AD4D06"/>
    <w:rsid w:val="00AD4F73"/>
    <w:rsid w:val="00AD53E4"/>
    <w:rsid w:val="00AD59BB"/>
    <w:rsid w:val="00AD686D"/>
    <w:rsid w:val="00AE3499"/>
    <w:rsid w:val="00AE5355"/>
    <w:rsid w:val="00AE6758"/>
    <w:rsid w:val="00AF0F4A"/>
    <w:rsid w:val="00AF1E73"/>
    <w:rsid w:val="00AF20BB"/>
    <w:rsid w:val="00AF4309"/>
    <w:rsid w:val="00AF57F9"/>
    <w:rsid w:val="00AF750C"/>
    <w:rsid w:val="00B01285"/>
    <w:rsid w:val="00B04955"/>
    <w:rsid w:val="00B05F9C"/>
    <w:rsid w:val="00B113BE"/>
    <w:rsid w:val="00B118D6"/>
    <w:rsid w:val="00B11970"/>
    <w:rsid w:val="00B14C9A"/>
    <w:rsid w:val="00B15032"/>
    <w:rsid w:val="00B15F11"/>
    <w:rsid w:val="00B15F88"/>
    <w:rsid w:val="00B15F8A"/>
    <w:rsid w:val="00B1714F"/>
    <w:rsid w:val="00B2213F"/>
    <w:rsid w:val="00B2218F"/>
    <w:rsid w:val="00B23197"/>
    <w:rsid w:val="00B23A03"/>
    <w:rsid w:val="00B24DEA"/>
    <w:rsid w:val="00B263D3"/>
    <w:rsid w:val="00B26C28"/>
    <w:rsid w:val="00B307FE"/>
    <w:rsid w:val="00B31D59"/>
    <w:rsid w:val="00B32D70"/>
    <w:rsid w:val="00B33A45"/>
    <w:rsid w:val="00B3430A"/>
    <w:rsid w:val="00B37295"/>
    <w:rsid w:val="00B42738"/>
    <w:rsid w:val="00B46EEC"/>
    <w:rsid w:val="00B5009D"/>
    <w:rsid w:val="00B504E0"/>
    <w:rsid w:val="00B5060F"/>
    <w:rsid w:val="00B51BA5"/>
    <w:rsid w:val="00B57A3A"/>
    <w:rsid w:val="00B603EC"/>
    <w:rsid w:val="00B60FE2"/>
    <w:rsid w:val="00B6182B"/>
    <w:rsid w:val="00B624D1"/>
    <w:rsid w:val="00B6458E"/>
    <w:rsid w:val="00B665BE"/>
    <w:rsid w:val="00B6744B"/>
    <w:rsid w:val="00B6798C"/>
    <w:rsid w:val="00B70228"/>
    <w:rsid w:val="00B70693"/>
    <w:rsid w:val="00B724EB"/>
    <w:rsid w:val="00B738F0"/>
    <w:rsid w:val="00B75988"/>
    <w:rsid w:val="00B80DBC"/>
    <w:rsid w:val="00B812B3"/>
    <w:rsid w:val="00B830CA"/>
    <w:rsid w:val="00B83DE8"/>
    <w:rsid w:val="00B84AD5"/>
    <w:rsid w:val="00B85274"/>
    <w:rsid w:val="00B9065A"/>
    <w:rsid w:val="00B9077A"/>
    <w:rsid w:val="00B90AC7"/>
    <w:rsid w:val="00B923C1"/>
    <w:rsid w:val="00B94A56"/>
    <w:rsid w:val="00B9585F"/>
    <w:rsid w:val="00B95B40"/>
    <w:rsid w:val="00B95DAA"/>
    <w:rsid w:val="00B968E1"/>
    <w:rsid w:val="00B97502"/>
    <w:rsid w:val="00B9784E"/>
    <w:rsid w:val="00B978E1"/>
    <w:rsid w:val="00BA02DF"/>
    <w:rsid w:val="00BA0B58"/>
    <w:rsid w:val="00BA1129"/>
    <w:rsid w:val="00BA322E"/>
    <w:rsid w:val="00BA5042"/>
    <w:rsid w:val="00BA54D8"/>
    <w:rsid w:val="00BB00C7"/>
    <w:rsid w:val="00BB08EA"/>
    <w:rsid w:val="00BB3F6B"/>
    <w:rsid w:val="00BB55EE"/>
    <w:rsid w:val="00BB66AA"/>
    <w:rsid w:val="00BB6814"/>
    <w:rsid w:val="00BB6834"/>
    <w:rsid w:val="00BB7262"/>
    <w:rsid w:val="00BC5364"/>
    <w:rsid w:val="00BC5B5E"/>
    <w:rsid w:val="00BC639A"/>
    <w:rsid w:val="00BC746A"/>
    <w:rsid w:val="00BD181C"/>
    <w:rsid w:val="00BD32AD"/>
    <w:rsid w:val="00BD350E"/>
    <w:rsid w:val="00BD39BB"/>
    <w:rsid w:val="00BD4640"/>
    <w:rsid w:val="00BD4D59"/>
    <w:rsid w:val="00BD7FFE"/>
    <w:rsid w:val="00BE1130"/>
    <w:rsid w:val="00BE2D9C"/>
    <w:rsid w:val="00BE3705"/>
    <w:rsid w:val="00BE4487"/>
    <w:rsid w:val="00BE45DB"/>
    <w:rsid w:val="00BE62E5"/>
    <w:rsid w:val="00BE64BF"/>
    <w:rsid w:val="00BF0C8C"/>
    <w:rsid w:val="00BF3C08"/>
    <w:rsid w:val="00BF4752"/>
    <w:rsid w:val="00BF4DB3"/>
    <w:rsid w:val="00BF54C5"/>
    <w:rsid w:val="00BF589C"/>
    <w:rsid w:val="00BF5B61"/>
    <w:rsid w:val="00BF670E"/>
    <w:rsid w:val="00BF7F77"/>
    <w:rsid w:val="00C01D2F"/>
    <w:rsid w:val="00C01E44"/>
    <w:rsid w:val="00C03BB9"/>
    <w:rsid w:val="00C04894"/>
    <w:rsid w:val="00C05CD3"/>
    <w:rsid w:val="00C10E31"/>
    <w:rsid w:val="00C11443"/>
    <w:rsid w:val="00C12E50"/>
    <w:rsid w:val="00C12FEE"/>
    <w:rsid w:val="00C1360E"/>
    <w:rsid w:val="00C1480A"/>
    <w:rsid w:val="00C158A5"/>
    <w:rsid w:val="00C15ADD"/>
    <w:rsid w:val="00C16B0B"/>
    <w:rsid w:val="00C174D9"/>
    <w:rsid w:val="00C211BE"/>
    <w:rsid w:val="00C21224"/>
    <w:rsid w:val="00C23700"/>
    <w:rsid w:val="00C26C98"/>
    <w:rsid w:val="00C27C04"/>
    <w:rsid w:val="00C27E66"/>
    <w:rsid w:val="00C33770"/>
    <w:rsid w:val="00C34186"/>
    <w:rsid w:val="00C3433B"/>
    <w:rsid w:val="00C34869"/>
    <w:rsid w:val="00C360C9"/>
    <w:rsid w:val="00C402D3"/>
    <w:rsid w:val="00C40EBB"/>
    <w:rsid w:val="00C427A3"/>
    <w:rsid w:val="00C44285"/>
    <w:rsid w:val="00C47CC8"/>
    <w:rsid w:val="00C504BD"/>
    <w:rsid w:val="00C51101"/>
    <w:rsid w:val="00C51988"/>
    <w:rsid w:val="00C52B5C"/>
    <w:rsid w:val="00C54A7D"/>
    <w:rsid w:val="00C553A0"/>
    <w:rsid w:val="00C55CAF"/>
    <w:rsid w:val="00C6110C"/>
    <w:rsid w:val="00C67106"/>
    <w:rsid w:val="00C67C34"/>
    <w:rsid w:val="00C71700"/>
    <w:rsid w:val="00C739BE"/>
    <w:rsid w:val="00C77B6A"/>
    <w:rsid w:val="00C81A0B"/>
    <w:rsid w:val="00C87211"/>
    <w:rsid w:val="00C92186"/>
    <w:rsid w:val="00C94409"/>
    <w:rsid w:val="00CA08B0"/>
    <w:rsid w:val="00CA20F3"/>
    <w:rsid w:val="00CA319B"/>
    <w:rsid w:val="00CA5786"/>
    <w:rsid w:val="00CA7920"/>
    <w:rsid w:val="00CB07B8"/>
    <w:rsid w:val="00CB23A1"/>
    <w:rsid w:val="00CB285E"/>
    <w:rsid w:val="00CB2B1E"/>
    <w:rsid w:val="00CB3B9E"/>
    <w:rsid w:val="00CB4AE0"/>
    <w:rsid w:val="00CB6C74"/>
    <w:rsid w:val="00CC226D"/>
    <w:rsid w:val="00CC25D7"/>
    <w:rsid w:val="00CC2699"/>
    <w:rsid w:val="00CC2B76"/>
    <w:rsid w:val="00CC35F5"/>
    <w:rsid w:val="00CC38EC"/>
    <w:rsid w:val="00CC397A"/>
    <w:rsid w:val="00CC55C7"/>
    <w:rsid w:val="00CC66E8"/>
    <w:rsid w:val="00CC6B86"/>
    <w:rsid w:val="00CD610A"/>
    <w:rsid w:val="00CD6DC2"/>
    <w:rsid w:val="00CD727C"/>
    <w:rsid w:val="00CD7CF5"/>
    <w:rsid w:val="00CE0D7F"/>
    <w:rsid w:val="00CE2BED"/>
    <w:rsid w:val="00CE3409"/>
    <w:rsid w:val="00CE42F7"/>
    <w:rsid w:val="00CE4FAE"/>
    <w:rsid w:val="00CE6282"/>
    <w:rsid w:val="00CE6D4A"/>
    <w:rsid w:val="00CE7ADE"/>
    <w:rsid w:val="00CF2ED3"/>
    <w:rsid w:val="00CF31AE"/>
    <w:rsid w:val="00CF7F46"/>
    <w:rsid w:val="00D00ECC"/>
    <w:rsid w:val="00D0335D"/>
    <w:rsid w:val="00D0487B"/>
    <w:rsid w:val="00D06D34"/>
    <w:rsid w:val="00D07E22"/>
    <w:rsid w:val="00D103AA"/>
    <w:rsid w:val="00D13612"/>
    <w:rsid w:val="00D137B5"/>
    <w:rsid w:val="00D13AAA"/>
    <w:rsid w:val="00D1672B"/>
    <w:rsid w:val="00D178DC"/>
    <w:rsid w:val="00D222F5"/>
    <w:rsid w:val="00D23B9D"/>
    <w:rsid w:val="00D23FAE"/>
    <w:rsid w:val="00D26361"/>
    <w:rsid w:val="00D3159E"/>
    <w:rsid w:val="00D31B3A"/>
    <w:rsid w:val="00D336A3"/>
    <w:rsid w:val="00D33890"/>
    <w:rsid w:val="00D356C7"/>
    <w:rsid w:val="00D37274"/>
    <w:rsid w:val="00D37CEB"/>
    <w:rsid w:val="00D40EB0"/>
    <w:rsid w:val="00D4125D"/>
    <w:rsid w:val="00D42BA2"/>
    <w:rsid w:val="00D4309C"/>
    <w:rsid w:val="00D4412E"/>
    <w:rsid w:val="00D45350"/>
    <w:rsid w:val="00D4550E"/>
    <w:rsid w:val="00D45691"/>
    <w:rsid w:val="00D456C5"/>
    <w:rsid w:val="00D50335"/>
    <w:rsid w:val="00D505FB"/>
    <w:rsid w:val="00D52201"/>
    <w:rsid w:val="00D54891"/>
    <w:rsid w:val="00D561B4"/>
    <w:rsid w:val="00D5766C"/>
    <w:rsid w:val="00D60107"/>
    <w:rsid w:val="00D604F7"/>
    <w:rsid w:val="00D60A8E"/>
    <w:rsid w:val="00D61AE4"/>
    <w:rsid w:val="00D61C50"/>
    <w:rsid w:val="00D62128"/>
    <w:rsid w:val="00D62740"/>
    <w:rsid w:val="00D62C1C"/>
    <w:rsid w:val="00D632EA"/>
    <w:rsid w:val="00D6393F"/>
    <w:rsid w:val="00D64242"/>
    <w:rsid w:val="00D67366"/>
    <w:rsid w:val="00D67C3B"/>
    <w:rsid w:val="00D67EFA"/>
    <w:rsid w:val="00D72428"/>
    <w:rsid w:val="00D7337E"/>
    <w:rsid w:val="00D73FD8"/>
    <w:rsid w:val="00D7450C"/>
    <w:rsid w:val="00D77051"/>
    <w:rsid w:val="00D80B21"/>
    <w:rsid w:val="00D80E22"/>
    <w:rsid w:val="00D814B4"/>
    <w:rsid w:val="00D81D33"/>
    <w:rsid w:val="00D82621"/>
    <w:rsid w:val="00D84C90"/>
    <w:rsid w:val="00D85249"/>
    <w:rsid w:val="00D85755"/>
    <w:rsid w:val="00D86686"/>
    <w:rsid w:val="00D87C70"/>
    <w:rsid w:val="00D95BCB"/>
    <w:rsid w:val="00D97A6D"/>
    <w:rsid w:val="00DA0F14"/>
    <w:rsid w:val="00DA0FE2"/>
    <w:rsid w:val="00DA11FD"/>
    <w:rsid w:val="00DA16F2"/>
    <w:rsid w:val="00DA20C3"/>
    <w:rsid w:val="00DA2DA5"/>
    <w:rsid w:val="00DA6101"/>
    <w:rsid w:val="00DA7FA4"/>
    <w:rsid w:val="00DB033D"/>
    <w:rsid w:val="00DB09AF"/>
    <w:rsid w:val="00DB1180"/>
    <w:rsid w:val="00DB220D"/>
    <w:rsid w:val="00DB3126"/>
    <w:rsid w:val="00DB39E7"/>
    <w:rsid w:val="00DB557C"/>
    <w:rsid w:val="00DB6550"/>
    <w:rsid w:val="00DC20D4"/>
    <w:rsid w:val="00DC5718"/>
    <w:rsid w:val="00DD37F5"/>
    <w:rsid w:val="00DD3BA4"/>
    <w:rsid w:val="00DD4140"/>
    <w:rsid w:val="00DD50BD"/>
    <w:rsid w:val="00DD53B3"/>
    <w:rsid w:val="00DD68F5"/>
    <w:rsid w:val="00DD7F26"/>
    <w:rsid w:val="00DE06AA"/>
    <w:rsid w:val="00DE3033"/>
    <w:rsid w:val="00DE3097"/>
    <w:rsid w:val="00DE3214"/>
    <w:rsid w:val="00DE48AA"/>
    <w:rsid w:val="00DE4E32"/>
    <w:rsid w:val="00DF3CE9"/>
    <w:rsid w:val="00DF3D30"/>
    <w:rsid w:val="00DF5E62"/>
    <w:rsid w:val="00E0126E"/>
    <w:rsid w:val="00E01CDD"/>
    <w:rsid w:val="00E02A1A"/>
    <w:rsid w:val="00E02B38"/>
    <w:rsid w:val="00E02DA6"/>
    <w:rsid w:val="00E04239"/>
    <w:rsid w:val="00E046DA"/>
    <w:rsid w:val="00E04A74"/>
    <w:rsid w:val="00E04C1C"/>
    <w:rsid w:val="00E04C1F"/>
    <w:rsid w:val="00E05AA1"/>
    <w:rsid w:val="00E07E7A"/>
    <w:rsid w:val="00E109B0"/>
    <w:rsid w:val="00E13936"/>
    <w:rsid w:val="00E15840"/>
    <w:rsid w:val="00E159E3"/>
    <w:rsid w:val="00E16D8A"/>
    <w:rsid w:val="00E1731C"/>
    <w:rsid w:val="00E23D3F"/>
    <w:rsid w:val="00E24433"/>
    <w:rsid w:val="00E2530D"/>
    <w:rsid w:val="00E259B4"/>
    <w:rsid w:val="00E264C7"/>
    <w:rsid w:val="00E3122D"/>
    <w:rsid w:val="00E34D64"/>
    <w:rsid w:val="00E358D4"/>
    <w:rsid w:val="00E35BE6"/>
    <w:rsid w:val="00E367EF"/>
    <w:rsid w:val="00E37E5D"/>
    <w:rsid w:val="00E42BBF"/>
    <w:rsid w:val="00E44943"/>
    <w:rsid w:val="00E45623"/>
    <w:rsid w:val="00E46292"/>
    <w:rsid w:val="00E47B41"/>
    <w:rsid w:val="00E50D09"/>
    <w:rsid w:val="00E50D68"/>
    <w:rsid w:val="00E51F4E"/>
    <w:rsid w:val="00E5209B"/>
    <w:rsid w:val="00E52B77"/>
    <w:rsid w:val="00E52EBF"/>
    <w:rsid w:val="00E54040"/>
    <w:rsid w:val="00E54C2F"/>
    <w:rsid w:val="00E54ECE"/>
    <w:rsid w:val="00E56A10"/>
    <w:rsid w:val="00E57FA8"/>
    <w:rsid w:val="00E6119E"/>
    <w:rsid w:val="00E61289"/>
    <w:rsid w:val="00E63A6B"/>
    <w:rsid w:val="00E63C91"/>
    <w:rsid w:val="00E649DA"/>
    <w:rsid w:val="00E65414"/>
    <w:rsid w:val="00E654E3"/>
    <w:rsid w:val="00E65535"/>
    <w:rsid w:val="00E65612"/>
    <w:rsid w:val="00E66213"/>
    <w:rsid w:val="00E707D2"/>
    <w:rsid w:val="00E71FAA"/>
    <w:rsid w:val="00E733FB"/>
    <w:rsid w:val="00E75E3F"/>
    <w:rsid w:val="00E7654E"/>
    <w:rsid w:val="00E8355A"/>
    <w:rsid w:val="00E83FAB"/>
    <w:rsid w:val="00E85976"/>
    <w:rsid w:val="00E86F9B"/>
    <w:rsid w:val="00E96783"/>
    <w:rsid w:val="00EA0B5B"/>
    <w:rsid w:val="00EA1DC8"/>
    <w:rsid w:val="00EA20BC"/>
    <w:rsid w:val="00EA365E"/>
    <w:rsid w:val="00EA4A92"/>
    <w:rsid w:val="00EA4B2D"/>
    <w:rsid w:val="00EA5199"/>
    <w:rsid w:val="00EA7DAF"/>
    <w:rsid w:val="00EB0069"/>
    <w:rsid w:val="00EB0FEC"/>
    <w:rsid w:val="00EB193F"/>
    <w:rsid w:val="00EB3071"/>
    <w:rsid w:val="00EB3DEB"/>
    <w:rsid w:val="00EB41D4"/>
    <w:rsid w:val="00EB4C76"/>
    <w:rsid w:val="00EB54EF"/>
    <w:rsid w:val="00EB5FBC"/>
    <w:rsid w:val="00EB654D"/>
    <w:rsid w:val="00EB6DD5"/>
    <w:rsid w:val="00EC1014"/>
    <w:rsid w:val="00EC16B3"/>
    <w:rsid w:val="00EC1F2F"/>
    <w:rsid w:val="00EC23DE"/>
    <w:rsid w:val="00EC2D54"/>
    <w:rsid w:val="00EC48C9"/>
    <w:rsid w:val="00EC4D31"/>
    <w:rsid w:val="00EC5282"/>
    <w:rsid w:val="00EC56ED"/>
    <w:rsid w:val="00EC7646"/>
    <w:rsid w:val="00EC7EC6"/>
    <w:rsid w:val="00ED0F83"/>
    <w:rsid w:val="00ED112A"/>
    <w:rsid w:val="00ED33D0"/>
    <w:rsid w:val="00ED3B8F"/>
    <w:rsid w:val="00ED563B"/>
    <w:rsid w:val="00EE0154"/>
    <w:rsid w:val="00EE0A9B"/>
    <w:rsid w:val="00EE0D0E"/>
    <w:rsid w:val="00EE42BE"/>
    <w:rsid w:val="00EE4F0E"/>
    <w:rsid w:val="00EE5E5A"/>
    <w:rsid w:val="00EE5EC2"/>
    <w:rsid w:val="00EE6338"/>
    <w:rsid w:val="00EE76AD"/>
    <w:rsid w:val="00EF2FB9"/>
    <w:rsid w:val="00EF3137"/>
    <w:rsid w:val="00EF38AA"/>
    <w:rsid w:val="00EF3E8F"/>
    <w:rsid w:val="00EF40FE"/>
    <w:rsid w:val="00EF4E0F"/>
    <w:rsid w:val="00EF6C15"/>
    <w:rsid w:val="00F00E6B"/>
    <w:rsid w:val="00F010D0"/>
    <w:rsid w:val="00F01EB6"/>
    <w:rsid w:val="00F034B1"/>
    <w:rsid w:val="00F137AD"/>
    <w:rsid w:val="00F14050"/>
    <w:rsid w:val="00F15B0B"/>
    <w:rsid w:val="00F21D98"/>
    <w:rsid w:val="00F22B8B"/>
    <w:rsid w:val="00F236E4"/>
    <w:rsid w:val="00F24AD5"/>
    <w:rsid w:val="00F26367"/>
    <w:rsid w:val="00F26F88"/>
    <w:rsid w:val="00F307CF"/>
    <w:rsid w:val="00F3603B"/>
    <w:rsid w:val="00F435C3"/>
    <w:rsid w:val="00F45831"/>
    <w:rsid w:val="00F45C3B"/>
    <w:rsid w:val="00F47229"/>
    <w:rsid w:val="00F527D7"/>
    <w:rsid w:val="00F53CB5"/>
    <w:rsid w:val="00F53DAA"/>
    <w:rsid w:val="00F54FE1"/>
    <w:rsid w:val="00F55126"/>
    <w:rsid w:val="00F56BF0"/>
    <w:rsid w:val="00F577B8"/>
    <w:rsid w:val="00F57D2D"/>
    <w:rsid w:val="00F6208F"/>
    <w:rsid w:val="00F63691"/>
    <w:rsid w:val="00F63C1E"/>
    <w:rsid w:val="00F652C8"/>
    <w:rsid w:val="00F655C2"/>
    <w:rsid w:val="00F72B7B"/>
    <w:rsid w:val="00F77093"/>
    <w:rsid w:val="00F776F2"/>
    <w:rsid w:val="00F802C6"/>
    <w:rsid w:val="00F80813"/>
    <w:rsid w:val="00F80B97"/>
    <w:rsid w:val="00F81F32"/>
    <w:rsid w:val="00F82355"/>
    <w:rsid w:val="00F853CE"/>
    <w:rsid w:val="00F87CF4"/>
    <w:rsid w:val="00F90BD1"/>
    <w:rsid w:val="00F9158C"/>
    <w:rsid w:val="00F92B8E"/>
    <w:rsid w:val="00F93439"/>
    <w:rsid w:val="00F93D4B"/>
    <w:rsid w:val="00F96691"/>
    <w:rsid w:val="00F97251"/>
    <w:rsid w:val="00FA015E"/>
    <w:rsid w:val="00FA06EF"/>
    <w:rsid w:val="00FA0747"/>
    <w:rsid w:val="00FA1C3A"/>
    <w:rsid w:val="00FA2BE6"/>
    <w:rsid w:val="00FA308F"/>
    <w:rsid w:val="00FA3C09"/>
    <w:rsid w:val="00FA4B1C"/>
    <w:rsid w:val="00FA715E"/>
    <w:rsid w:val="00FA7700"/>
    <w:rsid w:val="00FB03E6"/>
    <w:rsid w:val="00FB0AFF"/>
    <w:rsid w:val="00FB2092"/>
    <w:rsid w:val="00FB2C8F"/>
    <w:rsid w:val="00FC1F12"/>
    <w:rsid w:val="00FC40E7"/>
    <w:rsid w:val="00FC4ED3"/>
    <w:rsid w:val="00FD331B"/>
    <w:rsid w:val="00FD56AC"/>
    <w:rsid w:val="00FD6AAC"/>
    <w:rsid w:val="00FD7AC0"/>
    <w:rsid w:val="00FE053B"/>
    <w:rsid w:val="00FE132D"/>
    <w:rsid w:val="00FE390D"/>
    <w:rsid w:val="00FE3BEC"/>
    <w:rsid w:val="00FE57D2"/>
    <w:rsid w:val="00FF0375"/>
    <w:rsid w:val="00FF0CE6"/>
    <w:rsid w:val="00FF185F"/>
    <w:rsid w:val="00FF2009"/>
    <w:rsid w:val="00FF23E2"/>
    <w:rsid w:val="00FF58CF"/>
    <w:rsid w:val="00FF5BCD"/>
    <w:rsid w:val="00FF7582"/>
  </w:rsids>
  <m:mathPr>
    <m:mathFont m:val="Cambria Math"/>
    <m:brkBin m:val="before"/>
    <m:brkBinSub m:val="--"/>
    <m:smallFrac/>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1"/>
    <o:shapelayout v:ext="edit">
      <o:idmap v:ext="edit" data="2"/>
    </o:shapelayout>
  </w:shapeDefaults>
  <w:decimalSymbol w:val=","/>
  <w:listSeparator w:val=";"/>
  <w14:docId w14:val="67EF0DCE"/>
  <w15:docId w15:val="{B7EECA15-2F4C-40FA-B00F-417EF43F2F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F4309"/>
    <w:pPr>
      <w:spacing w:after="0" w:line="192" w:lineRule="auto"/>
    </w:pPr>
    <w:rPr>
      <w:rFonts w:ascii="Noto Sans Light" w:hAnsi="Noto Sans Light" w:cs="Noto Sans Light"/>
      <w:color w:val="131436"/>
      <w:sz w:val="20"/>
      <w:szCs w:val="20"/>
      <w:lang w:val="fr-FR"/>
    </w:rPr>
  </w:style>
  <w:style w:type="paragraph" w:styleId="Titre1">
    <w:name w:val="heading 1"/>
    <w:aliases w:val="PcVue Heading 1;Title 1,Titre Niveau 1"/>
    <w:basedOn w:val="Normal"/>
    <w:next w:val="Normal"/>
    <w:link w:val="Titre1Car"/>
    <w:qFormat/>
    <w:rsid w:val="00B724EB"/>
    <w:pPr>
      <w:keepNext/>
      <w:keepLines/>
      <w:numPr>
        <w:numId w:val="6"/>
      </w:numPr>
      <w:spacing w:before="480"/>
      <w:outlineLvl w:val="0"/>
    </w:pPr>
    <w:rPr>
      <w:rFonts w:ascii="Noto Sans JP" w:eastAsia="Noto Sans JP" w:hAnsi="Noto Sans JP" w:cs="Segoe UI Light"/>
      <w:b/>
      <w:bCs/>
      <w:sz w:val="48"/>
      <w:szCs w:val="40"/>
    </w:rPr>
  </w:style>
  <w:style w:type="paragraph" w:styleId="Titre2">
    <w:name w:val="heading 2"/>
    <w:aliases w:val="Title 2,Titre 2 gras,Titre Niveau 1.1"/>
    <w:basedOn w:val="Normal"/>
    <w:next w:val="Normal"/>
    <w:link w:val="Titre2Car"/>
    <w:unhideWhenUsed/>
    <w:qFormat/>
    <w:rsid w:val="00715FF4"/>
    <w:pPr>
      <w:keepNext/>
      <w:keepLines/>
      <w:numPr>
        <w:ilvl w:val="1"/>
        <w:numId w:val="6"/>
      </w:numPr>
      <w:spacing w:before="200"/>
      <w:ind w:left="708"/>
      <w:outlineLvl w:val="1"/>
    </w:pPr>
    <w:rPr>
      <w:rFonts w:ascii="Noto Sans JP" w:eastAsia="Noto Sans JP" w:hAnsi="Noto Sans JP" w:cs="Noto Sans JP SemiBold"/>
      <w:b/>
      <w:bCs/>
      <w:sz w:val="40"/>
      <w:szCs w:val="40"/>
    </w:rPr>
  </w:style>
  <w:style w:type="paragraph" w:styleId="Titre3">
    <w:name w:val="heading 3"/>
    <w:aliases w:val="PcVue Heading 3;Title 3,Title 3,Titre Nivieau 1.1.1"/>
    <w:basedOn w:val="Normal"/>
    <w:next w:val="Normal"/>
    <w:link w:val="Titre3Car"/>
    <w:unhideWhenUsed/>
    <w:qFormat/>
    <w:rsid w:val="00715FF4"/>
    <w:pPr>
      <w:keepNext/>
      <w:keepLines/>
      <w:numPr>
        <w:ilvl w:val="2"/>
        <w:numId w:val="6"/>
      </w:numPr>
      <w:spacing w:before="200"/>
      <w:outlineLvl w:val="2"/>
    </w:pPr>
    <w:rPr>
      <w:rFonts w:ascii="Noto Sans JP" w:eastAsia="Noto Sans JP" w:hAnsi="Noto Sans JP" w:cs="Noto Sans JP SemiBold"/>
      <w:b/>
      <w:bCs/>
      <w:sz w:val="32"/>
      <w:szCs w:val="32"/>
    </w:rPr>
  </w:style>
  <w:style w:type="paragraph" w:styleId="Titre4">
    <w:name w:val="heading 4"/>
    <w:aliases w:val="Title 4"/>
    <w:basedOn w:val="Normal"/>
    <w:next w:val="Normal"/>
    <w:link w:val="Titre4Car"/>
    <w:unhideWhenUsed/>
    <w:qFormat/>
    <w:rsid w:val="00715FF4"/>
    <w:pPr>
      <w:keepNext/>
      <w:keepLines/>
      <w:numPr>
        <w:ilvl w:val="3"/>
        <w:numId w:val="6"/>
      </w:numPr>
      <w:spacing w:before="200"/>
      <w:ind w:left="708"/>
      <w:outlineLvl w:val="3"/>
    </w:pPr>
    <w:rPr>
      <w:rFonts w:ascii="Noto Sans JP" w:eastAsia="Noto Sans JP" w:hAnsi="Noto Sans JP" w:cs="Noto Sans JP SemiBold"/>
      <w:b/>
      <w:bCs/>
    </w:rPr>
  </w:style>
  <w:style w:type="paragraph" w:styleId="Titre5">
    <w:name w:val="heading 5"/>
    <w:aliases w:val="Title 5"/>
    <w:basedOn w:val="Normal"/>
    <w:next w:val="Normal"/>
    <w:link w:val="Titre5Car"/>
    <w:unhideWhenUsed/>
    <w:qFormat/>
    <w:rsid w:val="009443D2"/>
    <w:pPr>
      <w:outlineLvl w:val="4"/>
    </w:pPr>
  </w:style>
  <w:style w:type="paragraph" w:styleId="Titre6">
    <w:name w:val="heading 6"/>
    <w:aliases w:val="Title 6"/>
    <w:basedOn w:val="Normal"/>
    <w:next w:val="Normal"/>
    <w:link w:val="Titre6Car"/>
    <w:unhideWhenUsed/>
    <w:qFormat/>
    <w:rsid w:val="004C5490"/>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aliases w:val="Title 7"/>
    <w:basedOn w:val="Normal"/>
    <w:next w:val="Normal"/>
    <w:link w:val="Titre7Car"/>
    <w:unhideWhenUsed/>
    <w:qFormat/>
    <w:rsid w:val="004C5490"/>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aliases w:val="Title 8"/>
    <w:basedOn w:val="Normal"/>
    <w:next w:val="Normal"/>
    <w:link w:val="Titre8Car"/>
    <w:unhideWhenUsed/>
    <w:qFormat/>
    <w:rsid w:val="004C5490"/>
    <w:pPr>
      <w:keepNext/>
      <w:keepLines/>
      <w:numPr>
        <w:ilvl w:val="7"/>
        <w:numId w:val="6"/>
      </w:numPr>
      <w:spacing w:before="200"/>
      <w:outlineLvl w:val="7"/>
    </w:pPr>
    <w:rPr>
      <w:rFonts w:asciiTheme="majorHAnsi" w:eastAsiaTheme="majorEastAsia" w:hAnsiTheme="majorHAnsi" w:cstheme="majorBidi"/>
      <w:color w:val="4F81BD" w:themeColor="accent1"/>
    </w:rPr>
  </w:style>
  <w:style w:type="paragraph" w:styleId="Titre9">
    <w:name w:val="heading 9"/>
    <w:aliases w:val="Title 9"/>
    <w:basedOn w:val="Normal"/>
    <w:next w:val="Normal"/>
    <w:link w:val="Titre9Car"/>
    <w:unhideWhenUsed/>
    <w:qFormat/>
    <w:rsid w:val="004C5490"/>
    <w:pPr>
      <w:keepNext/>
      <w:keepLines/>
      <w:numPr>
        <w:ilvl w:val="8"/>
        <w:numId w:val="6"/>
      </w:numPr>
      <w:spacing w:before="200"/>
      <w:outlineLvl w:val="8"/>
    </w:pPr>
    <w:rPr>
      <w:rFonts w:asciiTheme="majorHAnsi" w:eastAsiaTheme="majorEastAsia" w:hAnsiTheme="majorHAnsi" w:cstheme="majorBidi"/>
      <w:i/>
      <w:iCs/>
      <w:color w:val="404040" w:themeColor="text1" w:themeTint="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rsid w:val="00BC5B5E"/>
    <w:pPr>
      <w:pBdr>
        <w:top w:val="single" w:sz="4" w:space="1" w:color="auto"/>
      </w:pBdr>
      <w:tabs>
        <w:tab w:val="center" w:pos="4536"/>
        <w:tab w:val="left" w:pos="6663"/>
        <w:tab w:val="right" w:pos="9072"/>
      </w:tabs>
    </w:pPr>
    <w:rPr>
      <w:sz w:val="16"/>
      <w:szCs w:val="16"/>
    </w:rPr>
  </w:style>
  <w:style w:type="paragraph" w:styleId="Liste">
    <w:name w:val="List"/>
    <w:basedOn w:val="Normal"/>
    <w:rsid w:val="002F049C"/>
    <w:pPr>
      <w:ind w:left="283" w:hanging="283"/>
    </w:pPr>
  </w:style>
  <w:style w:type="paragraph" w:styleId="TM1">
    <w:name w:val="toc 1"/>
    <w:basedOn w:val="Normal"/>
    <w:next w:val="Normal"/>
    <w:autoRedefine/>
    <w:uiPriority w:val="39"/>
    <w:rsid w:val="00EB0069"/>
    <w:pPr>
      <w:spacing w:before="360"/>
    </w:pPr>
    <w:rPr>
      <w:rFonts w:ascii="Noto Sans JP" w:hAnsi="Noto Sans JP"/>
      <w:b/>
      <w:bCs/>
      <w:caps/>
      <w:sz w:val="24"/>
      <w:szCs w:val="24"/>
    </w:rPr>
  </w:style>
  <w:style w:type="paragraph" w:styleId="TM2">
    <w:name w:val="toc 2"/>
    <w:basedOn w:val="Normal"/>
    <w:next w:val="Normal"/>
    <w:autoRedefine/>
    <w:uiPriority w:val="39"/>
    <w:rsid w:val="00C360C9"/>
    <w:pPr>
      <w:spacing w:before="240"/>
    </w:pPr>
    <w:rPr>
      <w:rFonts w:asciiTheme="minorHAnsi" w:hAnsiTheme="minorHAnsi" w:cstheme="minorHAnsi"/>
      <w:b/>
      <w:bCs/>
    </w:rPr>
  </w:style>
  <w:style w:type="paragraph" w:styleId="TM3">
    <w:name w:val="toc 3"/>
    <w:basedOn w:val="Normal"/>
    <w:next w:val="Normal"/>
    <w:autoRedefine/>
    <w:uiPriority w:val="39"/>
    <w:rsid w:val="00C360C9"/>
    <w:pPr>
      <w:ind w:left="200"/>
    </w:pPr>
    <w:rPr>
      <w:rFonts w:asciiTheme="minorHAnsi" w:hAnsiTheme="minorHAnsi" w:cstheme="minorHAnsi"/>
    </w:rPr>
  </w:style>
  <w:style w:type="paragraph" w:styleId="TM4">
    <w:name w:val="toc 4"/>
    <w:basedOn w:val="Normal"/>
    <w:next w:val="Normal"/>
    <w:autoRedefine/>
    <w:uiPriority w:val="39"/>
    <w:rsid w:val="002F049C"/>
    <w:pPr>
      <w:ind w:left="400"/>
    </w:pPr>
    <w:rPr>
      <w:rFonts w:asciiTheme="minorHAnsi" w:hAnsiTheme="minorHAnsi" w:cstheme="minorHAnsi"/>
    </w:rPr>
  </w:style>
  <w:style w:type="paragraph" w:styleId="TM5">
    <w:name w:val="toc 5"/>
    <w:basedOn w:val="Normal"/>
    <w:next w:val="Normal"/>
    <w:autoRedefine/>
    <w:uiPriority w:val="39"/>
    <w:rsid w:val="002F049C"/>
    <w:pPr>
      <w:ind w:left="600"/>
    </w:pPr>
    <w:rPr>
      <w:rFonts w:asciiTheme="minorHAnsi" w:hAnsiTheme="minorHAnsi" w:cstheme="minorHAnsi"/>
    </w:rPr>
  </w:style>
  <w:style w:type="paragraph" w:styleId="TM6">
    <w:name w:val="toc 6"/>
    <w:basedOn w:val="Normal"/>
    <w:next w:val="Normal"/>
    <w:autoRedefine/>
    <w:uiPriority w:val="39"/>
    <w:rsid w:val="002F049C"/>
    <w:pPr>
      <w:ind w:left="800"/>
    </w:pPr>
    <w:rPr>
      <w:rFonts w:asciiTheme="minorHAnsi" w:hAnsiTheme="minorHAnsi" w:cstheme="minorHAnsi"/>
    </w:rPr>
  </w:style>
  <w:style w:type="paragraph" w:styleId="TM7">
    <w:name w:val="toc 7"/>
    <w:basedOn w:val="Normal"/>
    <w:next w:val="Normal"/>
    <w:autoRedefine/>
    <w:uiPriority w:val="39"/>
    <w:rsid w:val="002F049C"/>
    <w:pPr>
      <w:ind w:left="1000"/>
    </w:pPr>
    <w:rPr>
      <w:rFonts w:asciiTheme="minorHAnsi" w:hAnsiTheme="minorHAnsi" w:cstheme="minorHAnsi"/>
    </w:rPr>
  </w:style>
  <w:style w:type="paragraph" w:styleId="TM8">
    <w:name w:val="toc 8"/>
    <w:basedOn w:val="Normal"/>
    <w:next w:val="Normal"/>
    <w:autoRedefine/>
    <w:uiPriority w:val="39"/>
    <w:rsid w:val="002F049C"/>
    <w:pPr>
      <w:ind w:left="1200"/>
    </w:pPr>
    <w:rPr>
      <w:rFonts w:asciiTheme="minorHAnsi" w:hAnsiTheme="minorHAnsi" w:cstheme="minorHAnsi"/>
    </w:rPr>
  </w:style>
  <w:style w:type="paragraph" w:styleId="TM9">
    <w:name w:val="toc 9"/>
    <w:basedOn w:val="Normal"/>
    <w:next w:val="Normal"/>
    <w:autoRedefine/>
    <w:uiPriority w:val="39"/>
    <w:rsid w:val="002F049C"/>
    <w:pPr>
      <w:ind w:left="1400"/>
    </w:pPr>
    <w:rPr>
      <w:rFonts w:asciiTheme="minorHAnsi" w:hAnsiTheme="minorHAnsi" w:cstheme="minorHAnsi"/>
    </w:rPr>
  </w:style>
  <w:style w:type="character" w:styleId="Lienhypertexte">
    <w:name w:val="Hyperlink"/>
    <w:basedOn w:val="Policepardfaut"/>
    <w:uiPriority w:val="99"/>
    <w:rsid w:val="002F049C"/>
    <w:rPr>
      <w:color w:val="0000FF"/>
      <w:u w:val="single"/>
    </w:rPr>
  </w:style>
  <w:style w:type="paragraph" w:styleId="Explorateurdedocuments">
    <w:name w:val="Document Map"/>
    <w:basedOn w:val="Normal"/>
    <w:link w:val="ExplorateurdedocumentsCar"/>
    <w:rsid w:val="0061052E"/>
    <w:rPr>
      <w:rFonts w:ascii="Tahoma" w:hAnsi="Tahoma" w:cs="Tahoma"/>
      <w:sz w:val="16"/>
      <w:szCs w:val="16"/>
    </w:rPr>
  </w:style>
  <w:style w:type="paragraph" w:customStyle="1" w:styleId="Tableheader">
    <w:name w:val="Table header"/>
    <w:basedOn w:val="Normal"/>
    <w:qFormat/>
    <w:rsid w:val="00115A2E"/>
    <w:pPr>
      <w:jc w:val="center"/>
    </w:pPr>
    <w:rPr>
      <w:rFonts w:ascii="Calibri" w:hAnsi="Calibri"/>
      <w:b/>
    </w:rPr>
  </w:style>
  <w:style w:type="character" w:customStyle="1" w:styleId="PieddepageCar">
    <w:name w:val="Pied de page Car"/>
    <w:basedOn w:val="Policepardfaut"/>
    <w:link w:val="Pieddepage"/>
    <w:uiPriority w:val="99"/>
    <w:rsid w:val="00BC5B5E"/>
    <w:rPr>
      <w:rFonts w:ascii="Verdana" w:hAnsi="Verdana"/>
      <w:sz w:val="16"/>
      <w:szCs w:val="16"/>
      <w:lang w:val="en-US"/>
    </w:rPr>
  </w:style>
  <w:style w:type="paragraph" w:customStyle="1" w:styleId="NotetoAuthortitle">
    <w:name w:val="Note to Author:title"/>
    <w:basedOn w:val="Normal"/>
    <w:next w:val="NotetoAuthortext"/>
    <w:rsid w:val="00193282"/>
    <w:pPr>
      <w:spacing w:before="240"/>
    </w:pPr>
    <w:rPr>
      <w:rFonts w:cs="Courier New"/>
      <w:b/>
      <w:u w:val="single"/>
    </w:rPr>
  </w:style>
  <w:style w:type="paragraph" w:customStyle="1" w:styleId="Tablecontent">
    <w:name w:val="Table content"/>
    <w:basedOn w:val="Normal"/>
    <w:next w:val="Normal"/>
    <w:qFormat/>
    <w:rsid w:val="00EB0069"/>
    <w:rPr>
      <w:rFonts w:ascii="Noto Sans KR Bold" w:eastAsia="Noto Sans KR Bold" w:hAnsi="Noto Sans KR Bold"/>
      <w:sz w:val="44"/>
      <w:szCs w:val="34"/>
    </w:rPr>
  </w:style>
  <w:style w:type="character" w:customStyle="1" w:styleId="ExplorateurdedocumentsCar">
    <w:name w:val="Explorateur de documents Car"/>
    <w:basedOn w:val="Policepardfaut"/>
    <w:link w:val="Explorateurdedocuments"/>
    <w:rsid w:val="0061052E"/>
    <w:rPr>
      <w:rFonts w:ascii="Tahoma" w:hAnsi="Tahoma" w:cs="Tahoma"/>
      <w:sz w:val="16"/>
      <w:szCs w:val="16"/>
    </w:rPr>
  </w:style>
  <w:style w:type="paragraph" w:styleId="Titre">
    <w:name w:val="Title"/>
    <w:aliases w:val="Sub title"/>
    <w:basedOn w:val="Normal"/>
    <w:next w:val="Normal"/>
    <w:link w:val="TitreCar"/>
    <w:uiPriority w:val="10"/>
    <w:qFormat/>
    <w:rsid w:val="00E01CDD"/>
    <w:pPr>
      <w:pBdr>
        <w:bottom w:val="single" w:sz="8" w:space="4" w:color="C00000"/>
      </w:pBdr>
      <w:spacing w:after="300"/>
      <w:contextualSpacing/>
    </w:pPr>
    <w:rPr>
      <w:rFonts w:ascii="Segoe UI Semilight" w:eastAsiaTheme="majorEastAsia" w:hAnsi="Segoe UI Semilight" w:cs="Segoe UI Semilight"/>
      <w:color w:val="C00000"/>
      <w:spacing w:val="5"/>
      <w:kern w:val="28"/>
      <w:sz w:val="56"/>
      <w:szCs w:val="52"/>
    </w:rPr>
  </w:style>
  <w:style w:type="paragraph" w:styleId="Notedebasdepage">
    <w:name w:val="footnote text"/>
    <w:basedOn w:val="Normal"/>
    <w:link w:val="NotedebasdepageCar"/>
    <w:semiHidden/>
    <w:rsid w:val="002F049C"/>
  </w:style>
  <w:style w:type="paragraph" w:styleId="En-tte">
    <w:name w:val="header"/>
    <w:basedOn w:val="Normal"/>
    <w:next w:val="Normal"/>
    <w:link w:val="En-tteCar"/>
    <w:rsid w:val="00115A2E"/>
    <w:pPr>
      <w:jc w:val="center"/>
    </w:pPr>
    <w:rPr>
      <w:rFonts w:ascii="Calibri" w:hAnsi="Calibri"/>
      <w:b/>
    </w:rPr>
  </w:style>
  <w:style w:type="character" w:styleId="Numrodepage">
    <w:name w:val="page number"/>
    <w:basedOn w:val="Policepardfaut"/>
    <w:uiPriority w:val="99"/>
    <w:rsid w:val="002F049C"/>
  </w:style>
  <w:style w:type="character" w:styleId="Lienhypertextesuivivisit">
    <w:name w:val="FollowedHyperlink"/>
    <w:basedOn w:val="Policepardfaut"/>
    <w:rsid w:val="002F049C"/>
    <w:rPr>
      <w:color w:val="800080"/>
      <w:u w:val="single"/>
    </w:rPr>
  </w:style>
  <w:style w:type="paragraph" w:styleId="Normalcentr">
    <w:name w:val="Block Text"/>
    <w:basedOn w:val="Normal"/>
    <w:rsid w:val="00115A2E"/>
    <w:pPr>
      <w:tabs>
        <w:tab w:val="left" w:pos="2624"/>
      </w:tabs>
      <w:ind w:left="214" w:right="110"/>
      <w:jc w:val="center"/>
    </w:pPr>
    <w:rPr>
      <w:rFonts w:cs="Tahoma"/>
    </w:rPr>
  </w:style>
  <w:style w:type="character" w:customStyle="1" w:styleId="En-tteCar">
    <w:name w:val="En-tête Car"/>
    <w:basedOn w:val="Policepardfaut"/>
    <w:link w:val="En-tte"/>
    <w:rsid w:val="00115A2E"/>
    <w:rPr>
      <w:rFonts w:ascii="Calibri" w:hAnsi="Calibri"/>
      <w:b/>
      <w:sz w:val="24"/>
    </w:rPr>
  </w:style>
  <w:style w:type="paragraph" w:styleId="Textedebulles">
    <w:name w:val="Balloon Text"/>
    <w:basedOn w:val="Normal"/>
    <w:link w:val="TextedebullesCar"/>
    <w:semiHidden/>
    <w:rsid w:val="00457C82"/>
    <w:rPr>
      <w:rFonts w:ascii="Tahoma" w:hAnsi="Tahoma" w:cs="Tahoma"/>
      <w:sz w:val="16"/>
      <w:szCs w:val="16"/>
    </w:rPr>
  </w:style>
  <w:style w:type="table" w:styleId="Grilledutableau">
    <w:name w:val="Table Grid"/>
    <w:basedOn w:val="TableauNormal"/>
    <w:uiPriority w:val="99"/>
    <w:rsid w:val="001B3B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u">
    <w:name w:val="Menu"/>
    <w:basedOn w:val="Policepardfaut"/>
    <w:rsid w:val="00A106C8"/>
    <w:rPr>
      <w:noProof/>
      <w:color w:val="000000"/>
      <w:shd w:val="clear" w:color="000000" w:fill="000000"/>
    </w:rPr>
  </w:style>
  <w:style w:type="paragraph" w:customStyle="1" w:styleId="NotetoAuthortext">
    <w:name w:val="Note to Author: text"/>
    <w:basedOn w:val="THIRDHEADLINEBLUE"/>
    <w:qFormat/>
    <w:rsid w:val="007561B4"/>
    <w:pPr>
      <w:spacing w:line="240" w:lineRule="exact"/>
      <w:ind w:left="6237"/>
    </w:pPr>
    <w:rPr>
      <w:rFonts w:ascii="Noto Sans Light" w:hAnsi="Noto Sans Light" w:cs="Noto Sans Light"/>
      <w:b w:val="0"/>
      <w:bCs w:val="0"/>
      <w:sz w:val="16"/>
      <w:szCs w:val="16"/>
    </w:rPr>
  </w:style>
  <w:style w:type="paragraph" w:customStyle="1" w:styleId="Maintitle">
    <w:name w:val="Main title"/>
    <w:basedOn w:val="Normal"/>
    <w:next w:val="Normal"/>
    <w:rsid w:val="0061052E"/>
    <w:pPr>
      <w:ind w:right="141"/>
      <w:jc w:val="center"/>
    </w:pPr>
    <w:rPr>
      <w:rFonts w:ascii="Calibri" w:hAnsi="Calibri"/>
      <w:b/>
      <w:bCs/>
      <w:sz w:val="48"/>
    </w:rPr>
  </w:style>
  <w:style w:type="paragraph" w:customStyle="1" w:styleId="Headerpagetext">
    <w:name w:val="Header page text"/>
    <w:basedOn w:val="Normal"/>
    <w:rsid w:val="0061052E"/>
    <w:pPr>
      <w:ind w:right="141"/>
    </w:pPr>
    <w:rPr>
      <w:rFonts w:ascii="Calibri" w:hAnsi="Calibri"/>
      <w:sz w:val="28"/>
    </w:rPr>
  </w:style>
  <w:style w:type="paragraph" w:styleId="Paragraphedeliste">
    <w:name w:val="List Paragraph"/>
    <w:basedOn w:val="Normal"/>
    <w:link w:val="ParagraphedelisteCar"/>
    <w:uiPriority w:val="34"/>
    <w:qFormat/>
    <w:rsid w:val="004C5490"/>
    <w:pPr>
      <w:ind w:left="720"/>
      <w:contextualSpacing/>
    </w:pPr>
  </w:style>
  <w:style w:type="paragraph" w:styleId="Lgende">
    <w:name w:val="caption"/>
    <w:aliases w:val="Legend"/>
    <w:basedOn w:val="Normal"/>
    <w:next w:val="Normal"/>
    <w:uiPriority w:val="35"/>
    <w:unhideWhenUsed/>
    <w:qFormat/>
    <w:rsid w:val="004C5490"/>
    <w:rPr>
      <w:b/>
      <w:bCs/>
      <w:color w:val="4F81BD" w:themeColor="accent1"/>
      <w:sz w:val="18"/>
      <w:szCs w:val="18"/>
    </w:rPr>
  </w:style>
  <w:style w:type="paragraph" w:customStyle="1" w:styleId="Text">
    <w:name w:val="Text"/>
    <w:basedOn w:val="Normal"/>
    <w:rsid w:val="000F5DBD"/>
    <w:pPr>
      <w:spacing w:before="240"/>
      <w:jc w:val="both"/>
    </w:pPr>
    <w:rPr>
      <w:rFonts w:ascii="FuturaA Bk BT" w:hAnsi="FuturaA Bk BT"/>
      <w:lang w:val="en-GB"/>
    </w:rPr>
  </w:style>
  <w:style w:type="paragraph" w:customStyle="1" w:styleId="NotetoAuthortext0">
    <w:name w:val="Note to Author:text"/>
    <w:basedOn w:val="NotetoAuthorindent"/>
    <w:rsid w:val="000F5DBD"/>
    <w:pPr>
      <w:tabs>
        <w:tab w:val="clear" w:pos="284"/>
      </w:tabs>
      <w:ind w:left="0" w:firstLine="0"/>
    </w:pPr>
  </w:style>
  <w:style w:type="paragraph" w:customStyle="1" w:styleId="NotetoAuthorindent">
    <w:name w:val="Note to Author:indent"/>
    <w:basedOn w:val="Normal"/>
    <w:rsid w:val="000F5DBD"/>
    <w:pPr>
      <w:pBdr>
        <w:top w:val="single" w:sz="4" w:space="1" w:color="auto" w:shadow="1"/>
        <w:left w:val="single" w:sz="4" w:space="4" w:color="auto" w:shadow="1"/>
        <w:bottom w:val="single" w:sz="4" w:space="1" w:color="auto" w:shadow="1"/>
        <w:right w:val="single" w:sz="4" w:space="4" w:color="auto" w:shadow="1"/>
      </w:pBdr>
      <w:shd w:val="clear" w:color="auto" w:fill="FFFF00"/>
      <w:tabs>
        <w:tab w:val="num" w:pos="284"/>
      </w:tabs>
      <w:spacing w:before="120"/>
      <w:ind w:left="284" w:hanging="284"/>
      <w:jc w:val="both"/>
    </w:pPr>
    <w:rPr>
      <w:rFonts w:ascii="FuturaA Bk BT" w:hAnsi="FuturaA Bk BT"/>
      <w:lang w:val="en-GB"/>
    </w:rPr>
  </w:style>
  <w:style w:type="numbering" w:customStyle="1" w:styleId="Titres">
    <w:name w:val="Titres"/>
    <w:uiPriority w:val="99"/>
    <w:rsid w:val="00FE390D"/>
    <w:pPr>
      <w:numPr>
        <w:numId w:val="1"/>
      </w:numPr>
    </w:pPr>
  </w:style>
  <w:style w:type="paragraph" w:customStyle="1" w:styleId="Exampletext">
    <w:name w:val="Example:text"/>
    <w:basedOn w:val="Text"/>
    <w:next w:val="Normal"/>
    <w:rsid w:val="0042305A"/>
    <w:pPr>
      <w:pBdr>
        <w:top w:val="single" w:sz="4" w:space="1" w:color="auto" w:shadow="1"/>
        <w:left w:val="single" w:sz="4" w:space="4" w:color="auto" w:shadow="1"/>
        <w:bottom w:val="single" w:sz="4" w:space="0" w:color="auto" w:shadow="1"/>
        <w:right w:val="single" w:sz="4" w:space="4" w:color="auto" w:shadow="1"/>
      </w:pBdr>
      <w:shd w:val="pct20" w:color="auto" w:fill="FFFFFF"/>
      <w:spacing w:before="120"/>
    </w:pPr>
  </w:style>
  <w:style w:type="paragraph" w:customStyle="1" w:styleId="Exampleindentcontinued">
    <w:name w:val="Example:indent continued"/>
    <w:basedOn w:val="Exampleindent"/>
    <w:rsid w:val="0042305A"/>
    <w:pPr>
      <w:numPr>
        <w:numId w:val="0"/>
      </w:numPr>
      <w:tabs>
        <w:tab w:val="left" w:pos="284"/>
        <w:tab w:val="num" w:pos="720"/>
      </w:tabs>
      <w:ind w:left="284" w:hanging="284"/>
    </w:pPr>
  </w:style>
  <w:style w:type="paragraph" w:customStyle="1" w:styleId="Exampleindent">
    <w:name w:val="Example:indent"/>
    <w:basedOn w:val="Normal"/>
    <w:rsid w:val="0042305A"/>
    <w:pPr>
      <w:numPr>
        <w:numId w:val="3"/>
      </w:numPr>
      <w:pBdr>
        <w:top w:val="single" w:sz="4" w:space="1" w:color="auto" w:shadow="1"/>
        <w:left w:val="single" w:sz="4" w:space="4" w:color="auto" w:shadow="1"/>
        <w:bottom w:val="single" w:sz="4" w:space="0" w:color="auto" w:shadow="1"/>
        <w:right w:val="single" w:sz="4" w:space="4" w:color="auto" w:shadow="1"/>
      </w:pBdr>
      <w:shd w:val="pct20" w:color="auto" w:fill="FFFFFF"/>
      <w:tabs>
        <w:tab w:val="num" w:pos="284"/>
      </w:tabs>
      <w:spacing w:before="60"/>
      <w:ind w:left="284" w:hanging="284"/>
      <w:jc w:val="both"/>
    </w:pPr>
    <w:rPr>
      <w:rFonts w:ascii="FuturaA Bk BT" w:hAnsi="FuturaA Bk BT"/>
      <w:lang w:val="en-GB"/>
    </w:rPr>
  </w:style>
  <w:style w:type="paragraph" w:styleId="Index1">
    <w:name w:val="index 1"/>
    <w:basedOn w:val="Normal"/>
    <w:next w:val="Normal"/>
    <w:autoRedefine/>
    <w:rsid w:val="0042305A"/>
    <w:pPr>
      <w:numPr>
        <w:numId w:val="2"/>
      </w:numPr>
      <w:tabs>
        <w:tab w:val="clear" w:pos="360"/>
        <w:tab w:val="right" w:pos="4601"/>
      </w:tabs>
      <w:ind w:left="200" w:hanging="200"/>
    </w:pPr>
    <w:rPr>
      <w:rFonts w:ascii="FuturaA Bk BT" w:hAnsi="FuturaA Bk BT"/>
      <w:sz w:val="18"/>
      <w:lang w:val="en-GB"/>
    </w:rPr>
  </w:style>
  <w:style w:type="paragraph" w:customStyle="1" w:styleId="Exampletitle">
    <w:name w:val="Example:title"/>
    <w:basedOn w:val="Text"/>
    <w:next w:val="Exampletext"/>
    <w:rsid w:val="0042305A"/>
    <w:pPr>
      <w:pBdr>
        <w:top w:val="single" w:sz="4" w:space="1" w:color="auto" w:shadow="1"/>
        <w:left w:val="single" w:sz="4" w:space="4" w:color="auto" w:shadow="1"/>
        <w:bottom w:val="single" w:sz="4" w:space="0" w:color="auto" w:shadow="1"/>
        <w:right w:val="single" w:sz="4" w:space="4" w:color="auto" w:shadow="1"/>
      </w:pBdr>
      <w:shd w:val="pct20" w:color="auto" w:fill="FFFFFF"/>
    </w:pPr>
    <w:rPr>
      <w:b/>
      <w:u w:val="single"/>
    </w:rPr>
  </w:style>
  <w:style w:type="paragraph" w:customStyle="1" w:styleId="NotetoAuthorindentcontinued">
    <w:name w:val="Note to Author:indent continued"/>
    <w:basedOn w:val="NotetoAuthorindent"/>
    <w:rsid w:val="0042305A"/>
    <w:pPr>
      <w:tabs>
        <w:tab w:val="left" w:pos="284"/>
      </w:tabs>
      <w:spacing w:before="60"/>
    </w:pPr>
  </w:style>
  <w:style w:type="character" w:styleId="Marquedecommentaire">
    <w:name w:val="annotation reference"/>
    <w:basedOn w:val="Policepardfaut"/>
    <w:rsid w:val="00B95B40"/>
    <w:rPr>
      <w:sz w:val="16"/>
      <w:szCs w:val="16"/>
    </w:rPr>
  </w:style>
  <w:style w:type="paragraph" w:styleId="Commentaire">
    <w:name w:val="annotation text"/>
    <w:basedOn w:val="Normal"/>
    <w:link w:val="CommentaireCar"/>
    <w:rsid w:val="00B95B40"/>
  </w:style>
  <w:style w:type="character" w:customStyle="1" w:styleId="CommentaireCar">
    <w:name w:val="Commentaire Car"/>
    <w:basedOn w:val="Policepardfaut"/>
    <w:link w:val="Commentaire"/>
    <w:rsid w:val="00B95B40"/>
    <w:rPr>
      <w:rFonts w:ascii="Verdana" w:hAnsi="Verdana"/>
      <w:lang w:val="en-US"/>
    </w:rPr>
  </w:style>
  <w:style w:type="paragraph" w:styleId="Objetducommentaire">
    <w:name w:val="annotation subject"/>
    <w:basedOn w:val="Commentaire"/>
    <w:next w:val="Commentaire"/>
    <w:link w:val="ObjetducommentaireCar"/>
    <w:rsid w:val="00B95B40"/>
    <w:rPr>
      <w:b/>
      <w:bCs/>
    </w:rPr>
  </w:style>
  <w:style w:type="character" w:customStyle="1" w:styleId="ObjetducommentaireCar">
    <w:name w:val="Objet du commentaire Car"/>
    <w:basedOn w:val="CommentaireCar"/>
    <w:link w:val="Objetducommentaire"/>
    <w:rsid w:val="00B95B40"/>
    <w:rPr>
      <w:rFonts w:ascii="Verdana" w:hAnsi="Verdana"/>
      <w:b/>
      <w:bCs/>
      <w:lang w:val="en-US"/>
    </w:rPr>
  </w:style>
  <w:style w:type="paragraph" w:styleId="Tabledesillustrations">
    <w:name w:val="table of figures"/>
    <w:basedOn w:val="Normal"/>
    <w:next w:val="Normal"/>
    <w:uiPriority w:val="99"/>
    <w:rsid w:val="009D0968"/>
  </w:style>
  <w:style w:type="paragraph" w:styleId="Listepuces">
    <w:name w:val="List Bullet"/>
    <w:basedOn w:val="Normal"/>
    <w:rsid w:val="00C40EBB"/>
    <w:pPr>
      <w:numPr>
        <w:numId w:val="4"/>
      </w:numPr>
      <w:contextualSpacing/>
    </w:pPr>
  </w:style>
  <w:style w:type="character" w:styleId="Accentuationintense">
    <w:name w:val="Intense Emphasis"/>
    <w:basedOn w:val="Policepardfaut"/>
    <w:uiPriority w:val="21"/>
    <w:qFormat/>
    <w:rsid w:val="004C5490"/>
    <w:rPr>
      <w:b/>
      <w:bCs/>
      <w:i/>
      <w:iCs/>
      <w:color w:val="4F81BD" w:themeColor="accent1"/>
    </w:rPr>
  </w:style>
  <w:style w:type="character" w:styleId="Titredulivre">
    <w:name w:val="Book Title"/>
    <w:basedOn w:val="Policepardfaut"/>
    <w:uiPriority w:val="33"/>
    <w:qFormat/>
    <w:rsid w:val="004C5490"/>
    <w:rPr>
      <w:b/>
      <w:bCs/>
      <w:smallCaps/>
      <w:spacing w:val="5"/>
    </w:rPr>
  </w:style>
  <w:style w:type="paragraph" w:customStyle="1" w:styleId="Annex">
    <w:name w:val="Annex"/>
    <w:basedOn w:val="Normal"/>
    <w:rsid w:val="00D561B4"/>
    <w:pPr>
      <w:numPr>
        <w:numId w:val="5"/>
      </w:numPr>
      <w:ind w:left="360"/>
    </w:pPr>
  </w:style>
  <w:style w:type="character" w:customStyle="1" w:styleId="Titre1Car">
    <w:name w:val="Titre 1 Car"/>
    <w:aliases w:val="PcVue Heading 1;Title 1 Car,Titre Niveau 1 Car"/>
    <w:basedOn w:val="Policepardfaut"/>
    <w:link w:val="Titre1"/>
    <w:rsid w:val="00B724EB"/>
    <w:rPr>
      <w:rFonts w:ascii="Noto Sans JP" w:eastAsia="Noto Sans JP" w:hAnsi="Noto Sans JP" w:cs="Segoe UI Light"/>
      <w:b/>
      <w:bCs/>
      <w:color w:val="131436"/>
      <w:sz w:val="48"/>
      <w:szCs w:val="40"/>
      <w:lang w:val="fr-FR"/>
    </w:rPr>
  </w:style>
  <w:style w:type="character" w:customStyle="1" w:styleId="Titre2Car">
    <w:name w:val="Titre 2 Car"/>
    <w:aliases w:val="Title 2 Car,Titre 2 gras Car,Titre Niveau 1.1 Car"/>
    <w:basedOn w:val="Policepardfaut"/>
    <w:link w:val="Titre2"/>
    <w:rsid w:val="00715FF4"/>
    <w:rPr>
      <w:rFonts w:ascii="Noto Sans JP" w:eastAsia="Noto Sans JP" w:hAnsi="Noto Sans JP" w:cs="Noto Sans JP SemiBold"/>
      <w:b/>
      <w:bCs/>
      <w:color w:val="131436"/>
      <w:sz w:val="40"/>
      <w:szCs w:val="40"/>
      <w:lang w:val="fr-FR"/>
    </w:rPr>
  </w:style>
  <w:style w:type="character" w:customStyle="1" w:styleId="Titre3Car">
    <w:name w:val="Titre 3 Car"/>
    <w:aliases w:val="PcVue Heading 3;Title 3 Car,Title 3 Car,Titre Nivieau 1.1.1 Car"/>
    <w:basedOn w:val="Policepardfaut"/>
    <w:link w:val="Titre3"/>
    <w:rsid w:val="00715FF4"/>
    <w:rPr>
      <w:rFonts w:ascii="Noto Sans JP" w:eastAsia="Noto Sans JP" w:hAnsi="Noto Sans JP" w:cs="Noto Sans JP SemiBold"/>
      <w:b/>
      <w:bCs/>
      <w:color w:val="131436"/>
      <w:sz w:val="32"/>
      <w:szCs w:val="32"/>
      <w:lang w:val="fr-FR"/>
    </w:rPr>
  </w:style>
  <w:style w:type="character" w:customStyle="1" w:styleId="Titre4Car">
    <w:name w:val="Titre 4 Car"/>
    <w:aliases w:val="Title 4 Car"/>
    <w:basedOn w:val="Policepardfaut"/>
    <w:link w:val="Titre4"/>
    <w:rsid w:val="00715FF4"/>
    <w:rPr>
      <w:rFonts w:ascii="Noto Sans JP" w:eastAsia="Noto Sans JP" w:hAnsi="Noto Sans JP" w:cs="Noto Sans JP SemiBold"/>
      <w:b/>
      <w:bCs/>
      <w:color w:val="131436"/>
      <w:sz w:val="20"/>
      <w:szCs w:val="20"/>
      <w:lang w:val="fr-FR"/>
    </w:rPr>
  </w:style>
  <w:style w:type="character" w:customStyle="1" w:styleId="Titre5Car">
    <w:name w:val="Titre 5 Car"/>
    <w:aliases w:val="Title 5 Car"/>
    <w:basedOn w:val="Policepardfaut"/>
    <w:link w:val="Titre5"/>
    <w:rsid w:val="009443D2"/>
    <w:rPr>
      <w:rFonts w:ascii="Segoe UI" w:hAnsi="Segoe UI" w:cs="Segoe UI"/>
      <w:color w:val="333333"/>
      <w:sz w:val="24"/>
      <w:szCs w:val="24"/>
    </w:rPr>
  </w:style>
  <w:style w:type="character" w:customStyle="1" w:styleId="Titre6Car">
    <w:name w:val="Titre 6 Car"/>
    <w:aliases w:val="Title 6 Car"/>
    <w:basedOn w:val="Policepardfaut"/>
    <w:link w:val="Titre6"/>
    <w:rsid w:val="004C5490"/>
    <w:rPr>
      <w:rFonts w:asciiTheme="majorHAnsi" w:eastAsiaTheme="majorEastAsia" w:hAnsiTheme="majorHAnsi" w:cstheme="majorBidi"/>
      <w:i/>
      <w:iCs/>
      <w:color w:val="243F60" w:themeColor="accent1" w:themeShade="7F"/>
      <w:sz w:val="20"/>
      <w:szCs w:val="20"/>
      <w:lang w:val="fr-FR"/>
    </w:rPr>
  </w:style>
  <w:style w:type="character" w:customStyle="1" w:styleId="Titre7Car">
    <w:name w:val="Titre 7 Car"/>
    <w:aliases w:val="Title 7 Car"/>
    <w:basedOn w:val="Policepardfaut"/>
    <w:link w:val="Titre7"/>
    <w:rsid w:val="004C5490"/>
    <w:rPr>
      <w:rFonts w:asciiTheme="majorHAnsi" w:eastAsiaTheme="majorEastAsia" w:hAnsiTheme="majorHAnsi" w:cstheme="majorBidi"/>
      <w:i/>
      <w:iCs/>
      <w:color w:val="404040" w:themeColor="text1" w:themeTint="BF"/>
      <w:sz w:val="20"/>
      <w:szCs w:val="20"/>
      <w:lang w:val="fr-FR"/>
    </w:rPr>
  </w:style>
  <w:style w:type="character" w:customStyle="1" w:styleId="Titre8Car">
    <w:name w:val="Titre 8 Car"/>
    <w:aliases w:val="Title 8 Car"/>
    <w:basedOn w:val="Policepardfaut"/>
    <w:link w:val="Titre8"/>
    <w:rsid w:val="004C5490"/>
    <w:rPr>
      <w:rFonts w:asciiTheme="majorHAnsi" w:eastAsiaTheme="majorEastAsia" w:hAnsiTheme="majorHAnsi" w:cstheme="majorBidi"/>
      <w:color w:val="4F81BD" w:themeColor="accent1"/>
      <w:sz w:val="20"/>
      <w:szCs w:val="20"/>
      <w:lang w:val="fr-FR"/>
    </w:rPr>
  </w:style>
  <w:style w:type="character" w:customStyle="1" w:styleId="Titre9Car">
    <w:name w:val="Titre 9 Car"/>
    <w:aliases w:val="Title 9 Car"/>
    <w:basedOn w:val="Policepardfaut"/>
    <w:link w:val="Titre9"/>
    <w:rsid w:val="004C5490"/>
    <w:rPr>
      <w:rFonts w:asciiTheme="majorHAnsi" w:eastAsiaTheme="majorEastAsia" w:hAnsiTheme="majorHAnsi" w:cstheme="majorBidi"/>
      <w:i/>
      <w:iCs/>
      <w:color w:val="404040" w:themeColor="text1" w:themeTint="BF"/>
      <w:sz w:val="20"/>
      <w:szCs w:val="20"/>
      <w:lang w:val="fr-FR"/>
    </w:rPr>
  </w:style>
  <w:style w:type="character" w:customStyle="1" w:styleId="TitreCar">
    <w:name w:val="Titre Car"/>
    <w:aliases w:val="Sub title Car"/>
    <w:basedOn w:val="Policepardfaut"/>
    <w:link w:val="Titre"/>
    <w:uiPriority w:val="10"/>
    <w:rsid w:val="00E01CDD"/>
    <w:rPr>
      <w:rFonts w:ascii="Segoe UI Semilight" w:eastAsiaTheme="majorEastAsia" w:hAnsi="Segoe UI Semilight" w:cs="Segoe UI Semilight"/>
      <w:color w:val="C00000"/>
      <w:spacing w:val="5"/>
      <w:kern w:val="28"/>
      <w:sz w:val="56"/>
      <w:szCs w:val="52"/>
      <w:lang w:val="fr-FR"/>
    </w:rPr>
  </w:style>
  <w:style w:type="character" w:customStyle="1" w:styleId="NotedebasdepageCar">
    <w:name w:val="Note de bas de page Car"/>
    <w:basedOn w:val="Policepardfaut"/>
    <w:link w:val="Notedebasdepage"/>
    <w:semiHidden/>
    <w:rsid w:val="00EB0FEC"/>
    <w:rPr>
      <w:rFonts w:ascii="Verdana" w:hAnsi="Verdana"/>
      <w:lang w:val="en-US"/>
    </w:rPr>
  </w:style>
  <w:style w:type="character" w:customStyle="1" w:styleId="TextedebullesCar">
    <w:name w:val="Texte de bulles Car"/>
    <w:basedOn w:val="Policepardfaut"/>
    <w:link w:val="Textedebulles"/>
    <w:semiHidden/>
    <w:rsid w:val="00EB0FEC"/>
    <w:rPr>
      <w:rFonts w:ascii="Tahoma" w:hAnsi="Tahoma" w:cs="Tahoma"/>
      <w:sz w:val="16"/>
      <w:szCs w:val="16"/>
      <w:lang w:val="en-US"/>
    </w:rPr>
  </w:style>
  <w:style w:type="paragraph" w:customStyle="1" w:styleId="Style1">
    <w:name w:val="Style1"/>
    <w:basedOn w:val="Titre"/>
    <w:rsid w:val="00EB0FEC"/>
  </w:style>
  <w:style w:type="character" w:customStyle="1" w:styleId="ParagraphedelisteCar">
    <w:name w:val="Paragraphe de liste Car"/>
    <w:basedOn w:val="Policepardfaut"/>
    <w:link w:val="Paragraphedeliste"/>
    <w:uiPriority w:val="34"/>
    <w:rsid w:val="00F853CE"/>
  </w:style>
  <w:style w:type="paragraph" w:styleId="Sous-titre">
    <w:name w:val="Subtitle"/>
    <w:basedOn w:val="Annexe"/>
    <w:next w:val="Normal"/>
    <w:link w:val="Sous-titreCar"/>
    <w:uiPriority w:val="11"/>
    <w:qFormat/>
    <w:rsid w:val="009443D2"/>
    <w:pPr>
      <w:keepNext w:val="0"/>
      <w:keepLines w:val="0"/>
      <w:spacing w:before="0"/>
      <w:ind w:firstLine="567"/>
      <w:outlineLvl w:val="9"/>
    </w:pPr>
    <w:rPr>
      <w:rFonts w:ascii="Noto Sans JP Regular" w:eastAsia="Noto Sans JP Regular" w:hAnsi="Noto Sans JP Regular" w:cs="Noto Sans Light"/>
      <w:b/>
      <w:bCs/>
      <w:color w:val="E61D33"/>
      <w:sz w:val="28"/>
      <w:szCs w:val="16"/>
    </w:rPr>
  </w:style>
  <w:style w:type="character" w:customStyle="1" w:styleId="Sous-titreCar">
    <w:name w:val="Sous-titre Car"/>
    <w:basedOn w:val="Policepardfaut"/>
    <w:link w:val="Sous-titre"/>
    <w:uiPriority w:val="11"/>
    <w:rsid w:val="009443D2"/>
    <w:rPr>
      <w:rFonts w:ascii="Noto Sans JP Regular" w:eastAsia="Noto Sans JP Regular" w:hAnsi="Noto Sans JP Regular" w:cs="Segoe UI"/>
      <w:noProof/>
      <w:color w:val="E61D33"/>
      <w:sz w:val="28"/>
      <w:szCs w:val="16"/>
      <w:lang w:eastAsia="fr-FR" w:bidi="ar-SA"/>
    </w:rPr>
  </w:style>
  <w:style w:type="character" w:styleId="lev">
    <w:name w:val="Strong"/>
    <w:basedOn w:val="Policepardfaut"/>
    <w:uiPriority w:val="22"/>
    <w:qFormat/>
    <w:rsid w:val="004C5490"/>
    <w:rPr>
      <w:b/>
      <w:bCs/>
    </w:rPr>
  </w:style>
  <w:style w:type="character" w:styleId="Accentuation">
    <w:name w:val="Emphasis"/>
    <w:basedOn w:val="Policepardfaut"/>
    <w:uiPriority w:val="20"/>
    <w:qFormat/>
    <w:rsid w:val="004C5490"/>
    <w:rPr>
      <w:i/>
      <w:iCs/>
    </w:rPr>
  </w:style>
  <w:style w:type="paragraph" w:styleId="Sansinterligne">
    <w:name w:val="No Spacing"/>
    <w:uiPriority w:val="1"/>
    <w:qFormat/>
    <w:rsid w:val="004C5490"/>
    <w:pPr>
      <w:spacing w:after="0" w:line="240" w:lineRule="auto"/>
    </w:pPr>
  </w:style>
  <w:style w:type="paragraph" w:styleId="Citation">
    <w:name w:val="Quote"/>
    <w:basedOn w:val="Normal"/>
    <w:next w:val="Normal"/>
    <w:link w:val="CitationCar"/>
    <w:uiPriority w:val="29"/>
    <w:qFormat/>
    <w:rsid w:val="004C5490"/>
    <w:rPr>
      <w:i/>
      <w:iCs/>
      <w:color w:val="000000" w:themeColor="text1"/>
    </w:rPr>
  </w:style>
  <w:style w:type="character" w:customStyle="1" w:styleId="CitationCar">
    <w:name w:val="Citation Car"/>
    <w:basedOn w:val="Policepardfaut"/>
    <w:link w:val="Citation"/>
    <w:uiPriority w:val="29"/>
    <w:rsid w:val="004C5490"/>
    <w:rPr>
      <w:i/>
      <w:iCs/>
      <w:color w:val="000000" w:themeColor="text1"/>
    </w:rPr>
  </w:style>
  <w:style w:type="paragraph" w:styleId="Citationintense">
    <w:name w:val="Intense Quote"/>
    <w:basedOn w:val="Normal"/>
    <w:next w:val="Normal"/>
    <w:link w:val="CitationintenseCar"/>
    <w:uiPriority w:val="30"/>
    <w:qFormat/>
    <w:rsid w:val="004C5490"/>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4C5490"/>
    <w:rPr>
      <w:b/>
      <w:bCs/>
      <w:i/>
      <w:iCs/>
      <w:color w:val="4F81BD" w:themeColor="accent1"/>
    </w:rPr>
  </w:style>
  <w:style w:type="character" w:styleId="Accentuationlgre">
    <w:name w:val="Subtle Emphasis"/>
    <w:basedOn w:val="Policepardfaut"/>
    <w:uiPriority w:val="19"/>
    <w:qFormat/>
    <w:rsid w:val="004C5490"/>
    <w:rPr>
      <w:i/>
      <w:iCs/>
      <w:color w:val="808080" w:themeColor="text1" w:themeTint="7F"/>
    </w:rPr>
  </w:style>
  <w:style w:type="character" w:styleId="Rfrencelgre">
    <w:name w:val="Subtle Reference"/>
    <w:basedOn w:val="Policepardfaut"/>
    <w:uiPriority w:val="31"/>
    <w:qFormat/>
    <w:rsid w:val="004C5490"/>
    <w:rPr>
      <w:smallCaps/>
      <w:color w:val="C0504D" w:themeColor="accent2"/>
      <w:u w:val="single"/>
    </w:rPr>
  </w:style>
  <w:style w:type="character" w:styleId="Rfrenceintense">
    <w:name w:val="Intense Reference"/>
    <w:basedOn w:val="Policepardfaut"/>
    <w:uiPriority w:val="32"/>
    <w:qFormat/>
    <w:rsid w:val="004C5490"/>
    <w:rPr>
      <w:b/>
      <w:bCs/>
      <w:smallCaps/>
      <w:color w:val="C0504D" w:themeColor="accent2"/>
      <w:spacing w:val="5"/>
      <w:u w:val="single"/>
    </w:rPr>
  </w:style>
  <w:style w:type="paragraph" w:styleId="En-ttedetabledesmatires">
    <w:name w:val="TOC Heading"/>
    <w:aliases w:val="PcVue Titre2"/>
    <w:basedOn w:val="Sous-titre1"/>
    <w:next w:val="Normal"/>
    <w:uiPriority w:val="39"/>
    <w:unhideWhenUsed/>
    <w:qFormat/>
    <w:rsid w:val="00C67106"/>
    <w:pPr>
      <w:numPr>
        <w:numId w:val="9"/>
      </w:numPr>
      <w:pBdr>
        <w:bottom w:val="none" w:sz="0" w:space="0" w:color="auto"/>
      </w:pBdr>
      <w:ind w:hanging="153"/>
    </w:pPr>
    <w:rPr>
      <w:rFonts w:ascii="Noto Sans KR Bold" w:eastAsia="Noto Sans KR Bold" w:hAnsi="Noto Sans KR Bold" w:cs="Noto Sans JP SemiBold"/>
      <w:caps/>
      <w:color w:val="131436"/>
      <w:spacing w:val="0"/>
      <w:kern w:val="0"/>
      <w:sz w:val="20"/>
      <w:szCs w:val="20"/>
    </w:rPr>
  </w:style>
  <w:style w:type="paragraph" w:customStyle="1" w:styleId="Sous-titre1">
    <w:name w:val="Sous-titre1"/>
    <w:basedOn w:val="Titre"/>
    <w:link w:val="SubtitleCar"/>
    <w:rsid w:val="004A12E4"/>
  </w:style>
  <w:style w:type="paragraph" w:customStyle="1" w:styleId="Annexe">
    <w:name w:val="Annexe"/>
    <w:basedOn w:val="AnnexeTitre1"/>
    <w:next w:val="Annex"/>
    <w:link w:val="AnnexeChar"/>
    <w:qFormat/>
    <w:rsid w:val="00C67106"/>
    <w:rPr>
      <w:rFonts w:ascii="Noto Sans KR Bold" w:eastAsia="Noto Sans KR Bold" w:hAnsi="Noto Sans KR Bold"/>
      <w:b w:val="0"/>
      <w:bCs w:val="0"/>
      <w:noProof/>
      <w:sz w:val="42"/>
      <w:szCs w:val="42"/>
      <w:lang w:eastAsia="fr-FR" w:bidi="ar-SA"/>
    </w:rPr>
  </w:style>
  <w:style w:type="character" w:customStyle="1" w:styleId="SubtitleCar">
    <w:name w:val="Subtitle Car"/>
    <w:basedOn w:val="Titre2Car"/>
    <w:link w:val="Sous-titre1"/>
    <w:rsid w:val="004A12E4"/>
    <w:rPr>
      <w:rFonts w:ascii="Segoe UI Semilight" w:eastAsiaTheme="majorEastAsia" w:hAnsi="Segoe UI Semilight" w:cs="Segoe UI Semilight"/>
      <w:b/>
      <w:bCs w:val="0"/>
      <w:color w:val="C00000"/>
      <w:spacing w:val="5"/>
      <w:kern w:val="28"/>
      <w:sz w:val="56"/>
      <w:szCs w:val="52"/>
      <w:lang w:val="fr-FR"/>
    </w:rPr>
  </w:style>
  <w:style w:type="paragraph" w:customStyle="1" w:styleId="AnnexeTitre1">
    <w:name w:val="Annexe_Titre1"/>
    <w:basedOn w:val="Titre1"/>
    <w:link w:val="AnnexeTitre1Car"/>
    <w:qFormat/>
    <w:rsid w:val="000F5C49"/>
    <w:pPr>
      <w:numPr>
        <w:numId w:val="0"/>
      </w:numPr>
    </w:pPr>
  </w:style>
  <w:style w:type="character" w:customStyle="1" w:styleId="AnnexeChar">
    <w:name w:val="Annexe Char"/>
    <w:basedOn w:val="Titre3Car"/>
    <w:link w:val="Annexe"/>
    <w:rsid w:val="00C67106"/>
    <w:rPr>
      <w:rFonts w:ascii="Noto Sans KR Bold" w:eastAsia="Noto Sans KR Bold" w:hAnsi="Noto Sans KR Bold" w:cs="Segoe UI Light"/>
      <w:b w:val="0"/>
      <w:bCs w:val="0"/>
      <w:noProof/>
      <w:color w:val="131436"/>
      <w:sz w:val="42"/>
      <w:szCs w:val="42"/>
      <w:lang w:val="fr-FR" w:eastAsia="fr-FR" w:bidi="ar-SA"/>
    </w:rPr>
  </w:style>
  <w:style w:type="paragraph" w:customStyle="1" w:styleId="MainTitle0">
    <w:name w:val="Main_Title"/>
    <w:basedOn w:val="Titre"/>
    <w:link w:val="MainTitleCar"/>
    <w:qFormat/>
    <w:rsid w:val="009443D2"/>
    <w:rPr>
      <w:rFonts w:ascii="Noto Sans JP SemiBold" w:eastAsia="Noto Sans JP SemiBold" w:hAnsi="Noto Sans JP SemiBold" w:cs="Noto Sans JP SemiBold"/>
      <w:b/>
      <w:bCs/>
      <w:color w:val="000000" w:themeColor="text1"/>
    </w:rPr>
  </w:style>
  <w:style w:type="character" w:customStyle="1" w:styleId="AnnexeTitre1Car">
    <w:name w:val="Annexe_Titre1 Car"/>
    <w:basedOn w:val="Titre1Car"/>
    <w:link w:val="AnnexeTitre1"/>
    <w:rsid w:val="000F5C49"/>
    <w:rPr>
      <w:rFonts w:asciiTheme="majorHAnsi" w:eastAsiaTheme="majorEastAsia" w:hAnsiTheme="majorHAnsi" w:cstheme="majorBidi"/>
      <w:b/>
      <w:bCs/>
      <w:color w:val="365F91" w:themeColor="accent1" w:themeShade="BF"/>
      <w:sz w:val="28"/>
      <w:szCs w:val="28"/>
      <w:lang w:val="fr-FR"/>
    </w:rPr>
  </w:style>
  <w:style w:type="character" w:customStyle="1" w:styleId="MainTitleCar">
    <w:name w:val="Main_Title Car"/>
    <w:basedOn w:val="TitreCar"/>
    <w:link w:val="MainTitle0"/>
    <w:rsid w:val="009443D2"/>
    <w:rPr>
      <w:rFonts w:ascii="Noto Sans JP SemiBold" w:eastAsia="Noto Sans JP SemiBold" w:hAnsi="Noto Sans JP SemiBold" w:cs="Noto Sans JP SemiBold"/>
      <w:b/>
      <w:bCs/>
      <w:color w:val="000000" w:themeColor="text1"/>
      <w:spacing w:val="5"/>
      <w:kern w:val="28"/>
      <w:sz w:val="56"/>
      <w:szCs w:val="52"/>
      <w:lang w:val="fr-FR"/>
    </w:rPr>
  </w:style>
  <w:style w:type="paragraph" w:styleId="NormalWeb">
    <w:name w:val="Normal (Web)"/>
    <w:basedOn w:val="Normal"/>
    <w:uiPriority w:val="99"/>
    <w:unhideWhenUsed/>
    <w:rsid w:val="008B0BA7"/>
    <w:pPr>
      <w:spacing w:before="100" w:beforeAutospacing="1" w:after="100" w:afterAutospacing="1"/>
    </w:pPr>
    <w:rPr>
      <w:rFonts w:ascii="Times New Roman" w:eastAsia="Times New Roman" w:hAnsi="Times New Roman" w:cs="Times New Roman"/>
      <w:lang w:bidi="ar-SA"/>
    </w:rPr>
  </w:style>
  <w:style w:type="paragraph" w:customStyle="1" w:styleId="Default">
    <w:name w:val="Default"/>
    <w:basedOn w:val="Normal"/>
    <w:rsid w:val="00D80E22"/>
    <w:pPr>
      <w:autoSpaceDE w:val="0"/>
      <w:autoSpaceDN w:val="0"/>
    </w:pPr>
    <w:rPr>
      <w:rFonts w:ascii="Arial" w:eastAsiaTheme="minorHAnsi" w:hAnsi="Arial" w:cs="Arial"/>
      <w:color w:val="000000"/>
      <w:lang w:eastAsia="fr-FR" w:bidi="ar-SA"/>
    </w:rPr>
  </w:style>
  <w:style w:type="paragraph" w:styleId="Notedefin">
    <w:name w:val="endnote text"/>
    <w:basedOn w:val="Normal"/>
    <w:link w:val="NotedefinCar"/>
    <w:semiHidden/>
    <w:unhideWhenUsed/>
    <w:rsid w:val="002D1830"/>
  </w:style>
  <w:style w:type="character" w:customStyle="1" w:styleId="NotedefinCar">
    <w:name w:val="Note de fin Car"/>
    <w:basedOn w:val="Policepardfaut"/>
    <w:link w:val="Notedefin"/>
    <w:semiHidden/>
    <w:rsid w:val="002D1830"/>
    <w:rPr>
      <w:rFonts w:ascii="Segoe UI" w:hAnsi="Segoe UI" w:cs="Segoe UI"/>
      <w:color w:val="333333"/>
      <w:sz w:val="20"/>
      <w:szCs w:val="20"/>
      <w:lang w:val="fr-FR"/>
    </w:rPr>
  </w:style>
  <w:style w:type="character" w:styleId="Appeldenotedefin">
    <w:name w:val="endnote reference"/>
    <w:basedOn w:val="Policepardfaut"/>
    <w:semiHidden/>
    <w:unhideWhenUsed/>
    <w:rsid w:val="002D1830"/>
    <w:rPr>
      <w:vertAlign w:val="superscript"/>
    </w:rPr>
  </w:style>
  <w:style w:type="character" w:styleId="Appelnotedebasdep">
    <w:name w:val="footnote reference"/>
    <w:basedOn w:val="Policepardfaut"/>
    <w:semiHidden/>
    <w:unhideWhenUsed/>
    <w:rsid w:val="002D1830"/>
    <w:rPr>
      <w:vertAlign w:val="superscript"/>
    </w:rPr>
  </w:style>
  <w:style w:type="paragraph" w:styleId="Corpsdetexte">
    <w:name w:val="Body Text"/>
    <w:basedOn w:val="Normal"/>
    <w:link w:val="CorpsdetexteCar"/>
    <w:uiPriority w:val="1"/>
    <w:qFormat/>
    <w:rsid w:val="001B7253"/>
    <w:pPr>
      <w:widowControl w:val="0"/>
      <w:ind w:left="666" w:hanging="360"/>
    </w:pPr>
    <w:rPr>
      <w:rFonts w:ascii="Calibri" w:eastAsia="Calibri" w:hAnsi="Calibri" w:cstheme="minorBidi"/>
      <w:color w:val="auto"/>
      <w:lang w:bidi="ar-SA"/>
    </w:rPr>
  </w:style>
  <w:style w:type="character" w:customStyle="1" w:styleId="CorpsdetexteCar">
    <w:name w:val="Corps de texte Car"/>
    <w:basedOn w:val="Policepardfaut"/>
    <w:link w:val="Corpsdetexte"/>
    <w:uiPriority w:val="1"/>
    <w:rsid w:val="001B7253"/>
    <w:rPr>
      <w:rFonts w:ascii="Calibri" w:eastAsia="Calibri" w:hAnsi="Calibri"/>
      <w:sz w:val="24"/>
      <w:szCs w:val="24"/>
      <w:lang w:bidi="ar-SA"/>
    </w:rPr>
  </w:style>
  <w:style w:type="character" w:styleId="Textedelespacerserv">
    <w:name w:val="Placeholder Text"/>
    <w:basedOn w:val="Policepardfaut"/>
    <w:uiPriority w:val="99"/>
    <w:semiHidden/>
    <w:rsid w:val="00866C9B"/>
    <w:rPr>
      <w:color w:val="808080"/>
    </w:rPr>
  </w:style>
  <w:style w:type="character" w:customStyle="1" w:styleId="placeholderend21">
    <w:name w:val="placeholder_end21"/>
    <w:basedOn w:val="Policepardfaut"/>
    <w:rsid w:val="00D67C3B"/>
    <w:rPr>
      <w:vanish/>
      <w:webHidden w:val="0"/>
      <w:specVanish w:val="0"/>
    </w:rPr>
  </w:style>
  <w:style w:type="character" w:customStyle="1" w:styleId="A4">
    <w:name w:val="A4"/>
    <w:uiPriority w:val="99"/>
    <w:rsid w:val="00BF4752"/>
    <w:rPr>
      <w:rFonts w:cs="Segoe"/>
      <w:i/>
      <w:iCs/>
      <w:color w:val="000000"/>
      <w:sz w:val="20"/>
      <w:szCs w:val="20"/>
    </w:rPr>
  </w:style>
  <w:style w:type="paragraph" w:customStyle="1" w:styleId="THIRDHEADLINEBLUE">
    <w:name w:val="THIRD HEADLINE (BLUE)"/>
    <w:basedOn w:val="Normal"/>
    <w:link w:val="THIRDHEADLINEBLUEChar"/>
    <w:qFormat/>
    <w:rsid w:val="007C7E7F"/>
    <w:pPr>
      <w:spacing w:line="260" w:lineRule="exact"/>
    </w:pPr>
    <w:rPr>
      <w:rFonts w:ascii="Noto Sans SemiBold" w:eastAsia="Noto Sans JP SemiBold" w:hAnsi="Noto Sans SemiBold" w:cs="Noto Sans SemiBold"/>
      <w:b/>
      <w:bCs/>
      <w:spacing w:val="20"/>
      <w:kern w:val="2"/>
      <w:lang w:val="en-GB" w:bidi="th-TH"/>
      <w14:ligatures w14:val="standardContextual"/>
    </w:rPr>
  </w:style>
  <w:style w:type="paragraph" w:customStyle="1" w:styleId="PcVueHeading1Red">
    <w:name w:val="PcVue Heading 1 Red"/>
    <w:basedOn w:val="Titre1"/>
    <w:link w:val="PcVueHeading1RedChar"/>
    <w:qFormat/>
    <w:rsid w:val="00C67106"/>
    <w:rPr>
      <w:rFonts w:ascii="Noto Sans KR Bold" w:eastAsia="Noto Sans KR Bold" w:hAnsi="Noto Sans KR Bold"/>
      <w:b w:val="0"/>
      <w:bCs w:val="0"/>
      <w:color w:val="D21F3B"/>
      <w:sz w:val="32"/>
      <w:szCs w:val="24"/>
    </w:rPr>
  </w:style>
  <w:style w:type="character" w:customStyle="1" w:styleId="PcVueHeading1RedChar">
    <w:name w:val="PcVue Heading 1 Red Char"/>
    <w:basedOn w:val="Titre1Car"/>
    <w:link w:val="PcVueHeading1Red"/>
    <w:rsid w:val="00C67106"/>
    <w:rPr>
      <w:rFonts w:ascii="Noto Sans KR Bold" w:eastAsia="Noto Sans KR Bold" w:hAnsi="Noto Sans KR Bold" w:cs="Segoe UI Light"/>
      <w:b w:val="0"/>
      <w:bCs w:val="0"/>
      <w:color w:val="D21F3B"/>
      <w:sz w:val="32"/>
      <w:szCs w:val="24"/>
      <w:lang w:val="fr-FR"/>
    </w:rPr>
  </w:style>
  <w:style w:type="paragraph" w:customStyle="1" w:styleId="PcVueHeading2Red">
    <w:name w:val="PcVue Heading 2 Red"/>
    <w:basedOn w:val="Titre2"/>
    <w:link w:val="PcVueHeading2RedChar"/>
    <w:qFormat/>
    <w:rsid w:val="00C67106"/>
    <w:rPr>
      <w:rFonts w:ascii="Noto Sans KR Bold" w:eastAsia="Noto Sans KR Bold" w:hAnsi="Noto Sans KR Bold"/>
      <w:b w:val="0"/>
      <w:bCs w:val="0"/>
      <w:color w:val="D21F3B"/>
      <w:sz w:val="28"/>
      <w:szCs w:val="34"/>
    </w:rPr>
  </w:style>
  <w:style w:type="character" w:customStyle="1" w:styleId="PcVueHeading2RedChar">
    <w:name w:val="PcVue Heading 2 Red Char"/>
    <w:basedOn w:val="Titre2Car"/>
    <w:link w:val="PcVueHeading2Red"/>
    <w:rsid w:val="00C67106"/>
    <w:rPr>
      <w:rFonts w:ascii="Noto Sans KR Bold" w:eastAsia="Noto Sans KR Bold" w:hAnsi="Noto Sans KR Bold" w:cs="Noto Sans JP SemiBold"/>
      <w:b w:val="0"/>
      <w:bCs w:val="0"/>
      <w:color w:val="D21F3B"/>
      <w:sz w:val="28"/>
      <w:szCs w:val="34"/>
      <w:lang w:val="fr-FR"/>
    </w:rPr>
  </w:style>
  <w:style w:type="paragraph" w:customStyle="1" w:styleId="PcVueHeading3Red">
    <w:name w:val="PcVue Heading 3 Red"/>
    <w:basedOn w:val="Titre3"/>
    <w:link w:val="PcVueHeading3RedChar"/>
    <w:qFormat/>
    <w:rsid w:val="00C67106"/>
    <w:rPr>
      <w:rFonts w:ascii="Noto Sans KR Bold" w:eastAsia="Noto Sans KR Bold" w:hAnsi="Noto Sans KR Bold"/>
      <w:b w:val="0"/>
      <w:bCs w:val="0"/>
      <w:color w:val="D21F3B"/>
      <w:sz w:val="24"/>
      <w:szCs w:val="28"/>
    </w:rPr>
  </w:style>
  <w:style w:type="character" w:customStyle="1" w:styleId="PcVueHeading3RedChar">
    <w:name w:val="PcVue Heading 3 Red Char"/>
    <w:basedOn w:val="Titre3Car"/>
    <w:link w:val="PcVueHeading3Red"/>
    <w:rsid w:val="00C67106"/>
    <w:rPr>
      <w:rFonts w:ascii="Noto Sans KR Bold" w:eastAsia="Noto Sans KR Bold" w:hAnsi="Noto Sans KR Bold" w:cs="Noto Sans JP SemiBold"/>
      <w:b w:val="0"/>
      <w:bCs w:val="0"/>
      <w:color w:val="D21F3B"/>
      <w:sz w:val="24"/>
      <w:szCs w:val="28"/>
      <w:lang w:val="fr-FR"/>
    </w:rPr>
  </w:style>
  <w:style w:type="paragraph" w:customStyle="1" w:styleId="PcVueHeading4Red">
    <w:name w:val="PcVue Heading 4 Red"/>
    <w:basedOn w:val="Titre4"/>
    <w:link w:val="PcVueHeading4RedChar"/>
    <w:qFormat/>
    <w:rsid w:val="00C67106"/>
    <w:rPr>
      <w:rFonts w:ascii="Noto Sans KR Bold" w:eastAsia="Noto Sans KR Bold" w:hAnsi="Noto Sans KR Bold"/>
      <w:b w:val="0"/>
      <w:bCs w:val="0"/>
      <w:color w:val="D21F3B"/>
    </w:rPr>
  </w:style>
  <w:style w:type="character" w:customStyle="1" w:styleId="PcVueHeading4RedChar">
    <w:name w:val="PcVue Heading 4 Red Char"/>
    <w:basedOn w:val="Titre4Car"/>
    <w:link w:val="PcVueHeading4Red"/>
    <w:rsid w:val="00C67106"/>
    <w:rPr>
      <w:rFonts w:ascii="Noto Sans KR Bold" w:eastAsia="Noto Sans KR Bold" w:hAnsi="Noto Sans KR Bold" w:cs="Noto Sans JP SemiBold"/>
      <w:b w:val="0"/>
      <w:bCs w:val="0"/>
      <w:color w:val="D21F3B"/>
      <w:sz w:val="20"/>
      <w:szCs w:val="20"/>
      <w:lang w:val="fr-FR"/>
    </w:rPr>
  </w:style>
  <w:style w:type="paragraph" w:customStyle="1" w:styleId="Bulletpoint">
    <w:name w:val="Bullet point"/>
    <w:basedOn w:val="THIRDHEADLINEBLUE"/>
    <w:link w:val="BulletpointChar"/>
    <w:qFormat/>
    <w:rsid w:val="00B84AD5"/>
    <w:pPr>
      <w:numPr>
        <w:numId w:val="7"/>
      </w:numPr>
      <w:spacing w:line="280" w:lineRule="exact"/>
      <w:ind w:left="142" w:hanging="142"/>
    </w:pPr>
    <w:rPr>
      <w:rFonts w:ascii="Noto Sans Light" w:hAnsi="Noto Sans Light" w:cs="Noto Sans Light"/>
      <w:b w:val="0"/>
      <w:bCs w:val="0"/>
      <w:sz w:val="24"/>
      <w:szCs w:val="24"/>
    </w:rPr>
  </w:style>
  <w:style w:type="character" w:styleId="Mentionnonrsolue">
    <w:name w:val="Unresolved Mention"/>
    <w:basedOn w:val="Policepardfaut"/>
    <w:uiPriority w:val="99"/>
    <w:semiHidden/>
    <w:unhideWhenUsed/>
    <w:rsid w:val="00B84AD5"/>
    <w:rPr>
      <w:color w:val="605E5C"/>
      <w:shd w:val="clear" w:color="auto" w:fill="E1DFDD"/>
    </w:rPr>
  </w:style>
  <w:style w:type="paragraph" w:customStyle="1" w:styleId="PcVueBulletlogo">
    <w:name w:val="PcVue Bullet logo"/>
    <w:basedOn w:val="Paragraphedeliste"/>
    <w:link w:val="PcVueBulletlogoChar"/>
    <w:qFormat/>
    <w:rsid w:val="00ED563B"/>
    <w:pPr>
      <w:numPr>
        <w:numId w:val="10"/>
      </w:numPr>
    </w:pPr>
    <w:rPr>
      <w:rFonts w:ascii="Noto Sans JP Light" w:eastAsia="Noto Sans JP Light" w:hAnsi="Noto Sans JP Light"/>
    </w:rPr>
  </w:style>
  <w:style w:type="character" w:customStyle="1" w:styleId="THIRDHEADLINEBLUEChar">
    <w:name w:val="THIRD HEADLINE (BLUE) Char"/>
    <w:basedOn w:val="Policepardfaut"/>
    <w:link w:val="THIRDHEADLINEBLUE"/>
    <w:rsid w:val="00715FF4"/>
    <w:rPr>
      <w:rFonts w:ascii="Noto Sans SemiBold" w:eastAsia="Noto Sans JP SemiBold" w:hAnsi="Noto Sans SemiBold" w:cs="Noto Sans SemiBold"/>
      <w:b/>
      <w:bCs/>
      <w:color w:val="131436"/>
      <w:spacing w:val="20"/>
      <w:kern w:val="2"/>
      <w:sz w:val="20"/>
      <w:szCs w:val="20"/>
      <w:lang w:val="en-GB" w:bidi="th-TH"/>
      <w14:ligatures w14:val="standardContextual"/>
    </w:rPr>
  </w:style>
  <w:style w:type="character" w:customStyle="1" w:styleId="BulletpointChar">
    <w:name w:val="Bullet point Char"/>
    <w:basedOn w:val="THIRDHEADLINEBLUEChar"/>
    <w:link w:val="Bulletpoint"/>
    <w:rsid w:val="00715FF4"/>
    <w:rPr>
      <w:rFonts w:ascii="Noto Sans Light" w:eastAsia="Noto Sans JP SemiBold" w:hAnsi="Noto Sans Light" w:cs="Noto Sans Light"/>
      <w:b w:val="0"/>
      <w:bCs w:val="0"/>
      <w:color w:val="131436"/>
      <w:spacing w:val="20"/>
      <w:kern w:val="2"/>
      <w:sz w:val="24"/>
      <w:szCs w:val="24"/>
      <w:lang w:val="en-GB" w:bidi="th-TH"/>
      <w14:ligatures w14:val="standardContextual"/>
    </w:rPr>
  </w:style>
  <w:style w:type="character" w:customStyle="1" w:styleId="PcVueBulletlogoChar">
    <w:name w:val="PcVue Bullet logo Char"/>
    <w:basedOn w:val="BulletpointChar"/>
    <w:link w:val="PcVueBulletlogo"/>
    <w:rsid w:val="00ED563B"/>
    <w:rPr>
      <w:rFonts w:ascii="Noto Sans JP Light" w:eastAsia="Noto Sans JP Light" w:hAnsi="Noto Sans JP Light" w:cs="Noto Sans Light"/>
      <w:b w:val="0"/>
      <w:bCs w:val="0"/>
      <w:color w:val="131436"/>
      <w:spacing w:val="20"/>
      <w:kern w:val="2"/>
      <w:sz w:val="20"/>
      <w:szCs w:val="20"/>
      <w:lang w:val="fr-FR" w:bidi="th-TH"/>
      <w14:ligatures w14:val="standardContextual"/>
    </w:rPr>
  </w:style>
  <w:style w:type="paragraph" w:customStyle="1" w:styleId="PcVueHeading1">
    <w:name w:val="PcVue Heading 1"/>
    <w:aliases w:val="Title 1"/>
    <w:basedOn w:val="PcVueHeading1Red"/>
    <w:rsid w:val="00B724EB"/>
    <w:rPr>
      <w:color w:val="131436"/>
    </w:rPr>
  </w:style>
  <w:style w:type="paragraph" w:customStyle="1" w:styleId="PcVueHeading10">
    <w:name w:val="PcVue Heading1"/>
    <w:basedOn w:val="Titre1"/>
    <w:link w:val="PcVueHeading1Char"/>
    <w:qFormat/>
    <w:rsid w:val="00C67106"/>
    <w:rPr>
      <w:rFonts w:ascii="Noto Sans KR Bold" w:eastAsia="Noto Sans KR Bold" w:hAnsi="Noto Sans KR Bold"/>
      <w:b w:val="0"/>
      <w:bCs w:val="0"/>
      <w:sz w:val="32"/>
      <w:szCs w:val="24"/>
    </w:rPr>
  </w:style>
  <w:style w:type="character" w:customStyle="1" w:styleId="PcVueHeading1Char">
    <w:name w:val="PcVue Heading1 Char"/>
    <w:basedOn w:val="Titre1Car"/>
    <w:link w:val="PcVueHeading10"/>
    <w:rsid w:val="00C67106"/>
    <w:rPr>
      <w:rFonts w:ascii="Noto Sans KR Bold" w:eastAsia="Noto Sans KR Bold" w:hAnsi="Noto Sans KR Bold" w:cs="Segoe UI Light"/>
      <w:b w:val="0"/>
      <w:bCs w:val="0"/>
      <w:color w:val="131436"/>
      <w:sz w:val="32"/>
      <w:szCs w:val="24"/>
      <w:lang w:val="fr-FR"/>
    </w:rPr>
  </w:style>
  <w:style w:type="paragraph" w:customStyle="1" w:styleId="PcVueHeading2Blue">
    <w:name w:val="PcVue Heading 2 Blue"/>
    <w:basedOn w:val="Titre2"/>
    <w:link w:val="PcVueHeading2BlueChar"/>
    <w:qFormat/>
    <w:rsid w:val="00C67106"/>
    <w:rPr>
      <w:rFonts w:ascii="Noto Sans KR Bold" w:eastAsia="Noto Sans KR Bold" w:hAnsi="Noto Sans KR Bold"/>
      <w:b w:val="0"/>
      <w:bCs w:val="0"/>
      <w:sz w:val="28"/>
      <w:szCs w:val="34"/>
    </w:rPr>
  </w:style>
  <w:style w:type="character" w:customStyle="1" w:styleId="PcVueHeading2BlueChar">
    <w:name w:val="PcVue Heading 2 Blue Char"/>
    <w:basedOn w:val="Titre2Car"/>
    <w:link w:val="PcVueHeading2Blue"/>
    <w:rsid w:val="00C67106"/>
    <w:rPr>
      <w:rFonts w:ascii="Noto Sans KR Bold" w:eastAsia="Noto Sans KR Bold" w:hAnsi="Noto Sans KR Bold" w:cs="Noto Sans JP SemiBold"/>
      <w:b w:val="0"/>
      <w:bCs w:val="0"/>
      <w:color w:val="131436"/>
      <w:sz w:val="28"/>
      <w:szCs w:val="34"/>
      <w:lang w:val="fr-FR"/>
    </w:rPr>
  </w:style>
  <w:style w:type="paragraph" w:customStyle="1" w:styleId="PcVueHeading3Blue">
    <w:name w:val="PcVue Heading 3 Blue"/>
    <w:basedOn w:val="Titre3"/>
    <w:link w:val="PcVueHeading3BlueChar"/>
    <w:qFormat/>
    <w:rsid w:val="00C67106"/>
    <w:rPr>
      <w:rFonts w:ascii="Noto Sans KR Bold" w:eastAsia="Noto Sans KR Bold" w:hAnsi="Noto Sans KR Bold"/>
      <w:b w:val="0"/>
      <w:bCs w:val="0"/>
      <w:sz w:val="24"/>
      <w:szCs w:val="28"/>
    </w:rPr>
  </w:style>
  <w:style w:type="character" w:customStyle="1" w:styleId="PcVueHeading3BlueChar">
    <w:name w:val="PcVue Heading 3 Blue Char"/>
    <w:basedOn w:val="Titre3Car"/>
    <w:link w:val="PcVueHeading3Blue"/>
    <w:rsid w:val="00C67106"/>
    <w:rPr>
      <w:rFonts w:ascii="Noto Sans KR Bold" w:eastAsia="Noto Sans KR Bold" w:hAnsi="Noto Sans KR Bold" w:cs="Noto Sans JP SemiBold"/>
      <w:b w:val="0"/>
      <w:bCs w:val="0"/>
      <w:color w:val="131436"/>
      <w:sz w:val="24"/>
      <w:szCs w:val="28"/>
      <w:lang w:val="fr-FR"/>
    </w:rPr>
  </w:style>
  <w:style w:type="paragraph" w:customStyle="1" w:styleId="PcVueHeading4Blue">
    <w:name w:val="PcVue Heading 4 Blue"/>
    <w:basedOn w:val="Titre4"/>
    <w:link w:val="PcVueHeading4BlueChar"/>
    <w:qFormat/>
    <w:rsid w:val="00C67106"/>
    <w:rPr>
      <w:rFonts w:ascii="Noto Sans KR Bold" w:eastAsia="Noto Sans KR Bold" w:hAnsi="Noto Sans KR Bold"/>
      <w:b w:val="0"/>
      <w:bCs w:val="0"/>
    </w:rPr>
  </w:style>
  <w:style w:type="character" w:customStyle="1" w:styleId="PcVueHeading4BlueChar">
    <w:name w:val="PcVue Heading 4 Blue Char"/>
    <w:basedOn w:val="Titre4Car"/>
    <w:link w:val="PcVueHeading4Blue"/>
    <w:rsid w:val="00C67106"/>
    <w:rPr>
      <w:rFonts w:ascii="Noto Sans KR Bold" w:eastAsia="Noto Sans KR Bold" w:hAnsi="Noto Sans KR Bold" w:cs="Noto Sans JP SemiBold"/>
      <w:b w:val="0"/>
      <w:bCs w:val="0"/>
      <w:color w:val="131436"/>
      <w:sz w:val="20"/>
      <w:szCs w:val="20"/>
      <w:lang w:val="fr-FR"/>
    </w:rPr>
  </w:style>
  <w:style w:type="paragraph" w:customStyle="1" w:styleId="PcVueBulletcheck">
    <w:name w:val="PcVue Bullet check"/>
    <w:basedOn w:val="PcVueBulletlogo"/>
    <w:link w:val="PcVueBulletcheckChar"/>
    <w:rsid w:val="00B724EB"/>
    <w:pPr>
      <w:numPr>
        <w:numId w:val="8"/>
      </w:numPr>
    </w:pPr>
  </w:style>
  <w:style w:type="character" w:customStyle="1" w:styleId="PcVueBulletcheckChar">
    <w:name w:val="PcVue Bullet check Char"/>
    <w:basedOn w:val="PcVueBulletlogoChar"/>
    <w:link w:val="PcVueBulletcheck"/>
    <w:rsid w:val="00B724EB"/>
    <w:rPr>
      <w:rFonts w:ascii="Noto Sans JP Light" w:eastAsia="Noto Sans JP Light" w:hAnsi="Noto Sans JP Light" w:cs="Noto Sans Light"/>
      <w:b w:val="0"/>
      <w:bCs w:val="0"/>
      <w:color w:val="131436"/>
      <w:spacing w:val="20"/>
      <w:kern w:val="2"/>
      <w:sz w:val="20"/>
      <w:szCs w:val="20"/>
      <w:lang w:val="fr-FR" w:bidi="th-TH"/>
      <w14:ligatures w14:val="standardContextual"/>
    </w:rPr>
  </w:style>
  <w:style w:type="paragraph" w:customStyle="1" w:styleId="PcVueHeadline1">
    <w:name w:val="PcVue Headline1"/>
    <w:basedOn w:val="Normal"/>
    <w:link w:val="PcVueHeadline1Car"/>
    <w:qFormat/>
    <w:rsid w:val="00A66847"/>
    <w:rPr>
      <w:rFonts w:ascii="Noto Sans KR Bold" w:eastAsia="Noto Sans KR Bold" w:hAnsi="Noto Sans KR Bold"/>
      <w:caps/>
      <w:spacing w:val="20"/>
      <w:sz w:val="42"/>
      <w:szCs w:val="42"/>
    </w:rPr>
  </w:style>
  <w:style w:type="character" w:customStyle="1" w:styleId="PcVueHeadline1Car">
    <w:name w:val="PcVue Headline1 Car"/>
    <w:basedOn w:val="Policepardfaut"/>
    <w:link w:val="PcVueHeadline1"/>
    <w:rsid w:val="00EB0069"/>
    <w:rPr>
      <w:rFonts w:ascii="Noto Sans KR Bold" w:eastAsia="Noto Sans KR Bold" w:hAnsi="Noto Sans KR Bold" w:cs="Noto Sans Light"/>
      <w:caps/>
      <w:color w:val="131436"/>
      <w:spacing w:val="20"/>
      <w:sz w:val="42"/>
      <w:szCs w:val="42"/>
      <w:lang w:val="fr-FR"/>
    </w:rPr>
  </w:style>
  <w:style w:type="paragraph" w:customStyle="1" w:styleId="PcVueBullet">
    <w:name w:val="PcVue Bullet"/>
    <w:basedOn w:val="Titre5"/>
    <w:link w:val="PcVueBulletCar"/>
    <w:qFormat/>
    <w:rsid w:val="00494F75"/>
    <w:pPr>
      <w:numPr>
        <w:numId w:val="11"/>
      </w:numPr>
      <w:tabs>
        <w:tab w:val="num" w:pos="360"/>
      </w:tabs>
      <w:ind w:left="0" w:firstLine="0"/>
    </w:pPr>
    <w:rPr>
      <w:rFonts w:ascii="Noto Sans JP Light" w:eastAsia="Noto Sans JP Light" w:hAnsi="Noto Sans JP Light"/>
    </w:rPr>
  </w:style>
  <w:style w:type="character" w:customStyle="1" w:styleId="PcVueBulletCar">
    <w:name w:val="PcVue Bullet Car"/>
    <w:basedOn w:val="Titre5Car"/>
    <w:link w:val="PcVueBullet"/>
    <w:rsid w:val="00494F75"/>
    <w:rPr>
      <w:rFonts w:ascii="Noto Sans JP Light" w:eastAsia="Noto Sans JP Light" w:hAnsi="Noto Sans JP Light" w:cs="Noto Sans Light"/>
      <w:color w:val="131436"/>
      <w:sz w:val="20"/>
      <w:szCs w:val="20"/>
      <w:lang w:val="fr-FR"/>
    </w:rPr>
  </w:style>
  <w:style w:type="paragraph" w:styleId="Rvision">
    <w:name w:val="Revision"/>
    <w:hidden/>
    <w:uiPriority w:val="99"/>
    <w:semiHidden/>
    <w:rsid w:val="000D6ECC"/>
    <w:pPr>
      <w:spacing w:after="0" w:line="240" w:lineRule="auto"/>
    </w:pPr>
    <w:rPr>
      <w:rFonts w:ascii="Noto Sans Light" w:hAnsi="Noto Sans Light" w:cs="Noto Sans Light"/>
      <w:color w:val="333333"/>
      <w:sz w:val="24"/>
      <w:szCs w:val="24"/>
    </w:rPr>
  </w:style>
  <w:style w:type="paragraph" w:customStyle="1" w:styleId="AppendiceTitle1">
    <w:name w:val="Appendice Title1"/>
    <w:basedOn w:val="Annexe"/>
    <w:link w:val="AppendiceTitle1Char"/>
    <w:qFormat/>
    <w:rsid w:val="00C67106"/>
    <w:rPr>
      <w:b/>
      <w:bCs/>
    </w:rPr>
  </w:style>
  <w:style w:type="character" w:customStyle="1" w:styleId="AppendiceTitle1Char">
    <w:name w:val="Appendice Title1 Char"/>
    <w:basedOn w:val="AnnexeChar"/>
    <w:link w:val="AppendiceTitle1"/>
    <w:rsid w:val="00C67106"/>
    <w:rPr>
      <w:rFonts w:ascii="Noto Sans KR Bold" w:eastAsia="Noto Sans KR Bold" w:hAnsi="Noto Sans KR Bold" w:cs="Segoe UI Light"/>
      <w:b/>
      <w:bCs/>
      <w:noProof/>
      <w:color w:val="131436"/>
      <w:sz w:val="42"/>
      <w:szCs w:val="42"/>
      <w:lang w:val="fr-FR" w:eastAsia="fr-FR" w:bidi="ar-SA"/>
    </w:rPr>
  </w:style>
  <w:style w:type="paragraph" w:customStyle="1" w:styleId="Appendice">
    <w:name w:val="Appendice"/>
    <w:basedOn w:val="AppendiceTitle1"/>
    <w:link w:val="AppendiceChar"/>
    <w:qFormat/>
    <w:rsid w:val="00D561B4"/>
    <w:pPr>
      <w:numPr>
        <w:numId w:val="12"/>
      </w:numPr>
      <w:spacing w:before="0"/>
      <w:ind w:left="360"/>
    </w:pPr>
    <w:rPr>
      <w:rFonts w:ascii="Noto Sans JP Light" w:eastAsia="Noto Sans JP Light" w:hAnsi="Noto Sans JP Light"/>
      <w:sz w:val="20"/>
    </w:rPr>
  </w:style>
  <w:style w:type="character" w:customStyle="1" w:styleId="AppendiceChar">
    <w:name w:val="Appendice Char"/>
    <w:basedOn w:val="AppendiceTitle1Char"/>
    <w:link w:val="Appendice"/>
    <w:rsid w:val="00D561B4"/>
    <w:rPr>
      <w:rFonts w:ascii="Noto Sans JP Light" w:eastAsia="Noto Sans JP Light" w:hAnsi="Noto Sans JP Light" w:cs="Segoe UI Light"/>
      <w:b/>
      <w:bCs/>
      <w:noProof/>
      <w:color w:val="131436"/>
      <w:sz w:val="20"/>
      <w:szCs w:val="42"/>
      <w:lang w:val="fr-FR" w:eastAsia="fr-FR" w:bidi="ar-SA"/>
    </w:rPr>
  </w:style>
  <w:style w:type="paragraph" w:customStyle="1" w:styleId="AnnexeTitre3">
    <w:name w:val="Annexe_Titre3"/>
    <w:basedOn w:val="Normal"/>
    <w:link w:val="AnnexeTitre3Car"/>
    <w:qFormat/>
    <w:rsid w:val="000C236E"/>
    <w:pPr>
      <w:spacing w:line="240" w:lineRule="auto"/>
      <w:ind w:firstLine="709"/>
    </w:pPr>
    <w:rPr>
      <w:rFonts w:ascii="Segoe UI" w:eastAsia="Noto Sans JP" w:hAnsi="Segoe UI" w:cs="Segoe UI"/>
      <w:noProof/>
      <w:color w:val="333333"/>
      <w:sz w:val="44"/>
      <w:szCs w:val="24"/>
      <w:lang w:val="en-US" w:eastAsia="fr-FR" w:bidi="ar-SA"/>
    </w:rPr>
  </w:style>
  <w:style w:type="character" w:customStyle="1" w:styleId="AnnexeTitre3Car">
    <w:name w:val="Annexe_Titre3 Car"/>
    <w:basedOn w:val="Titre3Car"/>
    <w:link w:val="AnnexeTitre3"/>
    <w:rsid w:val="000C236E"/>
    <w:rPr>
      <w:rFonts w:ascii="Segoe UI" w:eastAsia="Noto Sans JP" w:hAnsi="Segoe UI" w:cs="Segoe UI"/>
      <w:b w:val="0"/>
      <w:bCs w:val="0"/>
      <w:noProof/>
      <w:color w:val="333333"/>
      <w:sz w:val="44"/>
      <w:szCs w:val="24"/>
      <w:lang w:val="fr-FR" w:eastAsia="fr-FR" w:bidi="ar-SA"/>
    </w:rPr>
  </w:style>
  <w:style w:type="paragraph" w:customStyle="1" w:styleId="AnnexeTitre2">
    <w:name w:val="Annexe_Titre2"/>
    <w:basedOn w:val="AnnexeTitre3"/>
    <w:link w:val="AnnexeTitre2Car"/>
    <w:qFormat/>
    <w:rsid w:val="000C236E"/>
    <w:pPr>
      <w:pBdr>
        <w:bottom w:val="single" w:sz="8" w:space="4" w:color="4F81BD" w:themeColor="accent1"/>
      </w:pBdr>
      <w:spacing w:after="300"/>
      <w:ind w:firstLine="0"/>
      <w:contextualSpacing/>
    </w:pPr>
    <w:rPr>
      <w:rFonts w:ascii="Gotham Medium" w:eastAsiaTheme="majorEastAsia" w:hAnsi="Gotham Medium" w:cstheme="majorBidi"/>
      <w:noProof w:val="0"/>
      <w:color w:val="17365D" w:themeColor="text2" w:themeShade="BF"/>
      <w:spacing w:val="5"/>
      <w:kern w:val="28"/>
      <w:sz w:val="52"/>
      <w:szCs w:val="52"/>
      <w:lang w:val="fr-FR" w:eastAsia="en-US" w:bidi="en-US"/>
    </w:rPr>
  </w:style>
  <w:style w:type="character" w:customStyle="1" w:styleId="AnnexeTitre2Car">
    <w:name w:val="Annexe_Titre2 Car"/>
    <w:basedOn w:val="Titre2Car"/>
    <w:link w:val="AnnexeTitre2"/>
    <w:rsid w:val="000C236E"/>
    <w:rPr>
      <w:rFonts w:ascii="Gotham Medium" w:eastAsiaTheme="majorEastAsia" w:hAnsi="Gotham Medium" w:cstheme="majorBidi"/>
      <w:b w:val="0"/>
      <w:bCs w:val="0"/>
      <w:color w:val="17365D" w:themeColor="text2" w:themeShade="BF"/>
      <w:spacing w:val="5"/>
      <w:kern w:val="28"/>
      <w:sz w:val="52"/>
      <w:szCs w:val="52"/>
      <w:lang w:val="fr-FR"/>
    </w:rPr>
  </w:style>
  <w:style w:type="paragraph" w:customStyle="1" w:styleId="AnnexeTitre">
    <w:name w:val="Annexe_Titre"/>
    <w:basedOn w:val="Titre"/>
    <w:link w:val="AnnexeTitreCar"/>
    <w:qFormat/>
    <w:rsid w:val="000C236E"/>
    <w:pPr>
      <w:pBdr>
        <w:bottom w:val="single" w:sz="8" w:space="4" w:color="4F81BD" w:themeColor="accent1"/>
      </w:pBdr>
      <w:spacing w:line="240" w:lineRule="auto"/>
    </w:pPr>
    <w:rPr>
      <w:rFonts w:ascii="Gotham Medium" w:hAnsi="Gotham Medium" w:cstheme="majorBidi"/>
      <w:color w:val="17365D" w:themeColor="text2" w:themeShade="BF"/>
      <w:sz w:val="52"/>
    </w:rPr>
  </w:style>
  <w:style w:type="character" w:customStyle="1" w:styleId="AnnexeTitreCar">
    <w:name w:val="Annexe_Titre Car"/>
    <w:basedOn w:val="TitreCar"/>
    <w:link w:val="AnnexeTitre"/>
    <w:rsid w:val="000C236E"/>
    <w:rPr>
      <w:rFonts w:ascii="Gotham Medium" w:eastAsiaTheme="majorEastAsia" w:hAnsi="Gotham Medium" w:cstheme="majorBidi"/>
      <w:color w:val="17365D" w:themeColor="text2" w:themeShade="BF"/>
      <w:spacing w:val="5"/>
      <w:kern w:val="28"/>
      <w:sz w:val="52"/>
      <w:szCs w:val="52"/>
      <w:lang w:val="fr-FR"/>
    </w:rPr>
  </w:style>
  <w:style w:type="paragraph" w:customStyle="1" w:styleId="Carr">
    <w:name w:val="Carré"/>
    <w:basedOn w:val="Normal"/>
    <w:rsid w:val="000C236E"/>
    <w:pPr>
      <w:numPr>
        <w:numId w:val="15"/>
      </w:numPr>
      <w:spacing w:before="120" w:after="120" w:line="240" w:lineRule="auto"/>
      <w:ind w:left="284" w:hanging="284"/>
      <w:jc w:val="both"/>
    </w:pPr>
    <w:rPr>
      <w:rFonts w:ascii="Tahoma" w:eastAsia="Times New Roman" w:hAnsi="Tahoma" w:cs="Times New Roman"/>
      <w:b/>
      <w:bCs/>
      <w:color w:val="auto"/>
      <w:u w:val="single"/>
      <w:lang w:eastAsia="fr-FR" w:bidi="ar-SA"/>
    </w:rPr>
  </w:style>
  <w:style w:type="paragraph" w:customStyle="1" w:styleId="Tiret">
    <w:name w:val="Tiret"/>
    <w:basedOn w:val="Normal"/>
    <w:rsid w:val="000C236E"/>
    <w:pPr>
      <w:numPr>
        <w:ilvl w:val="1"/>
        <w:numId w:val="14"/>
      </w:numPr>
      <w:tabs>
        <w:tab w:val="clear" w:pos="1582"/>
        <w:tab w:val="num" w:pos="709"/>
      </w:tabs>
      <w:spacing w:before="60" w:line="240" w:lineRule="auto"/>
      <w:ind w:left="709"/>
      <w:jc w:val="both"/>
    </w:pPr>
    <w:rPr>
      <w:rFonts w:ascii="Tahoma" w:eastAsia="Times New Roman" w:hAnsi="Tahoma" w:cs="Times New Roman"/>
      <w:color w:val="auto"/>
      <w:szCs w:val="22"/>
      <w:lang w:eastAsia="fr-FR" w:bidi="ar-SA"/>
    </w:rPr>
  </w:style>
  <w:style w:type="paragraph" w:customStyle="1" w:styleId="--ImageDOC">
    <w:name w:val="-- Image DOC"/>
    <w:basedOn w:val="Normal"/>
    <w:next w:val="Normal"/>
    <w:rsid w:val="000C236E"/>
    <w:pPr>
      <w:spacing w:line="240" w:lineRule="auto"/>
      <w:jc w:val="center"/>
    </w:pPr>
    <w:rPr>
      <w:rFonts w:ascii="Arial" w:eastAsia="Times New Roman" w:hAnsi="Arial" w:cs="Times New Roman"/>
      <w:color w:val="auto"/>
      <w:lang w:eastAsia="fr-FR" w:bidi="ar-SA"/>
    </w:rPr>
  </w:style>
  <w:style w:type="paragraph" w:customStyle="1" w:styleId="BulletedList">
    <w:name w:val="Bulleted List"/>
    <w:basedOn w:val="Normal"/>
    <w:rsid w:val="000C236E"/>
    <w:pPr>
      <w:numPr>
        <w:numId w:val="16"/>
      </w:numPr>
      <w:tabs>
        <w:tab w:val="clear" w:pos="567"/>
        <w:tab w:val="num" w:pos="851"/>
      </w:tabs>
      <w:spacing w:line="240" w:lineRule="auto"/>
      <w:ind w:left="851" w:hanging="851"/>
    </w:pPr>
    <w:rPr>
      <w:rFonts w:ascii="Arial" w:eastAsia="Times New Roman" w:hAnsi="Arial" w:cs="Times New Roman"/>
      <w:color w:val="auto"/>
      <w:sz w:val="24"/>
      <w:lang w:val="en-GB" w:eastAsia="fr-FR" w:bidi="ar-SA"/>
    </w:rPr>
  </w:style>
  <w:style w:type="character" w:customStyle="1" w:styleId="hps">
    <w:name w:val="hps"/>
    <w:basedOn w:val="Policepardfaut"/>
    <w:rsid w:val="000C236E"/>
  </w:style>
  <w:style w:type="character" w:customStyle="1" w:styleId="apple-converted-space">
    <w:name w:val="apple-converted-space"/>
    <w:basedOn w:val="Policepardfaut"/>
    <w:rsid w:val="000C236E"/>
  </w:style>
  <w:style w:type="paragraph" w:customStyle="1" w:styleId="svnormal">
    <w:name w:val="svnormal"/>
    <w:basedOn w:val="Normal"/>
    <w:rsid w:val="000C236E"/>
    <w:pPr>
      <w:spacing w:before="100" w:beforeAutospacing="1" w:after="100" w:afterAutospacing="1" w:line="240" w:lineRule="auto"/>
      <w:jc w:val="both"/>
    </w:pPr>
    <w:rPr>
      <w:rFonts w:ascii="Times New Roman" w:eastAsia="Times New Roman" w:hAnsi="Times New Roman" w:cs="Times New Roman"/>
      <w:color w:val="auto"/>
      <w:szCs w:val="24"/>
      <w:lang w:eastAsia="zh-TW"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2900600">
      <w:bodyDiv w:val="1"/>
      <w:marLeft w:val="0"/>
      <w:marRight w:val="0"/>
      <w:marTop w:val="0"/>
      <w:marBottom w:val="0"/>
      <w:divBdr>
        <w:top w:val="none" w:sz="0" w:space="0" w:color="auto"/>
        <w:left w:val="none" w:sz="0" w:space="0" w:color="auto"/>
        <w:bottom w:val="none" w:sz="0" w:space="0" w:color="auto"/>
        <w:right w:val="none" w:sz="0" w:space="0" w:color="auto"/>
      </w:divBdr>
    </w:div>
    <w:div w:id="690491084">
      <w:bodyDiv w:val="1"/>
      <w:marLeft w:val="0"/>
      <w:marRight w:val="0"/>
      <w:marTop w:val="0"/>
      <w:marBottom w:val="0"/>
      <w:divBdr>
        <w:top w:val="none" w:sz="0" w:space="0" w:color="auto"/>
        <w:left w:val="none" w:sz="0" w:space="0" w:color="auto"/>
        <w:bottom w:val="none" w:sz="0" w:space="0" w:color="auto"/>
        <w:right w:val="none" w:sz="0" w:space="0" w:color="auto"/>
      </w:divBdr>
      <w:divsChild>
        <w:div w:id="990251877">
          <w:marLeft w:val="0"/>
          <w:marRight w:val="0"/>
          <w:marTop w:val="0"/>
          <w:marBottom w:val="0"/>
          <w:divBdr>
            <w:top w:val="none" w:sz="0" w:space="0" w:color="auto"/>
            <w:left w:val="none" w:sz="0" w:space="0" w:color="auto"/>
            <w:bottom w:val="none" w:sz="0" w:space="0" w:color="auto"/>
            <w:right w:val="none" w:sz="0" w:space="0" w:color="auto"/>
          </w:divBdr>
        </w:div>
      </w:divsChild>
    </w:div>
    <w:div w:id="719398684">
      <w:bodyDiv w:val="1"/>
      <w:marLeft w:val="0"/>
      <w:marRight w:val="0"/>
      <w:marTop w:val="0"/>
      <w:marBottom w:val="0"/>
      <w:divBdr>
        <w:top w:val="none" w:sz="0" w:space="0" w:color="auto"/>
        <w:left w:val="none" w:sz="0" w:space="0" w:color="auto"/>
        <w:bottom w:val="none" w:sz="0" w:space="0" w:color="auto"/>
        <w:right w:val="none" w:sz="0" w:space="0" w:color="auto"/>
      </w:divBdr>
      <w:divsChild>
        <w:div w:id="470290471">
          <w:marLeft w:val="1166"/>
          <w:marRight w:val="0"/>
          <w:marTop w:val="173"/>
          <w:marBottom w:val="0"/>
          <w:divBdr>
            <w:top w:val="none" w:sz="0" w:space="0" w:color="auto"/>
            <w:left w:val="none" w:sz="0" w:space="0" w:color="auto"/>
            <w:bottom w:val="none" w:sz="0" w:space="0" w:color="auto"/>
            <w:right w:val="none" w:sz="0" w:space="0" w:color="auto"/>
          </w:divBdr>
        </w:div>
      </w:divsChild>
    </w:div>
    <w:div w:id="764419335">
      <w:bodyDiv w:val="1"/>
      <w:marLeft w:val="0"/>
      <w:marRight w:val="0"/>
      <w:marTop w:val="0"/>
      <w:marBottom w:val="0"/>
      <w:divBdr>
        <w:top w:val="none" w:sz="0" w:space="0" w:color="auto"/>
        <w:left w:val="none" w:sz="0" w:space="0" w:color="auto"/>
        <w:bottom w:val="none" w:sz="0" w:space="0" w:color="auto"/>
        <w:right w:val="none" w:sz="0" w:space="0" w:color="auto"/>
      </w:divBdr>
      <w:divsChild>
        <w:div w:id="1523007033">
          <w:marLeft w:val="0"/>
          <w:marRight w:val="0"/>
          <w:marTop w:val="0"/>
          <w:marBottom w:val="0"/>
          <w:divBdr>
            <w:top w:val="none" w:sz="0" w:space="0" w:color="auto"/>
            <w:left w:val="none" w:sz="0" w:space="0" w:color="auto"/>
            <w:bottom w:val="none" w:sz="0" w:space="0" w:color="auto"/>
            <w:right w:val="none" w:sz="0" w:space="0" w:color="auto"/>
          </w:divBdr>
          <w:divsChild>
            <w:div w:id="410085309">
              <w:marLeft w:val="0"/>
              <w:marRight w:val="0"/>
              <w:marTop w:val="0"/>
              <w:marBottom w:val="0"/>
              <w:divBdr>
                <w:top w:val="none" w:sz="0" w:space="0" w:color="auto"/>
                <w:left w:val="none" w:sz="0" w:space="0" w:color="auto"/>
                <w:bottom w:val="single" w:sz="36" w:space="0" w:color="CCCCCC"/>
                <w:right w:val="none" w:sz="0" w:space="0" w:color="auto"/>
              </w:divBdr>
              <w:divsChild>
                <w:div w:id="1058743216">
                  <w:marLeft w:val="0"/>
                  <w:marRight w:val="0"/>
                  <w:marTop w:val="0"/>
                  <w:marBottom w:val="0"/>
                  <w:divBdr>
                    <w:top w:val="none" w:sz="0" w:space="0" w:color="auto"/>
                    <w:left w:val="none" w:sz="0" w:space="0" w:color="auto"/>
                    <w:bottom w:val="none" w:sz="0" w:space="0" w:color="auto"/>
                    <w:right w:val="none" w:sz="0" w:space="0" w:color="auto"/>
                  </w:divBdr>
                  <w:divsChild>
                    <w:div w:id="933636003">
                      <w:marLeft w:val="0"/>
                      <w:marRight w:val="0"/>
                      <w:marTop w:val="0"/>
                      <w:marBottom w:val="0"/>
                      <w:divBdr>
                        <w:top w:val="none" w:sz="0" w:space="0" w:color="auto"/>
                        <w:left w:val="none" w:sz="0" w:space="0" w:color="auto"/>
                        <w:bottom w:val="none" w:sz="0" w:space="0" w:color="auto"/>
                        <w:right w:val="none" w:sz="0" w:space="0" w:color="auto"/>
                      </w:divBdr>
                      <w:divsChild>
                        <w:div w:id="743451989">
                          <w:marLeft w:val="0"/>
                          <w:marRight w:val="0"/>
                          <w:marTop w:val="0"/>
                          <w:marBottom w:val="0"/>
                          <w:divBdr>
                            <w:top w:val="none" w:sz="0" w:space="0" w:color="auto"/>
                            <w:left w:val="none" w:sz="0" w:space="0" w:color="auto"/>
                            <w:bottom w:val="none" w:sz="0" w:space="0" w:color="auto"/>
                            <w:right w:val="none" w:sz="0" w:space="0" w:color="auto"/>
                          </w:divBdr>
                          <w:divsChild>
                            <w:div w:id="195124755">
                              <w:marLeft w:val="0"/>
                              <w:marRight w:val="0"/>
                              <w:marTop w:val="0"/>
                              <w:marBottom w:val="0"/>
                              <w:divBdr>
                                <w:top w:val="none" w:sz="0" w:space="0" w:color="auto"/>
                                <w:left w:val="none" w:sz="0" w:space="0" w:color="auto"/>
                                <w:bottom w:val="none" w:sz="0" w:space="0" w:color="auto"/>
                                <w:right w:val="none" w:sz="0" w:space="0" w:color="auto"/>
                              </w:divBdr>
                              <w:divsChild>
                                <w:div w:id="766004366">
                                  <w:marLeft w:val="0"/>
                                  <w:marRight w:val="0"/>
                                  <w:marTop w:val="0"/>
                                  <w:marBottom w:val="0"/>
                                  <w:divBdr>
                                    <w:top w:val="none" w:sz="0" w:space="0" w:color="auto"/>
                                    <w:left w:val="none" w:sz="0" w:space="0" w:color="auto"/>
                                    <w:bottom w:val="none" w:sz="0" w:space="0" w:color="auto"/>
                                    <w:right w:val="none" w:sz="0" w:space="0" w:color="auto"/>
                                  </w:divBdr>
                                  <w:divsChild>
                                    <w:div w:id="95710687">
                                      <w:marLeft w:val="0"/>
                                      <w:marRight w:val="0"/>
                                      <w:marTop w:val="0"/>
                                      <w:marBottom w:val="0"/>
                                      <w:divBdr>
                                        <w:top w:val="none" w:sz="0" w:space="0" w:color="auto"/>
                                        <w:left w:val="none" w:sz="0" w:space="0" w:color="auto"/>
                                        <w:bottom w:val="none" w:sz="0" w:space="0" w:color="auto"/>
                                        <w:right w:val="none" w:sz="0" w:space="0" w:color="auto"/>
                                      </w:divBdr>
                                      <w:divsChild>
                                        <w:div w:id="570772709">
                                          <w:marLeft w:val="0"/>
                                          <w:marRight w:val="0"/>
                                          <w:marTop w:val="0"/>
                                          <w:marBottom w:val="0"/>
                                          <w:divBdr>
                                            <w:top w:val="none" w:sz="0" w:space="0" w:color="auto"/>
                                            <w:left w:val="none" w:sz="0" w:space="0" w:color="auto"/>
                                            <w:bottom w:val="none" w:sz="0" w:space="0" w:color="auto"/>
                                            <w:right w:val="none" w:sz="0" w:space="0" w:color="auto"/>
                                          </w:divBdr>
                                          <w:divsChild>
                                            <w:div w:id="381289023">
                                              <w:marLeft w:val="0"/>
                                              <w:marRight w:val="0"/>
                                              <w:marTop w:val="0"/>
                                              <w:marBottom w:val="0"/>
                                              <w:divBdr>
                                                <w:top w:val="none" w:sz="0" w:space="0" w:color="auto"/>
                                                <w:left w:val="none" w:sz="0" w:space="0" w:color="auto"/>
                                                <w:bottom w:val="none" w:sz="0" w:space="0" w:color="auto"/>
                                                <w:right w:val="none" w:sz="0" w:space="0" w:color="auto"/>
                                              </w:divBdr>
                                              <w:divsChild>
                                                <w:div w:id="654645060">
                                                  <w:marLeft w:val="0"/>
                                                  <w:marRight w:val="0"/>
                                                  <w:marTop w:val="0"/>
                                                  <w:marBottom w:val="0"/>
                                                  <w:divBdr>
                                                    <w:top w:val="none" w:sz="0" w:space="0" w:color="auto"/>
                                                    <w:left w:val="none" w:sz="0" w:space="0" w:color="auto"/>
                                                    <w:bottom w:val="none" w:sz="0" w:space="0" w:color="auto"/>
                                                    <w:right w:val="none" w:sz="0" w:space="0" w:color="auto"/>
                                                  </w:divBdr>
                                                  <w:divsChild>
                                                    <w:div w:id="1433629131">
                                                      <w:marLeft w:val="0"/>
                                                      <w:marRight w:val="0"/>
                                                      <w:marTop w:val="0"/>
                                                      <w:marBottom w:val="0"/>
                                                      <w:divBdr>
                                                        <w:top w:val="none" w:sz="0" w:space="0" w:color="auto"/>
                                                        <w:left w:val="none" w:sz="0" w:space="0" w:color="auto"/>
                                                        <w:bottom w:val="none" w:sz="0" w:space="0" w:color="auto"/>
                                                        <w:right w:val="none" w:sz="0" w:space="0" w:color="auto"/>
                                                      </w:divBdr>
                                                      <w:divsChild>
                                                        <w:div w:id="41517380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830756474">
      <w:bodyDiv w:val="1"/>
      <w:marLeft w:val="0"/>
      <w:marRight w:val="0"/>
      <w:marTop w:val="0"/>
      <w:marBottom w:val="0"/>
      <w:divBdr>
        <w:top w:val="none" w:sz="0" w:space="0" w:color="auto"/>
        <w:left w:val="none" w:sz="0" w:space="0" w:color="auto"/>
        <w:bottom w:val="none" w:sz="0" w:space="0" w:color="auto"/>
        <w:right w:val="none" w:sz="0" w:space="0" w:color="auto"/>
      </w:divBdr>
    </w:div>
    <w:div w:id="870537778">
      <w:bodyDiv w:val="1"/>
      <w:marLeft w:val="0"/>
      <w:marRight w:val="0"/>
      <w:marTop w:val="0"/>
      <w:marBottom w:val="0"/>
      <w:divBdr>
        <w:top w:val="none" w:sz="0" w:space="0" w:color="auto"/>
        <w:left w:val="none" w:sz="0" w:space="0" w:color="auto"/>
        <w:bottom w:val="none" w:sz="0" w:space="0" w:color="auto"/>
        <w:right w:val="none" w:sz="0" w:space="0" w:color="auto"/>
      </w:divBdr>
      <w:divsChild>
        <w:div w:id="658733579">
          <w:marLeft w:val="446"/>
          <w:marRight w:val="0"/>
          <w:marTop w:val="101"/>
          <w:marBottom w:val="0"/>
          <w:divBdr>
            <w:top w:val="none" w:sz="0" w:space="0" w:color="auto"/>
            <w:left w:val="none" w:sz="0" w:space="0" w:color="auto"/>
            <w:bottom w:val="none" w:sz="0" w:space="0" w:color="auto"/>
            <w:right w:val="none" w:sz="0" w:space="0" w:color="auto"/>
          </w:divBdr>
        </w:div>
      </w:divsChild>
    </w:div>
    <w:div w:id="874346580">
      <w:bodyDiv w:val="1"/>
      <w:marLeft w:val="0"/>
      <w:marRight w:val="0"/>
      <w:marTop w:val="0"/>
      <w:marBottom w:val="0"/>
      <w:divBdr>
        <w:top w:val="none" w:sz="0" w:space="0" w:color="auto"/>
        <w:left w:val="none" w:sz="0" w:space="0" w:color="auto"/>
        <w:bottom w:val="none" w:sz="0" w:space="0" w:color="auto"/>
        <w:right w:val="none" w:sz="0" w:space="0" w:color="auto"/>
      </w:divBdr>
      <w:divsChild>
        <w:div w:id="1512451970">
          <w:marLeft w:val="446"/>
          <w:marRight w:val="0"/>
          <w:marTop w:val="101"/>
          <w:marBottom w:val="0"/>
          <w:divBdr>
            <w:top w:val="none" w:sz="0" w:space="0" w:color="auto"/>
            <w:left w:val="none" w:sz="0" w:space="0" w:color="auto"/>
            <w:bottom w:val="none" w:sz="0" w:space="0" w:color="auto"/>
            <w:right w:val="none" w:sz="0" w:space="0" w:color="auto"/>
          </w:divBdr>
        </w:div>
      </w:divsChild>
    </w:div>
    <w:div w:id="895554653">
      <w:bodyDiv w:val="1"/>
      <w:marLeft w:val="0"/>
      <w:marRight w:val="0"/>
      <w:marTop w:val="0"/>
      <w:marBottom w:val="0"/>
      <w:divBdr>
        <w:top w:val="none" w:sz="0" w:space="0" w:color="auto"/>
        <w:left w:val="none" w:sz="0" w:space="0" w:color="auto"/>
        <w:bottom w:val="none" w:sz="0" w:space="0" w:color="auto"/>
        <w:right w:val="none" w:sz="0" w:space="0" w:color="auto"/>
      </w:divBdr>
      <w:divsChild>
        <w:div w:id="1404524091">
          <w:marLeft w:val="446"/>
          <w:marRight w:val="0"/>
          <w:marTop w:val="101"/>
          <w:marBottom w:val="0"/>
          <w:divBdr>
            <w:top w:val="none" w:sz="0" w:space="0" w:color="auto"/>
            <w:left w:val="none" w:sz="0" w:space="0" w:color="auto"/>
            <w:bottom w:val="none" w:sz="0" w:space="0" w:color="auto"/>
            <w:right w:val="none" w:sz="0" w:space="0" w:color="auto"/>
          </w:divBdr>
        </w:div>
      </w:divsChild>
    </w:div>
    <w:div w:id="927465985">
      <w:bodyDiv w:val="1"/>
      <w:marLeft w:val="0"/>
      <w:marRight w:val="0"/>
      <w:marTop w:val="0"/>
      <w:marBottom w:val="0"/>
      <w:divBdr>
        <w:top w:val="none" w:sz="0" w:space="0" w:color="auto"/>
        <w:left w:val="none" w:sz="0" w:space="0" w:color="auto"/>
        <w:bottom w:val="none" w:sz="0" w:space="0" w:color="auto"/>
        <w:right w:val="none" w:sz="0" w:space="0" w:color="auto"/>
      </w:divBdr>
      <w:divsChild>
        <w:div w:id="929121997">
          <w:marLeft w:val="0"/>
          <w:marRight w:val="0"/>
          <w:marTop w:val="0"/>
          <w:marBottom w:val="0"/>
          <w:divBdr>
            <w:top w:val="none" w:sz="0" w:space="0" w:color="auto"/>
            <w:left w:val="none" w:sz="0" w:space="0" w:color="auto"/>
            <w:bottom w:val="none" w:sz="0" w:space="0" w:color="auto"/>
            <w:right w:val="none" w:sz="0" w:space="0" w:color="auto"/>
          </w:divBdr>
          <w:divsChild>
            <w:div w:id="1721977866">
              <w:marLeft w:val="0"/>
              <w:marRight w:val="0"/>
              <w:marTop w:val="0"/>
              <w:marBottom w:val="0"/>
              <w:divBdr>
                <w:top w:val="none" w:sz="0" w:space="0" w:color="auto"/>
                <w:left w:val="none" w:sz="0" w:space="0" w:color="auto"/>
                <w:bottom w:val="single" w:sz="36" w:space="0" w:color="CCCCCC"/>
                <w:right w:val="none" w:sz="0" w:space="0" w:color="auto"/>
              </w:divBdr>
              <w:divsChild>
                <w:div w:id="1241256700">
                  <w:marLeft w:val="0"/>
                  <w:marRight w:val="0"/>
                  <w:marTop w:val="0"/>
                  <w:marBottom w:val="0"/>
                  <w:divBdr>
                    <w:top w:val="none" w:sz="0" w:space="0" w:color="auto"/>
                    <w:left w:val="none" w:sz="0" w:space="0" w:color="auto"/>
                    <w:bottom w:val="none" w:sz="0" w:space="0" w:color="auto"/>
                    <w:right w:val="none" w:sz="0" w:space="0" w:color="auto"/>
                  </w:divBdr>
                  <w:divsChild>
                    <w:div w:id="1535655759">
                      <w:marLeft w:val="0"/>
                      <w:marRight w:val="0"/>
                      <w:marTop w:val="0"/>
                      <w:marBottom w:val="0"/>
                      <w:divBdr>
                        <w:top w:val="none" w:sz="0" w:space="0" w:color="auto"/>
                        <w:left w:val="none" w:sz="0" w:space="0" w:color="auto"/>
                        <w:bottom w:val="none" w:sz="0" w:space="0" w:color="auto"/>
                        <w:right w:val="none" w:sz="0" w:space="0" w:color="auto"/>
                      </w:divBdr>
                      <w:divsChild>
                        <w:div w:id="1061907115">
                          <w:marLeft w:val="0"/>
                          <w:marRight w:val="0"/>
                          <w:marTop w:val="0"/>
                          <w:marBottom w:val="0"/>
                          <w:divBdr>
                            <w:top w:val="none" w:sz="0" w:space="0" w:color="auto"/>
                            <w:left w:val="none" w:sz="0" w:space="0" w:color="auto"/>
                            <w:bottom w:val="none" w:sz="0" w:space="0" w:color="auto"/>
                            <w:right w:val="none" w:sz="0" w:space="0" w:color="auto"/>
                          </w:divBdr>
                          <w:divsChild>
                            <w:div w:id="1588224892">
                              <w:marLeft w:val="0"/>
                              <w:marRight w:val="0"/>
                              <w:marTop w:val="0"/>
                              <w:marBottom w:val="0"/>
                              <w:divBdr>
                                <w:top w:val="none" w:sz="0" w:space="0" w:color="auto"/>
                                <w:left w:val="none" w:sz="0" w:space="0" w:color="auto"/>
                                <w:bottom w:val="none" w:sz="0" w:space="0" w:color="auto"/>
                                <w:right w:val="none" w:sz="0" w:space="0" w:color="auto"/>
                              </w:divBdr>
                              <w:divsChild>
                                <w:div w:id="1118792931">
                                  <w:marLeft w:val="0"/>
                                  <w:marRight w:val="0"/>
                                  <w:marTop w:val="0"/>
                                  <w:marBottom w:val="0"/>
                                  <w:divBdr>
                                    <w:top w:val="none" w:sz="0" w:space="0" w:color="auto"/>
                                    <w:left w:val="none" w:sz="0" w:space="0" w:color="auto"/>
                                    <w:bottom w:val="none" w:sz="0" w:space="0" w:color="auto"/>
                                    <w:right w:val="none" w:sz="0" w:space="0" w:color="auto"/>
                                  </w:divBdr>
                                  <w:divsChild>
                                    <w:div w:id="383530707">
                                      <w:marLeft w:val="0"/>
                                      <w:marRight w:val="0"/>
                                      <w:marTop w:val="0"/>
                                      <w:marBottom w:val="0"/>
                                      <w:divBdr>
                                        <w:top w:val="none" w:sz="0" w:space="0" w:color="auto"/>
                                        <w:left w:val="none" w:sz="0" w:space="0" w:color="auto"/>
                                        <w:bottom w:val="none" w:sz="0" w:space="0" w:color="auto"/>
                                        <w:right w:val="none" w:sz="0" w:space="0" w:color="auto"/>
                                      </w:divBdr>
                                      <w:divsChild>
                                        <w:div w:id="255792006">
                                          <w:marLeft w:val="0"/>
                                          <w:marRight w:val="0"/>
                                          <w:marTop w:val="0"/>
                                          <w:marBottom w:val="0"/>
                                          <w:divBdr>
                                            <w:top w:val="none" w:sz="0" w:space="0" w:color="auto"/>
                                            <w:left w:val="none" w:sz="0" w:space="0" w:color="auto"/>
                                            <w:bottom w:val="none" w:sz="0" w:space="0" w:color="auto"/>
                                            <w:right w:val="none" w:sz="0" w:space="0" w:color="auto"/>
                                          </w:divBdr>
                                          <w:divsChild>
                                            <w:div w:id="559292035">
                                              <w:marLeft w:val="0"/>
                                              <w:marRight w:val="0"/>
                                              <w:marTop w:val="0"/>
                                              <w:marBottom w:val="0"/>
                                              <w:divBdr>
                                                <w:top w:val="none" w:sz="0" w:space="0" w:color="auto"/>
                                                <w:left w:val="none" w:sz="0" w:space="0" w:color="auto"/>
                                                <w:bottom w:val="none" w:sz="0" w:space="0" w:color="auto"/>
                                                <w:right w:val="none" w:sz="0" w:space="0" w:color="auto"/>
                                              </w:divBdr>
                                              <w:divsChild>
                                                <w:div w:id="21244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7199904">
      <w:bodyDiv w:val="1"/>
      <w:marLeft w:val="0"/>
      <w:marRight w:val="0"/>
      <w:marTop w:val="0"/>
      <w:marBottom w:val="0"/>
      <w:divBdr>
        <w:top w:val="none" w:sz="0" w:space="0" w:color="auto"/>
        <w:left w:val="none" w:sz="0" w:space="0" w:color="auto"/>
        <w:bottom w:val="none" w:sz="0" w:space="0" w:color="auto"/>
        <w:right w:val="none" w:sz="0" w:space="0" w:color="auto"/>
      </w:divBdr>
      <w:divsChild>
        <w:div w:id="510682928">
          <w:marLeft w:val="0"/>
          <w:marRight w:val="0"/>
          <w:marTop w:val="0"/>
          <w:marBottom w:val="0"/>
          <w:divBdr>
            <w:top w:val="none" w:sz="0" w:space="0" w:color="auto"/>
            <w:left w:val="none" w:sz="0" w:space="0" w:color="auto"/>
            <w:bottom w:val="none" w:sz="0" w:space="0" w:color="auto"/>
            <w:right w:val="none" w:sz="0" w:space="0" w:color="auto"/>
          </w:divBdr>
          <w:divsChild>
            <w:div w:id="1108158971">
              <w:marLeft w:val="0"/>
              <w:marRight w:val="0"/>
              <w:marTop w:val="0"/>
              <w:marBottom w:val="0"/>
              <w:divBdr>
                <w:top w:val="none" w:sz="0" w:space="0" w:color="auto"/>
                <w:left w:val="none" w:sz="0" w:space="0" w:color="auto"/>
                <w:bottom w:val="none" w:sz="0" w:space="0" w:color="auto"/>
                <w:right w:val="none" w:sz="0" w:space="0" w:color="auto"/>
              </w:divBdr>
              <w:divsChild>
                <w:div w:id="730352747">
                  <w:marLeft w:val="0"/>
                  <w:marRight w:val="0"/>
                  <w:marTop w:val="0"/>
                  <w:marBottom w:val="0"/>
                  <w:divBdr>
                    <w:top w:val="none" w:sz="0" w:space="0" w:color="auto"/>
                    <w:left w:val="none" w:sz="0" w:space="0" w:color="auto"/>
                    <w:bottom w:val="none" w:sz="0" w:space="0" w:color="auto"/>
                    <w:right w:val="none" w:sz="0" w:space="0" w:color="auto"/>
                  </w:divBdr>
                  <w:divsChild>
                    <w:div w:id="897666918">
                      <w:marLeft w:val="0"/>
                      <w:marRight w:val="0"/>
                      <w:marTop w:val="0"/>
                      <w:marBottom w:val="0"/>
                      <w:divBdr>
                        <w:top w:val="none" w:sz="0" w:space="0" w:color="auto"/>
                        <w:left w:val="none" w:sz="0" w:space="0" w:color="auto"/>
                        <w:bottom w:val="none" w:sz="0" w:space="0" w:color="auto"/>
                        <w:right w:val="none" w:sz="0" w:space="0" w:color="auto"/>
                      </w:divBdr>
                      <w:divsChild>
                        <w:div w:id="1457871022">
                          <w:marLeft w:val="0"/>
                          <w:marRight w:val="0"/>
                          <w:marTop w:val="0"/>
                          <w:marBottom w:val="0"/>
                          <w:divBdr>
                            <w:top w:val="none" w:sz="0" w:space="0" w:color="auto"/>
                            <w:left w:val="none" w:sz="0" w:space="0" w:color="auto"/>
                            <w:bottom w:val="none" w:sz="0" w:space="0" w:color="auto"/>
                            <w:right w:val="none" w:sz="0" w:space="0" w:color="auto"/>
                          </w:divBdr>
                          <w:divsChild>
                            <w:div w:id="440880356">
                              <w:marLeft w:val="0"/>
                              <w:marRight w:val="0"/>
                              <w:marTop w:val="0"/>
                              <w:marBottom w:val="0"/>
                              <w:divBdr>
                                <w:top w:val="none" w:sz="0" w:space="0" w:color="auto"/>
                                <w:left w:val="none" w:sz="0" w:space="0" w:color="auto"/>
                                <w:bottom w:val="none" w:sz="0" w:space="0" w:color="auto"/>
                                <w:right w:val="none" w:sz="0" w:space="0" w:color="auto"/>
                              </w:divBdr>
                              <w:divsChild>
                                <w:div w:id="1381784970">
                                  <w:marLeft w:val="0"/>
                                  <w:marRight w:val="0"/>
                                  <w:marTop w:val="30"/>
                                  <w:marBottom w:val="2250"/>
                                  <w:divBdr>
                                    <w:top w:val="none" w:sz="0" w:space="0" w:color="auto"/>
                                    <w:left w:val="none" w:sz="0" w:space="0" w:color="auto"/>
                                    <w:bottom w:val="none" w:sz="0" w:space="0" w:color="auto"/>
                                    <w:right w:val="none" w:sz="0" w:space="0" w:color="auto"/>
                                  </w:divBdr>
                                  <w:divsChild>
                                    <w:div w:id="1756628047">
                                      <w:marLeft w:val="0"/>
                                      <w:marRight w:val="0"/>
                                      <w:marTop w:val="0"/>
                                      <w:marBottom w:val="0"/>
                                      <w:divBdr>
                                        <w:top w:val="none" w:sz="0" w:space="0" w:color="auto"/>
                                        <w:left w:val="none" w:sz="0" w:space="0" w:color="auto"/>
                                        <w:bottom w:val="none" w:sz="0" w:space="0" w:color="auto"/>
                                        <w:right w:val="none" w:sz="0" w:space="0" w:color="auto"/>
                                      </w:divBdr>
                                      <w:divsChild>
                                        <w:div w:id="1210649423">
                                          <w:marLeft w:val="0"/>
                                          <w:marRight w:val="0"/>
                                          <w:marTop w:val="0"/>
                                          <w:marBottom w:val="0"/>
                                          <w:divBdr>
                                            <w:top w:val="none" w:sz="0" w:space="0" w:color="auto"/>
                                            <w:left w:val="none" w:sz="0" w:space="0" w:color="auto"/>
                                            <w:bottom w:val="none" w:sz="0" w:space="0" w:color="auto"/>
                                            <w:right w:val="none" w:sz="0" w:space="0" w:color="auto"/>
                                          </w:divBdr>
                                          <w:divsChild>
                                            <w:div w:id="1264610924">
                                              <w:marLeft w:val="0"/>
                                              <w:marRight w:val="0"/>
                                              <w:marTop w:val="0"/>
                                              <w:marBottom w:val="0"/>
                                              <w:divBdr>
                                                <w:top w:val="none" w:sz="0" w:space="0" w:color="auto"/>
                                                <w:left w:val="none" w:sz="0" w:space="0" w:color="auto"/>
                                                <w:bottom w:val="none" w:sz="0" w:space="0" w:color="auto"/>
                                                <w:right w:val="none" w:sz="0" w:space="0" w:color="auto"/>
                                              </w:divBdr>
                                              <w:divsChild>
                                                <w:div w:id="47514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9426286">
      <w:bodyDiv w:val="1"/>
      <w:marLeft w:val="0"/>
      <w:marRight w:val="0"/>
      <w:marTop w:val="0"/>
      <w:marBottom w:val="0"/>
      <w:divBdr>
        <w:top w:val="none" w:sz="0" w:space="0" w:color="auto"/>
        <w:left w:val="none" w:sz="0" w:space="0" w:color="auto"/>
        <w:bottom w:val="none" w:sz="0" w:space="0" w:color="auto"/>
        <w:right w:val="none" w:sz="0" w:space="0" w:color="auto"/>
      </w:divBdr>
      <w:divsChild>
        <w:div w:id="1044912658">
          <w:marLeft w:val="446"/>
          <w:marRight w:val="0"/>
          <w:marTop w:val="101"/>
          <w:marBottom w:val="0"/>
          <w:divBdr>
            <w:top w:val="none" w:sz="0" w:space="0" w:color="auto"/>
            <w:left w:val="none" w:sz="0" w:space="0" w:color="auto"/>
            <w:bottom w:val="none" w:sz="0" w:space="0" w:color="auto"/>
            <w:right w:val="none" w:sz="0" w:space="0" w:color="auto"/>
          </w:divBdr>
        </w:div>
      </w:divsChild>
    </w:div>
    <w:div w:id="1075280677">
      <w:bodyDiv w:val="1"/>
      <w:marLeft w:val="0"/>
      <w:marRight w:val="0"/>
      <w:marTop w:val="0"/>
      <w:marBottom w:val="0"/>
      <w:divBdr>
        <w:top w:val="none" w:sz="0" w:space="0" w:color="auto"/>
        <w:left w:val="none" w:sz="0" w:space="0" w:color="auto"/>
        <w:bottom w:val="none" w:sz="0" w:space="0" w:color="auto"/>
        <w:right w:val="none" w:sz="0" w:space="0" w:color="auto"/>
      </w:divBdr>
      <w:divsChild>
        <w:div w:id="1623806570">
          <w:marLeft w:val="1166"/>
          <w:marRight w:val="0"/>
          <w:marTop w:val="173"/>
          <w:marBottom w:val="0"/>
          <w:divBdr>
            <w:top w:val="none" w:sz="0" w:space="0" w:color="auto"/>
            <w:left w:val="none" w:sz="0" w:space="0" w:color="auto"/>
            <w:bottom w:val="none" w:sz="0" w:space="0" w:color="auto"/>
            <w:right w:val="none" w:sz="0" w:space="0" w:color="auto"/>
          </w:divBdr>
        </w:div>
      </w:divsChild>
    </w:div>
    <w:div w:id="1114981702">
      <w:bodyDiv w:val="1"/>
      <w:marLeft w:val="0"/>
      <w:marRight w:val="0"/>
      <w:marTop w:val="0"/>
      <w:marBottom w:val="0"/>
      <w:divBdr>
        <w:top w:val="none" w:sz="0" w:space="0" w:color="auto"/>
        <w:left w:val="none" w:sz="0" w:space="0" w:color="auto"/>
        <w:bottom w:val="none" w:sz="0" w:space="0" w:color="auto"/>
        <w:right w:val="none" w:sz="0" w:space="0" w:color="auto"/>
      </w:divBdr>
      <w:divsChild>
        <w:div w:id="1402411091">
          <w:marLeft w:val="0"/>
          <w:marRight w:val="0"/>
          <w:marTop w:val="0"/>
          <w:marBottom w:val="0"/>
          <w:divBdr>
            <w:top w:val="none" w:sz="0" w:space="0" w:color="auto"/>
            <w:left w:val="none" w:sz="0" w:space="0" w:color="auto"/>
            <w:bottom w:val="none" w:sz="0" w:space="0" w:color="auto"/>
            <w:right w:val="none" w:sz="0" w:space="0" w:color="auto"/>
          </w:divBdr>
          <w:divsChild>
            <w:div w:id="1431245100">
              <w:marLeft w:val="0"/>
              <w:marRight w:val="0"/>
              <w:marTop w:val="0"/>
              <w:marBottom w:val="0"/>
              <w:divBdr>
                <w:top w:val="none" w:sz="0" w:space="0" w:color="auto"/>
                <w:left w:val="none" w:sz="0" w:space="0" w:color="auto"/>
                <w:bottom w:val="single" w:sz="36" w:space="0" w:color="CCCCCC"/>
                <w:right w:val="none" w:sz="0" w:space="0" w:color="auto"/>
              </w:divBdr>
              <w:divsChild>
                <w:div w:id="1868373647">
                  <w:marLeft w:val="0"/>
                  <w:marRight w:val="0"/>
                  <w:marTop w:val="0"/>
                  <w:marBottom w:val="0"/>
                  <w:divBdr>
                    <w:top w:val="none" w:sz="0" w:space="0" w:color="auto"/>
                    <w:left w:val="none" w:sz="0" w:space="0" w:color="auto"/>
                    <w:bottom w:val="none" w:sz="0" w:space="0" w:color="auto"/>
                    <w:right w:val="none" w:sz="0" w:space="0" w:color="auto"/>
                  </w:divBdr>
                  <w:divsChild>
                    <w:div w:id="1913272770">
                      <w:marLeft w:val="0"/>
                      <w:marRight w:val="0"/>
                      <w:marTop w:val="0"/>
                      <w:marBottom w:val="0"/>
                      <w:divBdr>
                        <w:top w:val="none" w:sz="0" w:space="0" w:color="auto"/>
                        <w:left w:val="none" w:sz="0" w:space="0" w:color="auto"/>
                        <w:bottom w:val="none" w:sz="0" w:space="0" w:color="auto"/>
                        <w:right w:val="none" w:sz="0" w:space="0" w:color="auto"/>
                      </w:divBdr>
                      <w:divsChild>
                        <w:div w:id="1408845668">
                          <w:marLeft w:val="0"/>
                          <w:marRight w:val="0"/>
                          <w:marTop w:val="0"/>
                          <w:marBottom w:val="0"/>
                          <w:divBdr>
                            <w:top w:val="none" w:sz="0" w:space="0" w:color="auto"/>
                            <w:left w:val="none" w:sz="0" w:space="0" w:color="auto"/>
                            <w:bottom w:val="none" w:sz="0" w:space="0" w:color="auto"/>
                            <w:right w:val="none" w:sz="0" w:space="0" w:color="auto"/>
                          </w:divBdr>
                          <w:divsChild>
                            <w:div w:id="342829962">
                              <w:marLeft w:val="0"/>
                              <w:marRight w:val="0"/>
                              <w:marTop w:val="0"/>
                              <w:marBottom w:val="0"/>
                              <w:divBdr>
                                <w:top w:val="none" w:sz="0" w:space="0" w:color="auto"/>
                                <w:left w:val="none" w:sz="0" w:space="0" w:color="auto"/>
                                <w:bottom w:val="none" w:sz="0" w:space="0" w:color="auto"/>
                                <w:right w:val="none" w:sz="0" w:space="0" w:color="auto"/>
                              </w:divBdr>
                              <w:divsChild>
                                <w:div w:id="846601632">
                                  <w:marLeft w:val="0"/>
                                  <w:marRight w:val="0"/>
                                  <w:marTop w:val="0"/>
                                  <w:marBottom w:val="0"/>
                                  <w:divBdr>
                                    <w:top w:val="none" w:sz="0" w:space="0" w:color="auto"/>
                                    <w:left w:val="none" w:sz="0" w:space="0" w:color="auto"/>
                                    <w:bottom w:val="none" w:sz="0" w:space="0" w:color="auto"/>
                                    <w:right w:val="none" w:sz="0" w:space="0" w:color="auto"/>
                                  </w:divBdr>
                                  <w:divsChild>
                                    <w:div w:id="396320062">
                                      <w:marLeft w:val="0"/>
                                      <w:marRight w:val="0"/>
                                      <w:marTop w:val="0"/>
                                      <w:marBottom w:val="0"/>
                                      <w:divBdr>
                                        <w:top w:val="none" w:sz="0" w:space="0" w:color="auto"/>
                                        <w:left w:val="none" w:sz="0" w:space="0" w:color="auto"/>
                                        <w:bottom w:val="none" w:sz="0" w:space="0" w:color="auto"/>
                                        <w:right w:val="none" w:sz="0" w:space="0" w:color="auto"/>
                                      </w:divBdr>
                                      <w:divsChild>
                                        <w:div w:id="334576144">
                                          <w:marLeft w:val="0"/>
                                          <w:marRight w:val="0"/>
                                          <w:marTop w:val="0"/>
                                          <w:marBottom w:val="0"/>
                                          <w:divBdr>
                                            <w:top w:val="none" w:sz="0" w:space="0" w:color="auto"/>
                                            <w:left w:val="none" w:sz="0" w:space="0" w:color="auto"/>
                                            <w:bottom w:val="none" w:sz="0" w:space="0" w:color="auto"/>
                                            <w:right w:val="none" w:sz="0" w:space="0" w:color="auto"/>
                                          </w:divBdr>
                                          <w:divsChild>
                                            <w:div w:id="430857259">
                                              <w:marLeft w:val="0"/>
                                              <w:marRight w:val="0"/>
                                              <w:marTop w:val="0"/>
                                              <w:marBottom w:val="0"/>
                                              <w:divBdr>
                                                <w:top w:val="none" w:sz="0" w:space="0" w:color="auto"/>
                                                <w:left w:val="none" w:sz="0" w:space="0" w:color="auto"/>
                                                <w:bottom w:val="none" w:sz="0" w:space="0" w:color="auto"/>
                                                <w:right w:val="none" w:sz="0" w:space="0" w:color="auto"/>
                                              </w:divBdr>
                                              <w:divsChild>
                                                <w:div w:id="162009296">
                                                  <w:marLeft w:val="0"/>
                                                  <w:marRight w:val="0"/>
                                                  <w:marTop w:val="0"/>
                                                  <w:marBottom w:val="0"/>
                                                  <w:divBdr>
                                                    <w:top w:val="none" w:sz="0" w:space="0" w:color="auto"/>
                                                    <w:left w:val="none" w:sz="0" w:space="0" w:color="auto"/>
                                                    <w:bottom w:val="none" w:sz="0" w:space="0" w:color="auto"/>
                                                    <w:right w:val="none" w:sz="0" w:space="0" w:color="auto"/>
                                                  </w:divBdr>
                                                  <w:divsChild>
                                                    <w:div w:id="1149400653">
                                                      <w:marLeft w:val="0"/>
                                                      <w:marRight w:val="0"/>
                                                      <w:marTop w:val="0"/>
                                                      <w:marBottom w:val="0"/>
                                                      <w:divBdr>
                                                        <w:top w:val="none" w:sz="0" w:space="0" w:color="auto"/>
                                                        <w:left w:val="none" w:sz="0" w:space="0" w:color="auto"/>
                                                        <w:bottom w:val="none" w:sz="0" w:space="0" w:color="auto"/>
                                                        <w:right w:val="none" w:sz="0" w:space="0" w:color="auto"/>
                                                      </w:divBdr>
                                                      <w:divsChild>
                                                        <w:div w:id="121434534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124544190">
      <w:bodyDiv w:val="1"/>
      <w:marLeft w:val="0"/>
      <w:marRight w:val="0"/>
      <w:marTop w:val="0"/>
      <w:marBottom w:val="0"/>
      <w:divBdr>
        <w:top w:val="none" w:sz="0" w:space="0" w:color="auto"/>
        <w:left w:val="none" w:sz="0" w:space="0" w:color="auto"/>
        <w:bottom w:val="none" w:sz="0" w:space="0" w:color="auto"/>
        <w:right w:val="none" w:sz="0" w:space="0" w:color="auto"/>
      </w:divBdr>
    </w:div>
    <w:div w:id="1130704972">
      <w:bodyDiv w:val="1"/>
      <w:marLeft w:val="0"/>
      <w:marRight w:val="0"/>
      <w:marTop w:val="0"/>
      <w:marBottom w:val="0"/>
      <w:divBdr>
        <w:top w:val="none" w:sz="0" w:space="0" w:color="auto"/>
        <w:left w:val="none" w:sz="0" w:space="0" w:color="auto"/>
        <w:bottom w:val="none" w:sz="0" w:space="0" w:color="auto"/>
        <w:right w:val="none" w:sz="0" w:space="0" w:color="auto"/>
      </w:divBdr>
    </w:div>
    <w:div w:id="1131284385">
      <w:bodyDiv w:val="1"/>
      <w:marLeft w:val="0"/>
      <w:marRight w:val="0"/>
      <w:marTop w:val="0"/>
      <w:marBottom w:val="0"/>
      <w:divBdr>
        <w:top w:val="none" w:sz="0" w:space="0" w:color="auto"/>
        <w:left w:val="none" w:sz="0" w:space="0" w:color="auto"/>
        <w:bottom w:val="none" w:sz="0" w:space="0" w:color="auto"/>
        <w:right w:val="none" w:sz="0" w:space="0" w:color="auto"/>
      </w:divBdr>
      <w:divsChild>
        <w:div w:id="872809067">
          <w:marLeft w:val="446"/>
          <w:marRight w:val="0"/>
          <w:marTop w:val="101"/>
          <w:marBottom w:val="0"/>
          <w:divBdr>
            <w:top w:val="none" w:sz="0" w:space="0" w:color="auto"/>
            <w:left w:val="none" w:sz="0" w:space="0" w:color="auto"/>
            <w:bottom w:val="none" w:sz="0" w:space="0" w:color="auto"/>
            <w:right w:val="none" w:sz="0" w:space="0" w:color="auto"/>
          </w:divBdr>
        </w:div>
      </w:divsChild>
    </w:div>
    <w:div w:id="1169054441">
      <w:bodyDiv w:val="1"/>
      <w:marLeft w:val="0"/>
      <w:marRight w:val="0"/>
      <w:marTop w:val="0"/>
      <w:marBottom w:val="0"/>
      <w:divBdr>
        <w:top w:val="none" w:sz="0" w:space="0" w:color="auto"/>
        <w:left w:val="none" w:sz="0" w:space="0" w:color="auto"/>
        <w:bottom w:val="none" w:sz="0" w:space="0" w:color="auto"/>
        <w:right w:val="none" w:sz="0" w:space="0" w:color="auto"/>
      </w:divBdr>
      <w:divsChild>
        <w:div w:id="1496415696">
          <w:marLeft w:val="0"/>
          <w:marRight w:val="0"/>
          <w:marTop w:val="0"/>
          <w:marBottom w:val="0"/>
          <w:divBdr>
            <w:top w:val="none" w:sz="0" w:space="0" w:color="auto"/>
            <w:left w:val="none" w:sz="0" w:space="0" w:color="auto"/>
            <w:bottom w:val="none" w:sz="0" w:space="0" w:color="auto"/>
            <w:right w:val="none" w:sz="0" w:space="0" w:color="auto"/>
          </w:divBdr>
          <w:divsChild>
            <w:div w:id="1635022732">
              <w:marLeft w:val="0"/>
              <w:marRight w:val="0"/>
              <w:marTop w:val="0"/>
              <w:marBottom w:val="0"/>
              <w:divBdr>
                <w:top w:val="none" w:sz="0" w:space="0" w:color="auto"/>
                <w:left w:val="none" w:sz="0" w:space="0" w:color="auto"/>
                <w:bottom w:val="single" w:sz="36" w:space="0" w:color="CCCCCC"/>
                <w:right w:val="none" w:sz="0" w:space="0" w:color="auto"/>
              </w:divBdr>
              <w:divsChild>
                <w:div w:id="678387581">
                  <w:marLeft w:val="0"/>
                  <w:marRight w:val="0"/>
                  <w:marTop w:val="0"/>
                  <w:marBottom w:val="0"/>
                  <w:divBdr>
                    <w:top w:val="none" w:sz="0" w:space="0" w:color="auto"/>
                    <w:left w:val="none" w:sz="0" w:space="0" w:color="auto"/>
                    <w:bottom w:val="none" w:sz="0" w:space="0" w:color="auto"/>
                    <w:right w:val="none" w:sz="0" w:space="0" w:color="auto"/>
                  </w:divBdr>
                  <w:divsChild>
                    <w:div w:id="1083649335">
                      <w:marLeft w:val="0"/>
                      <w:marRight w:val="0"/>
                      <w:marTop w:val="0"/>
                      <w:marBottom w:val="0"/>
                      <w:divBdr>
                        <w:top w:val="none" w:sz="0" w:space="0" w:color="auto"/>
                        <w:left w:val="none" w:sz="0" w:space="0" w:color="auto"/>
                        <w:bottom w:val="none" w:sz="0" w:space="0" w:color="auto"/>
                        <w:right w:val="none" w:sz="0" w:space="0" w:color="auto"/>
                      </w:divBdr>
                      <w:divsChild>
                        <w:div w:id="675226481">
                          <w:marLeft w:val="0"/>
                          <w:marRight w:val="0"/>
                          <w:marTop w:val="0"/>
                          <w:marBottom w:val="0"/>
                          <w:divBdr>
                            <w:top w:val="none" w:sz="0" w:space="0" w:color="auto"/>
                            <w:left w:val="none" w:sz="0" w:space="0" w:color="auto"/>
                            <w:bottom w:val="none" w:sz="0" w:space="0" w:color="auto"/>
                            <w:right w:val="none" w:sz="0" w:space="0" w:color="auto"/>
                          </w:divBdr>
                          <w:divsChild>
                            <w:div w:id="1573657790">
                              <w:marLeft w:val="0"/>
                              <w:marRight w:val="0"/>
                              <w:marTop w:val="0"/>
                              <w:marBottom w:val="0"/>
                              <w:divBdr>
                                <w:top w:val="none" w:sz="0" w:space="0" w:color="auto"/>
                                <w:left w:val="none" w:sz="0" w:space="0" w:color="auto"/>
                                <w:bottom w:val="none" w:sz="0" w:space="0" w:color="auto"/>
                                <w:right w:val="none" w:sz="0" w:space="0" w:color="auto"/>
                              </w:divBdr>
                              <w:divsChild>
                                <w:div w:id="1287084431">
                                  <w:marLeft w:val="0"/>
                                  <w:marRight w:val="0"/>
                                  <w:marTop w:val="15"/>
                                  <w:marBottom w:val="15"/>
                                  <w:divBdr>
                                    <w:top w:val="none" w:sz="0" w:space="0" w:color="auto"/>
                                    <w:left w:val="none" w:sz="0" w:space="0" w:color="auto"/>
                                    <w:bottom w:val="none" w:sz="0" w:space="0" w:color="auto"/>
                                    <w:right w:val="none" w:sz="0" w:space="0" w:color="auto"/>
                                  </w:divBdr>
                                  <w:divsChild>
                                    <w:div w:id="202401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5027576">
      <w:bodyDiv w:val="1"/>
      <w:marLeft w:val="0"/>
      <w:marRight w:val="0"/>
      <w:marTop w:val="0"/>
      <w:marBottom w:val="0"/>
      <w:divBdr>
        <w:top w:val="none" w:sz="0" w:space="0" w:color="auto"/>
        <w:left w:val="none" w:sz="0" w:space="0" w:color="auto"/>
        <w:bottom w:val="none" w:sz="0" w:space="0" w:color="auto"/>
        <w:right w:val="none" w:sz="0" w:space="0" w:color="auto"/>
      </w:divBdr>
      <w:divsChild>
        <w:div w:id="953945661">
          <w:marLeft w:val="0"/>
          <w:marRight w:val="0"/>
          <w:marTop w:val="0"/>
          <w:marBottom w:val="0"/>
          <w:divBdr>
            <w:top w:val="none" w:sz="0" w:space="0" w:color="auto"/>
            <w:left w:val="none" w:sz="0" w:space="0" w:color="auto"/>
            <w:bottom w:val="none" w:sz="0" w:space="0" w:color="auto"/>
            <w:right w:val="none" w:sz="0" w:space="0" w:color="auto"/>
          </w:divBdr>
        </w:div>
      </w:divsChild>
    </w:div>
    <w:div w:id="1359967705">
      <w:bodyDiv w:val="1"/>
      <w:marLeft w:val="0"/>
      <w:marRight w:val="0"/>
      <w:marTop w:val="0"/>
      <w:marBottom w:val="0"/>
      <w:divBdr>
        <w:top w:val="none" w:sz="0" w:space="0" w:color="auto"/>
        <w:left w:val="none" w:sz="0" w:space="0" w:color="auto"/>
        <w:bottom w:val="none" w:sz="0" w:space="0" w:color="auto"/>
        <w:right w:val="none" w:sz="0" w:space="0" w:color="auto"/>
      </w:divBdr>
      <w:divsChild>
        <w:div w:id="1579635465">
          <w:marLeft w:val="446"/>
          <w:marRight w:val="0"/>
          <w:marTop w:val="101"/>
          <w:marBottom w:val="0"/>
          <w:divBdr>
            <w:top w:val="none" w:sz="0" w:space="0" w:color="auto"/>
            <w:left w:val="none" w:sz="0" w:space="0" w:color="auto"/>
            <w:bottom w:val="none" w:sz="0" w:space="0" w:color="auto"/>
            <w:right w:val="none" w:sz="0" w:space="0" w:color="auto"/>
          </w:divBdr>
        </w:div>
        <w:div w:id="109517594">
          <w:marLeft w:val="1166"/>
          <w:marRight w:val="0"/>
          <w:marTop w:val="101"/>
          <w:marBottom w:val="0"/>
          <w:divBdr>
            <w:top w:val="none" w:sz="0" w:space="0" w:color="auto"/>
            <w:left w:val="none" w:sz="0" w:space="0" w:color="auto"/>
            <w:bottom w:val="none" w:sz="0" w:space="0" w:color="auto"/>
            <w:right w:val="none" w:sz="0" w:space="0" w:color="auto"/>
          </w:divBdr>
        </w:div>
        <w:div w:id="2049333733">
          <w:marLeft w:val="1166"/>
          <w:marRight w:val="0"/>
          <w:marTop w:val="101"/>
          <w:marBottom w:val="0"/>
          <w:divBdr>
            <w:top w:val="none" w:sz="0" w:space="0" w:color="auto"/>
            <w:left w:val="none" w:sz="0" w:space="0" w:color="auto"/>
            <w:bottom w:val="none" w:sz="0" w:space="0" w:color="auto"/>
            <w:right w:val="none" w:sz="0" w:space="0" w:color="auto"/>
          </w:divBdr>
        </w:div>
      </w:divsChild>
    </w:div>
    <w:div w:id="1383746746">
      <w:bodyDiv w:val="1"/>
      <w:marLeft w:val="0"/>
      <w:marRight w:val="0"/>
      <w:marTop w:val="0"/>
      <w:marBottom w:val="0"/>
      <w:divBdr>
        <w:top w:val="none" w:sz="0" w:space="0" w:color="auto"/>
        <w:left w:val="none" w:sz="0" w:space="0" w:color="auto"/>
        <w:bottom w:val="none" w:sz="0" w:space="0" w:color="auto"/>
        <w:right w:val="none" w:sz="0" w:space="0" w:color="auto"/>
      </w:divBdr>
      <w:divsChild>
        <w:div w:id="663513468">
          <w:marLeft w:val="0"/>
          <w:marRight w:val="0"/>
          <w:marTop w:val="0"/>
          <w:marBottom w:val="0"/>
          <w:divBdr>
            <w:top w:val="none" w:sz="0" w:space="0" w:color="auto"/>
            <w:left w:val="none" w:sz="0" w:space="0" w:color="auto"/>
            <w:bottom w:val="none" w:sz="0" w:space="0" w:color="auto"/>
            <w:right w:val="none" w:sz="0" w:space="0" w:color="auto"/>
          </w:divBdr>
          <w:divsChild>
            <w:div w:id="880938376">
              <w:marLeft w:val="0"/>
              <w:marRight w:val="0"/>
              <w:marTop w:val="100"/>
              <w:marBottom w:val="100"/>
              <w:divBdr>
                <w:top w:val="none" w:sz="0" w:space="0" w:color="auto"/>
                <w:left w:val="none" w:sz="0" w:space="0" w:color="auto"/>
                <w:bottom w:val="none" w:sz="0" w:space="0" w:color="auto"/>
                <w:right w:val="none" w:sz="0" w:space="0" w:color="auto"/>
              </w:divBdr>
              <w:divsChild>
                <w:div w:id="1855487667">
                  <w:marLeft w:val="0"/>
                  <w:marRight w:val="0"/>
                  <w:marTop w:val="0"/>
                  <w:marBottom w:val="0"/>
                  <w:divBdr>
                    <w:top w:val="none" w:sz="0" w:space="0" w:color="auto"/>
                    <w:left w:val="none" w:sz="0" w:space="0" w:color="auto"/>
                    <w:bottom w:val="none" w:sz="0" w:space="0" w:color="auto"/>
                    <w:right w:val="none" w:sz="0" w:space="0" w:color="auto"/>
                  </w:divBdr>
                  <w:divsChild>
                    <w:div w:id="738096206">
                      <w:marLeft w:val="0"/>
                      <w:marRight w:val="0"/>
                      <w:marTop w:val="0"/>
                      <w:marBottom w:val="0"/>
                      <w:divBdr>
                        <w:top w:val="none" w:sz="0" w:space="0" w:color="auto"/>
                        <w:left w:val="none" w:sz="0" w:space="0" w:color="auto"/>
                        <w:bottom w:val="none" w:sz="0" w:space="0" w:color="auto"/>
                        <w:right w:val="none" w:sz="0" w:space="0" w:color="auto"/>
                      </w:divBdr>
                      <w:divsChild>
                        <w:div w:id="327289474">
                          <w:marLeft w:val="0"/>
                          <w:marRight w:val="0"/>
                          <w:marTop w:val="0"/>
                          <w:marBottom w:val="0"/>
                          <w:divBdr>
                            <w:top w:val="none" w:sz="0" w:space="0" w:color="auto"/>
                            <w:left w:val="none" w:sz="0" w:space="0" w:color="auto"/>
                            <w:bottom w:val="none" w:sz="0" w:space="0" w:color="auto"/>
                            <w:right w:val="none" w:sz="0" w:space="0" w:color="auto"/>
                          </w:divBdr>
                          <w:divsChild>
                            <w:div w:id="1980501570">
                              <w:marLeft w:val="0"/>
                              <w:marRight w:val="0"/>
                              <w:marTop w:val="0"/>
                              <w:marBottom w:val="0"/>
                              <w:divBdr>
                                <w:top w:val="none" w:sz="0" w:space="0" w:color="auto"/>
                                <w:left w:val="none" w:sz="0" w:space="0" w:color="auto"/>
                                <w:bottom w:val="none" w:sz="0" w:space="0" w:color="auto"/>
                                <w:right w:val="none" w:sz="0" w:space="0" w:color="auto"/>
                              </w:divBdr>
                              <w:divsChild>
                                <w:div w:id="1585383157">
                                  <w:marLeft w:val="0"/>
                                  <w:marRight w:val="0"/>
                                  <w:marTop w:val="0"/>
                                  <w:marBottom w:val="0"/>
                                  <w:divBdr>
                                    <w:top w:val="none" w:sz="0" w:space="0" w:color="auto"/>
                                    <w:left w:val="none" w:sz="0" w:space="0" w:color="auto"/>
                                    <w:bottom w:val="none" w:sz="0" w:space="0" w:color="auto"/>
                                    <w:right w:val="none" w:sz="0" w:space="0" w:color="auto"/>
                                  </w:divBdr>
                                  <w:divsChild>
                                    <w:div w:id="108314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8499956">
      <w:bodyDiv w:val="1"/>
      <w:marLeft w:val="0"/>
      <w:marRight w:val="0"/>
      <w:marTop w:val="0"/>
      <w:marBottom w:val="0"/>
      <w:divBdr>
        <w:top w:val="none" w:sz="0" w:space="0" w:color="auto"/>
        <w:left w:val="none" w:sz="0" w:space="0" w:color="auto"/>
        <w:bottom w:val="none" w:sz="0" w:space="0" w:color="auto"/>
        <w:right w:val="none" w:sz="0" w:space="0" w:color="auto"/>
      </w:divBdr>
      <w:divsChild>
        <w:div w:id="1612132301">
          <w:marLeft w:val="0"/>
          <w:marRight w:val="0"/>
          <w:marTop w:val="0"/>
          <w:marBottom w:val="0"/>
          <w:divBdr>
            <w:top w:val="none" w:sz="0" w:space="0" w:color="auto"/>
            <w:left w:val="none" w:sz="0" w:space="0" w:color="auto"/>
            <w:bottom w:val="none" w:sz="0" w:space="0" w:color="auto"/>
            <w:right w:val="none" w:sz="0" w:space="0" w:color="auto"/>
          </w:divBdr>
          <w:divsChild>
            <w:div w:id="618535904">
              <w:marLeft w:val="0"/>
              <w:marRight w:val="0"/>
              <w:marTop w:val="0"/>
              <w:marBottom w:val="0"/>
              <w:divBdr>
                <w:top w:val="none" w:sz="0" w:space="0" w:color="auto"/>
                <w:left w:val="none" w:sz="0" w:space="0" w:color="auto"/>
                <w:bottom w:val="single" w:sz="36" w:space="0" w:color="CCCCCC"/>
                <w:right w:val="none" w:sz="0" w:space="0" w:color="auto"/>
              </w:divBdr>
              <w:divsChild>
                <w:div w:id="1062561253">
                  <w:marLeft w:val="0"/>
                  <w:marRight w:val="0"/>
                  <w:marTop w:val="0"/>
                  <w:marBottom w:val="0"/>
                  <w:divBdr>
                    <w:top w:val="none" w:sz="0" w:space="0" w:color="auto"/>
                    <w:left w:val="none" w:sz="0" w:space="0" w:color="auto"/>
                    <w:bottom w:val="none" w:sz="0" w:space="0" w:color="auto"/>
                    <w:right w:val="none" w:sz="0" w:space="0" w:color="auto"/>
                  </w:divBdr>
                  <w:divsChild>
                    <w:div w:id="1745105595">
                      <w:marLeft w:val="0"/>
                      <w:marRight w:val="0"/>
                      <w:marTop w:val="0"/>
                      <w:marBottom w:val="0"/>
                      <w:divBdr>
                        <w:top w:val="none" w:sz="0" w:space="0" w:color="auto"/>
                        <w:left w:val="none" w:sz="0" w:space="0" w:color="auto"/>
                        <w:bottom w:val="none" w:sz="0" w:space="0" w:color="auto"/>
                        <w:right w:val="none" w:sz="0" w:space="0" w:color="auto"/>
                      </w:divBdr>
                      <w:divsChild>
                        <w:div w:id="725638840">
                          <w:marLeft w:val="0"/>
                          <w:marRight w:val="0"/>
                          <w:marTop w:val="0"/>
                          <w:marBottom w:val="0"/>
                          <w:divBdr>
                            <w:top w:val="none" w:sz="0" w:space="0" w:color="auto"/>
                            <w:left w:val="none" w:sz="0" w:space="0" w:color="auto"/>
                            <w:bottom w:val="none" w:sz="0" w:space="0" w:color="auto"/>
                            <w:right w:val="none" w:sz="0" w:space="0" w:color="auto"/>
                          </w:divBdr>
                          <w:divsChild>
                            <w:div w:id="715423694">
                              <w:marLeft w:val="0"/>
                              <w:marRight w:val="0"/>
                              <w:marTop w:val="0"/>
                              <w:marBottom w:val="0"/>
                              <w:divBdr>
                                <w:top w:val="none" w:sz="0" w:space="0" w:color="auto"/>
                                <w:left w:val="none" w:sz="0" w:space="0" w:color="auto"/>
                                <w:bottom w:val="none" w:sz="0" w:space="0" w:color="auto"/>
                                <w:right w:val="none" w:sz="0" w:space="0" w:color="auto"/>
                              </w:divBdr>
                              <w:divsChild>
                                <w:div w:id="418796631">
                                  <w:marLeft w:val="0"/>
                                  <w:marRight w:val="0"/>
                                  <w:marTop w:val="0"/>
                                  <w:marBottom w:val="0"/>
                                  <w:divBdr>
                                    <w:top w:val="none" w:sz="0" w:space="0" w:color="auto"/>
                                    <w:left w:val="none" w:sz="0" w:space="0" w:color="auto"/>
                                    <w:bottom w:val="none" w:sz="0" w:space="0" w:color="auto"/>
                                    <w:right w:val="none" w:sz="0" w:space="0" w:color="auto"/>
                                  </w:divBdr>
                                  <w:divsChild>
                                    <w:div w:id="115297092">
                                      <w:marLeft w:val="0"/>
                                      <w:marRight w:val="0"/>
                                      <w:marTop w:val="0"/>
                                      <w:marBottom w:val="0"/>
                                      <w:divBdr>
                                        <w:top w:val="none" w:sz="0" w:space="0" w:color="auto"/>
                                        <w:left w:val="none" w:sz="0" w:space="0" w:color="auto"/>
                                        <w:bottom w:val="none" w:sz="0" w:space="0" w:color="auto"/>
                                        <w:right w:val="none" w:sz="0" w:space="0" w:color="auto"/>
                                      </w:divBdr>
                                      <w:divsChild>
                                        <w:div w:id="522868966">
                                          <w:marLeft w:val="0"/>
                                          <w:marRight w:val="0"/>
                                          <w:marTop w:val="0"/>
                                          <w:marBottom w:val="0"/>
                                          <w:divBdr>
                                            <w:top w:val="none" w:sz="0" w:space="0" w:color="auto"/>
                                            <w:left w:val="none" w:sz="0" w:space="0" w:color="auto"/>
                                            <w:bottom w:val="none" w:sz="0" w:space="0" w:color="auto"/>
                                            <w:right w:val="none" w:sz="0" w:space="0" w:color="auto"/>
                                          </w:divBdr>
                                          <w:divsChild>
                                            <w:div w:id="1106269808">
                                              <w:marLeft w:val="0"/>
                                              <w:marRight w:val="0"/>
                                              <w:marTop w:val="0"/>
                                              <w:marBottom w:val="0"/>
                                              <w:divBdr>
                                                <w:top w:val="none" w:sz="0" w:space="0" w:color="auto"/>
                                                <w:left w:val="none" w:sz="0" w:space="0" w:color="auto"/>
                                                <w:bottom w:val="none" w:sz="0" w:space="0" w:color="auto"/>
                                                <w:right w:val="none" w:sz="0" w:space="0" w:color="auto"/>
                                              </w:divBdr>
                                              <w:divsChild>
                                                <w:div w:id="1939680961">
                                                  <w:marLeft w:val="0"/>
                                                  <w:marRight w:val="0"/>
                                                  <w:marTop w:val="0"/>
                                                  <w:marBottom w:val="0"/>
                                                  <w:divBdr>
                                                    <w:top w:val="none" w:sz="0" w:space="0" w:color="auto"/>
                                                    <w:left w:val="none" w:sz="0" w:space="0" w:color="auto"/>
                                                    <w:bottom w:val="none" w:sz="0" w:space="0" w:color="auto"/>
                                                    <w:right w:val="none" w:sz="0" w:space="0" w:color="auto"/>
                                                  </w:divBdr>
                                                  <w:divsChild>
                                                    <w:div w:id="1451511463">
                                                      <w:marLeft w:val="0"/>
                                                      <w:marRight w:val="0"/>
                                                      <w:marTop w:val="0"/>
                                                      <w:marBottom w:val="0"/>
                                                      <w:divBdr>
                                                        <w:top w:val="none" w:sz="0" w:space="0" w:color="auto"/>
                                                        <w:left w:val="none" w:sz="0" w:space="0" w:color="auto"/>
                                                        <w:bottom w:val="none" w:sz="0" w:space="0" w:color="auto"/>
                                                        <w:right w:val="none" w:sz="0" w:space="0" w:color="auto"/>
                                                      </w:divBdr>
                                                      <w:divsChild>
                                                        <w:div w:id="56318341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481268168">
      <w:bodyDiv w:val="1"/>
      <w:marLeft w:val="0"/>
      <w:marRight w:val="0"/>
      <w:marTop w:val="0"/>
      <w:marBottom w:val="0"/>
      <w:divBdr>
        <w:top w:val="none" w:sz="0" w:space="0" w:color="auto"/>
        <w:left w:val="none" w:sz="0" w:space="0" w:color="auto"/>
        <w:bottom w:val="none" w:sz="0" w:space="0" w:color="auto"/>
        <w:right w:val="none" w:sz="0" w:space="0" w:color="auto"/>
      </w:divBdr>
      <w:divsChild>
        <w:div w:id="1962764641">
          <w:marLeft w:val="1166"/>
          <w:marRight w:val="0"/>
          <w:marTop w:val="173"/>
          <w:marBottom w:val="0"/>
          <w:divBdr>
            <w:top w:val="none" w:sz="0" w:space="0" w:color="auto"/>
            <w:left w:val="none" w:sz="0" w:space="0" w:color="auto"/>
            <w:bottom w:val="none" w:sz="0" w:space="0" w:color="auto"/>
            <w:right w:val="none" w:sz="0" w:space="0" w:color="auto"/>
          </w:divBdr>
        </w:div>
      </w:divsChild>
    </w:div>
    <w:div w:id="1576354109">
      <w:bodyDiv w:val="1"/>
      <w:marLeft w:val="0"/>
      <w:marRight w:val="0"/>
      <w:marTop w:val="0"/>
      <w:marBottom w:val="0"/>
      <w:divBdr>
        <w:top w:val="none" w:sz="0" w:space="0" w:color="auto"/>
        <w:left w:val="none" w:sz="0" w:space="0" w:color="auto"/>
        <w:bottom w:val="none" w:sz="0" w:space="0" w:color="auto"/>
        <w:right w:val="none" w:sz="0" w:space="0" w:color="auto"/>
      </w:divBdr>
      <w:divsChild>
        <w:div w:id="497843238">
          <w:marLeft w:val="0"/>
          <w:marRight w:val="0"/>
          <w:marTop w:val="0"/>
          <w:marBottom w:val="0"/>
          <w:divBdr>
            <w:top w:val="none" w:sz="0" w:space="0" w:color="auto"/>
            <w:left w:val="none" w:sz="0" w:space="0" w:color="auto"/>
            <w:bottom w:val="none" w:sz="0" w:space="0" w:color="auto"/>
            <w:right w:val="none" w:sz="0" w:space="0" w:color="auto"/>
          </w:divBdr>
          <w:divsChild>
            <w:div w:id="1968777787">
              <w:marLeft w:val="0"/>
              <w:marRight w:val="0"/>
              <w:marTop w:val="0"/>
              <w:marBottom w:val="0"/>
              <w:divBdr>
                <w:top w:val="none" w:sz="0" w:space="0" w:color="auto"/>
                <w:left w:val="none" w:sz="0" w:space="0" w:color="auto"/>
                <w:bottom w:val="none" w:sz="0" w:space="0" w:color="auto"/>
                <w:right w:val="none" w:sz="0" w:space="0" w:color="auto"/>
              </w:divBdr>
              <w:divsChild>
                <w:div w:id="313877674">
                  <w:marLeft w:val="0"/>
                  <w:marRight w:val="0"/>
                  <w:marTop w:val="0"/>
                  <w:marBottom w:val="0"/>
                  <w:divBdr>
                    <w:top w:val="none" w:sz="0" w:space="0" w:color="auto"/>
                    <w:left w:val="none" w:sz="0" w:space="0" w:color="auto"/>
                    <w:bottom w:val="none" w:sz="0" w:space="0" w:color="auto"/>
                    <w:right w:val="none" w:sz="0" w:space="0" w:color="auto"/>
                  </w:divBdr>
                  <w:divsChild>
                    <w:div w:id="470287250">
                      <w:marLeft w:val="0"/>
                      <w:marRight w:val="0"/>
                      <w:marTop w:val="0"/>
                      <w:marBottom w:val="0"/>
                      <w:divBdr>
                        <w:top w:val="none" w:sz="0" w:space="0" w:color="auto"/>
                        <w:left w:val="none" w:sz="0" w:space="0" w:color="auto"/>
                        <w:bottom w:val="none" w:sz="0" w:space="0" w:color="auto"/>
                        <w:right w:val="none" w:sz="0" w:space="0" w:color="auto"/>
                      </w:divBdr>
                      <w:divsChild>
                        <w:div w:id="1921405224">
                          <w:marLeft w:val="0"/>
                          <w:marRight w:val="0"/>
                          <w:marTop w:val="0"/>
                          <w:marBottom w:val="0"/>
                          <w:divBdr>
                            <w:top w:val="none" w:sz="0" w:space="0" w:color="auto"/>
                            <w:left w:val="none" w:sz="0" w:space="0" w:color="auto"/>
                            <w:bottom w:val="none" w:sz="0" w:space="0" w:color="auto"/>
                            <w:right w:val="none" w:sz="0" w:space="0" w:color="auto"/>
                          </w:divBdr>
                          <w:divsChild>
                            <w:div w:id="1835103823">
                              <w:marLeft w:val="0"/>
                              <w:marRight w:val="0"/>
                              <w:marTop w:val="0"/>
                              <w:marBottom w:val="0"/>
                              <w:divBdr>
                                <w:top w:val="none" w:sz="0" w:space="0" w:color="auto"/>
                                <w:left w:val="none" w:sz="0" w:space="0" w:color="auto"/>
                                <w:bottom w:val="none" w:sz="0" w:space="0" w:color="auto"/>
                                <w:right w:val="none" w:sz="0" w:space="0" w:color="auto"/>
                              </w:divBdr>
                              <w:divsChild>
                                <w:div w:id="1961721240">
                                  <w:marLeft w:val="0"/>
                                  <w:marRight w:val="0"/>
                                  <w:marTop w:val="30"/>
                                  <w:marBottom w:val="2250"/>
                                  <w:divBdr>
                                    <w:top w:val="none" w:sz="0" w:space="0" w:color="auto"/>
                                    <w:left w:val="none" w:sz="0" w:space="0" w:color="auto"/>
                                    <w:bottom w:val="none" w:sz="0" w:space="0" w:color="auto"/>
                                    <w:right w:val="none" w:sz="0" w:space="0" w:color="auto"/>
                                  </w:divBdr>
                                  <w:divsChild>
                                    <w:div w:id="1403062529">
                                      <w:marLeft w:val="0"/>
                                      <w:marRight w:val="0"/>
                                      <w:marTop w:val="0"/>
                                      <w:marBottom w:val="0"/>
                                      <w:divBdr>
                                        <w:top w:val="none" w:sz="0" w:space="0" w:color="auto"/>
                                        <w:left w:val="none" w:sz="0" w:space="0" w:color="auto"/>
                                        <w:bottom w:val="none" w:sz="0" w:space="0" w:color="auto"/>
                                        <w:right w:val="none" w:sz="0" w:space="0" w:color="auto"/>
                                      </w:divBdr>
                                      <w:divsChild>
                                        <w:div w:id="1257708661">
                                          <w:marLeft w:val="0"/>
                                          <w:marRight w:val="0"/>
                                          <w:marTop w:val="0"/>
                                          <w:marBottom w:val="0"/>
                                          <w:divBdr>
                                            <w:top w:val="none" w:sz="0" w:space="0" w:color="auto"/>
                                            <w:left w:val="none" w:sz="0" w:space="0" w:color="auto"/>
                                            <w:bottom w:val="none" w:sz="0" w:space="0" w:color="auto"/>
                                            <w:right w:val="none" w:sz="0" w:space="0" w:color="auto"/>
                                          </w:divBdr>
                                          <w:divsChild>
                                            <w:div w:id="1994095159">
                                              <w:marLeft w:val="0"/>
                                              <w:marRight w:val="0"/>
                                              <w:marTop w:val="0"/>
                                              <w:marBottom w:val="0"/>
                                              <w:divBdr>
                                                <w:top w:val="none" w:sz="0" w:space="0" w:color="auto"/>
                                                <w:left w:val="none" w:sz="0" w:space="0" w:color="auto"/>
                                                <w:bottom w:val="none" w:sz="0" w:space="0" w:color="auto"/>
                                                <w:right w:val="none" w:sz="0" w:space="0" w:color="auto"/>
                                              </w:divBdr>
                                              <w:divsChild>
                                                <w:div w:id="106937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1717701">
      <w:bodyDiv w:val="1"/>
      <w:marLeft w:val="0"/>
      <w:marRight w:val="0"/>
      <w:marTop w:val="0"/>
      <w:marBottom w:val="0"/>
      <w:divBdr>
        <w:top w:val="none" w:sz="0" w:space="0" w:color="auto"/>
        <w:left w:val="none" w:sz="0" w:space="0" w:color="auto"/>
        <w:bottom w:val="none" w:sz="0" w:space="0" w:color="auto"/>
        <w:right w:val="none" w:sz="0" w:space="0" w:color="auto"/>
      </w:divBdr>
      <w:divsChild>
        <w:div w:id="994381233">
          <w:marLeft w:val="0"/>
          <w:marRight w:val="0"/>
          <w:marTop w:val="0"/>
          <w:marBottom w:val="0"/>
          <w:divBdr>
            <w:top w:val="none" w:sz="0" w:space="0" w:color="auto"/>
            <w:left w:val="none" w:sz="0" w:space="0" w:color="auto"/>
            <w:bottom w:val="none" w:sz="0" w:space="0" w:color="auto"/>
            <w:right w:val="none" w:sz="0" w:space="0" w:color="auto"/>
          </w:divBdr>
          <w:divsChild>
            <w:div w:id="1398361262">
              <w:marLeft w:val="0"/>
              <w:marRight w:val="0"/>
              <w:marTop w:val="0"/>
              <w:marBottom w:val="0"/>
              <w:divBdr>
                <w:top w:val="none" w:sz="0" w:space="0" w:color="auto"/>
                <w:left w:val="none" w:sz="0" w:space="0" w:color="auto"/>
                <w:bottom w:val="single" w:sz="36" w:space="0" w:color="CCCCCC"/>
                <w:right w:val="none" w:sz="0" w:space="0" w:color="auto"/>
              </w:divBdr>
              <w:divsChild>
                <w:div w:id="1131707539">
                  <w:marLeft w:val="0"/>
                  <w:marRight w:val="0"/>
                  <w:marTop w:val="0"/>
                  <w:marBottom w:val="0"/>
                  <w:divBdr>
                    <w:top w:val="none" w:sz="0" w:space="0" w:color="auto"/>
                    <w:left w:val="none" w:sz="0" w:space="0" w:color="auto"/>
                    <w:bottom w:val="none" w:sz="0" w:space="0" w:color="auto"/>
                    <w:right w:val="none" w:sz="0" w:space="0" w:color="auto"/>
                  </w:divBdr>
                  <w:divsChild>
                    <w:div w:id="1048724833">
                      <w:marLeft w:val="0"/>
                      <w:marRight w:val="0"/>
                      <w:marTop w:val="0"/>
                      <w:marBottom w:val="0"/>
                      <w:divBdr>
                        <w:top w:val="none" w:sz="0" w:space="0" w:color="auto"/>
                        <w:left w:val="none" w:sz="0" w:space="0" w:color="auto"/>
                        <w:bottom w:val="none" w:sz="0" w:space="0" w:color="auto"/>
                        <w:right w:val="none" w:sz="0" w:space="0" w:color="auto"/>
                      </w:divBdr>
                      <w:divsChild>
                        <w:div w:id="294023648">
                          <w:marLeft w:val="0"/>
                          <w:marRight w:val="0"/>
                          <w:marTop w:val="0"/>
                          <w:marBottom w:val="0"/>
                          <w:divBdr>
                            <w:top w:val="none" w:sz="0" w:space="0" w:color="auto"/>
                            <w:left w:val="none" w:sz="0" w:space="0" w:color="auto"/>
                            <w:bottom w:val="none" w:sz="0" w:space="0" w:color="auto"/>
                            <w:right w:val="none" w:sz="0" w:space="0" w:color="auto"/>
                          </w:divBdr>
                          <w:divsChild>
                            <w:div w:id="257256933">
                              <w:marLeft w:val="0"/>
                              <w:marRight w:val="0"/>
                              <w:marTop w:val="0"/>
                              <w:marBottom w:val="0"/>
                              <w:divBdr>
                                <w:top w:val="none" w:sz="0" w:space="0" w:color="auto"/>
                                <w:left w:val="none" w:sz="0" w:space="0" w:color="auto"/>
                                <w:bottom w:val="none" w:sz="0" w:space="0" w:color="auto"/>
                                <w:right w:val="none" w:sz="0" w:space="0" w:color="auto"/>
                              </w:divBdr>
                              <w:divsChild>
                                <w:div w:id="1443305614">
                                  <w:marLeft w:val="0"/>
                                  <w:marRight w:val="0"/>
                                  <w:marTop w:val="0"/>
                                  <w:marBottom w:val="0"/>
                                  <w:divBdr>
                                    <w:top w:val="none" w:sz="0" w:space="0" w:color="auto"/>
                                    <w:left w:val="none" w:sz="0" w:space="0" w:color="auto"/>
                                    <w:bottom w:val="none" w:sz="0" w:space="0" w:color="auto"/>
                                    <w:right w:val="none" w:sz="0" w:space="0" w:color="auto"/>
                                  </w:divBdr>
                                  <w:divsChild>
                                    <w:div w:id="2098548533">
                                      <w:marLeft w:val="0"/>
                                      <w:marRight w:val="0"/>
                                      <w:marTop w:val="0"/>
                                      <w:marBottom w:val="0"/>
                                      <w:divBdr>
                                        <w:top w:val="none" w:sz="0" w:space="0" w:color="auto"/>
                                        <w:left w:val="none" w:sz="0" w:space="0" w:color="auto"/>
                                        <w:bottom w:val="none" w:sz="0" w:space="0" w:color="auto"/>
                                        <w:right w:val="none" w:sz="0" w:space="0" w:color="auto"/>
                                      </w:divBdr>
                                      <w:divsChild>
                                        <w:div w:id="1647663627">
                                          <w:marLeft w:val="0"/>
                                          <w:marRight w:val="0"/>
                                          <w:marTop w:val="0"/>
                                          <w:marBottom w:val="0"/>
                                          <w:divBdr>
                                            <w:top w:val="none" w:sz="0" w:space="0" w:color="auto"/>
                                            <w:left w:val="none" w:sz="0" w:space="0" w:color="auto"/>
                                            <w:bottom w:val="none" w:sz="0" w:space="0" w:color="auto"/>
                                            <w:right w:val="none" w:sz="0" w:space="0" w:color="auto"/>
                                          </w:divBdr>
                                          <w:divsChild>
                                            <w:div w:id="2028562165">
                                              <w:marLeft w:val="0"/>
                                              <w:marRight w:val="0"/>
                                              <w:marTop w:val="0"/>
                                              <w:marBottom w:val="0"/>
                                              <w:divBdr>
                                                <w:top w:val="none" w:sz="0" w:space="0" w:color="auto"/>
                                                <w:left w:val="none" w:sz="0" w:space="0" w:color="auto"/>
                                                <w:bottom w:val="none" w:sz="0" w:space="0" w:color="auto"/>
                                                <w:right w:val="none" w:sz="0" w:space="0" w:color="auto"/>
                                              </w:divBdr>
                                              <w:divsChild>
                                                <w:div w:id="1072385446">
                                                  <w:marLeft w:val="0"/>
                                                  <w:marRight w:val="0"/>
                                                  <w:marTop w:val="0"/>
                                                  <w:marBottom w:val="0"/>
                                                  <w:divBdr>
                                                    <w:top w:val="none" w:sz="0" w:space="0" w:color="auto"/>
                                                    <w:left w:val="none" w:sz="0" w:space="0" w:color="auto"/>
                                                    <w:bottom w:val="none" w:sz="0" w:space="0" w:color="auto"/>
                                                    <w:right w:val="none" w:sz="0" w:space="0" w:color="auto"/>
                                                  </w:divBdr>
                                                  <w:divsChild>
                                                    <w:div w:id="1323849022">
                                                      <w:marLeft w:val="0"/>
                                                      <w:marRight w:val="0"/>
                                                      <w:marTop w:val="0"/>
                                                      <w:marBottom w:val="0"/>
                                                      <w:divBdr>
                                                        <w:top w:val="none" w:sz="0" w:space="0" w:color="auto"/>
                                                        <w:left w:val="none" w:sz="0" w:space="0" w:color="auto"/>
                                                        <w:bottom w:val="none" w:sz="0" w:space="0" w:color="auto"/>
                                                        <w:right w:val="none" w:sz="0" w:space="0" w:color="auto"/>
                                                      </w:divBdr>
                                                      <w:divsChild>
                                                        <w:div w:id="59606272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593512466">
      <w:bodyDiv w:val="1"/>
      <w:marLeft w:val="0"/>
      <w:marRight w:val="0"/>
      <w:marTop w:val="0"/>
      <w:marBottom w:val="0"/>
      <w:divBdr>
        <w:top w:val="none" w:sz="0" w:space="0" w:color="auto"/>
        <w:left w:val="none" w:sz="0" w:space="0" w:color="auto"/>
        <w:bottom w:val="none" w:sz="0" w:space="0" w:color="auto"/>
        <w:right w:val="none" w:sz="0" w:space="0" w:color="auto"/>
      </w:divBdr>
      <w:divsChild>
        <w:div w:id="132799894">
          <w:marLeft w:val="0"/>
          <w:marRight w:val="0"/>
          <w:marTop w:val="0"/>
          <w:marBottom w:val="0"/>
          <w:divBdr>
            <w:top w:val="none" w:sz="0" w:space="0" w:color="auto"/>
            <w:left w:val="none" w:sz="0" w:space="0" w:color="auto"/>
            <w:bottom w:val="none" w:sz="0" w:space="0" w:color="auto"/>
            <w:right w:val="none" w:sz="0" w:space="0" w:color="auto"/>
          </w:divBdr>
          <w:divsChild>
            <w:div w:id="1417363167">
              <w:marLeft w:val="0"/>
              <w:marRight w:val="0"/>
              <w:marTop w:val="0"/>
              <w:marBottom w:val="0"/>
              <w:divBdr>
                <w:top w:val="none" w:sz="0" w:space="0" w:color="auto"/>
                <w:left w:val="none" w:sz="0" w:space="0" w:color="auto"/>
                <w:bottom w:val="single" w:sz="36" w:space="0" w:color="CCCCCC"/>
                <w:right w:val="none" w:sz="0" w:space="0" w:color="auto"/>
              </w:divBdr>
              <w:divsChild>
                <w:div w:id="665943077">
                  <w:marLeft w:val="0"/>
                  <w:marRight w:val="0"/>
                  <w:marTop w:val="0"/>
                  <w:marBottom w:val="0"/>
                  <w:divBdr>
                    <w:top w:val="none" w:sz="0" w:space="0" w:color="auto"/>
                    <w:left w:val="none" w:sz="0" w:space="0" w:color="auto"/>
                    <w:bottom w:val="none" w:sz="0" w:space="0" w:color="auto"/>
                    <w:right w:val="none" w:sz="0" w:space="0" w:color="auto"/>
                  </w:divBdr>
                  <w:divsChild>
                    <w:div w:id="561717531">
                      <w:marLeft w:val="0"/>
                      <w:marRight w:val="0"/>
                      <w:marTop w:val="0"/>
                      <w:marBottom w:val="0"/>
                      <w:divBdr>
                        <w:top w:val="none" w:sz="0" w:space="0" w:color="auto"/>
                        <w:left w:val="none" w:sz="0" w:space="0" w:color="auto"/>
                        <w:bottom w:val="none" w:sz="0" w:space="0" w:color="auto"/>
                        <w:right w:val="none" w:sz="0" w:space="0" w:color="auto"/>
                      </w:divBdr>
                      <w:divsChild>
                        <w:div w:id="1216118063">
                          <w:marLeft w:val="0"/>
                          <w:marRight w:val="0"/>
                          <w:marTop w:val="0"/>
                          <w:marBottom w:val="0"/>
                          <w:divBdr>
                            <w:top w:val="none" w:sz="0" w:space="0" w:color="auto"/>
                            <w:left w:val="none" w:sz="0" w:space="0" w:color="auto"/>
                            <w:bottom w:val="none" w:sz="0" w:space="0" w:color="auto"/>
                            <w:right w:val="none" w:sz="0" w:space="0" w:color="auto"/>
                          </w:divBdr>
                          <w:divsChild>
                            <w:div w:id="1382946829">
                              <w:marLeft w:val="0"/>
                              <w:marRight w:val="0"/>
                              <w:marTop w:val="0"/>
                              <w:marBottom w:val="0"/>
                              <w:divBdr>
                                <w:top w:val="none" w:sz="0" w:space="0" w:color="auto"/>
                                <w:left w:val="none" w:sz="0" w:space="0" w:color="auto"/>
                                <w:bottom w:val="none" w:sz="0" w:space="0" w:color="auto"/>
                                <w:right w:val="none" w:sz="0" w:space="0" w:color="auto"/>
                              </w:divBdr>
                              <w:divsChild>
                                <w:div w:id="21135217">
                                  <w:marLeft w:val="0"/>
                                  <w:marRight w:val="0"/>
                                  <w:marTop w:val="0"/>
                                  <w:marBottom w:val="0"/>
                                  <w:divBdr>
                                    <w:top w:val="none" w:sz="0" w:space="0" w:color="auto"/>
                                    <w:left w:val="none" w:sz="0" w:space="0" w:color="auto"/>
                                    <w:bottom w:val="none" w:sz="0" w:space="0" w:color="auto"/>
                                    <w:right w:val="none" w:sz="0" w:space="0" w:color="auto"/>
                                  </w:divBdr>
                                  <w:divsChild>
                                    <w:div w:id="1208297008">
                                      <w:marLeft w:val="0"/>
                                      <w:marRight w:val="0"/>
                                      <w:marTop w:val="0"/>
                                      <w:marBottom w:val="0"/>
                                      <w:divBdr>
                                        <w:top w:val="none" w:sz="0" w:space="0" w:color="auto"/>
                                        <w:left w:val="none" w:sz="0" w:space="0" w:color="auto"/>
                                        <w:bottom w:val="none" w:sz="0" w:space="0" w:color="auto"/>
                                        <w:right w:val="none" w:sz="0" w:space="0" w:color="auto"/>
                                      </w:divBdr>
                                      <w:divsChild>
                                        <w:div w:id="1211380988">
                                          <w:marLeft w:val="0"/>
                                          <w:marRight w:val="0"/>
                                          <w:marTop w:val="0"/>
                                          <w:marBottom w:val="0"/>
                                          <w:divBdr>
                                            <w:top w:val="none" w:sz="0" w:space="0" w:color="auto"/>
                                            <w:left w:val="none" w:sz="0" w:space="0" w:color="auto"/>
                                            <w:bottom w:val="none" w:sz="0" w:space="0" w:color="auto"/>
                                            <w:right w:val="none" w:sz="0" w:space="0" w:color="auto"/>
                                          </w:divBdr>
                                          <w:divsChild>
                                            <w:div w:id="944189558">
                                              <w:marLeft w:val="0"/>
                                              <w:marRight w:val="0"/>
                                              <w:marTop w:val="0"/>
                                              <w:marBottom w:val="0"/>
                                              <w:divBdr>
                                                <w:top w:val="none" w:sz="0" w:space="0" w:color="auto"/>
                                                <w:left w:val="none" w:sz="0" w:space="0" w:color="auto"/>
                                                <w:bottom w:val="none" w:sz="0" w:space="0" w:color="auto"/>
                                                <w:right w:val="none" w:sz="0" w:space="0" w:color="auto"/>
                                              </w:divBdr>
                                              <w:divsChild>
                                                <w:div w:id="914239079">
                                                  <w:marLeft w:val="0"/>
                                                  <w:marRight w:val="0"/>
                                                  <w:marTop w:val="0"/>
                                                  <w:marBottom w:val="0"/>
                                                  <w:divBdr>
                                                    <w:top w:val="none" w:sz="0" w:space="0" w:color="auto"/>
                                                    <w:left w:val="none" w:sz="0" w:space="0" w:color="auto"/>
                                                    <w:bottom w:val="none" w:sz="0" w:space="0" w:color="auto"/>
                                                    <w:right w:val="none" w:sz="0" w:space="0" w:color="auto"/>
                                                  </w:divBdr>
                                                  <w:divsChild>
                                                    <w:div w:id="490563519">
                                                      <w:marLeft w:val="0"/>
                                                      <w:marRight w:val="0"/>
                                                      <w:marTop w:val="0"/>
                                                      <w:marBottom w:val="0"/>
                                                      <w:divBdr>
                                                        <w:top w:val="none" w:sz="0" w:space="0" w:color="auto"/>
                                                        <w:left w:val="none" w:sz="0" w:space="0" w:color="auto"/>
                                                        <w:bottom w:val="none" w:sz="0" w:space="0" w:color="auto"/>
                                                        <w:right w:val="none" w:sz="0" w:space="0" w:color="auto"/>
                                                      </w:divBdr>
                                                      <w:divsChild>
                                                        <w:div w:id="1449348676">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703943037">
      <w:bodyDiv w:val="1"/>
      <w:marLeft w:val="0"/>
      <w:marRight w:val="0"/>
      <w:marTop w:val="0"/>
      <w:marBottom w:val="0"/>
      <w:divBdr>
        <w:top w:val="none" w:sz="0" w:space="0" w:color="auto"/>
        <w:left w:val="none" w:sz="0" w:space="0" w:color="auto"/>
        <w:bottom w:val="none" w:sz="0" w:space="0" w:color="auto"/>
        <w:right w:val="none" w:sz="0" w:space="0" w:color="auto"/>
      </w:divBdr>
      <w:divsChild>
        <w:div w:id="1631133274">
          <w:marLeft w:val="0"/>
          <w:marRight w:val="0"/>
          <w:marTop w:val="0"/>
          <w:marBottom w:val="0"/>
          <w:divBdr>
            <w:top w:val="none" w:sz="0" w:space="0" w:color="auto"/>
            <w:left w:val="none" w:sz="0" w:space="0" w:color="auto"/>
            <w:bottom w:val="none" w:sz="0" w:space="0" w:color="auto"/>
            <w:right w:val="none" w:sz="0" w:space="0" w:color="auto"/>
          </w:divBdr>
          <w:divsChild>
            <w:div w:id="1683511515">
              <w:marLeft w:val="0"/>
              <w:marRight w:val="0"/>
              <w:marTop w:val="0"/>
              <w:marBottom w:val="0"/>
              <w:divBdr>
                <w:top w:val="none" w:sz="0" w:space="0" w:color="auto"/>
                <w:left w:val="none" w:sz="0" w:space="0" w:color="auto"/>
                <w:bottom w:val="single" w:sz="36" w:space="0" w:color="CCCCCC"/>
                <w:right w:val="none" w:sz="0" w:space="0" w:color="auto"/>
              </w:divBdr>
              <w:divsChild>
                <w:div w:id="319427131">
                  <w:marLeft w:val="0"/>
                  <w:marRight w:val="0"/>
                  <w:marTop w:val="0"/>
                  <w:marBottom w:val="0"/>
                  <w:divBdr>
                    <w:top w:val="none" w:sz="0" w:space="0" w:color="auto"/>
                    <w:left w:val="none" w:sz="0" w:space="0" w:color="auto"/>
                    <w:bottom w:val="none" w:sz="0" w:space="0" w:color="auto"/>
                    <w:right w:val="none" w:sz="0" w:space="0" w:color="auto"/>
                  </w:divBdr>
                  <w:divsChild>
                    <w:div w:id="64689321">
                      <w:marLeft w:val="0"/>
                      <w:marRight w:val="0"/>
                      <w:marTop w:val="0"/>
                      <w:marBottom w:val="0"/>
                      <w:divBdr>
                        <w:top w:val="none" w:sz="0" w:space="0" w:color="auto"/>
                        <w:left w:val="none" w:sz="0" w:space="0" w:color="auto"/>
                        <w:bottom w:val="none" w:sz="0" w:space="0" w:color="auto"/>
                        <w:right w:val="none" w:sz="0" w:space="0" w:color="auto"/>
                      </w:divBdr>
                      <w:divsChild>
                        <w:div w:id="1801075052">
                          <w:marLeft w:val="0"/>
                          <w:marRight w:val="0"/>
                          <w:marTop w:val="0"/>
                          <w:marBottom w:val="0"/>
                          <w:divBdr>
                            <w:top w:val="none" w:sz="0" w:space="0" w:color="auto"/>
                            <w:left w:val="none" w:sz="0" w:space="0" w:color="auto"/>
                            <w:bottom w:val="none" w:sz="0" w:space="0" w:color="auto"/>
                            <w:right w:val="none" w:sz="0" w:space="0" w:color="auto"/>
                          </w:divBdr>
                          <w:divsChild>
                            <w:div w:id="3670579">
                              <w:marLeft w:val="0"/>
                              <w:marRight w:val="0"/>
                              <w:marTop w:val="0"/>
                              <w:marBottom w:val="0"/>
                              <w:divBdr>
                                <w:top w:val="none" w:sz="0" w:space="0" w:color="auto"/>
                                <w:left w:val="none" w:sz="0" w:space="0" w:color="auto"/>
                                <w:bottom w:val="none" w:sz="0" w:space="0" w:color="auto"/>
                                <w:right w:val="none" w:sz="0" w:space="0" w:color="auto"/>
                              </w:divBdr>
                              <w:divsChild>
                                <w:div w:id="1082797820">
                                  <w:marLeft w:val="0"/>
                                  <w:marRight w:val="0"/>
                                  <w:marTop w:val="0"/>
                                  <w:marBottom w:val="0"/>
                                  <w:divBdr>
                                    <w:top w:val="none" w:sz="0" w:space="0" w:color="auto"/>
                                    <w:left w:val="none" w:sz="0" w:space="0" w:color="auto"/>
                                    <w:bottom w:val="none" w:sz="0" w:space="0" w:color="auto"/>
                                    <w:right w:val="none" w:sz="0" w:space="0" w:color="auto"/>
                                  </w:divBdr>
                                  <w:divsChild>
                                    <w:div w:id="132411758">
                                      <w:marLeft w:val="0"/>
                                      <w:marRight w:val="0"/>
                                      <w:marTop w:val="0"/>
                                      <w:marBottom w:val="0"/>
                                      <w:divBdr>
                                        <w:top w:val="none" w:sz="0" w:space="0" w:color="auto"/>
                                        <w:left w:val="none" w:sz="0" w:space="0" w:color="auto"/>
                                        <w:bottom w:val="none" w:sz="0" w:space="0" w:color="auto"/>
                                        <w:right w:val="none" w:sz="0" w:space="0" w:color="auto"/>
                                      </w:divBdr>
                                      <w:divsChild>
                                        <w:div w:id="1306550182">
                                          <w:marLeft w:val="0"/>
                                          <w:marRight w:val="0"/>
                                          <w:marTop w:val="0"/>
                                          <w:marBottom w:val="0"/>
                                          <w:divBdr>
                                            <w:top w:val="none" w:sz="0" w:space="0" w:color="auto"/>
                                            <w:left w:val="none" w:sz="0" w:space="0" w:color="auto"/>
                                            <w:bottom w:val="none" w:sz="0" w:space="0" w:color="auto"/>
                                            <w:right w:val="none" w:sz="0" w:space="0" w:color="auto"/>
                                          </w:divBdr>
                                          <w:divsChild>
                                            <w:div w:id="317731632">
                                              <w:marLeft w:val="0"/>
                                              <w:marRight w:val="0"/>
                                              <w:marTop w:val="0"/>
                                              <w:marBottom w:val="0"/>
                                              <w:divBdr>
                                                <w:top w:val="none" w:sz="0" w:space="0" w:color="auto"/>
                                                <w:left w:val="none" w:sz="0" w:space="0" w:color="auto"/>
                                                <w:bottom w:val="none" w:sz="0" w:space="0" w:color="auto"/>
                                                <w:right w:val="none" w:sz="0" w:space="0" w:color="auto"/>
                                              </w:divBdr>
                                              <w:divsChild>
                                                <w:div w:id="19493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69538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5.png"/><Relationship Id="rId63" Type="http://schemas.openxmlformats.org/officeDocument/2006/relationships/image" Target="media/image48.png"/><Relationship Id="rId68" Type="http://schemas.openxmlformats.org/officeDocument/2006/relationships/hyperlink" Target="http://france.pcvuesolutions.com/images/products/SCADA/script_2.png" TargetMode="External"/><Relationship Id="rId84" Type="http://schemas.openxmlformats.org/officeDocument/2006/relationships/image" Target="media/image68.png"/><Relationship Id="rId89" Type="http://schemas.openxmlformats.org/officeDocument/2006/relationships/footer" Target="footer3.xml"/><Relationship Id="rId16" Type="http://schemas.openxmlformats.org/officeDocument/2006/relationships/image" Target="media/image8.png"/><Relationship Id="rId11" Type="http://schemas.openxmlformats.org/officeDocument/2006/relationships/header" Target="header1.xml"/><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numbering" Target="numbering.xml"/><Relationship Id="rId90"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49.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7.png"/><Relationship Id="rId67" Type="http://schemas.openxmlformats.org/officeDocument/2006/relationships/image" Target="media/image52.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2.png"/><Relationship Id="rId62" Type="http://schemas.openxmlformats.org/officeDocument/2006/relationships/hyperlink" Target="https://en.wikipedia.org/wiki/Microsoft_SQL_Server" TargetMode="External"/><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header" Target="header2.xml"/><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en.wikipedia.org/wiki/User_interface" TargetMode="Externa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23.png"/><Relationship Id="rId52" Type="http://schemas.openxmlformats.org/officeDocument/2006/relationships/image" Target="media/image40.png"/><Relationship Id="rId60" Type="http://schemas.openxmlformats.org/officeDocument/2006/relationships/hyperlink" Target="https://en.wikipedia.org/wiki/Microsoft" TargetMode="External"/><Relationship Id="rId65" Type="http://schemas.openxmlformats.org/officeDocument/2006/relationships/image" Target="media/image50.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0.pn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1.jpeg"/><Relationship Id="rId61" Type="http://schemas.openxmlformats.org/officeDocument/2006/relationships/hyperlink" Target="https://en.wikipedia.org/wiki/Microsoft_SQL_Server" TargetMode="External"/><Relationship Id="rId82" Type="http://schemas.openxmlformats.org/officeDocument/2006/relationships/image" Target="media/image66.png"/></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hyperlink" Target="http://www.pcvuesolutions.com" TargetMode="External"/><Relationship Id="rId1" Type="http://schemas.openxmlformats.org/officeDocument/2006/relationships/hyperlink" Target="mailto:arcnews@arcinfo.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hdi.bennani\Downloads\Pc%20Vue_Document%20template%20EN%20Year_.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C69E619E71F4BED94DB374D8B090428"/>
        <w:category>
          <w:name w:val="Général"/>
          <w:gallery w:val="placeholder"/>
        </w:category>
        <w:types>
          <w:type w:val="bbPlcHdr"/>
        </w:types>
        <w:behaviors>
          <w:behavior w:val="content"/>
        </w:behaviors>
        <w:guid w:val="{D51F636F-AF12-427C-A6CD-FC61C933FBFA}"/>
      </w:docPartPr>
      <w:docPartBody>
        <w:p w:rsidR="00016691" w:rsidRDefault="00016691">
          <w:pPr>
            <w:pStyle w:val="6C69E619E71F4BED94DB374D8B090428"/>
          </w:pPr>
          <w:r w:rsidRPr="00913C97">
            <w:rPr>
              <w:rStyle w:val="Textedelespacerserv"/>
            </w:rPr>
            <w:t>[Title]</w:t>
          </w:r>
        </w:p>
      </w:docPartBody>
    </w:docPart>
    <w:docPart>
      <w:docPartPr>
        <w:name w:val="DD6E1F9C1F6048819D53354CEE4D1403"/>
        <w:category>
          <w:name w:val="Général"/>
          <w:gallery w:val="placeholder"/>
        </w:category>
        <w:types>
          <w:type w:val="bbPlcHdr"/>
        </w:types>
        <w:behaviors>
          <w:behavior w:val="content"/>
        </w:behaviors>
        <w:guid w:val="{6D74E186-CC12-4460-8A19-F62433653648}"/>
      </w:docPartPr>
      <w:docPartBody>
        <w:p w:rsidR="00016691" w:rsidRDefault="00016691">
          <w:pPr>
            <w:pStyle w:val="DD6E1F9C1F6048819D53354CEE4D1403"/>
          </w:pPr>
          <w:r w:rsidRPr="00EF6686">
            <w:rPr>
              <w:rStyle w:val="Textedelespacerserv"/>
            </w:rPr>
            <w:t>[État ]</w:t>
          </w:r>
        </w:p>
      </w:docPartBody>
    </w:docPart>
    <w:docPart>
      <w:docPartPr>
        <w:name w:val="B481A8C6268E43DE82D557B0095291F1"/>
        <w:category>
          <w:name w:val="Général"/>
          <w:gallery w:val="placeholder"/>
        </w:category>
        <w:types>
          <w:type w:val="bbPlcHdr"/>
        </w:types>
        <w:behaviors>
          <w:behavior w:val="content"/>
        </w:behaviors>
        <w:guid w:val="{7A912D96-453C-4D9B-B86B-64D66F8006E6}"/>
      </w:docPartPr>
      <w:docPartBody>
        <w:p w:rsidR="00016691" w:rsidRDefault="00016691">
          <w:pPr>
            <w:pStyle w:val="B481A8C6268E43DE82D557B0095291F1"/>
          </w:pPr>
          <w:r w:rsidRPr="00913C97">
            <w:rPr>
              <w:rStyle w:val="Textedelespacerserv"/>
            </w:rPr>
            <w:t>[Title]</w:t>
          </w:r>
        </w:p>
      </w:docPartBody>
    </w:docPart>
    <w:docPart>
      <w:docPartPr>
        <w:name w:val="466723ED553243388E29528D152BED85"/>
        <w:category>
          <w:name w:val="Général"/>
          <w:gallery w:val="placeholder"/>
        </w:category>
        <w:types>
          <w:type w:val="bbPlcHdr"/>
        </w:types>
        <w:behaviors>
          <w:behavior w:val="content"/>
        </w:behaviors>
        <w:guid w:val="{707BE8BC-6571-4D16-9B60-04B034E44672}"/>
      </w:docPartPr>
      <w:docPartBody>
        <w:p w:rsidR="00016691" w:rsidRDefault="00016691">
          <w:pPr>
            <w:pStyle w:val="466723ED553243388E29528D152BED85"/>
          </w:pPr>
          <w:r w:rsidRPr="003F66D9">
            <w:rPr>
              <w:rStyle w:val="Textedelespacerserv"/>
            </w:rPr>
            <w:t>[Titre ]</w:t>
          </w:r>
        </w:p>
      </w:docPartBody>
    </w:docPart>
    <w:docPart>
      <w:docPartPr>
        <w:name w:val="742C01D4340D46A98002CFC9DCF677BE"/>
        <w:category>
          <w:name w:val="Général"/>
          <w:gallery w:val="placeholder"/>
        </w:category>
        <w:types>
          <w:type w:val="bbPlcHdr"/>
        </w:types>
        <w:behaviors>
          <w:behavior w:val="content"/>
        </w:behaviors>
        <w:guid w:val="{D433C295-C821-45E4-A120-C1FDDA77D3D4}"/>
      </w:docPartPr>
      <w:docPartBody>
        <w:p w:rsidR="00016691" w:rsidRDefault="00016691">
          <w:pPr>
            <w:pStyle w:val="742C01D4340D46A98002CFC9DCF677BE"/>
          </w:pPr>
          <w:r w:rsidRPr="00EF6686">
            <w:rPr>
              <w:rStyle w:val="Textedelespacerserv"/>
            </w:rPr>
            <w:t>[État ]</w:t>
          </w:r>
        </w:p>
      </w:docPartBody>
    </w:docPart>
    <w:docPart>
      <w:docPartPr>
        <w:name w:val="AF618421F0A24729ACAC94DBAF55EB3C"/>
        <w:category>
          <w:name w:val="Général"/>
          <w:gallery w:val="placeholder"/>
        </w:category>
        <w:types>
          <w:type w:val="bbPlcHdr"/>
        </w:types>
        <w:behaviors>
          <w:behavior w:val="content"/>
        </w:behaviors>
        <w:guid w:val="{B981AE23-E8EE-4C34-867C-5EE45F595B77}"/>
      </w:docPartPr>
      <w:docPartBody>
        <w:p w:rsidR="00016691" w:rsidRDefault="00016691">
          <w:pPr>
            <w:pStyle w:val="AF618421F0A24729ACAC94DBAF55EB3C"/>
          </w:pPr>
          <w:r w:rsidRPr="00EF6686">
            <w:rPr>
              <w:rStyle w:val="Textedelespacerserv"/>
            </w:rPr>
            <w:t>[État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Noto Sans Light">
    <w:altName w:val="Mangal"/>
    <w:charset w:val="00"/>
    <w:family w:val="swiss"/>
    <w:pitch w:val="variable"/>
    <w:sig w:usb0="E00082FF" w:usb1="4000205F" w:usb2="08000029" w:usb3="00000000" w:csb0="0000019F" w:csb1="00000000"/>
  </w:font>
  <w:font w:name="Noto Sans JP">
    <w:altName w:val="Yu Gothic"/>
    <w:charset w:val="80"/>
    <w:family w:val="swiss"/>
    <w:pitch w:val="variable"/>
    <w:sig w:usb0="20000287" w:usb1="2ADF3C10" w:usb2="00000016" w:usb3="00000000" w:csb0="00060107"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0000000000000000000"/>
    <w:charset w:val="80"/>
    <w:family w:val="swiss"/>
    <w:notTrueType/>
    <w:pitch w:val="variable"/>
    <w:sig w:usb0="30000207" w:usb1="09DF3410" w:usb2="00000010" w:usb3="00000000" w:csb0="002E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Mang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Medium">
    <w:panose1 w:val="02000604030000020004"/>
    <w:charset w:val="00"/>
    <w:family w:val="modern"/>
    <w:notTrueType/>
    <w:pitch w:val="variable"/>
    <w:sig w:usb0="00000087" w:usb1="00000000" w:usb2="00000000" w:usb3="00000000" w:csb0="0000000B" w:csb1="00000000"/>
  </w:font>
  <w:font w:name="Gotham Book">
    <w:panose1 w:val="02000604040000020004"/>
    <w:charset w:val="00"/>
    <w:family w:val="modern"/>
    <w:notTrueType/>
    <w:pitch w:val="variable"/>
    <w:sig w:usb0="00000087" w:usb1="00000000" w:usb2="00000000" w:usb3="00000000" w:csb0="0000000B"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6691"/>
    <w:rsid w:val="00016691"/>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Pr>
      <w:color w:val="808080"/>
    </w:rPr>
  </w:style>
  <w:style w:type="paragraph" w:customStyle="1" w:styleId="7BE90BCA3E154471BB370F080E78BD7E">
    <w:name w:val="7BE90BCA3E154471BB370F080E78BD7E"/>
  </w:style>
  <w:style w:type="paragraph" w:customStyle="1" w:styleId="A58DDA1558AA4FF4841B11A608A02337">
    <w:name w:val="A58DDA1558AA4FF4841B11A608A02337"/>
  </w:style>
  <w:style w:type="paragraph" w:customStyle="1" w:styleId="AE1C9855A6F1491895BF1A5C4BB84DFF">
    <w:name w:val="AE1C9855A6F1491895BF1A5C4BB84DFF"/>
  </w:style>
  <w:style w:type="paragraph" w:customStyle="1" w:styleId="75263986CC08418DBA55A28BE55D05AD">
    <w:name w:val="75263986CC08418DBA55A28BE55D05AD"/>
  </w:style>
  <w:style w:type="paragraph" w:customStyle="1" w:styleId="401C320710CA4F7EBE4A0CD85AA0972C">
    <w:name w:val="401C320710CA4F7EBE4A0CD85AA0972C"/>
  </w:style>
  <w:style w:type="paragraph" w:customStyle="1" w:styleId="7A1A838D13D24942BD471A90EBB921AD">
    <w:name w:val="7A1A838D13D24942BD471A90EBB921AD"/>
  </w:style>
  <w:style w:type="paragraph" w:customStyle="1" w:styleId="6C69E619E71F4BED94DB374D8B090428">
    <w:name w:val="6C69E619E71F4BED94DB374D8B090428"/>
  </w:style>
  <w:style w:type="paragraph" w:customStyle="1" w:styleId="DD6E1F9C1F6048819D53354CEE4D1403">
    <w:name w:val="DD6E1F9C1F6048819D53354CEE4D1403"/>
  </w:style>
  <w:style w:type="paragraph" w:customStyle="1" w:styleId="B481A8C6268E43DE82D557B0095291F1">
    <w:name w:val="B481A8C6268E43DE82D557B0095291F1"/>
  </w:style>
  <w:style w:type="paragraph" w:customStyle="1" w:styleId="466723ED553243388E29528D152BED85">
    <w:name w:val="466723ED553243388E29528D152BED85"/>
  </w:style>
  <w:style w:type="paragraph" w:customStyle="1" w:styleId="742C01D4340D46A98002CFC9DCF677BE">
    <w:name w:val="742C01D4340D46A98002CFC9DCF677BE"/>
  </w:style>
  <w:style w:type="paragraph" w:customStyle="1" w:styleId="AF618421F0A24729ACAC94DBAF55EB3C">
    <w:name w:val="AF618421F0A24729ACAC94DBAF55EB3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c5bca461-4ab2-4264-af98-e7ef550bd36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AD618A24ED1FA45A97493CD69CC8345" ma:contentTypeVersion="18" ma:contentTypeDescription="Create a new document." ma:contentTypeScope="" ma:versionID="eaa0e00fe71a299bf8ead9b935c8036c">
  <xsd:schema xmlns:xsd="http://www.w3.org/2001/XMLSchema" xmlns:xs="http://www.w3.org/2001/XMLSchema" xmlns:p="http://schemas.microsoft.com/office/2006/metadata/properties" xmlns:ns3="c5bca461-4ab2-4264-af98-e7ef550bd362" xmlns:ns4="d8aac609-22c5-46a3-aa25-89fd349b806c" targetNamespace="http://schemas.microsoft.com/office/2006/metadata/properties" ma:root="true" ma:fieldsID="0c2863ba3d7646dc4852a11e5074ca15" ns3:_="" ns4:_="">
    <xsd:import namespace="c5bca461-4ab2-4264-af98-e7ef550bd362"/>
    <xsd:import namespace="d8aac609-22c5-46a3-aa25-89fd349b806c"/>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Location"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bca461-4ab2-4264-af98-e7ef550bd3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aac609-22c5-46a3-aa25-89fd349b806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ADE93C-9A0E-4A15-A410-E316D185A06B}">
  <ds:schemaRefs>
    <ds:schemaRef ds:uri="http://schemas.microsoft.com/office/2006/metadata/properties"/>
    <ds:schemaRef ds:uri="http://schemas.microsoft.com/office/infopath/2007/PartnerControls"/>
    <ds:schemaRef ds:uri="c5bca461-4ab2-4264-af98-e7ef550bd362"/>
  </ds:schemaRefs>
</ds:datastoreItem>
</file>

<file path=customXml/itemProps2.xml><?xml version="1.0" encoding="utf-8"?>
<ds:datastoreItem xmlns:ds="http://schemas.openxmlformats.org/officeDocument/2006/customXml" ds:itemID="{8DE49113-B882-4544-A357-1C0B5126DC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bca461-4ab2-4264-af98-e7ef550bd362"/>
    <ds:schemaRef ds:uri="d8aac609-22c5-46a3-aa25-89fd349b80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A4DF066-DD8B-4043-B8D3-F0B13C54117B}">
  <ds:schemaRefs>
    <ds:schemaRef ds:uri="http://schemas.microsoft.com/sharepoint/v3/contenttype/forms"/>
  </ds:schemaRefs>
</ds:datastoreItem>
</file>

<file path=customXml/itemProps4.xml><?xml version="1.0" encoding="utf-8"?>
<ds:datastoreItem xmlns:ds="http://schemas.openxmlformats.org/officeDocument/2006/customXml" ds:itemID="{CBABA858-A672-412E-99C8-E26C0CFCC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Pc Vue_Document template EN Year_.dotx</Template>
  <TotalTime>0</TotalTime>
  <Pages>69</Pages>
  <Words>12806</Words>
  <Characters>75582</Characters>
  <Application>Microsoft Office Word</Application>
  <DocSecurity>0</DocSecurity>
  <Lines>629</Lines>
  <Paragraphs>176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Document title</vt:lpstr>
      <vt:lpstr>Document title</vt:lpstr>
    </vt:vector>
  </TitlesOfParts>
  <Manager/>
  <Company>ARC Informatique</Company>
  <LinksUpToDate>false</LinksUpToDate>
  <CharactersWithSpaces>88212</CharactersWithSpaces>
  <SharedDoc>false</SharedDoc>
  <HLinks>
    <vt:vector size="258" baseType="variant">
      <vt:variant>
        <vt:i4>2818174</vt:i4>
      </vt:variant>
      <vt:variant>
        <vt:i4>186</vt:i4>
      </vt:variant>
      <vt:variant>
        <vt:i4>0</vt:i4>
      </vt:variant>
      <vt:variant>
        <vt:i4>5</vt:i4>
      </vt:variant>
      <vt:variant>
        <vt:lpwstr>http://www.mypcvue.com/</vt:lpwstr>
      </vt:variant>
      <vt:variant>
        <vt:lpwstr/>
      </vt:variant>
      <vt:variant>
        <vt:i4>2490476</vt:i4>
      </vt:variant>
      <vt:variant>
        <vt:i4>183</vt:i4>
      </vt:variant>
      <vt:variant>
        <vt:i4>0</vt:i4>
      </vt:variant>
      <vt:variant>
        <vt:i4>5</vt:i4>
      </vt:variant>
      <vt:variant>
        <vt:lpwstr>http://www.arcinfo.com/</vt:lpwstr>
      </vt:variant>
      <vt:variant>
        <vt:lpwstr/>
      </vt:variant>
      <vt:variant>
        <vt:i4>2818174</vt:i4>
      </vt:variant>
      <vt:variant>
        <vt:i4>180</vt:i4>
      </vt:variant>
      <vt:variant>
        <vt:i4>0</vt:i4>
      </vt:variant>
      <vt:variant>
        <vt:i4>5</vt:i4>
      </vt:variant>
      <vt:variant>
        <vt:lpwstr>http://www.mypcvue.com/</vt:lpwstr>
      </vt:variant>
      <vt:variant>
        <vt:lpwstr/>
      </vt:variant>
      <vt:variant>
        <vt:i4>2490476</vt:i4>
      </vt:variant>
      <vt:variant>
        <vt:i4>177</vt:i4>
      </vt:variant>
      <vt:variant>
        <vt:i4>0</vt:i4>
      </vt:variant>
      <vt:variant>
        <vt:i4>5</vt:i4>
      </vt:variant>
      <vt:variant>
        <vt:lpwstr>http://www.arcinfo.com/</vt:lpwstr>
      </vt:variant>
      <vt:variant>
        <vt:lpwstr/>
      </vt:variant>
      <vt:variant>
        <vt:i4>2490476</vt:i4>
      </vt:variant>
      <vt:variant>
        <vt:i4>174</vt:i4>
      </vt:variant>
      <vt:variant>
        <vt:i4>0</vt:i4>
      </vt:variant>
      <vt:variant>
        <vt:i4>5</vt:i4>
      </vt:variant>
      <vt:variant>
        <vt:lpwstr>http://www.arcinfo.com/</vt:lpwstr>
      </vt:variant>
      <vt:variant>
        <vt:lpwstr/>
      </vt:variant>
      <vt:variant>
        <vt:i4>1507378</vt:i4>
      </vt:variant>
      <vt:variant>
        <vt:i4>164</vt:i4>
      </vt:variant>
      <vt:variant>
        <vt:i4>0</vt:i4>
      </vt:variant>
      <vt:variant>
        <vt:i4>5</vt:i4>
      </vt:variant>
      <vt:variant>
        <vt:lpwstr/>
      </vt:variant>
      <vt:variant>
        <vt:lpwstr>_Toc237670055</vt:lpwstr>
      </vt:variant>
      <vt:variant>
        <vt:i4>1507378</vt:i4>
      </vt:variant>
      <vt:variant>
        <vt:i4>158</vt:i4>
      </vt:variant>
      <vt:variant>
        <vt:i4>0</vt:i4>
      </vt:variant>
      <vt:variant>
        <vt:i4>5</vt:i4>
      </vt:variant>
      <vt:variant>
        <vt:lpwstr/>
      </vt:variant>
      <vt:variant>
        <vt:lpwstr>_Toc237670054</vt:lpwstr>
      </vt:variant>
      <vt:variant>
        <vt:i4>1507378</vt:i4>
      </vt:variant>
      <vt:variant>
        <vt:i4>152</vt:i4>
      </vt:variant>
      <vt:variant>
        <vt:i4>0</vt:i4>
      </vt:variant>
      <vt:variant>
        <vt:i4>5</vt:i4>
      </vt:variant>
      <vt:variant>
        <vt:lpwstr/>
      </vt:variant>
      <vt:variant>
        <vt:lpwstr>_Toc237670053</vt:lpwstr>
      </vt:variant>
      <vt:variant>
        <vt:i4>1507378</vt:i4>
      </vt:variant>
      <vt:variant>
        <vt:i4>146</vt:i4>
      </vt:variant>
      <vt:variant>
        <vt:i4>0</vt:i4>
      </vt:variant>
      <vt:variant>
        <vt:i4>5</vt:i4>
      </vt:variant>
      <vt:variant>
        <vt:lpwstr/>
      </vt:variant>
      <vt:variant>
        <vt:lpwstr>_Toc237670052</vt:lpwstr>
      </vt:variant>
      <vt:variant>
        <vt:i4>1507378</vt:i4>
      </vt:variant>
      <vt:variant>
        <vt:i4>140</vt:i4>
      </vt:variant>
      <vt:variant>
        <vt:i4>0</vt:i4>
      </vt:variant>
      <vt:variant>
        <vt:i4>5</vt:i4>
      </vt:variant>
      <vt:variant>
        <vt:lpwstr/>
      </vt:variant>
      <vt:variant>
        <vt:lpwstr>_Toc237670051</vt:lpwstr>
      </vt:variant>
      <vt:variant>
        <vt:i4>1507378</vt:i4>
      </vt:variant>
      <vt:variant>
        <vt:i4>134</vt:i4>
      </vt:variant>
      <vt:variant>
        <vt:i4>0</vt:i4>
      </vt:variant>
      <vt:variant>
        <vt:i4>5</vt:i4>
      </vt:variant>
      <vt:variant>
        <vt:lpwstr/>
      </vt:variant>
      <vt:variant>
        <vt:lpwstr>_Toc237670050</vt:lpwstr>
      </vt:variant>
      <vt:variant>
        <vt:i4>1441842</vt:i4>
      </vt:variant>
      <vt:variant>
        <vt:i4>128</vt:i4>
      </vt:variant>
      <vt:variant>
        <vt:i4>0</vt:i4>
      </vt:variant>
      <vt:variant>
        <vt:i4>5</vt:i4>
      </vt:variant>
      <vt:variant>
        <vt:lpwstr/>
      </vt:variant>
      <vt:variant>
        <vt:lpwstr>_Toc237670049</vt:lpwstr>
      </vt:variant>
      <vt:variant>
        <vt:i4>1441842</vt:i4>
      </vt:variant>
      <vt:variant>
        <vt:i4>122</vt:i4>
      </vt:variant>
      <vt:variant>
        <vt:i4>0</vt:i4>
      </vt:variant>
      <vt:variant>
        <vt:i4>5</vt:i4>
      </vt:variant>
      <vt:variant>
        <vt:lpwstr/>
      </vt:variant>
      <vt:variant>
        <vt:lpwstr>_Toc237670048</vt:lpwstr>
      </vt:variant>
      <vt:variant>
        <vt:i4>1441842</vt:i4>
      </vt:variant>
      <vt:variant>
        <vt:i4>116</vt:i4>
      </vt:variant>
      <vt:variant>
        <vt:i4>0</vt:i4>
      </vt:variant>
      <vt:variant>
        <vt:i4>5</vt:i4>
      </vt:variant>
      <vt:variant>
        <vt:lpwstr/>
      </vt:variant>
      <vt:variant>
        <vt:lpwstr>_Toc237670047</vt:lpwstr>
      </vt:variant>
      <vt:variant>
        <vt:i4>1441842</vt:i4>
      </vt:variant>
      <vt:variant>
        <vt:i4>110</vt:i4>
      </vt:variant>
      <vt:variant>
        <vt:i4>0</vt:i4>
      </vt:variant>
      <vt:variant>
        <vt:i4>5</vt:i4>
      </vt:variant>
      <vt:variant>
        <vt:lpwstr/>
      </vt:variant>
      <vt:variant>
        <vt:lpwstr>_Toc237670046</vt:lpwstr>
      </vt:variant>
      <vt:variant>
        <vt:i4>1441842</vt:i4>
      </vt:variant>
      <vt:variant>
        <vt:i4>104</vt:i4>
      </vt:variant>
      <vt:variant>
        <vt:i4>0</vt:i4>
      </vt:variant>
      <vt:variant>
        <vt:i4>5</vt:i4>
      </vt:variant>
      <vt:variant>
        <vt:lpwstr/>
      </vt:variant>
      <vt:variant>
        <vt:lpwstr>_Toc237670045</vt:lpwstr>
      </vt:variant>
      <vt:variant>
        <vt:i4>1441842</vt:i4>
      </vt:variant>
      <vt:variant>
        <vt:i4>98</vt:i4>
      </vt:variant>
      <vt:variant>
        <vt:i4>0</vt:i4>
      </vt:variant>
      <vt:variant>
        <vt:i4>5</vt:i4>
      </vt:variant>
      <vt:variant>
        <vt:lpwstr/>
      </vt:variant>
      <vt:variant>
        <vt:lpwstr>_Toc237670044</vt:lpwstr>
      </vt:variant>
      <vt:variant>
        <vt:i4>1441842</vt:i4>
      </vt:variant>
      <vt:variant>
        <vt:i4>92</vt:i4>
      </vt:variant>
      <vt:variant>
        <vt:i4>0</vt:i4>
      </vt:variant>
      <vt:variant>
        <vt:i4>5</vt:i4>
      </vt:variant>
      <vt:variant>
        <vt:lpwstr/>
      </vt:variant>
      <vt:variant>
        <vt:lpwstr>_Toc237670043</vt:lpwstr>
      </vt:variant>
      <vt:variant>
        <vt:i4>1441842</vt:i4>
      </vt:variant>
      <vt:variant>
        <vt:i4>86</vt:i4>
      </vt:variant>
      <vt:variant>
        <vt:i4>0</vt:i4>
      </vt:variant>
      <vt:variant>
        <vt:i4>5</vt:i4>
      </vt:variant>
      <vt:variant>
        <vt:lpwstr/>
      </vt:variant>
      <vt:variant>
        <vt:lpwstr>_Toc237670042</vt:lpwstr>
      </vt:variant>
      <vt:variant>
        <vt:i4>1441842</vt:i4>
      </vt:variant>
      <vt:variant>
        <vt:i4>80</vt:i4>
      </vt:variant>
      <vt:variant>
        <vt:i4>0</vt:i4>
      </vt:variant>
      <vt:variant>
        <vt:i4>5</vt:i4>
      </vt:variant>
      <vt:variant>
        <vt:lpwstr/>
      </vt:variant>
      <vt:variant>
        <vt:lpwstr>_Toc237670041</vt:lpwstr>
      </vt:variant>
      <vt:variant>
        <vt:i4>1441842</vt:i4>
      </vt:variant>
      <vt:variant>
        <vt:i4>74</vt:i4>
      </vt:variant>
      <vt:variant>
        <vt:i4>0</vt:i4>
      </vt:variant>
      <vt:variant>
        <vt:i4>5</vt:i4>
      </vt:variant>
      <vt:variant>
        <vt:lpwstr/>
      </vt:variant>
      <vt:variant>
        <vt:lpwstr>_Toc237670040</vt:lpwstr>
      </vt:variant>
      <vt:variant>
        <vt:i4>1114162</vt:i4>
      </vt:variant>
      <vt:variant>
        <vt:i4>68</vt:i4>
      </vt:variant>
      <vt:variant>
        <vt:i4>0</vt:i4>
      </vt:variant>
      <vt:variant>
        <vt:i4>5</vt:i4>
      </vt:variant>
      <vt:variant>
        <vt:lpwstr/>
      </vt:variant>
      <vt:variant>
        <vt:lpwstr>_Toc237670039</vt:lpwstr>
      </vt:variant>
      <vt:variant>
        <vt:i4>1114162</vt:i4>
      </vt:variant>
      <vt:variant>
        <vt:i4>62</vt:i4>
      </vt:variant>
      <vt:variant>
        <vt:i4>0</vt:i4>
      </vt:variant>
      <vt:variant>
        <vt:i4>5</vt:i4>
      </vt:variant>
      <vt:variant>
        <vt:lpwstr/>
      </vt:variant>
      <vt:variant>
        <vt:lpwstr>_Toc237670038</vt:lpwstr>
      </vt:variant>
      <vt:variant>
        <vt:i4>1114162</vt:i4>
      </vt:variant>
      <vt:variant>
        <vt:i4>56</vt:i4>
      </vt:variant>
      <vt:variant>
        <vt:i4>0</vt:i4>
      </vt:variant>
      <vt:variant>
        <vt:i4>5</vt:i4>
      </vt:variant>
      <vt:variant>
        <vt:lpwstr/>
      </vt:variant>
      <vt:variant>
        <vt:lpwstr>_Toc237670037</vt:lpwstr>
      </vt:variant>
      <vt:variant>
        <vt:i4>1114162</vt:i4>
      </vt:variant>
      <vt:variant>
        <vt:i4>50</vt:i4>
      </vt:variant>
      <vt:variant>
        <vt:i4>0</vt:i4>
      </vt:variant>
      <vt:variant>
        <vt:i4>5</vt:i4>
      </vt:variant>
      <vt:variant>
        <vt:lpwstr/>
      </vt:variant>
      <vt:variant>
        <vt:lpwstr>_Toc237670036</vt:lpwstr>
      </vt:variant>
      <vt:variant>
        <vt:i4>1114162</vt:i4>
      </vt:variant>
      <vt:variant>
        <vt:i4>44</vt:i4>
      </vt:variant>
      <vt:variant>
        <vt:i4>0</vt:i4>
      </vt:variant>
      <vt:variant>
        <vt:i4>5</vt:i4>
      </vt:variant>
      <vt:variant>
        <vt:lpwstr/>
      </vt:variant>
      <vt:variant>
        <vt:lpwstr>_Toc237670035</vt:lpwstr>
      </vt:variant>
      <vt:variant>
        <vt:i4>1769592</vt:i4>
      </vt:variant>
      <vt:variant>
        <vt:i4>39</vt:i4>
      </vt:variant>
      <vt:variant>
        <vt:i4>0</vt:i4>
      </vt:variant>
      <vt:variant>
        <vt:i4>5</vt:i4>
      </vt:variant>
      <vt:variant>
        <vt:lpwstr>mailto:c.moniez@arcinfo.com</vt:lpwstr>
      </vt:variant>
      <vt:variant>
        <vt:lpwstr/>
      </vt:variant>
      <vt:variant>
        <vt:i4>1572968</vt:i4>
      </vt:variant>
      <vt:variant>
        <vt:i4>36</vt:i4>
      </vt:variant>
      <vt:variant>
        <vt:i4>0</vt:i4>
      </vt:variant>
      <vt:variant>
        <vt:i4>5</vt:i4>
      </vt:variant>
      <vt:variant>
        <vt:lpwstr>mailto:f.rigaud@arcinfo.com</vt:lpwstr>
      </vt:variant>
      <vt:variant>
        <vt:lpwstr/>
      </vt:variant>
      <vt:variant>
        <vt:i4>5505103</vt:i4>
      </vt:variant>
      <vt:variant>
        <vt:i4>42</vt:i4>
      </vt:variant>
      <vt:variant>
        <vt:i4>0</vt:i4>
      </vt:variant>
      <vt:variant>
        <vt:i4>5</vt:i4>
      </vt:variant>
      <vt:variant>
        <vt:lpwstr>http://www.pcvue-sea.com/</vt:lpwstr>
      </vt:variant>
      <vt:variant>
        <vt:lpwstr/>
      </vt:variant>
      <vt:variant>
        <vt:i4>7536644</vt:i4>
      </vt:variant>
      <vt:variant>
        <vt:i4>39</vt:i4>
      </vt:variant>
      <vt:variant>
        <vt:i4>0</vt:i4>
      </vt:variant>
      <vt:variant>
        <vt:i4>5</vt:i4>
      </vt:variant>
      <vt:variant>
        <vt:lpwstr>mailto:n.trang@arcinfo.com</vt:lpwstr>
      </vt:variant>
      <vt:variant>
        <vt:lpwstr/>
      </vt:variant>
      <vt:variant>
        <vt:i4>5505103</vt:i4>
      </vt:variant>
      <vt:variant>
        <vt:i4>36</vt:i4>
      </vt:variant>
      <vt:variant>
        <vt:i4>0</vt:i4>
      </vt:variant>
      <vt:variant>
        <vt:i4>5</vt:i4>
      </vt:variant>
      <vt:variant>
        <vt:lpwstr>http://www.pcvue-sea.com/</vt:lpwstr>
      </vt:variant>
      <vt:variant>
        <vt:lpwstr/>
      </vt:variant>
      <vt:variant>
        <vt:i4>4653105</vt:i4>
      </vt:variant>
      <vt:variant>
        <vt:i4>33</vt:i4>
      </vt:variant>
      <vt:variant>
        <vt:i4>0</vt:i4>
      </vt:variant>
      <vt:variant>
        <vt:i4>5</vt:i4>
      </vt:variant>
      <vt:variant>
        <vt:lpwstr>mailto:pcvuesea@pacific.net.sg</vt:lpwstr>
      </vt:variant>
      <vt:variant>
        <vt:lpwstr/>
      </vt:variant>
      <vt:variant>
        <vt:i4>4718658</vt:i4>
      </vt:variant>
      <vt:variant>
        <vt:i4>30</vt:i4>
      </vt:variant>
      <vt:variant>
        <vt:i4>0</vt:i4>
      </vt:variant>
      <vt:variant>
        <vt:i4>5</vt:i4>
      </vt:variant>
      <vt:variant>
        <vt:lpwstr>http://www.pcvueinc.com/</vt:lpwstr>
      </vt:variant>
      <vt:variant>
        <vt:lpwstr/>
      </vt:variant>
      <vt:variant>
        <vt:i4>1245238</vt:i4>
      </vt:variant>
      <vt:variant>
        <vt:i4>27</vt:i4>
      </vt:variant>
      <vt:variant>
        <vt:i4>0</vt:i4>
      </vt:variant>
      <vt:variant>
        <vt:i4>5</vt:i4>
      </vt:variant>
      <vt:variant>
        <vt:lpwstr>mailto:pcvueinc@arcinfo.com</vt:lpwstr>
      </vt:variant>
      <vt:variant>
        <vt:lpwstr/>
      </vt:variant>
      <vt:variant>
        <vt:i4>6225943</vt:i4>
      </vt:variant>
      <vt:variant>
        <vt:i4>24</vt:i4>
      </vt:variant>
      <vt:variant>
        <vt:i4>0</vt:i4>
      </vt:variant>
      <vt:variant>
        <vt:i4>5</vt:i4>
      </vt:variant>
      <vt:variant>
        <vt:lpwstr>http://www.ctiweb.co.uk/</vt:lpwstr>
      </vt:variant>
      <vt:variant>
        <vt:lpwstr/>
      </vt:variant>
      <vt:variant>
        <vt:i4>6946832</vt:i4>
      </vt:variant>
      <vt:variant>
        <vt:i4>21</vt:i4>
      </vt:variant>
      <vt:variant>
        <vt:i4>0</vt:i4>
      </vt:variant>
      <vt:variant>
        <vt:i4>5</vt:i4>
      </vt:variant>
      <vt:variant>
        <vt:lpwstr>mailto:info@ctiweb.co.uk</vt:lpwstr>
      </vt:variant>
      <vt:variant>
        <vt:lpwstr/>
      </vt:variant>
      <vt:variant>
        <vt:i4>3866687</vt:i4>
      </vt:variant>
      <vt:variant>
        <vt:i4>18</vt:i4>
      </vt:variant>
      <vt:variant>
        <vt:i4>0</vt:i4>
      </vt:variant>
      <vt:variant>
        <vt:i4>5</vt:i4>
      </vt:variant>
      <vt:variant>
        <vt:lpwstr>http://www.pcvuesolutions.com/</vt:lpwstr>
      </vt:variant>
      <vt:variant>
        <vt:lpwstr/>
      </vt:variant>
      <vt:variant>
        <vt:i4>262144</vt:i4>
      </vt:variant>
      <vt:variant>
        <vt:i4>15</vt:i4>
      </vt:variant>
      <vt:variant>
        <vt:i4>0</vt:i4>
      </vt:variant>
      <vt:variant>
        <vt:i4>5</vt:i4>
      </vt:variant>
      <vt:variant>
        <vt:lpwstr>http://www.pcvue.ch/</vt:lpwstr>
      </vt:variant>
      <vt:variant>
        <vt:lpwstr/>
      </vt:variant>
      <vt:variant>
        <vt:i4>8192075</vt:i4>
      </vt:variant>
      <vt:variant>
        <vt:i4>12</vt:i4>
      </vt:variant>
      <vt:variant>
        <vt:i4>0</vt:i4>
      </vt:variant>
      <vt:variant>
        <vt:i4>5</vt:i4>
      </vt:variant>
      <vt:variant>
        <vt:lpwstr>mailto:info@pcvue.ch</vt:lpwstr>
      </vt:variant>
      <vt:variant>
        <vt:lpwstr/>
      </vt:variant>
      <vt:variant>
        <vt:i4>196621</vt:i4>
      </vt:variant>
      <vt:variant>
        <vt:i4>9</vt:i4>
      </vt:variant>
      <vt:variant>
        <vt:i4>0</vt:i4>
      </vt:variant>
      <vt:variant>
        <vt:i4>5</vt:i4>
      </vt:variant>
      <vt:variant>
        <vt:lpwstr>http://www.pcvue.de/</vt:lpwstr>
      </vt:variant>
      <vt:variant>
        <vt:lpwstr/>
      </vt:variant>
      <vt:variant>
        <vt:i4>7340108</vt:i4>
      </vt:variant>
      <vt:variant>
        <vt:i4>6</vt:i4>
      </vt:variant>
      <vt:variant>
        <vt:i4>0</vt:i4>
      </vt:variant>
      <vt:variant>
        <vt:i4>5</vt:i4>
      </vt:variant>
      <vt:variant>
        <vt:lpwstr>mailto:info@pcvue.de</vt:lpwstr>
      </vt:variant>
      <vt:variant>
        <vt:lpwstr/>
      </vt:variant>
      <vt:variant>
        <vt:i4>2490476</vt:i4>
      </vt:variant>
      <vt:variant>
        <vt:i4>3</vt:i4>
      </vt:variant>
      <vt:variant>
        <vt:i4>0</vt:i4>
      </vt:variant>
      <vt:variant>
        <vt:i4>5</vt:i4>
      </vt:variant>
      <vt:variant>
        <vt:lpwstr>http://www.arcinfo.com/</vt:lpwstr>
      </vt:variant>
      <vt:variant>
        <vt:lpwstr/>
      </vt:variant>
      <vt:variant>
        <vt:i4>8061021</vt:i4>
      </vt:variant>
      <vt:variant>
        <vt:i4>0</vt:i4>
      </vt:variant>
      <vt:variant>
        <vt:i4>0</vt:i4>
      </vt:variant>
      <vt:variant>
        <vt:i4>5</vt:i4>
      </vt:variant>
      <vt:variant>
        <vt:lpwstr>mailto:arcnews@arcinfo.com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Supervision System Specifications</dc:title>
  <dc:creator>Mahdi BENNANI</dc:creator>
  <cp:keywords>Key words</cp:keywords>
  <dc:description>Comment</dc:description>
  <cp:lastModifiedBy>Mahdi BENNANI</cp:lastModifiedBy>
  <cp:revision>11</cp:revision>
  <cp:lastPrinted>2016-01-04T08:16:00Z</cp:lastPrinted>
  <dcterms:created xsi:type="dcterms:W3CDTF">2024-03-27T11:48:00Z</dcterms:created>
  <dcterms:modified xsi:type="dcterms:W3CDTF">2024-05-13T14:18:00Z</dcterms:modified>
  <cp:category>Catégorie</cp:category>
  <cp:contentStatus>C0 - Public</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0x010100FAD618A24ED1FA45A97493CD69CC8345</vt:lpwstr>
  </property>
</Properties>
</file>