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A0BE8" w14:textId="77777777" w:rsidR="001E5976" w:rsidRPr="001E5976" w:rsidRDefault="001E5976" w:rsidP="00010283">
      <w:pPr>
        <w:rPr>
          <w:noProof/>
          <w:lang w:val="en-US" w:eastAsia="fr-FR" w:bidi="ar-SA"/>
        </w:rPr>
      </w:pPr>
    </w:p>
    <w:p w14:paraId="2B77B2C7" w14:textId="77777777" w:rsidR="001E5976" w:rsidRPr="001E5976" w:rsidRDefault="001E5976" w:rsidP="00D356C7">
      <w:pPr>
        <w:jc w:val="right"/>
        <w:rPr>
          <w:rFonts w:ascii="Segoe" w:hAnsi="Segoe" w:cs="Segoe"/>
          <w:color w:val="000000"/>
          <w:lang w:val="en-US" w:bidi="ar-SA"/>
        </w:rPr>
      </w:pPr>
      <w:r w:rsidRPr="001E5976">
        <w:rPr>
          <w:noProof/>
          <w:lang w:eastAsia="fr-FR" w:bidi="ar-SA"/>
        </w:rPr>
        <mc:AlternateContent>
          <mc:Choice Requires="wps">
            <w:drawing>
              <wp:anchor distT="0" distB="0" distL="114300" distR="114300" simplePos="0" relativeHeight="251811840" behindDoc="0" locked="0" layoutInCell="1" allowOverlap="1" wp14:anchorId="795B4608" wp14:editId="3D9A86A9">
                <wp:simplePos x="0" y="0"/>
                <wp:positionH relativeFrom="column">
                  <wp:posOffset>-2412365</wp:posOffset>
                </wp:positionH>
                <wp:positionV relativeFrom="paragraph">
                  <wp:posOffset>460375</wp:posOffset>
                </wp:positionV>
                <wp:extent cx="2705100" cy="2476500"/>
                <wp:effectExtent l="0" t="0" r="0" b="0"/>
                <wp:wrapNone/>
                <wp:docPr id="7" name="Parallélogramme 7"/>
                <wp:cNvGraphicFramePr/>
                <a:graphic xmlns:a="http://schemas.openxmlformats.org/drawingml/2006/main">
                  <a:graphicData uri="http://schemas.microsoft.com/office/word/2010/wordprocessingShape">
                    <wps:wsp>
                      <wps:cNvSpPr/>
                      <wps:spPr>
                        <a:xfrm>
                          <a:off x="0" y="0"/>
                          <a:ext cx="2705100" cy="2476500"/>
                        </a:xfrm>
                        <a:prstGeom prst="parallelogram">
                          <a:avLst>
                            <a:gd name="adj" fmla="val 2070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94615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189.95pt;margin-top:36.25pt;width:213pt;height:19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" adj="4095" fillcolor="red" stroked="f" strokeweight="2pt"/>
            </w:pict>
          </mc:Fallback>
        </mc:AlternateContent>
      </w:r>
      <w:r w:rsidRPr="001E5976">
        <w:rPr>
          <w:noProof/>
          <w:lang w:eastAsia="fr-FR" w:bidi="ar-SA"/>
        </w:rPr>
        <w:drawing>
          <wp:anchor distT="0" distB="0" distL="114300" distR="114300" simplePos="0" relativeHeight="251810816" behindDoc="0" locked="0" layoutInCell="1" allowOverlap="1" wp14:anchorId="6C2CCEA5" wp14:editId="0E007433">
            <wp:simplePos x="0" y="0"/>
            <wp:positionH relativeFrom="column">
              <wp:posOffset>-434340</wp:posOffset>
            </wp:positionH>
            <wp:positionV relativeFrom="paragraph">
              <wp:posOffset>58420</wp:posOffset>
            </wp:positionV>
            <wp:extent cx="7559675" cy="15621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Image2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562100"/>
                    </a:xfrm>
                    <a:prstGeom prst="parallelogram">
                      <a:avLst/>
                    </a:prstGeom>
                  </pic:spPr>
                </pic:pic>
              </a:graphicData>
            </a:graphic>
            <wp14:sizeRelH relativeFrom="margin">
              <wp14:pctWidth>0</wp14:pctWidth>
            </wp14:sizeRelH>
            <wp14:sizeRelV relativeFrom="margin">
              <wp14:pctHeight>0</wp14:pctHeight>
            </wp14:sizeRelV>
          </wp:anchor>
        </w:drawing>
      </w:r>
      <w:r w:rsidRPr="001E5976">
        <w:rPr>
          <w:noProof/>
          <w:sz w:val="16"/>
          <w:szCs w:val="16"/>
          <w:lang w:eastAsia="fr-FR" w:bidi="ar-SA"/>
        </w:rPr>
        <mc:AlternateContent>
          <mc:Choice Requires="wps">
            <w:drawing>
              <wp:anchor distT="0" distB="0" distL="114300" distR="114300" simplePos="0" relativeHeight="251792384" behindDoc="0" locked="0" layoutInCell="1" allowOverlap="1" wp14:anchorId="42767D80" wp14:editId="56B98173">
                <wp:simplePos x="0" y="0"/>
                <wp:positionH relativeFrom="column">
                  <wp:posOffset>884555</wp:posOffset>
                </wp:positionH>
                <wp:positionV relativeFrom="paragraph">
                  <wp:posOffset>-323850</wp:posOffset>
                </wp:positionV>
                <wp:extent cx="4941570" cy="293370"/>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4941570" cy="293370"/>
                        </a:xfrm>
                        <a:prstGeom prst="rect">
                          <a:avLst/>
                        </a:prstGeom>
                        <a:solidFill>
                          <a:schemeClr val="lt1"/>
                        </a:solidFill>
                        <a:ln w="6350">
                          <a:noFill/>
                        </a:ln>
                      </wps:spPr>
                      <wps:txbx>
                        <w:txbxContent>
                          <w:p w14:paraId="712DEC98" w14:textId="77777777" w:rsidR="008A7073" w:rsidRPr="00BF4752" w:rsidRDefault="008A7073" w:rsidP="00D356C7">
                            <w:pPr>
                              <w:jc w:val="right"/>
                              <w:rPr>
                                <w:noProof/>
                                <w:color w:val="A6A6A6" w:themeColor="background1" w:themeShade="A6"/>
                                <w:sz w:val="32"/>
                                <w:lang w:val="en-US" w:eastAsia="fr-FR" w:bidi="ar-SA"/>
                              </w:rPr>
                            </w:pPr>
                            <w:r w:rsidRPr="00BF4752">
                              <w:rPr>
                                <w:rFonts w:ascii="Segoe" w:hAnsi="Segoe" w:cs="Segoe"/>
                                <w:i/>
                                <w:iCs/>
                                <w:color w:val="A6A6A6" w:themeColor="background1" w:themeShade="A6"/>
                                <w:szCs w:val="20"/>
                                <w:lang w:val="en-US" w:bidi="ar-SA"/>
                              </w:rPr>
                              <w:t xml:space="preserve">Mastering interfaces between </w:t>
                            </w:r>
                            <w:r w:rsidRPr="00BF4752">
                              <w:rPr>
                                <w:rFonts w:ascii="Segoe" w:hAnsi="Segoe" w:cs="Segoe"/>
                                <w:i/>
                                <w:iCs/>
                                <w:color w:val="C00000"/>
                                <w:szCs w:val="20"/>
                                <w:lang w:val="en-US" w:bidi="ar-SA"/>
                              </w:rPr>
                              <w:t>#</w:t>
                            </w:r>
                            <w:r w:rsidRPr="00BF4752">
                              <w:rPr>
                                <w:rFonts w:ascii="Segoe" w:hAnsi="Segoe" w:cs="Segoe"/>
                                <w:i/>
                                <w:iCs/>
                                <w:color w:val="A6A6A6" w:themeColor="background1" w:themeShade="A6"/>
                                <w:szCs w:val="20"/>
                                <w:lang w:val="en-US" w:bidi="ar-SA"/>
                              </w:rPr>
                              <w:t xml:space="preserve">Humans </w:t>
                            </w:r>
                            <w:r w:rsidRPr="00BF4752">
                              <w:rPr>
                                <w:rFonts w:ascii="Segoe" w:hAnsi="Segoe" w:cs="Segoe"/>
                                <w:i/>
                                <w:iCs/>
                                <w:color w:val="C00000"/>
                                <w:szCs w:val="20"/>
                                <w:lang w:val="en-US" w:bidi="ar-SA"/>
                              </w:rPr>
                              <w:t>#</w:t>
                            </w:r>
                            <w:r w:rsidRPr="00BF4752">
                              <w:rPr>
                                <w:rFonts w:ascii="Segoe" w:hAnsi="Segoe" w:cs="Segoe"/>
                                <w:i/>
                                <w:iCs/>
                                <w:color w:val="A6A6A6" w:themeColor="background1" w:themeShade="A6"/>
                                <w:szCs w:val="20"/>
                                <w:lang w:val="en-US" w:bidi="ar-SA"/>
                              </w:rPr>
                              <w:t xml:space="preserve">Systems </w:t>
                            </w:r>
                            <w:r w:rsidRPr="00BF4752">
                              <w:rPr>
                                <w:rFonts w:ascii="Segoe" w:hAnsi="Segoe" w:cs="Segoe"/>
                                <w:i/>
                                <w:iCs/>
                                <w:color w:val="C00000"/>
                                <w:szCs w:val="20"/>
                                <w:lang w:val="en-US" w:bidi="ar-SA"/>
                              </w:rPr>
                              <w:t>#</w:t>
                            </w:r>
                            <w:r w:rsidRPr="00BF4752">
                              <w:rPr>
                                <w:rFonts w:ascii="Segoe" w:hAnsi="Segoe" w:cs="Segoe"/>
                                <w:i/>
                                <w:iCs/>
                                <w:color w:val="A6A6A6" w:themeColor="background1" w:themeShade="A6"/>
                                <w:szCs w:val="20"/>
                                <w:lang w:val="en-US" w:bidi="ar-SA"/>
                              </w:rPr>
                              <w:t>Connected things</w:t>
                            </w:r>
                          </w:p>
                          <w:p w14:paraId="09DA85F9" w14:textId="77777777" w:rsidR="008A7073" w:rsidRPr="00D356C7" w:rsidRDefault="008A707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67D80" id="_x0000_t202" coordsize="21600,21600" o:spt="202" path="m,l,21600r21600,l21600,xe">
                <v:stroke joinstyle="miter"/>
                <v:path gradientshapeok="t" o:connecttype="rect"/>
              </v:shapetype>
              <v:shape id="Zone de texte 130" o:spid="_x0000_s1026" type="#_x0000_t202" style="position:absolute;left:0;text-align:left;margin-left:69.65pt;margin-top:-25.5pt;width:389.1pt;height:23.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" fillcolor="white [3201]" stroked="f" strokeweight=".5pt">
                <v:textbox>
                  <w:txbxContent>
                    <w:p w14:paraId="712DEC98" w14:textId="77777777" w:rsidR="008A7073" w:rsidRPr="00BF4752" w:rsidRDefault="008A7073" w:rsidP="00D356C7">
                      <w:pPr>
                        <w:jc w:val="right"/>
                        <w:rPr>
                          <w:noProof/>
                          <w:color w:val="A6A6A6" w:themeColor="background1" w:themeShade="A6"/>
                          <w:sz w:val="32"/>
                          <w:lang w:val="en-US" w:eastAsia="fr-FR" w:bidi="ar-SA"/>
                        </w:rPr>
                      </w:pPr>
                      <w:r w:rsidRPr="00BF4752">
                        <w:rPr>
                          <w:rFonts w:ascii="Segoe" w:hAnsi="Segoe" w:cs="Segoe"/>
                          <w:i/>
                          <w:iCs/>
                          <w:color w:val="A6A6A6" w:themeColor="background1" w:themeShade="A6"/>
                          <w:szCs w:val="20"/>
                          <w:lang w:val="en-US" w:bidi="ar-SA"/>
                        </w:rPr>
                        <w:t xml:space="preserve">Mastering interfaces between </w:t>
                      </w:r>
                      <w:r w:rsidRPr="00BF4752">
                        <w:rPr>
                          <w:rFonts w:ascii="Segoe" w:hAnsi="Segoe" w:cs="Segoe"/>
                          <w:i/>
                          <w:iCs/>
                          <w:color w:val="C00000"/>
                          <w:szCs w:val="20"/>
                          <w:lang w:val="en-US" w:bidi="ar-SA"/>
                        </w:rPr>
                        <w:t>#</w:t>
                      </w:r>
                      <w:r w:rsidRPr="00BF4752">
                        <w:rPr>
                          <w:rFonts w:ascii="Segoe" w:hAnsi="Segoe" w:cs="Segoe"/>
                          <w:i/>
                          <w:iCs/>
                          <w:color w:val="A6A6A6" w:themeColor="background1" w:themeShade="A6"/>
                          <w:szCs w:val="20"/>
                          <w:lang w:val="en-US" w:bidi="ar-SA"/>
                        </w:rPr>
                        <w:t xml:space="preserve">Humans </w:t>
                      </w:r>
                      <w:r w:rsidRPr="00BF4752">
                        <w:rPr>
                          <w:rFonts w:ascii="Segoe" w:hAnsi="Segoe" w:cs="Segoe"/>
                          <w:i/>
                          <w:iCs/>
                          <w:color w:val="C00000"/>
                          <w:szCs w:val="20"/>
                          <w:lang w:val="en-US" w:bidi="ar-SA"/>
                        </w:rPr>
                        <w:t>#</w:t>
                      </w:r>
                      <w:r w:rsidRPr="00BF4752">
                        <w:rPr>
                          <w:rFonts w:ascii="Segoe" w:hAnsi="Segoe" w:cs="Segoe"/>
                          <w:i/>
                          <w:iCs/>
                          <w:color w:val="A6A6A6" w:themeColor="background1" w:themeShade="A6"/>
                          <w:szCs w:val="20"/>
                          <w:lang w:val="en-US" w:bidi="ar-SA"/>
                        </w:rPr>
                        <w:t xml:space="preserve">Systems </w:t>
                      </w:r>
                      <w:r w:rsidRPr="00BF4752">
                        <w:rPr>
                          <w:rFonts w:ascii="Segoe" w:hAnsi="Segoe" w:cs="Segoe"/>
                          <w:i/>
                          <w:iCs/>
                          <w:color w:val="C00000"/>
                          <w:szCs w:val="20"/>
                          <w:lang w:val="en-US" w:bidi="ar-SA"/>
                        </w:rPr>
                        <w:t>#</w:t>
                      </w:r>
                      <w:r w:rsidRPr="00BF4752">
                        <w:rPr>
                          <w:rFonts w:ascii="Segoe" w:hAnsi="Segoe" w:cs="Segoe"/>
                          <w:i/>
                          <w:iCs/>
                          <w:color w:val="A6A6A6" w:themeColor="background1" w:themeShade="A6"/>
                          <w:szCs w:val="20"/>
                          <w:lang w:val="en-US" w:bidi="ar-SA"/>
                        </w:rPr>
                        <w:t>Connected things</w:t>
                      </w:r>
                    </w:p>
                    <w:p w14:paraId="09DA85F9" w14:textId="77777777" w:rsidR="008A7073" w:rsidRPr="00D356C7" w:rsidRDefault="008A7073">
                      <w:pPr>
                        <w:rPr>
                          <w:lang w:val="en-US"/>
                        </w:rPr>
                      </w:pPr>
                    </w:p>
                  </w:txbxContent>
                </v:textbox>
              </v:shape>
            </w:pict>
          </mc:Fallback>
        </mc:AlternateContent>
      </w:r>
    </w:p>
    <w:p w14:paraId="2A124606" w14:textId="77777777" w:rsidR="001E5976" w:rsidRPr="001E5976" w:rsidRDefault="001E5976" w:rsidP="00D356C7">
      <w:pPr>
        <w:jc w:val="right"/>
        <w:rPr>
          <w:rFonts w:ascii="Segoe" w:hAnsi="Segoe" w:cs="Segoe"/>
          <w:color w:val="000000"/>
          <w:lang w:val="en-US" w:bidi="ar-SA"/>
        </w:rPr>
      </w:pPr>
    </w:p>
    <w:p w14:paraId="1A1523D5" w14:textId="77777777" w:rsidR="001E5976" w:rsidRPr="001E5976" w:rsidRDefault="001E5976" w:rsidP="00D356C7">
      <w:pPr>
        <w:jc w:val="right"/>
        <w:rPr>
          <w:rFonts w:ascii="Segoe" w:hAnsi="Segoe" w:cs="Segoe"/>
          <w:color w:val="000000"/>
          <w:lang w:val="en-US" w:bidi="ar-SA"/>
        </w:rPr>
      </w:pPr>
    </w:p>
    <w:p w14:paraId="380C5914" w14:textId="77777777" w:rsidR="001E5976" w:rsidRPr="001E5976" w:rsidRDefault="001E5976" w:rsidP="00D356C7">
      <w:pPr>
        <w:jc w:val="right"/>
        <w:rPr>
          <w:rFonts w:ascii="Segoe" w:hAnsi="Segoe" w:cs="Segoe"/>
          <w:color w:val="000000"/>
          <w:lang w:val="en-US" w:bidi="ar-SA"/>
        </w:rPr>
      </w:pPr>
    </w:p>
    <w:p w14:paraId="4CC21EAB" w14:textId="77777777" w:rsidR="001E5976" w:rsidRPr="001E5976" w:rsidRDefault="001E5976" w:rsidP="00D356C7">
      <w:pPr>
        <w:jc w:val="right"/>
        <w:rPr>
          <w:rFonts w:ascii="Segoe" w:hAnsi="Segoe" w:cs="Segoe"/>
          <w:color w:val="000000"/>
          <w:lang w:val="en-US" w:bidi="ar-SA"/>
        </w:rPr>
      </w:pPr>
    </w:p>
    <w:p w14:paraId="4E1F6E1F" w14:textId="77777777" w:rsidR="001E5976" w:rsidRPr="001E5976" w:rsidRDefault="001E5976" w:rsidP="00D356C7">
      <w:pPr>
        <w:jc w:val="right"/>
        <w:rPr>
          <w:rFonts w:ascii="Segoe" w:hAnsi="Segoe" w:cs="Segoe"/>
          <w:color w:val="000000"/>
          <w:lang w:val="en-US" w:bidi="ar-SA"/>
        </w:rPr>
      </w:pPr>
    </w:p>
    <w:p w14:paraId="26D07999" w14:textId="77777777" w:rsidR="00D356C7" w:rsidRPr="001E5976" w:rsidRDefault="00D356C7" w:rsidP="00D356C7">
      <w:pPr>
        <w:jc w:val="right"/>
        <w:rPr>
          <w:rFonts w:ascii="Segoe" w:hAnsi="Segoe" w:cs="Segoe"/>
          <w:color w:val="000000"/>
          <w:lang w:val="en-US" w:bidi="ar-SA"/>
        </w:rPr>
      </w:pPr>
    </w:p>
    <w:p w14:paraId="26D5B05C" w14:textId="77777777" w:rsidR="0093724B" w:rsidRPr="001E5976" w:rsidRDefault="00AC31D8" w:rsidP="00D356C7">
      <w:pPr>
        <w:jc w:val="right"/>
        <w:rPr>
          <w:noProof/>
          <w:color w:val="A6A6A6" w:themeColor="background1" w:themeShade="A6"/>
          <w:sz w:val="32"/>
          <w:lang w:val="en-US" w:eastAsia="fr-FR" w:bidi="ar-SA"/>
        </w:rPr>
      </w:pPr>
      <w:r w:rsidRPr="001E5976">
        <w:rPr>
          <w:rFonts w:ascii="Segoe" w:hAnsi="Segoe" w:cs="Segoe"/>
          <w:color w:val="000000"/>
          <w:lang w:val="en-US" w:bidi="ar-SA"/>
        </w:rPr>
        <w:t xml:space="preserve">  </w:t>
      </w:r>
    </w:p>
    <w:p w14:paraId="6EDB81BA" w14:textId="77777777" w:rsidR="009D704A" w:rsidRPr="001E5976" w:rsidRDefault="001E5976" w:rsidP="00F137AD">
      <w:pPr>
        <w:pStyle w:val="AnnexeTitre3"/>
      </w:pPr>
      <w:r w:rsidRPr="001E5976">
        <w:rPr>
          <w:lang w:val="fr-FR"/>
        </w:rPr>
        <mc:AlternateContent>
          <mc:Choice Requires="wps">
            <w:drawing>
              <wp:anchor distT="0" distB="0" distL="114300" distR="114300" simplePos="0" relativeHeight="251661824" behindDoc="0" locked="0" layoutInCell="1" allowOverlap="1" wp14:anchorId="25A7EC79" wp14:editId="3627B3AD">
                <wp:simplePos x="0" y="0"/>
                <wp:positionH relativeFrom="margin">
                  <wp:posOffset>219710</wp:posOffset>
                </wp:positionH>
                <wp:positionV relativeFrom="paragraph">
                  <wp:posOffset>143510</wp:posOffset>
                </wp:positionV>
                <wp:extent cx="5600700" cy="103632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re "/>
                              <w:tag w:val=""/>
                              <w:id w:val="-2002655494"/>
                              <w:placeholder>
                                <w:docPart w:val="D42A239B6C3B459A99D8AFB52C9213A3"/>
                              </w:placeholder>
                              <w:dataBinding w:prefixMappings="xmlns:ns0='http://purl.org/dc/elements/1.1/' xmlns:ns1='http://schemas.openxmlformats.org/package/2006/metadata/core-properties' " w:xpath="/ns1:coreProperties[1]/ns0:title[1]" w:storeItemID="{6C3C8BC8-F283-45AE-878A-BAB7291924A1}"/>
                              <w:text/>
                            </w:sdtPr>
                            <w:sdtEndPr/>
                            <w:sdtContent>
                              <w:p w14:paraId="37CD0140" w14:textId="77777777" w:rsidR="008A7073" w:rsidRPr="003F5180" w:rsidRDefault="008A7073" w:rsidP="00E01CDD">
                                <w:pPr>
                                  <w:pStyle w:val="MainTitle0"/>
                                  <w:rPr>
                                    <w:rFonts w:ascii="Gotham Medium" w:hAnsi="Gotham Medium"/>
                                    <w:color w:val="FFFFFF" w:themeColor="background1"/>
                                    <w:sz w:val="40"/>
                                  </w:rPr>
                                </w:pPr>
                                <w:r>
                                  <w:t xml:space="preserve">PcVue Solutions International </w:t>
                                </w:r>
                                <w:proofErr w:type="spellStart"/>
                                <w:r>
                                  <w:t>Partners</w:t>
                                </w:r>
                                <w:proofErr w:type="spellEnd"/>
                                <w:r>
                                  <w:t xml:space="preserve"> 2020</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7EC79" id="Zone de texte 23" o:spid="_x0000_s1027" type="#_x0000_t202" style="position:absolute;left:0;text-align:left;margin-left:17.3pt;margin-top:11.3pt;width:441pt;height:81.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" filled="f" stroked="f">
                <v:textbox>
                  <w:txbxContent>
                    <w:sdt>
                      <w:sdtPr>
                        <w:alias w:val="Titre "/>
                        <w:tag w:val=""/>
                        <w:id w:val="-2002655494"/>
                        <w:placeholder>
                          <w:docPart w:val="D42A239B6C3B459A99D8AFB52C9213A3"/>
                        </w:placeholder>
                        <w:dataBinding w:prefixMappings="xmlns:ns0='http://purl.org/dc/elements/1.1/' xmlns:ns1='http://schemas.openxmlformats.org/package/2006/metadata/core-properties' " w:xpath="/ns1:coreProperties[1]/ns0:title[1]" w:storeItemID="{6C3C8BC8-F283-45AE-878A-BAB7291924A1}"/>
                        <w:text/>
                      </w:sdtPr>
                      <w:sdtEndPr/>
                      <w:sdtContent>
                        <w:p w14:paraId="37CD0140" w14:textId="77777777" w:rsidR="008A7073" w:rsidRPr="003F5180" w:rsidRDefault="008A7073" w:rsidP="00E01CDD">
                          <w:pPr>
                            <w:pStyle w:val="MainTitle0"/>
                            <w:rPr>
                              <w:rFonts w:ascii="Gotham Medium" w:hAnsi="Gotham Medium"/>
                              <w:color w:val="FFFFFF" w:themeColor="background1"/>
                              <w:sz w:val="40"/>
                            </w:rPr>
                          </w:pPr>
                          <w:r>
                            <w:t xml:space="preserve">PcVue Solutions International </w:t>
                          </w:r>
                          <w:proofErr w:type="spellStart"/>
                          <w:r>
                            <w:t>Partners</w:t>
                          </w:r>
                          <w:proofErr w:type="spellEnd"/>
                          <w:r>
                            <w:t xml:space="preserve"> 2020</w:t>
                          </w:r>
                        </w:p>
                      </w:sdtContent>
                    </w:sdt>
                  </w:txbxContent>
                </v:textbox>
                <w10:wrap anchorx="margin"/>
              </v:shape>
            </w:pict>
          </mc:Fallback>
        </mc:AlternateContent>
      </w:r>
    </w:p>
    <w:p w14:paraId="760CA145" w14:textId="77777777" w:rsidR="009D704A" w:rsidRPr="001E5976" w:rsidRDefault="009D704A" w:rsidP="00F137AD">
      <w:pPr>
        <w:pStyle w:val="AnnexeTitre3"/>
      </w:pPr>
    </w:p>
    <w:p w14:paraId="5D93D910" w14:textId="77777777" w:rsidR="001E5976" w:rsidRPr="001E5976" w:rsidRDefault="001E5976" w:rsidP="009D704A">
      <w:pPr>
        <w:pStyle w:val="AnnexeTitre3"/>
        <w:ind w:firstLine="567"/>
      </w:pPr>
    </w:p>
    <w:p w14:paraId="0BFB248A" w14:textId="77777777" w:rsidR="00253019" w:rsidRPr="001E5976" w:rsidRDefault="00253019" w:rsidP="00253019">
      <w:pPr>
        <w:rPr>
          <w:noProof/>
          <w:lang w:val="en-US" w:eastAsia="fr-FR" w:bidi="ar-SA"/>
        </w:rPr>
      </w:pPr>
    </w:p>
    <w:p w14:paraId="3CB580EC" w14:textId="77777777" w:rsidR="004A12E4" w:rsidRPr="001E5976" w:rsidRDefault="004A12E4" w:rsidP="00010283">
      <w:pPr>
        <w:rPr>
          <w:noProof/>
          <w:lang w:val="en-US" w:eastAsia="fr-FR" w:bidi="ar-SA"/>
        </w:rPr>
      </w:pPr>
    </w:p>
    <w:tbl>
      <w:tblPr>
        <w:tblpPr w:leftFromText="141" w:rightFromText="141" w:vertAnchor="text" w:horzAnchor="margin" w:tblpXSpec="center" w:tblpY="222"/>
        <w:tblW w:w="8188" w:type="dxa"/>
        <w:tblBorders>
          <w:top w:val="nil"/>
          <w:left w:val="nil"/>
          <w:bottom w:val="nil"/>
          <w:right w:val="nil"/>
        </w:tblBorders>
        <w:tblLayout w:type="fixed"/>
        <w:tblLook w:val="0000" w:firstRow="0" w:lastRow="0" w:firstColumn="0" w:lastColumn="0" w:noHBand="0" w:noVBand="0"/>
      </w:tblPr>
      <w:tblGrid>
        <w:gridCol w:w="4094"/>
        <w:gridCol w:w="4094"/>
      </w:tblGrid>
      <w:tr w:rsidR="009D704A" w:rsidRPr="001E5976" w14:paraId="7B31B643" w14:textId="77777777" w:rsidTr="009D704A">
        <w:trPr>
          <w:trHeight w:val="129"/>
        </w:trPr>
        <w:tc>
          <w:tcPr>
            <w:tcW w:w="4094" w:type="dxa"/>
          </w:tcPr>
          <w:p w14:paraId="1A1FBFD1" w14:textId="77777777" w:rsidR="009D704A" w:rsidRPr="001E5976" w:rsidRDefault="009D704A" w:rsidP="009D704A">
            <w:pPr>
              <w:rPr>
                <w:lang w:val="en-US" w:bidi="ar-SA"/>
              </w:rPr>
            </w:pPr>
            <w:r w:rsidRPr="001E5976">
              <w:rPr>
                <w:color w:val="A6A6A6" w:themeColor="background1" w:themeShade="A6"/>
                <w:lang w:val="en-US" w:bidi="ar-SA"/>
              </w:rPr>
              <w:t xml:space="preserve">Last </w:t>
            </w:r>
            <w:proofErr w:type="gramStart"/>
            <w:r w:rsidRPr="001E5976">
              <w:rPr>
                <w:color w:val="A6A6A6" w:themeColor="background1" w:themeShade="A6"/>
                <w:lang w:val="en-US" w:bidi="ar-SA"/>
              </w:rPr>
              <w:t>update :</w:t>
            </w:r>
            <w:proofErr w:type="gramEnd"/>
            <w:r w:rsidRPr="001E5976">
              <w:rPr>
                <w:color w:val="A6A6A6" w:themeColor="background1" w:themeShade="A6"/>
                <w:lang w:val="en-US" w:bidi="ar-SA"/>
              </w:rPr>
              <w:t xml:space="preserve"> </w:t>
            </w:r>
          </w:p>
        </w:tc>
        <w:tc>
          <w:tcPr>
            <w:tcW w:w="4094" w:type="dxa"/>
          </w:tcPr>
          <w:p w14:paraId="4F0E85D9" w14:textId="77777777" w:rsidR="009D704A" w:rsidRPr="001E5976" w:rsidRDefault="00AC2578" w:rsidP="009D704A">
            <w:pPr>
              <w:rPr>
                <w:lang w:val="en-US" w:bidi="ar-SA"/>
              </w:rPr>
            </w:pPr>
            <w:r>
              <w:rPr>
                <w:lang w:val="en-US" w:bidi="ar-SA"/>
              </w:rPr>
              <w:t>January 2020</w:t>
            </w:r>
          </w:p>
        </w:tc>
      </w:tr>
      <w:tr w:rsidR="009D704A" w:rsidRPr="001E5976" w14:paraId="64058769" w14:textId="77777777" w:rsidTr="009D704A">
        <w:trPr>
          <w:trHeight w:val="129"/>
        </w:trPr>
        <w:tc>
          <w:tcPr>
            <w:tcW w:w="4094" w:type="dxa"/>
          </w:tcPr>
          <w:p w14:paraId="3D2A1FC7" w14:textId="77777777" w:rsidR="009D704A" w:rsidRPr="001E5976" w:rsidRDefault="009D704A" w:rsidP="009D704A">
            <w:pPr>
              <w:rPr>
                <w:lang w:val="en-US" w:bidi="ar-SA"/>
              </w:rPr>
            </w:pPr>
          </w:p>
          <w:p w14:paraId="1411DD74" w14:textId="77777777" w:rsidR="009D704A" w:rsidRPr="001E5976" w:rsidRDefault="009D704A" w:rsidP="009D704A">
            <w:pPr>
              <w:rPr>
                <w:lang w:val="en-US" w:bidi="ar-SA"/>
              </w:rPr>
            </w:pPr>
            <w:proofErr w:type="gramStart"/>
            <w:r w:rsidRPr="001E5976">
              <w:rPr>
                <w:color w:val="A6A6A6" w:themeColor="background1" w:themeShade="A6"/>
                <w:lang w:val="en-US" w:bidi="ar-SA"/>
              </w:rPr>
              <w:t>Revision :</w:t>
            </w:r>
            <w:proofErr w:type="gramEnd"/>
            <w:r w:rsidRPr="001E5976">
              <w:rPr>
                <w:color w:val="A6A6A6" w:themeColor="background1" w:themeShade="A6"/>
                <w:lang w:val="en-US" w:bidi="ar-SA"/>
              </w:rPr>
              <w:t xml:space="preserve"> </w:t>
            </w:r>
          </w:p>
        </w:tc>
        <w:tc>
          <w:tcPr>
            <w:tcW w:w="4094" w:type="dxa"/>
          </w:tcPr>
          <w:p w14:paraId="0C695B8C" w14:textId="77777777" w:rsidR="009D704A" w:rsidRPr="001E5976" w:rsidRDefault="009D704A" w:rsidP="009D704A">
            <w:pPr>
              <w:rPr>
                <w:lang w:val="en-US" w:bidi="ar-SA"/>
              </w:rPr>
            </w:pPr>
          </w:p>
          <w:p w14:paraId="40E9CA5F" w14:textId="77777777" w:rsidR="009D704A" w:rsidRPr="001E5976" w:rsidRDefault="00AC2578" w:rsidP="009D704A">
            <w:pPr>
              <w:rPr>
                <w:lang w:val="en-US" w:bidi="ar-SA"/>
              </w:rPr>
            </w:pPr>
            <w:r>
              <w:rPr>
                <w:lang w:val="en-US" w:bidi="ar-SA"/>
              </w:rPr>
              <w:t>1</w:t>
            </w:r>
          </w:p>
        </w:tc>
      </w:tr>
      <w:tr w:rsidR="001E5976" w:rsidRPr="001E5976" w14:paraId="1167DE1E" w14:textId="77777777" w:rsidTr="009D704A">
        <w:trPr>
          <w:trHeight w:val="129"/>
        </w:trPr>
        <w:tc>
          <w:tcPr>
            <w:tcW w:w="4094" w:type="dxa"/>
          </w:tcPr>
          <w:p w14:paraId="4328AC5F" w14:textId="77777777" w:rsidR="001E5976" w:rsidRPr="001E5976" w:rsidRDefault="001E5976" w:rsidP="009D704A">
            <w:pPr>
              <w:rPr>
                <w:lang w:val="en-US" w:bidi="ar-SA"/>
              </w:rPr>
            </w:pPr>
          </w:p>
        </w:tc>
        <w:tc>
          <w:tcPr>
            <w:tcW w:w="4094" w:type="dxa"/>
          </w:tcPr>
          <w:p w14:paraId="0A69A191" w14:textId="77777777" w:rsidR="001E5976" w:rsidRPr="001E5976" w:rsidRDefault="001E5976" w:rsidP="009D704A">
            <w:pPr>
              <w:rPr>
                <w:lang w:val="en-US" w:bidi="ar-SA"/>
              </w:rPr>
            </w:pPr>
          </w:p>
        </w:tc>
      </w:tr>
      <w:tr w:rsidR="009D704A" w:rsidRPr="001E5976" w14:paraId="75E3C412" w14:textId="77777777" w:rsidTr="009D704A">
        <w:trPr>
          <w:trHeight w:val="444"/>
        </w:trPr>
        <w:tc>
          <w:tcPr>
            <w:tcW w:w="4094" w:type="dxa"/>
          </w:tcPr>
          <w:p w14:paraId="58C0DF57" w14:textId="77777777" w:rsidR="009D704A" w:rsidRPr="001E5976" w:rsidRDefault="009D704A" w:rsidP="009D704A">
            <w:pPr>
              <w:rPr>
                <w:lang w:val="en-US" w:bidi="ar-SA"/>
              </w:rPr>
            </w:pPr>
          </w:p>
          <w:p w14:paraId="7A450084" w14:textId="77777777" w:rsidR="009D704A" w:rsidRPr="001E5976" w:rsidRDefault="009D704A" w:rsidP="009D704A">
            <w:pPr>
              <w:rPr>
                <w:color w:val="A6A6A6" w:themeColor="background1" w:themeShade="A6"/>
                <w:lang w:val="en-US" w:bidi="ar-SA"/>
              </w:rPr>
            </w:pPr>
            <w:proofErr w:type="gramStart"/>
            <w:r w:rsidRPr="001E5976">
              <w:rPr>
                <w:color w:val="A6A6A6" w:themeColor="background1" w:themeShade="A6"/>
                <w:lang w:val="en-US" w:bidi="ar-SA"/>
              </w:rPr>
              <w:t>Content :</w:t>
            </w:r>
            <w:proofErr w:type="gramEnd"/>
            <w:r w:rsidRPr="001E5976">
              <w:rPr>
                <w:color w:val="A6A6A6" w:themeColor="background1" w:themeShade="A6"/>
                <w:lang w:val="en-US" w:bidi="ar-SA"/>
              </w:rPr>
              <w:t xml:space="preserve"> </w:t>
            </w:r>
          </w:p>
          <w:p w14:paraId="4431C815" w14:textId="77777777" w:rsidR="009D704A" w:rsidRPr="001E5976" w:rsidRDefault="009D704A" w:rsidP="009D704A">
            <w:pPr>
              <w:rPr>
                <w:lang w:val="en-US" w:bidi="ar-SA"/>
              </w:rPr>
            </w:pPr>
          </w:p>
          <w:p w14:paraId="44D5987B" w14:textId="77777777" w:rsidR="009D704A" w:rsidRPr="001E5976" w:rsidRDefault="009D704A" w:rsidP="009D704A">
            <w:pPr>
              <w:rPr>
                <w:lang w:val="en-US" w:bidi="ar-SA"/>
              </w:rPr>
            </w:pPr>
            <w:proofErr w:type="gramStart"/>
            <w:r w:rsidRPr="001E5976">
              <w:rPr>
                <w:color w:val="A6A6A6" w:themeColor="background1" w:themeShade="A6"/>
                <w:lang w:val="en-US" w:bidi="ar-SA"/>
              </w:rPr>
              <w:t>Confidentiality :</w:t>
            </w:r>
            <w:proofErr w:type="gramEnd"/>
          </w:p>
        </w:tc>
        <w:tc>
          <w:tcPr>
            <w:tcW w:w="4094" w:type="dxa"/>
          </w:tcPr>
          <w:p w14:paraId="51479221" w14:textId="77777777" w:rsidR="009D704A" w:rsidRPr="002D68C5" w:rsidRDefault="009D704A" w:rsidP="009D704A">
            <w:pPr>
              <w:rPr>
                <w:lang w:bidi="ar-SA"/>
              </w:rPr>
            </w:pPr>
          </w:p>
          <w:p w14:paraId="41BDE7F6" w14:textId="77777777" w:rsidR="009D704A" w:rsidRPr="00C34869" w:rsidRDefault="003013AB" w:rsidP="009D704A">
            <w:pPr>
              <w:rPr>
                <w:lang w:bidi="ar-SA"/>
              </w:rPr>
            </w:pPr>
            <w:r>
              <w:rPr>
                <w:lang w:bidi="ar-SA"/>
              </w:rPr>
              <w:t>List of Partner</w:t>
            </w:r>
            <w:r w:rsidR="009D704A" w:rsidRPr="00C34869">
              <w:rPr>
                <w:lang w:bidi="ar-SA"/>
              </w:rPr>
              <w:t xml:space="preserve">   </w:t>
            </w:r>
          </w:p>
          <w:p w14:paraId="2D789864" w14:textId="77777777" w:rsidR="009D704A" w:rsidRPr="00C34869" w:rsidRDefault="009D704A" w:rsidP="009D704A">
            <w:pPr>
              <w:rPr>
                <w:lang w:bidi="ar-SA"/>
              </w:rPr>
            </w:pPr>
          </w:p>
          <w:p w14:paraId="067B0DDF" w14:textId="77777777" w:rsidR="009D704A" w:rsidRPr="00C34869" w:rsidRDefault="009D704A" w:rsidP="009D704A">
            <w:pPr>
              <w:rPr>
                <w:lang w:bidi="ar-SA"/>
              </w:rPr>
            </w:pPr>
            <w:r w:rsidRPr="00AC2578">
              <w:rPr>
                <w:lang w:bidi="ar-SA"/>
              </w:rPr>
              <w:t>Public</w:t>
            </w:r>
          </w:p>
          <w:p w14:paraId="39CFD9D0" w14:textId="77777777" w:rsidR="009D704A" w:rsidRPr="00C34869" w:rsidRDefault="009D704A" w:rsidP="009D704A">
            <w:pPr>
              <w:rPr>
                <w:lang w:bidi="ar-SA"/>
              </w:rPr>
            </w:pPr>
          </w:p>
        </w:tc>
      </w:tr>
    </w:tbl>
    <w:p w14:paraId="3DE5D9A1" w14:textId="77777777" w:rsidR="00CE7ADE" w:rsidRPr="00C34869" w:rsidRDefault="00CE7ADE" w:rsidP="00CE7ADE">
      <w:pPr>
        <w:jc w:val="both"/>
        <w:rPr>
          <w:sz w:val="16"/>
          <w:szCs w:val="16"/>
        </w:rPr>
      </w:pPr>
    </w:p>
    <w:p w14:paraId="35DACF54" w14:textId="77777777" w:rsidR="009D704A" w:rsidRPr="00C34869" w:rsidRDefault="009D704A" w:rsidP="00CE7ADE">
      <w:pPr>
        <w:jc w:val="both"/>
        <w:rPr>
          <w:sz w:val="16"/>
          <w:szCs w:val="16"/>
        </w:rPr>
      </w:pPr>
    </w:p>
    <w:p w14:paraId="26509B30" w14:textId="77777777" w:rsidR="009D704A" w:rsidRPr="00C34869" w:rsidRDefault="009D704A" w:rsidP="00CE7ADE">
      <w:pPr>
        <w:jc w:val="both"/>
        <w:rPr>
          <w:sz w:val="16"/>
          <w:szCs w:val="16"/>
        </w:rPr>
      </w:pPr>
    </w:p>
    <w:p w14:paraId="7D5E59D3" w14:textId="77777777" w:rsidR="009D704A" w:rsidRPr="00C34869" w:rsidRDefault="009D704A" w:rsidP="00CE7ADE">
      <w:pPr>
        <w:jc w:val="both"/>
        <w:rPr>
          <w:sz w:val="16"/>
          <w:szCs w:val="16"/>
        </w:rPr>
      </w:pPr>
    </w:p>
    <w:p w14:paraId="27A8E83E" w14:textId="77777777" w:rsidR="009D704A" w:rsidRPr="00C34869" w:rsidRDefault="009D704A" w:rsidP="00CE7ADE">
      <w:pPr>
        <w:jc w:val="both"/>
        <w:rPr>
          <w:sz w:val="16"/>
          <w:szCs w:val="16"/>
        </w:rPr>
      </w:pPr>
    </w:p>
    <w:p w14:paraId="15E25E47" w14:textId="77777777" w:rsidR="009D704A" w:rsidRPr="00C34869" w:rsidRDefault="009D704A" w:rsidP="00CE7ADE">
      <w:pPr>
        <w:jc w:val="both"/>
        <w:rPr>
          <w:sz w:val="16"/>
          <w:szCs w:val="16"/>
        </w:rPr>
      </w:pPr>
    </w:p>
    <w:p w14:paraId="284795C6" w14:textId="77777777" w:rsidR="009D704A" w:rsidRPr="00C34869" w:rsidRDefault="009D704A" w:rsidP="00CE7ADE">
      <w:pPr>
        <w:jc w:val="both"/>
        <w:rPr>
          <w:sz w:val="16"/>
          <w:szCs w:val="16"/>
        </w:rPr>
      </w:pPr>
    </w:p>
    <w:p w14:paraId="5D498772" w14:textId="77777777" w:rsidR="009D704A" w:rsidRPr="00C34869" w:rsidRDefault="009D704A" w:rsidP="00CE7ADE">
      <w:pPr>
        <w:jc w:val="both"/>
        <w:rPr>
          <w:sz w:val="16"/>
          <w:szCs w:val="16"/>
        </w:rPr>
      </w:pPr>
    </w:p>
    <w:p w14:paraId="68DE1B4B" w14:textId="77777777" w:rsidR="00CE7ADE" w:rsidRPr="00C34869" w:rsidRDefault="00CE7ADE" w:rsidP="00CE7ADE">
      <w:pPr>
        <w:jc w:val="both"/>
        <w:rPr>
          <w:sz w:val="16"/>
          <w:szCs w:val="16"/>
        </w:rPr>
      </w:pPr>
    </w:p>
    <w:p w14:paraId="2BCA0841" w14:textId="77777777" w:rsidR="00CE7ADE" w:rsidRPr="00C34869" w:rsidRDefault="00CE7ADE" w:rsidP="00CE7ADE">
      <w:pPr>
        <w:jc w:val="both"/>
        <w:rPr>
          <w:sz w:val="16"/>
          <w:szCs w:val="16"/>
        </w:rPr>
      </w:pPr>
    </w:p>
    <w:p w14:paraId="00AB70B2" w14:textId="77777777" w:rsidR="00CE7ADE" w:rsidRPr="00C34869" w:rsidRDefault="00CE7ADE" w:rsidP="00CE7ADE">
      <w:pPr>
        <w:jc w:val="both"/>
        <w:rPr>
          <w:sz w:val="16"/>
          <w:szCs w:val="16"/>
        </w:rPr>
      </w:pPr>
    </w:p>
    <w:p w14:paraId="4C0F104A" w14:textId="77777777" w:rsidR="00896F82" w:rsidRPr="00896F82" w:rsidRDefault="00896F82" w:rsidP="00896F82">
      <w:pPr>
        <w:pStyle w:val="Headerpagetext"/>
        <w:jc w:val="both"/>
        <w:rPr>
          <w:sz w:val="18"/>
          <w:lang w:val="en-US"/>
        </w:rPr>
      </w:pPr>
      <w:r w:rsidRPr="00896F82">
        <w:rPr>
          <w:sz w:val="18"/>
          <w:lang w:val="en-US"/>
        </w:rPr>
        <w:t xml:space="preserve">The information in this book is subject to change without notice and does not represent a commitment on the part of the publisher. The software described in this book is furnished under a license agreement and may only be used or copied in accordance with the terms of that agreement. It is against the law to copy software on any media except as specifically allowed in the license agreement. No part of this manual may be reproduced or transmitted in any form or by any means without the express permission of the publisher. The author and publisher make no representation or warranties of any kind with regard to the completeness or accuracy of the contents herein and accept no liability of any kind including but not limited to performance, merchantability, fitness for any particular purpose, or any losses or damages of any kind caused or alleged to be caused directly or indirectly from this book. In particular, the information contained in this book does not substitute to the instructions from the products’ vendor. This book may contain material belonging to </w:t>
      </w:r>
      <w:proofErr w:type="gramStart"/>
      <w:r w:rsidRPr="00896F82">
        <w:rPr>
          <w:sz w:val="18"/>
          <w:lang w:val="en-US"/>
        </w:rPr>
        <w:t>third-parties</w:t>
      </w:r>
      <w:proofErr w:type="gramEnd"/>
      <w:r w:rsidRPr="00896F82">
        <w:rPr>
          <w:sz w:val="18"/>
          <w:lang w:val="en-US"/>
        </w:rPr>
        <w:t>. Such information is used exclusively in internal work processes and is not intended to be disclosed. In addition, this notice is not a claim of property on such third-party information.</w:t>
      </w:r>
    </w:p>
    <w:p w14:paraId="78F0C67D" w14:textId="77777777" w:rsidR="00896F82" w:rsidRPr="00896F82" w:rsidRDefault="00896F82" w:rsidP="00896F82">
      <w:pPr>
        <w:pStyle w:val="Headerpagetext"/>
        <w:jc w:val="both"/>
        <w:rPr>
          <w:lang w:val="en-US"/>
        </w:rPr>
      </w:pPr>
      <w:r w:rsidRPr="00896F82">
        <w:rPr>
          <w:sz w:val="18"/>
          <w:lang w:val="en-US"/>
        </w:rPr>
        <w:t>All product names and trademarks mentioned in this document belong to their respective owner</w:t>
      </w:r>
      <w:r w:rsidR="00320E21">
        <w:rPr>
          <w:sz w:val="18"/>
          <w:lang w:val="en-US"/>
        </w:rPr>
        <w:t>.</w:t>
      </w:r>
    </w:p>
    <w:p w14:paraId="47FBAC62" w14:textId="77777777" w:rsidR="00F802C6" w:rsidRPr="001E5976" w:rsidRDefault="00F802C6" w:rsidP="00010283">
      <w:pPr>
        <w:rPr>
          <w:lang w:val="en-US"/>
        </w:rPr>
        <w:sectPr w:rsidR="00F802C6" w:rsidRPr="001E5976" w:rsidSect="00D356C7">
          <w:headerReference w:type="default" r:id="rId9"/>
          <w:footerReference w:type="default" r:id="rId10"/>
          <w:pgSz w:w="11906" w:h="16838"/>
          <w:pgMar w:top="851" w:right="1418" w:bottom="1418" w:left="1418" w:header="40" w:footer="0" w:gutter="0"/>
          <w:pgNumType w:start="1"/>
          <w:cols w:space="708"/>
          <w:docGrid w:linePitch="360"/>
        </w:sectPr>
      </w:pPr>
    </w:p>
    <w:p w14:paraId="1D1118ED" w14:textId="77777777" w:rsidR="00AC2578" w:rsidRDefault="00AC2578" w:rsidP="00AC2578">
      <w:pPr>
        <w:pStyle w:val="MainTitle0"/>
        <w:rPr>
          <w:lang w:val="en-US"/>
        </w:rPr>
      </w:pPr>
      <w:r>
        <w:rPr>
          <w:lang w:val="en-US"/>
        </w:rPr>
        <w:lastRenderedPageBreak/>
        <w:t>A global player, a local approach</w:t>
      </w:r>
    </w:p>
    <w:p w14:paraId="33F5F019" w14:textId="77777777" w:rsidR="00AC2578" w:rsidRDefault="00C261A0" w:rsidP="00AC2578">
      <w:pPr>
        <w:rPr>
          <w:lang w:val="en-US"/>
        </w:rPr>
      </w:pPr>
      <w:r w:rsidRPr="00AC2578">
        <w:rPr>
          <w:noProof/>
          <w:lang w:eastAsia="fr-FR" w:bidi="ar-SA"/>
        </w:rPr>
        <mc:AlternateContent>
          <mc:Choice Requires="wpg">
            <w:drawing>
              <wp:anchor distT="0" distB="0" distL="114300" distR="114300" simplePos="0" relativeHeight="251821056" behindDoc="0" locked="0" layoutInCell="1" allowOverlap="1" wp14:anchorId="2C24C5E5" wp14:editId="19C8B810">
                <wp:simplePos x="0" y="0"/>
                <wp:positionH relativeFrom="column">
                  <wp:posOffset>3435520</wp:posOffset>
                </wp:positionH>
                <wp:positionV relativeFrom="paragraph">
                  <wp:posOffset>89487</wp:posOffset>
                </wp:positionV>
                <wp:extent cx="2905760" cy="1429385"/>
                <wp:effectExtent l="0" t="0" r="8890" b="0"/>
                <wp:wrapSquare wrapText="bothSides"/>
                <wp:docPr id="256" name="Group 669"/>
                <wp:cNvGraphicFramePr/>
                <a:graphic xmlns:a="http://schemas.openxmlformats.org/drawingml/2006/main">
                  <a:graphicData uri="http://schemas.microsoft.com/office/word/2010/wordprocessingGroup">
                    <wpg:wgp>
                      <wpg:cNvGrpSpPr/>
                      <wpg:grpSpPr bwMode="auto">
                        <a:xfrm>
                          <a:off x="0" y="0"/>
                          <a:ext cx="2905760" cy="1429385"/>
                          <a:chOff x="0" y="0"/>
                          <a:chExt cx="11064" cy="5338"/>
                        </a:xfrm>
                      </wpg:grpSpPr>
                      <pic:pic xmlns:pic="http://schemas.openxmlformats.org/drawingml/2006/picture">
                        <pic:nvPicPr>
                          <pic:cNvPr id="257" name="Picture 7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26" y="0"/>
                            <a:ext cx="1981"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7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08" y="418"/>
                            <a:ext cx="152"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7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8" y="116"/>
                            <a:ext cx="3423" cy="5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7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6" y="1093"/>
                            <a:ext cx="185"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7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65" y="2039"/>
                            <a:ext cx="807" cy="682"/>
                          </a:xfrm>
                          <a:prstGeom prst="rect">
                            <a:avLst/>
                          </a:prstGeom>
                          <a:noFill/>
                          <a:extLst>
                            <a:ext uri="{909E8E84-426E-40DD-AFC4-6F175D3DCCD1}">
                              <a14:hiddenFill xmlns:a14="http://schemas.microsoft.com/office/drawing/2010/main">
                                <a:solidFill>
                                  <a:srgbClr val="FFFFFF"/>
                                </a:solidFill>
                              </a14:hiddenFill>
                            </a:ext>
                          </a:extLst>
                        </pic:spPr>
                      </pic:pic>
                      <wps:wsp>
                        <wps:cNvPr id="262" name="AutoShape 713"/>
                        <wps:cNvSpPr>
                          <a:spLocks/>
                        </wps:cNvSpPr>
                        <wps:spPr bwMode="auto">
                          <a:xfrm>
                            <a:off x="433" y="625"/>
                            <a:ext cx="3014" cy="4713"/>
                          </a:xfrm>
                          <a:custGeom>
                            <a:avLst/>
                            <a:gdLst>
                              <a:gd name="T0" fmla="+- 0 12851 12841"/>
                              <a:gd name="T1" fmla="*/ T0 w 3014"/>
                              <a:gd name="T2" fmla="+- 0 -1929 -2061"/>
                              <a:gd name="T3" fmla="*/ -1929 h 4713"/>
                              <a:gd name="T4" fmla="+- 0 12873 12841"/>
                              <a:gd name="T5" fmla="*/ T4 w 3014"/>
                              <a:gd name="T6" fmla="+- 0 -1919 -2061"/>
                              <a:gd name="T7" fmla="*/ -1919 h 4713"/>
                              <a:gd name="T8" fmla="+- 0 12899 12841"/>
                              <a:gd name="T9" fmla="*/ T8 w 3014"/>
                              <a:gd name="T10" fmla="+- 0 -2057 -2061"/>
                              <a:gd name="T11" fmla="*/ -2057 h 4713"/>
                              <a:gd name="T12" fmla="+- 0 12914 12841"/>
                              <a:gd name="T13" fmla="*/ T12 w 3014"/>
                              <a:gd name="T14" fmla="+- 0 -2040 -2061"/>
                              <a:gd name="T15" fmla="*/ -2040 h 4713"/>
                              <a:gd name="T16" fmla="+- 0 12921 12841"/>
                              <a:gd name="T17" fmla="*/ T16 w 3014"/>
                              <a:gd name="T18" fmla="+- 0 -1794 -2061"/>
                              <a:gd name="T19" fmla="*/ -1794 h 4713"/>
                              <a:gd name="T20" fmla="+- 0 12882 12841"/>
                              <a:gd name="T21" fmla="*/ T20 w 3014"/>
                              <a:gd name="T22" fmla="+- 0 -1774 -2061"/>
                              <a:gd name="T23" fmla="*/ -1774 h 4713"/>
                              <a:gd name="T24" fmla="+- 0 12841 12841"/>
                              <a:gd name="T25" fmla="*/ T24 w 3014"/>
                              <a:gd name="T26" fmla="+- 0 -1752 -2061"/>
                              <a:gd name="T27" fmla="*/ -1752 h 4713"/>
                              <a:gd name="T28" fmla="+- 0 12894 12841"/>
                              <a:gd name="T29" fmla="*/ T28 w 3014"/>
                              <a:gd name="T30" fmla="+- 0 -1757 -2061"/>
                              <a:gd name="T31" fmla="*/ -1757 h 4713"/>
                              <a:gd name="T32" fmla="+- 0 12926 12841"/>
                              <a:gd name="T33" fmla="*/ T32 w 3014"/>
                              <a:gd name="T34" fmla="+- 0 -1769 -2061"/>
                              <a:gd name="T35" fmla="*/ -1769 h 4713"/>
                              <a:gd name="T36" fmla="+- 0 12948 12841"/>
                              <a:gd name="T37" fmla="*/ T36 w 3014"/>
                              <a:gd name="T38" fmla="+- 0 -2044 -2061"/>
                              <a:gd name="T39" fmla="*/ -2044 h 4713"/>
                              <a:gd name="T40" fmla="+- 0 12914 12841"/>
                              <a:gd name="T41" fmla="*/ T40 w 3014"/>
                              <a:gd name="T42" fmla="+- 0 -2016 -2061"/>
                              <a:gd name="T43" fmla="*/ -2016 h 4713"/>
                              <a:gd name="T44" fmla="+- 0 12954 12841"/>
                              <a:gd name="T45" fmla="*/ T44 w 3014"/>
                              <a:gd name="T46" fmla="+- 0 -2042 -2061"/>
                              <a:gd name="T47" fmla="*/ -2042 h 4713"/>
                              <a:gd name="T48" fmla="+- 0 12967 12841"/>
                              <a:gd name="T49" fmla="*/ T48 w 3014"/>
                              <a:gd name="T50" fmla="+- 0 -1882 -2061"/>
                              <a:gd name="T51" fmla="*/ -1882 h 4713"/>
                              <a:gd name="T52" fmla="+- 0 12957 12841"/>
                              <a:gd name="T53" fmla="*/ T52 w 3014"/>
                              <a:gd name="T54" fmla="+- 0 -1798 -2061"/>
                              <a:gd name="T55" fmla="*/ -1798 h 4713"/>
                              <a:gd name="T56" fmla="+- 0 13551 12841"/>
                              <a:gd name="T57" fmla="*/ T56 w 3014"/>
                              <a:gd name="T58" fmla="+- 0 -721 -2061"/>
                              <a:gd name="T59" fmla="*/ -721 h 4713"/>
                              <a:gd name="T60" fmla="+- 0 13551 12841"/>
                              <a:gd name="T61" fmla="*/ T60 w 3014"/>
                              <a:gd name="T62" fmla="+- 0 -721 -2061"/>
                              <a:gd name="T63" fmla="*/ -721 h 4713"/>
                              <a:gd name="T64" fmla="+- 0 13570 12841"/>
                              <a:gd name="T65" fmla="*/ T64 w 3014"/>
                              <a:gd name="T66" fmla="+- 0 -891 -2061"/>
                              <a:gd name="T67" fmla="*/ -891 h 4713"/>
                              <a:gd name="T68" fmla="+- 0 13570 12841"/>
                              <a:gd name="T69" fmla="*/ T68 w 3014"/>
                              <a:gd name="T70" fmla="+- 0 -886 -2061"/>
                              <a:gd name="T71" fmla="*/ -886 h 4713"/>
                              <a:gd name="T72" fmla="+- 0 13599 12841"/>
                              <a:gd name="T73" fmla="*/ T72 w 3014"/>
                              <a:gd name="T74" fmla="+- 0 -867 -2061"/>
                              <a:gd name="T75" fmla="*/ -867 h 4713"/>
                              <a:gd name="T76" fmla="+- 0 13596 12841"/>
                              <a:gd name="T77" fmla="*/ T76 w 3014"/>
                              <a:gd name="T78" fmla="+- 0 -863 -2061"/>
                              <a:gd name="T79" fmla="*/ -863 h 4713"/>
                              <a:gd name="T80" fmla="+- 0 14394 12841"/>
                              <a:gd name="T81" fmla="*/ T80 w 3014"/>
                              <a:gd name="T82" fmla="+- 0 398 -2061"/>
                              <a:gd name="T83" fmla="*/ 398 h 4713"/>
                              <a:gd name="T84" fmla="+- 0 14379 12841"/>
                              <a:gd name="T85" fmla="*/ T84 w 3014"/>
                              <a:gd name="T86" fmla="+- 0 409 -2061"/>
                              <a:gd name="T87" fmla="*/ 409 h 4713"/>
                              <a:gd name="T88" fmla="+- 0 14399 12841"/>
                              <a:gd name="T89" fmla="*/ T88 w 3014"/>
                              <a:gd name="T90" fmla="+- 0 418 -2061"/>
                              <a:gd name="T91" fmla="*/ 418 h 4713"/>
                              <a:gd name="T92" fmla="+- 0 14403 12841"/>
                              <a:gd name="T93" fmla="*/ T92 w 3014"/>
                              <a:gd name="T94" fmla="+- 0 444 -2061"/>
                              <a:gd name="T95" fmla="*/ 444 h 4713"/>
                              <a:gd name="T96" fmla="+- 0 14382 12841"/>
                              <a:gd name="T97" fmla="*/ T96 w 3014"/>
                              <a:gd name="T98" fmla="+- 0 441 -2061"/>
                              <a:gd name="T99" fmla="*/ 441 h 4713"/>
                              <a:gd name="T100" fmla="+- 0 14351 12841"/>
                              <a:gd name="T101" fmla="*/ T100 w 3014"/>
                              <a:gd name="T102" fmla="+- 0 443 -2061"/>
                              <a:gd name="T103" fmla="*/ 443 h 4713"/>
                              <a:gd name="T104" fmla="+- 0 14320 12841"/>
                              <a:gd name="T105" fmla="*/ T104 w 3014"/>
                              <a:gd name="T106" fmla="+- 0 456 -2061"/>
                              <a:gd name="T107" fmla="*/ 456 h 4713"/>
                              <a:gd name="T108" fmla="+- 0 14370 12841"/>
                              <a:gd name="T109" fmla="*/ T108 w 3014"/>
                              <a:gd name="T110" fmla="+- 0 482 -2061"/>
                              <a:gd name="T111" fmla="*/ 482 h 4713"/>
                              <a:gd name="T112" fmla="+- 0 14380 12841"/>
                              <a:gd name="T113" fmla="*/ T112 w 3014"/>
                              <a:gd name="T114" fmla="+- 0 471 -2061"/>
                              <a:gd name="T115" fmla="*/ 471 h 4713"/>
                              <a:gd name="T116" fmla="+- 0 14403 12841"/>
                              <a:gd name="T117" fmla="*/ T116 w 3014"/>
                              <a:gd name="T118" fmla="+- 0 463 -2061"/>
                              <a:gd name="T119" fmla="*/ 463 h 4713"/>
                              <a:gd name="T120" fmla="+- 0 14416 12841"/>
                              <a:gd name="T121" fmla="*/ T120 w 3014"/>
                              <a:gd name="T122" fmla="+- 0 470 -2061"/>
                              <a:gd name="T123" fmla="*/ 470 h 4713"/>
                              <a:gd name="T124" fmla="+- 0 14876 12841"/>
                              <a:gd name="T125" fmla="*/ T124 w 3014"/>
                              <a:gd name="T126" fmla="+- 0 1519 -2061"/>
                              <a:gd name="T127" fmla="*/ 1519 h 4713"/>
                              <a:gd name="T128" fmla="+- 0 14869 12841"/>
                              <a:gd name="T129" fmla="*/ T128 w 3014"/>
                              <a:gd name="T130" fmla="+- 0 1492 -2061"/>
                              <a:gd name="T131" fmla="*/ 1492 h 4713"/>
                              <a:gd name="T132" fmla="+- 0 14848 12841"/>
                              <a:gd name="T133" fmla="*/ T132 w 3014"/>
                              <a:gd name="T134" fmla="+- 0 1480 -2061"/>
                              <a:gd name="T135" fmla="*/ 1480 h 4713"/>
                              <a:gd name="T136" fmla="+- 0 14847 12841"/>
                              <a:gd name="T137" fmla="*/ T136 w 3014"/>
                              <a:gd name="T138" fmla="+- 0 1502 -2061"/>
                              <a:gd name="T139" fmla="*/ 1502 h 4713"/>
                              <a:gd name="T140" fmla="+- 0 14870 12841"/>
                              <a:gd name="T141" fmla="*/ T140 w 3014"/>
                              <a:gd name="T142" fmla="+- 0 1523 -2061"/>
                              <a:gd name="T143" fmla="*/ 1523 h 4713"/>
                              <a:gd name="T144" fmla="+- 0 14883 12841"/>
                              <a:gd name="T145" fmla="*/ T144 w 3014"/>
                              <a:gd name="T146" fmla="+- 0 1766 -2061"/>
                              <a:gd name="T147" fmla="*/ 1766 h 4713"/>
                              <a:gd name="T148" fmla="+- 0 14885 12841"/>
                              <a:gd name="T149" fmla="*/ T148 w 3014"/>
                              <a:gd name="T150" fmla="+- 0 1798 -2061"/>
                              <a:gd name="T151" fmla="*/ 1798 h 4713"/>
                              <a:gd name="T152" fmla="+- 0 14964 12841"/>
                              <a:gd name="T153" fmla="*/ T152 w 3014"/>
                              <a:gd name="T154" fmla="+- 0 1776 -2061"/>
                              <a:gd name="T155" fmla="*/ 1776 h 4713"/>
                              <a:gd name="T156" fmla="+- 0 14946 12841"/>
                              <a:gd name="T157" fmla="*/ T156 w 3014"/>
                              <a:gd name="T158" fmla="+- 0 1767 -2061"/>
                              <a:gd name="T159" fmla="*/ 1767 h 4713"/>
                              <a:gd name="T160" fmla="+- 0 14955 12841"/>
                              <a:gd name="T161" fmla="*/ T160 w 3014"/>
                              <a:gd name="T162" fmla="+- 0 1789 -2061"/>
                              <a:gd name="T163" fmla="*/ 1789 h 4713"/>
                              <a:gd name="T164" fmla="+- 0 15542 12841"/>
                              <a:gd name="T165" fmla="*/ T164 w 3014"/>
                              <a:gd name="T166" fmla="+- 0 2130 -2061"/>
                              <a:gd name="T167" fmla="*/ 2130 h 4713"/>
                              <a:gd name="T168" fmla="+- 0 15530 12841"/>
                              <a:gd name="T169" fmla="*/ T168 w 3014"/>
                              <a:gd name="T170" fmla="+- 0 2122 -2061"/>
                              <a:gd name="T171" fmla="*/ 2122 h 4713"/>
                              <a:gd name="T172" fmla="+- 0 15542 12841"/>
                              <a:gd name="T173" fmla="*/ T172 w 3014"/>
                              <a:gd name="T174" fmla="+- 0 2146 -2061"/>
                              <a:gd name="T175" fmla="*/ 2146 h 4713"/>
                              <a:gd name="T176" fmla="+- 0 15570 12841"/>
                              <a:gd name="T177" fmla="*/ T176 w 3014"/>
                              <a:gd name="T178" fmla="+- 0 2648 -2061"/>
                              <a:gd name="T179" fmla="*/ 2648 h 4713"/>
                              <a:gd name="T180" fmla="+- 0 15621 12841"/>
                              <a:gd name="T181" fmla="*/ T180 w 3014"/>
                              <a:gd name="T182" fmla="+- 0 2639 -2061"/>
                              <a:gd name="T183" fmla="*/ 2639 h 4713"/>
                              <a:gd name="T184" fmla="+- 0 15713 12841"/>
                              <a:gd name="T185" fmla="*/ T184 w 3014"/>
                              <a:gd name="T186" fmla="+- 0 2609 -2061"/>
                              <a:gd name="T187" fmla="*/ 2609 h 4713"/>
                              <a:gd name="T188" fmla="+- 0 15706 12841"/>
                              <a:gd name="T189" fmla="*/ T188 w 3014"/>
                              <a:gd name="T190" fmla="+- 0 2619 -2061"/>
                              <a:gd name="T191" fmla="*/ 2619 h 4713"/>
                              <a:gd name="T192" fmla="+- 0 15717 12841"/>
                              <a:gd name="T193" fmla="*/ T192 w 3014"/>
                              <a:gd name="T194" fmla="+- 0 2620 -2061"/>
                              <a:gd name="T195" fmla="*/ 2620 h 4713"/>
                              <a:gd name="T196" fmla="+- 0 15780 12841"/>
                              <a:gd name="T197" fmla="*/ T196 w 3014"/>
                              <a:gd name="T198" fmla="+- 0 2480 -2061"/>
                              <a:gd name="T199" fmla="*/ 2480 h 4713"/>
                              <a:gd name="T200" fmla="+- 0 15769 12841"/>
                              <a:gd name="T201" fmla="*/ T200 w 3014"/>
                              <a:gd name="T202" fmla="+- 0 2497 -2061"/>
                              <a:gd name="T203" fmla="*/ 2497 h 4713"/>
                              <a:gd name="T204" fmla="+- 0 15775 12841"/>
                              <a:gd name="T205" fmla="*/ T204 w 3014"/>
                              <a:gd name="T206" fmla="+- 0 2517 -2061"/>
                              <a:gd name="T207" fmla="*/ 2517 h 4713"/>
                              <a:gd name="T208" fmla="+- 0 15788 12841"/>
                              <a:gd name="T209" fmla="*/ T208 w 3014"/>
                              <a:gd name="T210" fmla="+- 0 2492 -2061"/>
                              <a:gd name="T211" fmla="*/ 2492 h 4713"/>
                              <a:gd name="T212" fmla="+- 0 15836 12841"/>
                              <a:gd name="T213" fmla="*/ T212 w 3014"/>
                              <a:gd name="T214" fmla="+- 0 2471 -2061"/>
                              <a:gd name="T215" fmla="*/ 2471 h 4713"/>
                              <a:gd name="T216" fmla="+- 0 15818 12841"/>
                              <a:gd name="T217" fmla="*/ T216 w 3014"/>
                              <a:gd name="T218" fmla="+- 0 2503 -2061"/>
                              <a:gd name="T219" fmla="*/ 2503 h 4713"/>
                              <a:gd name="T220" fmla="+- 0 15831 12841"/>
                              <a:gd name="T221" fmla="*/ T220 w 3014"/>
                              <a:gd name="T222" fmla="+- 0 2514 -2061"/>
                              <a:gd name="T223" fmla="*/ 2514 h 4713"/>
                              <a:gd name="T224" fmla="+- 0 15844 12841"/>
                              <a:gd name="T225" fmla="*/ T224 w 3014"/>
                              <a:gd name="T226" fmla="+- 0 2494 -2061"/>
                              <a:gd name="T227" fmla="*/ 2494 h 4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14" h="4713">
                                <a:moveTo>
                                  <a:pt x="51" y="132"/>
                                </a:moveTo>
                                <a:lnTo>
                                  <a:pt x="47" y="118"/>
                                </a:lnTo>
                                <a:lnTo>
                                  <a:pt x="32" y="128"/>
                                </a:lnTo>
                                <a:lnTo>
                                  <a:pt x="41" y="128"/>
                                </a:lnTo>
                                <a:lnTo>
                                  <a:pt x="10" y="132"/>
                                </a:lnTo>
                                <a:lnTo>
                                  <a:pt x="7" y="140"/>
                                </a:lnTo>
                                <a:lnTo>
                                  <a:pt x="17" y="145"/>
                                </a:lnTo>
                                <a:lnTo>
                                  <a:pt x="22" y="149"/>
                                </a:lnTo>
                                <a:lnTo>
                                  <a:pt x="32" y="142"/>
                                </a:lnTo>
                                <a:lnTo>
                                  <a:pt x="41" y="135"/>
                                </a:lnTo>
                                <a:lnTo>
                                  <a:pt x="51" y="132"/>
                                </a:lnTo>
                                <a:moveTo>
                                  <a:pt x="78" y="5"/>
                                </a:moveTo>
                                <a:lnTo>
                                  <a:pt x="66" y="0"/>
                                </a:lnTo>
                                <a:lnTo>
                                  <a:pt x="58" y="4"/>
                                </a:lnTo>
                                <a:lnTo>
                                  <a:pt x="44" y="14"/>
                                </a:lnTo>
                                <a:lnTo>
                                  <a:pt x="48" y="22"/>
                                </a:lnTo>
                                <a:lnTo>
                                  <a:pt x="54" y="29"/>
                                </a:lnTo>
                                <a:lnTo>
                                  <a:pt x="75" y="24"/>
                                </a:lnTo>
                                <a:lnTo>
                                  <a:pt x="73" y="21"/>
                                </a:lnTo>
                                <a:lnTo>
                                  <a:pt x="78" y="12"/>
                                </a:lnTo>
                                <a:lnTo>
                                  <a:pt x="78" y="5"/>
                                </a:lnTo>
                                <a:moveTo>
                                  <a:pt x="97" y="278"/>
                                </a:moveTo>
                                <a:lnTo>
                                  <a:pt x="95" y="270"/>
                                </a:lnTo>
                                <a:lnTo>
                                  <a:pt x="80" y="267"/>
                                </a:lnTo>
                                <a:lnTo>
                                  <a:pt x="76" y="265"/>
                                </a:lnTo>
                                <a:lnTo>
                                  <a:pt x="76" y="262"/>
                                </a:lnTo>
                                <a:lnTo>
                                  <a:pt x="74" y="262"/>
                                </a:lnTo>
                                <a:lnTo>
                                  <a:pt x="63" y="270"/>
                                </a:lnTo>
                                <a:lnTo>
                                  <a:pt x="41" y="287"/>
                                </a:lnTo>
                                <a:lnTo>
                                  <a:pt x="32" y="289"/>
                                </a:lnTo>
                                <a:lnTo>
                                  <a:pt x="29" y="290"/>
                                </a:lnTo>
                                <a:lnTo>
                                  <a:pt x="2" y="297"/>
                                </a:lnTo>
                                <a:lnTo>
                                  <a:pt x="0" y="299"/>
                                </a:lnTo>
                                <a:lnTo>
                                  <a:pt x="0" y="309"/>
                                </a:lnTo>
                                <a:lnTo>
                                  <a:pt x="10" y="313"/>
                                </a:lnTo>
                                <a:lnTo>
                                  <a:pt x="10" y="319"/>
                                </a:lnTo>
                                <a:lnTo>
                                  <a:pt x="31" y="306"/>
                                </a:lnTo>
                                <a:lnTo>
                                  <a:pt x="25" y="304"/>
                                </a:lnTo>
                                <a:lnTo>
                                  <a:pt x="53" y="304"/>
                                </a:lnTo>
                                <a:lnTo>
                                  <a:pt x="63" y="311"/>
                                </a:lnTo>
                                <a:lnTo>
                                  <a:pt x="70" y="304"/>
                                </a:lnTo>
                                <a:lnTo>
                                  <a:pt x="73" y="301"/>
                                </a:lnTo>
                                <a:lnTo>
                                  <a:pt x="65" y="296"/>
                                </a:lnTo>
                                <a:lnTo>
                                  <a:pt x="85" y="292"/>
                                </a:lnTo>
                                <a:lnTo>
                                  <a:pt x="94" y="296"/>
                                </a:lnTo>
                                <a:lnTo>
                                  <a:pt x="94" y="292"/>
                                </a:lnTo>
                                <a:lnTo>
                                  <a:pt x="97" y="278"/>
                                </a:lnTo>
                                <a:moveTo>
                                  <a:pt x="113" y="19"/>
                                </a:moveTo>
                                <a:lnTo>
                                  <a:pt x="107" y="17"/>
                                </a:lnTo>
                                <a:lnTo>
                                  <a:pt x="95" y="19"/>
                                </a:lnTo>
                                <a:lnTo>
                                  <a:pt x="87" y="22"/>
                                </a:lnTo>
                                <a:lnTo>
                                  <a:pt x="77" y="33"/>
                                </a:lnTo>
                                <a:lnTo>
                                  <a:pt x="75" y="36"/>
                                </a:lnTo>
                                <a:lnTo>
                                  <a:pt x="73" y="45"/>
                                </a:lnTo>
                                <a:lnTo>
                                  <a:pt x="73" y="55"/>
                                </a:lnTo>
                                <a:lnTo>
                                  <a:pt x="99" y="45"/>
                                </a:lnTo>
                                <a:lnTo>
                                  <a:pt x="113" y="34"/>
                                </a:lnTo>
                                <a:lnTo>
                                  <a:pt x="109" y="34"/>
                                </a:lnTo>
                                <a:lnTo>
                                  <a:pt x="113" y="19"/>
                                </a:lnTo>
                                <a:moveTo>
                                  <a:pt x="131" y="176"/>
                                </a:moveTo>
                                <a:lnTo>
                                  <a:pt x="121" y="173"/>
                                </a:lnTo>
                                <a:lnTo>
                                  <a:pt x="113" y="173"/>
                                </a:lnTo>
                                <a:lnTo>
                                  <a:pt x="113" y="183"/>
                                </a:lnTo>
                                <a:lnTo>
                                  <a:pt x="126" y="179"/>
                                </a:lnTo>
                                <a:lnTo>
                                  <a:pt x="131" y="176"/>
                                </a:lnTo>
                                <a:moveTo>
                                  <a:pt x="143" y="253"/>
                                </a:moveTo>
                                <a:lnTo>
                                  <a:pt x="133" y="251"/>
                                </a:lnTo>
                                <a:lnTo>
                                  <a:pt x="124" y="255"/>
                                </a:lnTo>
                                <a:lnTo>
                                  <a:pt x="116" y="263"/>
                                </a:lnTo>
                                <a:lnTo>
                                  <a:pt x="126" y="267"/>
                                </a:lnTo>
                                <a:lnTo>
                                  <a:pt x="140" y="267"/>
                                </a:lnTo>
                                <a:lnTo>
                                  <a:pt x="142" y="260"/>
                                </a:lnTo>
                                <a:lnTo>
                                  <a:pt x="143" y="253"/>
                                </a:lnTo>
                                <a:moveTo>
                                  <a:pt x="710" y="1340"/>
                                </a:moveTo>
                                <a:lnTo>
                                  <a:pt x="703" y="1345"/>
                                </a:lnTo>
                                <a:lnTo>
                                  <a:pt x="703" y="1349"/>
                                </a:lnTo>
                                <a:lnTo>
                                  <a:pt x="707" y="1349"/>
                                </a:lnTo>
                                <a:lnTo>
                                  <a:pt x="710" y="1347"/>
                                </a:lnTo>
                                <a:lnTo>
                                  <a:pt x="710" y="1340"/>
                                </a:lnTo>
                                <a:moveTo>
                                  <a:pt x="734" y="1172"/>
                                </a:moveTo>
                                <a:lnTo>
                                  <a:pt x="734" y="1171"/>
                                </a:lnTo>
                                <a:lnTo>
                                  <a:pt x="733" y="1169"/>
                                </a:lnTo>
                                <a:lnTo>
                                  <a:pt x="731" y="1169"/>
                                </a:lnTo>
                                <a:lnTo>
                                  <a:pt x="729" y="1170"/>
                                </a:lnTo>
                                <a:lnTo>
                                  <a:pt x="728" y="1170"/>
                                </a:lnTo>
                                <a:lnTo>
                                  <a:pt x="728" y="1172"/>
                                </a:lnTo>
                                <a:lnTo>
                                  <a:pt x="727" y="1172"/>
                                </a:lnTo>
                                <a:lnTo>
                                  <a:pt x="730" y="1174"/>
                                </a:lnTo>
                                <a:lnTo>
                                  <a:pt x="729" y="1175"/>
                                </a:lnTo>
                                <a:lnTo>
                                  <a:pt x="732" y="1175"/>
                                </a:lnTo>
                                <a:lnTo>
                                  <a:pt x="734" y="1173"/>
                                </a:lnTo>
                                <a:lnTo>
                                  <a:pt x="734" y="1172"/>
                                </a:lnTo>
                                <a:moveTo>
                                  <a:pt x="759" y="1197"/>
                                </a:moveTo>
                                <a:lnTo>
                                  <a:pt x="758" y="1194"/>
                                </a:lnTo>
                                <a:lnTo>
                                  <a:pt x="756" y="1194"/>
                                </a:lnTo>
                                <a:lnTo>
                                  <a:pt x="754" y="1195"/>
                                </a:lnTo>
                                <a:lnTo>
                                  <a:pt x="751" y="1197"/>
                                </a:lnTo>
                                <a:lnTo>
                                  <a:pt x="752" y="1198"/>
                                </a:lnTo>
                                <a:lnTo>
                                  <a:pt x="755" y="1198"/>
                                </a:lnTo>
                                <a:lnTo>
                                  <a:pt x="759" y="1197"/>
                                </a:lnTo>
                                <a:moveTo>
                                  <a:pt x="1563" y="2463"/>
                                </a:moveTo>
                                <a:lnTo>
                                  <a:pt x="1559" y="2459"/>
                                </a:lnTo>
                                <a:lnTo>
                                  <a:pt x="1558" y="2458"/>
                                </a:lnTo>
                                <a:lnTo>
                                  <a:pt x="1553" y="2459"/>
                                </a:lnTo>
                                <a:lnTo>
                                  <a:pt x="1548" y="2456"/>
                                </a:lnTo>
                                <a:lnTo>
                                  <a:pt x="1545" y="2459"/>
                                </a:lnTo>
                                <a:lnTo>
                                  <a:pt x="1542" y="2462"/>
                                </a:lnTo>
                                <a:lnTo>
                                  <a:pt x="1539" y="2465"/>
                                </a:lnTo>
                                <a:lnTo>
                                  <a:pt x="1538" y="2470"/>
                                </a:lnTo>
                                <a:lnTo>
                                  <a:pt x="1537" y="2472"/>
                                </a:lnTo>
                                <a:lnTo>
                                  <a:pt x="1547" y="2472"/>
                                </a:lnTo>
                                <a:lnTo>
                                  <a:pt x="1545" y="2471"/>
                                </a:lnTo>
                                <a:lnTo>
                                  <a:pt x="1557" y="2473"/>
                                </a:lnTo>
                                <a:lnTo>
                                  <a:pt x="1558" y="2479"/>
                                </a:lnTo>
                                <a:lnTo>
                                  <a:pt x="1561" y="2471"/>
                                </a:lnTo>
                                <a:lnTo>
                                  <a:pt x="1562" y="2467"/>
                                </a:lnTo>
                                <a:lnTo>
                                  <a:pt x="1563" y="2463"/>
                                </a:lnTo>
                                <a:moveTo>
                                  <a:pt x="1569" y="2513"/>
                                </a:moveTo>
                                <a:lnTo>
                                  <a:pt x="1562" y="2505"/>
                                </a:lnTo>
                                <a:lnTo>
                                  <a:pt x="1560" y="2501"/>
                                </a:lnTo>
                                <a:lnTo>
                                  <a:pt x="1559" y="2499"/>
                                </a:lnTo>
                                <a:lnTo>
                                  <a:pt x="1551" y="2501"/>
                                </a:lnTo>
                                <a:lnTo>
                                  <a:pt x="1544" y="2499"/>
                                </a:lnTo>
                                <a:lnTo>
                                  <a:pt x="1541" y="2502"/>
                                </a:lnTo>
                                <a:lnTo>
                                  <a:pt x="1538" y="2505"/>
                                </a:lnTo>
                                <a:lnTo>
                                  <a:pt x="1533" y="2504"/>
                                </a:lnTo>
                                <a:lnTo>
                                  <a:pt x="1526" y="2503"/>
                                </a:lnTo>
                                <a:lnTo>
                                  <a:pt x="1518" y="2504"/>
                                </a:lnTo>
                                <a:lnTo>
                                  <a:pt x="1510" y="2504"/>
                                </a:lnTo>
                                <a:lnTo>
                                  <a:pt x="1501" y="2501"/>
                                </a:lnTo>
                                <a:lnTo>
                                  <a:pt x="1494" y="2506"/>
                                </a:lnTo>
                                <a:lnTo>
                                  <a:pt x="1491" y="2507"/>
                                </a:lnTo>
                                <a:lnTo>
                                  <a:pt x="1489" y="2515"/>
                                </a:lnTo>
                                <a:lnTo>
                                  <a:pt x="1479" y="2517"/>
                                </a:lnTo>
                                <a:lnTo>
                                  <a:pt x="1502" y="2524"/>
                                </a:lnTo>
                                <a:lnTo>
                                  <a:pt x="1504" y="2522"/>
                                </a:lnTo>
                                <a:lnTo>
                                  <a:pt x="1513" y="2525"/>
                                </a:lnTo>
                                <a:lnTo>
                                  <a:pt x="1510" y="2525"/>
                                </a:lnTo>
                                <a:lnTo>
                                  <a:pt x="1529" y="2543"/>
                                </a:lnTo>
                                <a:lnTo>
                                  <a:pt x="1532" y="2549"/>
                                </a:lnTo>
                                <a:lnTo>
                                  <a:pt x="1536" y="2538"/>
                                </a:lnTo>
                                <a:lnTo>
                                  <a:pt x="1538" y="2533"/>
                                </a:lnTo>
                                <a:lnTo>
                                  <a:pt x="1539" y="2532"/>
                                </a:lnTo>
                                <a:lnTo>
                                  <a:pt x="1545" y="2528"/>
                                </a:lnTo>
                                <a:lnTo>
                                  <a:pt x="1533" y="2532"/>
                                </a:lnTo>
                                <a:lnTo>
                                  <a:pt x="1557" y="2524"/>
                                </a:lnTo>
                                <a:lnTo>
                                  <a:pt x="1561" y="2527"/>
                                </a:lnTo>
                                <a:lnTo>
                                  <a:pt x="1562" y="2524"/>
                                </a:lnTo>
                                <a:lnTo>
                                  <a:pt x="1563" y="2522"/>
                                </a:lnTo>
                                <a:lnTo>
                                  <a:pt x="1566" y="2514"/>
                                </a:lnTo>
                                <a:lnTo>
                                  <a:pt x="1569" y="2513"/>
                                </a:lnTo>
                                <a:moveTo>
                                  <a:pt x="1578" y="2532"/>
                                </a:moveTo>
                                <a:lnTo>
                                  <a:pt x="1575" y="2531"/>
                                </a:lnTo>
                                <a:lnTo>
                                  <a:pt x="1573" y="2534"/>
                                </a:lnTo>
                                <a:lnTo>
                                  <a:pt x="1578" y="2538"/>
                                </a:lnTo>
                                <a:lnTo>
                                  <a:pt x="1578" y="2532"/>
                                </a:lnTo>
                                <a:moveTo>
                                  <a:pt x="2036" y="3582"/>
                                </a:moveTo>
                                <a:lnTo>
                                  <a:pt x="2035" y="3580"/>
                                </a:lnTo>
                                <a:lnTo>
                                  <a:pt x="2035" y="3575"/>
                                </a:lnTo>
                                <a:lnTo>
                                  <a:pt x="2034" y="3568"/>
                                </a:lnTo>
                                <a:lnTo>
                                  <a:pt x="2033" y="3564"/>
                                </a:lnTo>
                                <a:lnTo>
                                  <a:pt x="2030" y="3556"/>
                                </a:lnTo>
                                <a:lnTo>
                                  <a:pt x="2028" y="3553"/>
                                </a:lnTo>
                                <a:lnTo>
                                  <a:pt x="2024" y="3545"/>
                                </a:lnTo>
                                <a:lnTo>
                                  <a:pt x="2026" y="3543"/>
                                </a:lnTo>
                                <a:lnTo>
                                  <a:pt x="2028" y="3541"/>
                                </a:lnTo>
                                <a:lnTo>
                                  <a:pt x="2016" y="3543"/>
                                </a:lnTo>
                                <a:lnTo>
                                  <a:pt x="2007" y="3541"/>
                                </a:lnTo>
                                <a:lnTo>
                                  <a:pt x="2008" y="3539"/>
                                </a:lnTo>
                                <a:lnTo>
                                  <a:pt x="1995" y="3547"/>
                                </a:lnTo>
                                <a:lnTo>
                                  <a:pt x="1997" y="3559"/>
                                </a:lnTo>
                                <a:lnTo>
                                  <a:pt x="1995" y="3561"/>
                                </a:lnTo>
                                <a:lnTo>
                                  <a:pt x="2006" y="3563"/>
                                </a:lnTo>
                                <a:lnTo>
                                  <a:pt x="2015" y="3564"/>
                                </a:lnTo>
                                <a:lnTo>
                                  <a:pt x="2023" y="3569"/>
                                </a:lnTo>
                                <a:lnTo>
                                  <a:pt x="2023" y="3575"/>
                                </a:lnTo>
                                <a:lnTo>
                                  <a:pt x="2017" y="3574"/>
                                </a:lnTo>
                                <a:lnTo>
                                  <a:pt x="2029" y="3584"/>
                                </a:lnTo>
                                <a:lnTo>
                                  <a:pt x="2033" y="3588"/>
                                </a:lnTo>
                                <a:lnTo>
                                  <a:pt x="2035" y="3580"/>
                                </a:lnTo>
                                <a:lnTo>
                                  <a:pt x="2036" y="3582"/>
                                </a:lnTo>
                                <a:moveTo>
                                  <a:pt x="2052" y="3827"/>
                                </a:moveTo>
                                <a:lnTo>
                                  <a:pt x="2042" y="3827"/>
                                </a:lnTo>
                                <a:lnTo>
                                  <a:pt x="2040" y="3833"/>
                                </a:lnTo>
                                <a:lnTo>
                                  <a:pt x="2038" y="3843"/>
                                </a:lnTo>
                                <a:lnTo>
                                  <a:pt x="2039" y="3851"/>
                                </a:lnTo>
                                <a:lnTo>
                                  <a:pt x="2042" y="3854"/>
                                </a:lnTo>
                                <a:lnTo>
                                  <a:pt x="2044" y="3859"/>
                                </a:lnTo>
                                <a:lnTo>
                                  <a:pt x="2050" y="3850"/>
                                </a:lnTo>
                                <a:lnTo>
                                  <a:pt x="2051" y="3846"/>
                                </a:lnTo>
                                <a:lnTo>
                                  <a:pt x="2052" y="3841"/>
                                </a:lnTo>
                                <a:lnTo>
                                  <a:pt x="2052" y="3827"/>
                                </a:lnTo>
                                <a:moveTo>
                                  <a:pt x="2123" y="3837"/>
                                </a:moveTo>
                                <a:lnTo>
                                  <a:pt x="2121" y="3831"/>
                                </a:lnTo>
                                <a:lnTo>
                                  <a:pt x="2116" y="3825"/>
                                </a:lnTo>
                                <a:lnTo>
                                  <a:pt x="2106" y="3825"/>
                                </a:lnTo>
                                <a:lnTo>
                                  <a:pt x="2109" y="3826"/>
                                </a:lnTo>
                                <a:lnTo>
                                  <a:pt x="2105" y="3828"/>
                                </a:lnTo>
                                <a:lnTo>
                                  <a:pt x="2101" y="3834"/>
                                </a:lnTo>
                                <a:lnTo>
                                  <a:pt x="2096" y="3835"/>
                                </a:lnTo>
                                <a:lnTo>
                                  <a:pt x="2094" y="3840"/>
                                </a:lnTo>
                                <a:lnTo>
                                  <a:pt x="2105" y="3848"/>
                                </a:lnTo>
                                <a:lnTo>
                                  <a:pt x="2114" y="3850"/>
                                </a:lnTo>
                                <a:lnTo>
                                  <a:pt x="2122" y="3860"/>
                                </a:lnTo>
                                <a:lnTo>
                                  <a:pt x="2122" y="3839"/>
                                </a:lnTo>
                                <a:lnTo>
                                  <a:pt x="2123" y="3837"/>
                                </a:lnTo>
                                <a:moveTo>
                                  <a:pt x="2703" y="4198"/>
                                </a:moveTo>
                                <a:lnTo>
                                  <a:pt x="2701" y="4191"/>
                                </a:lnTo>
                                <a:lnTo>
                                  <a:pt x="2701" y="4185"/>
                                </a:lnTo>
                                <a:lnTo>
                                  <a:pt x="2700" y="4184"/>
                                </a:lnTo>
                                <a:lnTo>
                                  <a:pt x="2695" y="4178"/>
                                </a:lnTo>
                                <a:lnTo>
                                  <a:pt x="2691" y="4184"/>
                                </a:lnTo>
                                <a:lnTo>
                                  <a:pt x="2689" y="4183"/>
                                </a:lnTo>
                                <a:lnTo>
                                  <a:pt x="2689" y="4189"/>
                                </a:lnTo>
                                <a:lnTo>
                                  <a:pt x="2693" y="4199"/>
                                </a:lnTo>
                                <a:lnTo>
                                  <a:pt x="2691" y="4200"/>
                                </a:lnTo>
                                <a:lnTo>
                                  <a:pt x="2697" y="4204"/>
                                </a:lnTo>
                                <a:lnTo>
                                  <a:pt x="2701" y="4207"/>
                                </a:lnTo>
                                <a:lnTo>
                                  <a:pt x="2703" y="4201"/>
                                </a:lnTo>
                                <a:lnTo>
                                  <a:pt x="2703" y="4198"/>
                                </a:lnTo>
                                <a:moveTo>
                                  <a:pt x="2736" y="4706"/>
                                </a:moveTo>
                                <a:lnTo>
                                  <a:pt x="2730" y="4706"/>
                                </a:lnTo>
                                <a:lnTo>
                                  <a:pt x="2729" y="4709"/>
                                </a:lnTo>
                                <a:lnTo>
                                  <a:pt x="2732" y="4712"/>
                                </a:lnTo>
                                <a:lnTo>
                                  <a:pt x="2736" y="4706"/>
                                </a:lnTo>
                                <a:moveTo>
                                  <a:pt x="2786" y="4693"/>
                                </a:moveTo>
                                <a:lnTo>
                                  <a:pt x="2780" y="4694"/>
                                </a:lnTo>
                                <a:lnTo>
                                  <a:pt x="2780" y="4700"/>
                                </a:lnTo>
                                <a:lnTo>
                                  <a:pt x="2784" y="4701"/>
                                </a:lnTo>
                                <a:lnTo>
                                  <a:pt x="2786" y="4693"/>
                                </a:lnTo>
                                <a:moveTo>
                                  <a:pt x="2876" y="4681"/>
                                </a:moveTo>
                                <a:lnTo>
                                  <a:pt x="2874" y="4675"/>
                                </a:lnTo>
                                <a:lnTo>
                                  <a:pt x="2872" y="4670"/>
                                </a:lnTo>
                                <a:lnTo>
                                  <a:pt x="2872" y="4663"/>
                                </a:lnTo>
                                <a:lnTo>
                                  <a:pt x="2867" y="4661"/>
                                </a:lnTo>
                                <a:lnTo>
                                  <a:pt x="2867" y="4669"/>
                                </a:lnTo>
                                <a:lnTo>
                                  <a:pt x="2865" y="4674"/>
                                </a:lnTo>
                                <a:lnTo>
                                  <a:pt x="2865" y="4680"/>
                                </a:lnTo>
                                <a:lnTo>
                                  <a:pt x="2860" y="4689"/>
                                </a:lnTo>
                                <a:lnTo>
                                  <a:pt x="2869" y="4689"/>
                                </a:lnTo>
                                <a:lnTo>
                                  <a:pt x="2875" y="4688"/>
                                </a:lnTo>
                                <a:lnTo>
                                  <a:pt x="2875" y="4681"/>
                                </a:lnTo>
                                <a:lnTo>
                                  <a:pt x="2876" y="4681"/>
                                </a:lnTo>
                                <a:moveTo>
                                  <a:pt x="2953" y="4546"/>
                                </a:moveTo>
                                <a:lnTo>
                                  <a:pt x="2953" y="4545"/>
                                </a:lnTo>
                                <a:lnTo>
                                  <a:pt x="2952" y="4539"/>
                                </a:lnTo>
                                <a:lnTo>
                                  <a:pt x="2947" y="4539"/>
                                </a:lnTo>
                                <a:lnTo>
                                  <a:pt x="2939" y="4541"/>
                                </a:lnTo>
                                <a:lnTo>
                                  <a:pt x="2939" y="4547"/>
                                </a:lnTo>
                                <a:lnTo>
                                  <a:pt x="2942" y="4545"/>
                                </a:lnTo>
                                <a:lnTo>
                                  <a:pt x="2936" y="4553"/>
                                </a:lnTo>
                                <a:lnTo>
                                  <a:pt x="2935" y="4554"/>
                                </a:lnTo>
                                <a:lnTo>
                                  <a:pt x="2928" y="4558"/>
                                </a:lnTo>
                                <a:lnTo>
                                  <a:pt x="2920" y="4559"/>
                                </a:lnTo>
                                <a:lnTo>
                                  <a:pt x="2922" y="4569"/>
                                </a:lnTo>
                                <a:lnTo>
                                  <a:pt x="2929" y="4573"/>
                                </a:lnTo>
                                <a:lnTo>
                                  <a:pt x="2934" y="4578"/>
                                </a:lnTo>
                                <a:lnTo>
                                  <a:pt x="2940" y="4567"/>
                                </a:lnTo>
                                <a:lnTo>
                                  <a:pt x="2938" y="4566"/>
                                </a:lnTo>
                                <a:lnTo>
                                  <a:pt x="2941" y="4562"/>
                                </a:lnTo>
                                <a:lnTo>
                                  <a:pt x="2944" y="4558"/>
                                </a:lnTo>
                                <a:lnTo>
                                  <a:pt x="2947" y="4553"/>
                                </a:lnTo>
                                <a:lnTo>
                                  <a:pt x="2953" y="4546"/>
                                </a:lnTo>
                                <a:moveTo>
                                  <a:pt x="3014" y="4541"/>
                                </a:moveTo>
                                <a:lnTo>
                                  <a:pt x="3008" y="4535"/>
                                </a:lnTo>
                                <a:lnTo>
                                  <a:pt x="3000" y="4535"/>
                                </a:lnTo>
                                <a:lnTo>
                                  <a:pt x="2995" y="4532"/>
                                </a:lnTo>
                                <a:lnTo>
                                  <a:pt x="2987" y="4549"/>
                                </a:lnTo>
                                <a:lnTo>
                                  <a:pt x="2987" y="4551"/>
                                </a:lnTo>
                                <a:lnTo>
                                  <a:pt x="2983" y="4557"/>
                                </a:lnTo>
                                <a:lnTo>
                                  <a:pt x="2981" y="4550"/>
                                </a:lnTo>
                                <a:lnTo>
                                  <a:pt x="2977" y="4564"/>
                                </a:lnTo>
                                <a:lnTo>
                                  <a:pt x="2972" y="4577"/>
                                </a:lnTo>
                                <a:lnTo>
                                  <a:pt x="2972" y="4578"/>
                                </a:lnTo>
                                <a:lnTo>
                                  <a:pt x="2986" y="4575"/>
                                </a:lnTo>
                                <a:lnTo>
                                  <a:pt x="2987" y="4583"/>
                                </a:lnTo>
                                <a:lnTo>
                                  <a:pt x="2990" y="4575"/>
                                </a:lnTo>
                                <a:lnTo>
                                  <a:pt x="2992" y="4569"/>
                                </a:lnTo>
                                <a:lnTo>
                                  <a:pt x="2995" y="4562"/>
                                </a:lnTo>
                                <a:lnTo>
                                  <a:pt x="3001" y="4557"/>
                                </a:lnTo>
                                <a:lnTo>
                                  <a:pt x="3003" y="4555"/>
                                </a:lnTo>
                                <a:lnTo>
                                  <a:pt x="3004" y="4556"/>
                                </a:lnTo>
                                <a:lnTo>
                                  <a:pt x="3005" y="4555"/>
                                </a:lnTo>
                                <a:lnTo>
                                  <a:pt x="3011" y="4548"/>
                                </a:lnTo>
                                <a:lnTo>
                                  <a:pt x="3014" y="4541"/>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7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922"/>
                            <a:ext cx="412" cy="132"/>
                          </a:xfrm>
                          <a:prstGeom prst="rect">
                            <a:avLst/>
                          </a:prstGeom>
                          <a:noFill/>
                          <a:extLst>
                            <a:ext uri="{909E8E84-426E-40DD-AFC4-6F175D3DCCD1}">
                              <a14:hiddenFill xmlns:a14="http://schemas.microsoft.com/office/drawing/2010/main">
                                <a:solidFill>
                                  <a:srgbClr val="FFFFFF"/>
                                </a:solidFill>
                              </a14:hiddenFill>
                            </a:ext>
                          </a:extLst>
                        </pic:spPr>
                      </pic:pic>
                      <wps:wsp>
                        <wps:cNvPr id="264" name="AutoShape 711"/>
                        <wps:cNvSpPr>
                          <a:spLocks/>
                        </wps:cNvSpPr>
                        <wps:spPr bwMode="auto">
                          <a:xfrm>
                            <a:off x="693" y="818"/>
                            <a:ext cx="653" cy="364"/>
                          </a:xfrm>
                          <a:custGeom>
                            <a:avLst/>
                            <a:gdLst>
                              <a:gd name="T0" fmla="+- 0 13100 13100"/>
                              <a:gd name="T1" fmla="*/ T0 w 653"/>
                              <a:gd name="T2" fmla="+- 0 -1835 -1868"/>
                              <a:gd name="T3" fmla="*/ -1835 h 364"/>
                              <a:gd name="T4" fmla="+- 0 13109 13100"/>
                              <a:gd name="T5" fmla="*/ T4 w 653"/>
                              <a:gd name="T6" fmla="+- 0 -1825 -1868"/>
                              <a:gd name="T7" fmla="*/ -1825 h 364"/>
                              <a:gd name="T8" fmla="+- 0 13152 13100"/>
                              <a:gd name="T9" fmla="*/ T8 w 653"/>
                              <a:gd name="T10" fmla="+- 0 -1830 -1868"/>
                              <a:gd name="T11" fmla="*/ -1830 h 364"/>
                              <a:gd name="T12" fmla="+- 0 13136 13100"/>
                              <a:gd name="T13" fmla="*/ T12 w 653"/>
                              <a:gd name="T14" fmla="+- 0 -1823 -1868"/>
                              <a:gd name="T15" fmla="*/ -1823 h 364"/>
                              <a:gd name="T16" fmla="+- 0 13152 13100"/>
                              <a:gd name="T17" fmla="*/ T16 w 653"/>
                              <a:gd name="T18" fmla="+- 0 -1812 -1868"/>
                              <a:gd name="T19" fmla="*/ -1812 h 364"/>
                              <a:gd name="T20" fmla="+- 0 13205 13100"/>
                              <a:gd name="T21" fmla="*/ T20 w 653"/>
                              <a:gd name="T22" fmla="+- 0 -1858 -1868"/>
                              <a:gd name="T23" fmla="*/ -1858 h 364"/>
                              <a:gd name="T24" fmla="+- 0 13186 13100"/>
                              <a:gd name="T25" fmla="*/ T24 w 653"/>
                              <a:gd name="T26" fmla="+- 0 -1861 -1868"/>
                              <a:gd name="T27" fmla="*/ -1861 h 364"/>
                              <a:gd name="T28" fmla="+- 0 13201 13100"/>
                              <a:gd name="T29" fmla="*/ T28 w 653"/>
                              <a:gd name="T30" fmla="+- 0 -1842 -1868"/>
                              <a:gd name="T31" fmla="*/ -1842 h 364"/>
                              <a:gd name="T32" fmla="+- 0 13211 13100"/>
                              <a:gd name="T33" fmla="*/ T32 w 653"/>
                              <a:gd name="T34" fmla="+- 0 -1863 -1868"/>
                              <a:gd name="T35" fmla="*/ -1863 h 364"/>
                              <a:gd name="T36" fmla="+- 0 13618 13100"/>
                              <a:gd name="T37" fmla="*/ T36 w 653"/>
                              <a:gd name="T38" fmla="+- 0 -1702 -1868"/>
                              <a:gd name="T39" fmla="*/ -1702 h 364"/>
                              <a:gd name="T40" fmla="+- 0 13597 13100"/>
                              <a:gd name="T41" fmla="*/ T40 w 653"/>
                              <a:gd name="T42" fmla="+- 0 -1671 -1868"/>
                              <a:gd name="T43" fmla="*/ -1671 h 364"/>
                              <a:gd name="T44" fmla="+- 0 13596 13100"/>
                              <a:gd name="T45" fmla="*/ T44 w 653"/>
                              <a:gd name="T46" fmla="+- 0 -1653 -1868"/>
                              <a:gd name="T47" fmla="*/ -1653 h 364"/>
                              <a:gd name="T48" fmla="+- 0 13608 13100"/>
                              <a:gd name="T49" fmla="*/ T48 w 653"/>
                              <a:gd name="T50" fmla="+- 0 -1630 -1868"/>
                              <a:gd name="T51" fmla="*/ -1630 h 364"/>
                              <a:gd name="T52" fmla="+- 0 13618 13100"/>
                              <a:gd name="T53" fmla="*/ T52 w 653"/>
                              <a:gd name="T54" fmla="+- 0 -1661 -1868"/>
                              <a:gd name="T55" fmla="*/ -1661 h 364"/>
                              <a:gd name="T56" fmla="+- 0 13628 13100"/>
                              <a:gd name="T57" fmla="*/ T56 w 653"/>
                              <a:gd name="T58" fmla="+- 0 -1675 -1868"/>
                              <a:gd name="T59" fmla="*/ -1675 h 364"/>
                              <a:gd name="T60" fmla="+- 0 13647 13100"/>
                              <a:gd name="T61" fmla="*/ T60 w 653"/>
                              <a:gd name="T62" fmla="+- 0 -1682 -1868"/>
                              <a:gd name="T63" fmla="*/ -1682 h 364"/>
                              <a:gd name="T64" fmla="+- 0 13654 13100"/>
                              <a:gd name="T65" fmla="*/ T64 w 653"/>
                              <a:gd name="T66" fmla="+- 0 -1571 -1868"/>
                              <a:gd name="T67" fmla="*/ -1571 h 364"/>
                              <a:gd name="T68" fmla="+- 0 13654 13100"/>
                              <a:gd name="T69" fmla="*/ T68 w 653"/>
                              <a:gd name="T70" fmla="+- 0 -1547 -1868"/>
                              <a:gd name="T71" fmla="*/ -1547 h 364"/>
                              <a:gd name="T72" fmla="+- 0 13664 13100"/>
                              <a:gd name="T73" fmla="*/ T72 w 653"/>
                              <a:gd name="T74" fmla="+- 0 -1554 -1868"/>
                              <a:gd name="T75" fmla="*/ -1554 h 364"/>
                              <a:gd name="T76" fmla="+- 0 13663 13100"/>
                              <a:gd name="T77" fmla="*/ T76 w 653"/>
                              <a:gd name="T78" fmla="+- 0 -1854 -1868"/>
                              <a:gd name="T79" fmla="*/ -1854 h 364"/>
                              <a:gd name="T80" fmla="+- 0 13654 13100"/>
                              <a:gd name="T81" fmla="*/ T80 w 653"/>
                              <a:gd name="T82" fmla="+- 0 -1854 -1868"/>
                              <a:gd name="T83" fmla="*/ -1854 h 364"/>
                              <a:gd name="T84" fmla="+- 0 13669 13100"/>
                              <a:gd name="T85" fmla="*/ T84 w 653"/>
                              <a:gd name="T86" fmla="+- 0 -1849 -1868"/>
                              <a:gd name="T87" fmla="*/ -1849 h 364"/>
                              <a:gd name="T88" fmla="+- 0 13642 13100"/>
                              <a:gd name="T89" fmla="*/ T88 w 653"/>
                              <a:gd name="T90" fmla="+- 0 -1844 -1868"/>
                              <a:gd name="T91" fmla="*/ -1844 h 364"/>
                              <a:gd name="T92" fmla="+- 0 13626 13100"/>
                              <a:gd name="T93" fmla="*/ T92 w 653"/>
                              <a:gd name="T94" fmla="+- 0 -1832 -1868"/>
                              <a:gd name="T95" fmla="*/ -1832 h 364"/>
                              <a:gd name="T96" fmla="+- 0 13657 13100"/>
                              <a:gd name="T97" fmla="*/ T96 w 653"/>
                              <a:gd name="T98" fmla="+- 0 -1829 -1868"/>
                              <a:gd name="T99" fmla="*/ -1829 h 364"/>
                              <a:gd name="T100" fmla="+- 0 13676 13100"/>
                              <a:gd name="T101" fmla="*/ T100 w 653"/>
                              <a:gd name="T102" fmla="+- 0 -1834 -1868"/>
                              <a:gd name="T103" fmla="*/ -1834 h 364"/>
                              <a:gd name="T104" fmla="+- 0 13681 13100"/>
                              <a:gd name="T105" fmla="*/ T104 w 653"/>
                              <a:gd name="T106" fmla="+- 0 -1813 -1868"/>
                              <a:gd name="T107" fmla="*/ -1813 h 364"/>
                              <a:gd name="T108" fmla="+- 0 13693 13100"/>
                              <a:gd name="T109" fmla="*/ T108 w 653"/>
                              <a:gd name="T110" fmla="+- 0 -1806 -1868"/>
                              <a:gd name="T111" fmla="*/ -1806 h 364"/>
                              <a:gd name="T112" fmla="+- 0 13676 13100"/>
                              <a:gd name="T113" fmla="*/ T112 w 653"/>
                              <a:gd name="T114" fmla="+- 0 -1547 -1868"/>
                              <a:gd name="T115" fmla="*/ -1547 h 364"/>
                              <a:gd name="T116" fmla="+- 0 13679 13100"/>
                              <a:gd name="T117" fmla="*/ T116 w 653"/>
                              <a:gd name="T118" fmla="+- 0 -1531 -1868"/>
                              <a:gd name="T119" fmla="*/ -1531 h 364"/>
                              <a:gd name="T120" fmla="+- 0 13695 13100"/>
                              <a:gd name="T121" fmla="*/ T120 w 653"/>
                              <a:gd name="T122" fmla="+- 0 -1537 -1868"/>
                              <a:gd name="T123" fmla="*/ -1537 h 364"/>
                              <a:gd name="T124" fmla="+- 0 13692 13100"/>
                              <a:gd name="T125" fmla="*/ T124 w 653"/>
                              <a:gd name="T126" fmla="+- 0 -1760 -1868"/>
                              <a:gd name="T127" fmla="*/ -1760 h 364"/>
                              <a:gd name="T128" fmla="+- 0 13667 13100"/>
                              <a:gd name="T129" fmla="*/ T128 w 653"/>
                              <a:gd name="T130" fmla="+- 0 -1789 -1868"/>
                              <a:gd name="T131" fmla="*/ -1789 h 364"/>
                              <a:gd name="T132" fmla="+- 0 13638 13100"/>
                              <a:gd name="T133" fmla="*/ T132 w 653"/>
                              <a:gd name="T134" fmla="+- 0 -1806 -1868"/>
                              <a:gd name="T135" fmla="*/ -1806 h 364"/>
                              <a:gd name="T136" fmla="+- 0 13618 13100"/>
                              <a:gd name="T137" fmla="*/ T136 w 653"/>
                              <a:gd name="T138" fmla="+- 0 -1805 -1868"/>
                              <a:gd name="T139" fmla="*/ -1805 h 364"/>
                              <a:gd name="T140" fmla="+- 0 13649 13100"/>
                              <a:gd name="T141" fmla="*/ T140 w 653"/>
                              <a:gd name="T142" fmla="+- 0 -1777 -1868"/>
                              <a:gd name="T143" fmla="*/ -1777 h 364"/>
                              <a:gd name="T144" fmla="+- 0 13659 13100"/>
                              <a:gd name="T145" fmla="*/ T144 w 653"/>
                              <a:gd name="T146" fmla="+- 0 -1764 -1868"/>
                              <a:gd name="T147" fmla="*/ -1764 h 364"/>
                              <a:gd name="T148" fmla="+- 0 13657 13100"/>
                              <a:gd name="T149" fmla="*/ T148 w 653"/>
                              <a:gd name="T150" fmla="+- 0 -1742 -1868"/>
                              <a:gd name="T151" fmla="*/ -1742 h 364"/>
                              <a:gd name="T152" fmla="+- 0 13676 13100"/>
                              <a:gd name="T153" fmla="*/ T152 w 653"/>
                              <a:gd name="T154" fmla="+- 0 -1760 -1868"/>
                              <a:gd name="T155" fmla="*/ -1760 h 364"/>
                              <a:gd name="T156" fmla="+- 0 13688 13100"/>
                              <a:gd name="T157" fmla="*/ T156 w 653"/>
                              <a:gd name="T158" fmla="+- 0 -1747 -1868"/>
                              <a:gd name="T159" fmla="*/ -1747 h 364"/>
                              <a:gd name="T160" fmla="+- 0 13744 13100"/>
                              <a:gd name="T161" fmla="*/ T160 w 653"/>
                              <a:gd name="T162" fmla="+- 0 -1520 -1868"/>
                              <a:gd name="T163" fmla="*/ -1520 h 364"/>
                              <a:gd name="T164" fmla="+- 0 13744 13100"/>
                              <a:gd name="T165" fmla="*/ T164 w 653"/>
                              <a:gd name="T166" fmla="+- 0 -1504 -1868"/>
                              <a:gd name="T167" fmla="*/ -1504 h 364"/>
                              <a:gd name="T168" fmla="+- 0 13753 13100"/>
                              <a:gd name="T169" fmla="*/ T168 w 653"/>
                              <a:gd name="T170" fmla="+- 0 -1518 -1868"/>
                              <a:gd name="T171" fmla="*/ -151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3" h="364">
                                <a:moveTo>
                                  <a:pt x="16" y="34"/>
                                </a:moveTo>
                                <a:lnTo>
                                  <a:pt x="9" y="31"/>
                                </a:lnTo>
                                <a:lnTo>
                                  <a:pt x="0" y="33"/>
                                </a:lnTo>
                                <a:lnTo>
                                  <a:pt x="0" y="38"/>
                                </a:lnTo>
                                <a:lnTo>
                                  <a:pt x="4" y="43"/>
                                </a:lnTo>
                                <a:lnTo>
                                  <a:pt x="9" y="43"/>
                                </a:lnTo>
                                <a:lnTo>
                                  <a:pt x="16" y="34"/>
                                </a:lnTo>
                                <a:moveTo>
                                  <a:pt x="55" y="43"/>
                                </a:moveTo>
                                <a:lnTo>
                                  <a:pt x="52" y="38"/>
                                </a:lnTo>
                                <a:lnTo>
                                  <a:pt x="47" y="41"/>
                                </a:lnTo>
                                <a:lnTo>
                                  <a:pt x="41" y="43"/>
                                </a:lnTo>
                                <a:lnTo>
                                  <a:pt x="36" y="45"/>
                                </a:lnTo>
                                <a:lnTo>
                                  <a:pt x="41" y="48"/>
                                </a:lnTo>
                                <a:lnTo>
                                  <a:pt x="45" y="58"/>
                                </a:lnTo>
                                <a:lnTo>
                                  <a:pt x="52" y="56"/>
                                </a:lnTo>
                                <a:lnTo>
                                  <a:pt x="55" y="43"/>
                                </a:lnTo>
                                <a:moveTo>
                                  <a:pt x="111" y="5"/>
                                </a:moveTo>
                                <a:lnTo>
                                  <a:pt x="105" y="10"/>
                                </a:lnTo>
                                <a:lnTo>
                                  <a:pt x="103" y="0"/>
                                </a:lnTo>
                                <a:lnTo>
                                  <a:pt x="98" y="0"/>
                                </a:lnTo>
                                <a:lnTo>
                                  <a:pt x="86" y="7"/>
                                </a:lnTo>
                                <a:lnTo>
                                  <a:pt x="76" y="31"/>
                                </a:lnTo>
                                <a:lnTo>
                                  <a:pt x="86" y="27"/>
                                </a:lnTo>
                                <a:lnTo>
                                  <a:pt x="101" y="26"/>
                                </a:lnTo>
                                <a:lnTo>
                                  <a:pt x="106" y="15"/>
                                </a:lnTo>
                                <a:lnTo>
                                  <a:pt x="109" y="10"/>
                                </a:lnTo>
                                <a:lnTo>
                                  <a:pt x="111" y="5"/>
                                </a:lnTo>
                                <a:moveTo>
                                  <a:pt x="547" y="159"/>
                                </a:moveTo>
                                <a:lnTo>
                                  <a:pt x="533" y="164"/>
                                </a:lnTo>
                                <a:lnTo>
                                  <a:pt x="518" y="166"/>
                                </a:lnTo>
                                <a:lnTo>
                                  <a:pt x="494" y="179"/>
                                </a:lnTo>
                                <a:lnTo>
                                  <a:pt x="499" y="185"/>
                                </a:lnTo>
                                <a:lnTo>
                                  <a:pt x="497" y="197"/>
                                </a:lnTo>
                                <a:lnTo>
                                  <a:pt x="496" y="203"/>
                                </a:lnTo>
                                <a:lnTo>
                                  <a:pt x="494" y="210"/>
                                </a:lnTo>
                                <a:lnTo>
                                  <a:pt x="496" y="215"/>
                                </a:lnTo>
                                <a:lnTo>
                                  <a:pt x="496" y="224"/>
                                </a:lnTo>
                                <a:lnTo>
                                  <a:pt x="502" y="234"/>
                                </a:lnTo>
                                <a:lnTo>
                                  <a:pt x="508" y="238"/>
                                </a:lnTo>
                                <a:lnTo>
                                  <a:pt x="520" y="238"/>
                                </a:lnTo>
                                <a:lnTo>
                                  <a:pt x="520" y="212"/>
                                </a:lnTo>
                                <a:lnTo>
                                  <a:pt x="518" y="207"/>
                                </a:lnTo>
                                <a:lnTo>
                                  <a:pt x="518" y="190"/>
                                </a:lnTo>
                                <a:lnTo>
                                  <a:pt x="521" y="188"/>
                                </a:lnTo>
                                <a:lnTo>
                                  <a:pt x="528" y="193"/>
                                </a:lnTo>
                                <a:lnTo>
                                  <a:pt x="543" y="191"/>
                                </a:lnTo>
                                <a:lnTo>
                                  <a:pt x="546" y="188"/>
                                </a:lnTo>
                                <a:lnTo>
                                  <a:pt x="547" y="186"/>
                                </a:lnTo>
                                <a:lnTo>
                                  <a:pt x="547" y="159"/>
                                </a:lnTo>
                                <a:moveTo>
                                  <a:pt x="564" y="309"/>
                                </a:moveTo>
                                <a:lnTo>
                                  <a:pt x="554" y="297"/>
                                </a:lnTo>
                                <a:lnTo>
                                  <a:pt x="538" y="308"/>
                                </a:lnTo>
                                <a:lnTo>
                                  <a:pt x="549" y="321"/>
                                </a:lnTo>
                                <a:lnTo>
                                  <a:pt x="554" y="321"/>
                                </a:lnTo>
                                <a:lnTo>
                                  <a:pt x="561" y="335"/>
                                </a:lnTo>
                                <a:lnTo>
                                  <a:pt x="562" y="325"/>
                                </a:lnTo>
                                <a:lnTo>
                                  <a:pt x="564" y="314"/>
                                </a:lnTo>
                                <a:lnTo>
                                  <a:pt x="564" y="309"/>
                                </a:lnTo>
                                <a:moveTo>
                                  <a:pt x="569" y="19"/>
                                </a:moveTo>
                                <a:lnTo>
                                  <a:pt x="563" y="14"/>
                                </a:lnTo>
                                <a:lnTo>
                                  <a:pt x="561" y="12"/>
                                </a:lnTo>
                                <a:lnTo>
                                  <a:pt x="555" y="9"/>
                                </a:lnTo>
                                <a:lnTo>
                                  <a:pt x="554" y="14"/>
                                </a:lnTo>
                                <a:lnTo>
                                  <a:pt x="552" y="19"/>
                                </a:lnTo>
                                <a:lnTo>
                                  <a:pt x="569" y="19"/>
                                </a:lnTo>
                                <a:moveTo>
                                  <a:pt x="576" y="34"/>
                                </a:moveTo>
                                <a:lnTo>
                                  <a:pt x="576" y="24"/>
                                </a:lnTo>
                                <a:lnTo>
                                  <a:pt x="542" y="24"/>
                                </a:lnTo>
                                <a:lnTo>
                                  <a:pt x="533" y="24"/>
                                </a:lnTo>
                                <a:lnTo>
                                  <a:pt x="526" y="29"/>
                                </a:lnTo>
                                <a:lnTo>
                                  <a:pt x="526" y="36"/>
                                </a:lnTo>
                                <a:lnTo>
                                  <a:pt x="537" y="36"/>
                                </a:lnTo>
                                <a:lnTo>
                                  <a:pt x="552" y="34"/>
                                </a:lnTo>
                                <a:lnTo>
                                  <a:pt x="557" y="39"/>
                                </a:lnTo>
                                <a:lnTo>
                                  <a:pt x="569" y="39"/>
                                </a:lnTo>
                                <a:lnTo>
                                  <a:pt x="576" y="38"/>
                                </a:lnTo>
                                <a:lnTo>
                                  <a:pt x="576" y="34"/>
                                </a:lnTo>
                                <a:moveTo>
                                  <a:pt x="593" y="62"/>
                                </a:moveTo>
                                <a:lnTo>
                                  <a:pt x="586" y="51"/>
                                </a:lnTo>
                                <a:lnTo>
                                  <a:pt x="581" y="55"/>
                                </a:lnTo>
                                <a:lnTo>
                                  <a:pt x="578" y="63"/>
                                </a:lnTo>
                                <a:lnTo>
                                  <a:pt x="583" y="68"/>
                                </a:lnTo>
                                <a:lnTo>
                                  <a:pt x="593" y="62"/>
                                </a:lnTo>
                                <a:moveTo>
                                  <a:pt x="595" y="331"/>
                                </a:moveTo>
                                <a:lnTo>
                                  <a:pt x="591" y="321"/>
                                </a:lnTo>
                                <a:lnTo>
                                  <a:pt x="576" y="321"/>
                                </a:lnTo>
                                <a:lnTo>
                                  <a:pt x="573" y="331"/>
                                </a:lnTo>
                                <a:lnTo>
                                  <a:pt x="574" y="335"/>
                                </a:lnTo>
                                <a:lnTo>
                                  <a:pt x="579" y="337"/>
                                </a:lnTo>
                                <a:lnTo>
                                  <a:pt x="584" y="338"/>
                                </a:lnTo>
                                <a:lnTo>
                                  <a:pt x="593" y="331"/>
                                </a:lnTo>
                                <a:lnTo>
                                  <a:pt x="595" y="331"/>
                                </a:lnTo>
                                <a:moveTo>
                                  <a:pt x="595" y="113"/>
                                </a:moveTo>
                                <a:lnTo>
                                  <a:pt x="592" y="108"/>
                                </a:lnTo>
                                <a:lnTo>
                                  <a:pt x="584" y="94"/>
                                </a:lnTo>
                                <a:lnTo>
                                  <a:pt x="571" y="87"/>
                                </a:lnTo>
                                <a:lnTo>
                                  <a:pt x="567" y="79"/>
                                </a:lnTo>
                                <a:lnTo>
                                  <a:pt x="559" y="67"/>
                                </a:lnTo>
                                <a:lnTo>
                                  <a:pt x="549" y="67"/>
                                </a:lnTo>
                                <a:lnTo>
                                  <a:pt x="538" y="62"/>
                                </a:lnTo>
                                <a:lnTo>
                                  <a:pt x="531" y="61"/>
                                </a:lnTo>
                                <a:lnTo>
                                  <a:pt x="523" y="61"/>
                                </a:lnTo>
                                <a:lnTo>
                                  <a:pt x="518" y="63"/>
                                </a:lnTo>
                                <a:lnTo>
                                  <a:pt x="520" y="70"/>
                                </a:lnTo>
                                <a:lnTo>
                                  <a:pt x="528" y="84"/>
                                </a:lnTo>
                                <a:lnTo>
                                  <a:pt x="549" y="91"/>
                                </a:lnTo>
                                <a:lnTo>
                                  <a:pt x="550" y="87"/>
                                </a:lnTo>
                                <a:lnTo>
                                  <a:pt x="557" y="97"/>
                                </a:lnTo>
                                <a:lnTo>
                                  <a:pt x="559" y="104"/>
                                </a:lnTo>
                                <a:lnTo>
                                  <a:pt x="555" y="111"/>
                                </a:lnTo>
                                <a:lnTo>
                                  <a:pt x="540" y="126"/>
                                </a:lnTo>
                                <a:lnTo>
                                  <a:pt x="557" y="126"/>
                                </a:lnTo>
                                <a:lnTo>
                                  <a:pt x="566" y="120"/>
                                </a:lnTo>
                                <a:lnTo>
                                  <a:pt x="573" y="115"/>
                                </a:lnTo>
                                <a:lnTo>
                                  <a:pt x="576" y="108"/>
                                </a:lnTo>
                                <a:lnTo>
                                  <a:pt x="579" y="115"/>
                                </a:lnTo>
                                <a:lnTo>
                                  <a:pt x="583" y="121"/>
                                </a:lnTo>
                                <a:lnTo>
                                  <a:pt x="588" y="121"/>
                                </a:lnTo>
                                <a:lnTo>
                                  <a:pt x="595" y="113"/>
                                </a:lnTo>
                                <a:moveTo>
                                  <a:pt x="653" y="350"/>
                                </a:moveTo>
                                <a:lnTo>
                                  <a:pt x="644" y="348"/>
                                </a:lnTo>
                                <a:lnTo>
                                  <a:pt x="637" y="348"/>
                                </a:lnTo>
                                <a:lnTo>
                                  <a:pt x="637" y="359"/>
                                </a:lnTo>
                                <a:lnTo>
                                  <a:pt x="644" y="364"/>
                                </a:lnTo>
                                <a:lnTo>
                                  <a:pt x="649" y="360"/>
                                </a:lnTo>
                                <a:lnTo>
                                  <a:pt x="653" y="355"/>
                                </a:lnTo>
                                <a:lnTo>
                                  <a:pt x="653" y="350"/>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7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66" y="255"/>
                            <a:ext cx="250" cy="121"/>
                          </a:xfrm>
                          <a:prstGeom prst="rect">
                            <a:avLst/>
                          </a:prstGeom>
                          <a:noFill/>
                          <a:extLst>
                            <a:ext uri="{909E8E84-426E-40DD-AFC4-6F175D3DCCD1}">
                              <a14:hiddenFill xmlns:a14="http://schemas.microsoft.com/office/drawing/2010/main">
                                <a:solidFill>
                                  <a:srgbClr val="FFFFFF"/>
                                </a:solidFill>
                              </a14:hiddenFill>
                            </a:ext>
                          </a:extLst>
                        </pic:spPr>
                      </pic:pic>
                      <wps:wsp>
                        <wps:cNvPr id="266" name="AutoShape 709"/>
                        <wps:cNvSpPr>
                          <a:spLocks/>
                        </wps:cNvSpPr>
                        <wps:spPr bwMode="auto">
                          <a:xfrm>
                            <a:off x="2863" y="614"/>
                            <a:ext cx="132" cy="84"/>
                          </a:xfrm>
                          <a:custGeom>
                            <a:avLst/>
                            <a:gdLst>
                              <a:gd name="T0" fmla="+- 0 15295 15271"/>
                              <a:gd name="T1" fmla="*/ T0 w 132"/>
                              <a:gd name="T2" fmla="+- 0 -2003 -2071"/>
                              <a:gd name="T3" fmla="*/ -2003 h 84"/>
                              <a:gd name="T4" fmla="+- 0 15286 15271"/>
                              <a:gd name="T5" fmla="*/ T4 w 132"/>
                              <a:gd name="T6" fmla="+- 0 -2013 -2071"/>
                              <a:gd name="T7" fmla="*/ -2013 h 84"/>
                              <a:gd name="T8" fmla="+- 0 15279 15271"/>
                              <a:gd name="T9" fmla="*/ T8 w 132"/>
                              <a:gd name="T10" fmla="+- 0 -2013 -2071"/>
                              <a:gd name="T11" fmla="*/ -2013 h 84"/>
                              <a:gd name="T12" fmla="+- 0 15271 15271"/>
                              <a:gd name="T13" fmla="*/ T12 w 132"/>
                              <a:gd name="T14" fmla="+- 0 -2008 -2071"/>
                              <a:gd name="T15" fmla="*/ -2008 h 84"/>
                              <a:gd name="T16" fmla="+- 0 15273 15271"/>
                              <a:gd name="T17" fmla="*/ T16 w 132"/>
                              <a:gd name="T18" fmla="+- 0 -1998 -2071"/>
                              <a:gd name="T19" fmla="*/ -1998 h 84"/>
                              <a:gd name="T20" fmla="+- 0 15273 15271"/>
                              <a:gd name="T21" fmla="*/ T20 w 132"/>
                              <a:gd name="T22" fmla="+- 0 -1993 -2071"/>
                              <a:gd name="T23" fmla="*/ -1993 h 84"/>
                              <a:gd name="T24" fmla="+- 0 15281 15271"/>
                              <a:gd name="T25" fmla="*/ T24 w 132"/>
                              <a:gd name="T26" fmla="+- 0 -1987 -2071"/>
                              <a:gd name="T27" fmla="*/ -1987 h 84"/>
                              <a:gd name="T28" fmla="+- 0 15286 15271"/>
                              <a:gd name="T29" fmla="*/ T28 w 132"/>
                              <a:gd name="T30" fmla="+- 0 -1987 -2071"/>
                              <a:gd name="T31" fmla="*/ -1987 h 84"/>
                              <a:gd name="T32" fmla="+- 0 15293 15271"/>
                              <a:gd name="T33" fmla="*/ T32 w 132"/>
                              <a:gd name="T34" fmla="+- 0 -1996 -2071"/>
                              <a:gd name="T35" fmla="*/ -1996 h 84"/>
                              <a:gd name="T36" fmla="+- 0 15295 15271"/>
                              <a:gd name="T37" fmla="*/ T36 w 132"/>
                              <a:gd name="T38" fmla="+- 0 -2003 -2071"/>
                              <a:gd name="T39" fmla="*/ -2003 h 84"/>
                              <a:gd name="T40" fmla="+- 0 15327 15271"/>
                              <a:gd name="T41" fmla="*/ T40 w 132"/>
                              <a:gd name="T42" fmla="+- 0 -2042 -2071"/>
                              <a:gd name="T43" fmla="*/ -2042 h 84"/>
                              <a:gd name="T44" fmla="+- 0 15322 15271"/>
                              <a:gd name="T45" fmla="*/ T44 w 132"/>
                              <a:gd name="T46" fmla="+- 0 -2045 -2071"/>
                              <a:gd name="T47" fmla="*/ -2045 h 84"/>
                              <a:gd name="T48" fmla="+- 0 15312 15271"/>
                              <a:gd name="T49" fmla="*/ T48 w 132"/>
                              <a:gd name="T50" fmla="+- 0 -2052 -2071"/>
                              <a:gd name="T51" fmla="*/ -2052 h 84"/>
                              <a:gd name="T52" fmla="+- 0 15310 15271"/>
                              <a:gd name="T53" fmla="*/ T52 w 132"/>
                              <a:gd name="T54" fmla="+- 0 -2047 -2071"/>
                              <a:gd name="T55" fmla="*/ -2047 h 84"/>
                              <a:gd name="T56" fmla="+- 0 15297 15271"/>
                              <a:gd name="T57" fmla="*/ T56 w 132"/>
                              <a:gd name="T58" fmla="+- 0 -2044 -2071"/>
                              <a:gd name="T59" fmla="*/ -2044 h 84"/>
                              <a:gd name="T60" fmla="+- 0 15297 15271"/>
                              <a:gd name="T61" fmla="*/ T60 w 132"/>
                              <a:gd name="T62" fmla="+- 0 -2032 -2071"/>
                              <a:gd name="T63" fmla="*/ -2032 h 84"/>
                              <a:gd name="T64" fmla="+- 0 15302 15271"/>
                              <a:gd name="T65" fmla="*/ T64 w 132"/>
                              <a:gd name="T66" fmla="+- 0 -2027 -2071"/>
                              <a:gd name="T67" fmla="*/ -2027 h 84"/>
                              <a:gd name="T68" fmla="+- 0 15315 15271"/>
                              <a:gd name="T69" fmla="*/ T68 w 132"/>
                              <a:gd name="T70" fmla="+- 0 -2020 -2071"/>
                              <a:gd name="T71" fmla="*/ -2020 h 84"/>
                              <a:gd name="T72" fmla="+- 0 15317 15271"/>
                              <a:gd name="T73" fmla="*/ T72 w 132"/>
                              <a:gd name="T74" fmla="+- 0 -2013 -2071"/>
                              <a:gd name="T75" fmla="*/ -2013 h 84"/>
                              <a:gd name="T76" fmla="+- 0 15324 15271"/>
                              <a:gd name="T77" fmla="*/ T76 w 132"/>
                              <a:gd name="T78" fmla="+- 0 -2010 -2071"/>
                              <a:gd name="T79" fmla="*/ -2010 h 84"/>
                              <a:gd name="T80" fmla="+- 0 15326 15271"/>
                              <a:gd name="T81" fmla="*/ T80 w 132"/>
                              <a:gd name="T82" fmla="+- 0 -2015 -2071"/>
                              <a:gd name="T83" fmla="*/ -2015 h 84"/>
                              <a:gd name="T84" fmla="+- 0 15326 15271"/>
                              <a:gd name="T85" fmla="*/ T84 w 132"/>
                              <a:gd name="T86" fmla="+- 0 -2027 -2071"/>
                              <a:gd name="T87" fmla="*/ -2027 h 84"/>
                              <a:gd name="T88" fmla="+- 0 15327 15271"/>
                              <a:gd name="T89" fmla="*/ T88 w 132"/>
                              <a:gd name="T90" fmla="+- 0 -2042 -2071"/>
                              <a:gd name="T91" fmla="*/ -2042 h 84"/>
                              <a:gd name="T92" fmla="+- 0 15391 15271"/>
                              <a:gd name="T93" fmla="*/ T92 w 132"/>
                              <a:gd name="T94" fmla="+- 0 -2015 -2071"/>
                              <a:gd name="T95" fmla="*/ -2015 h 84"/>
                              <a:gd name="T96" fmla="+- 0 15370 15271"/>
                              <a:gd name="T97" fmla="*/ T96 w 132"/>
                              <a:gd name="T98" fmla="+- 0 -2020 -2071"/>
                              <a:gd name="T99" fmla="*/ -2020 h 84"/>
                              <a:gd name="T100" fmla="+- 0 15365 15271"/>
                              <a:gd name="T101" fmla="*/ T100 w 132"/>
                              <a:gd name="T102" fmla="+- 0 -2018 -2071"/>
                              <a:gd name="T103" fmla="*/ -2018 h 84"/>
                              <a:gd name="T104" fmla="+- 0 15361 15271"/>
                              <a:gd name="T105" fmla="*/ T104 w 132"/>
                              <a:gd name="T106" fmla="+- 0 -2006 -2071"/>
                              <a:gd name="T107" fmla="*/ -2006 h 84"/>
                              <a:gd name="T108" fmla="+- 0 15356 15271"/>
                              <a:gd name="T109" fmla="*/ T108 w 132"/>
                              <a:gd name="T110" fmla="+- 0 -2003 -2071"/>
                              <a:gd name="T111" fmla="*/ -2003 h 84"/>
                              <a:gd name="T112" fmla="+- 0 15367 15271"/>
                              <a:gd name="T113" fmla="*/ T112 w 132"/>
                              <a:gd name="T114" fmla="+- 0 -1993 -2071"/>
                              <a:gd name="T115" fmla="*/ -1993 h 84"/>
                              <a:gd name="T116" fmla="+- 0 15377 15271"/>
                              <a:gd name="T117" fmla="*/ T116 w 132"/>
                              <a:gd name="T118" fmla="+- 0 -1994 -2071"/>
                              <a:gd name="T119" fmla="*/ -1994 h 84"/>
                              <a:gd name="T120" fmla="+- 0 15379 15271"/>
                              <a:gd name="T121" fmla="*/ T120 w 132"/>
                              <a:gd name="T122" fmla="+- 0 -1994 -2071"/>
                              <a:gd name="T123" fmla="*/ -1994 h 84"/>
                              <a:gd name="T124" fmla="+- 0 15379 15271"/>
                              <a:gd name="T125" fmla="*/ T124 w 132"/>
                              <a:gd name="T126" fmla="+- 0 -1994 -2071"/>
                              <a:gd name="T127" fmla="*/ -1994 h 84"/>
                              <a:gd name="T128" fmla="+- 0 15384 15271"/>
                              <a:gd name="T129" fmla="*/ T128 w 132"/>
                              <a:gd name="T130" fmla="+- 0 -1999 -2071"/>
                              <a:gd name="T131" fmla="*/ -1999 h 84"/>
                              <a:gd name="T132" fmla="+- 0 15389 15271"/>
                              <a:gd name="T133" fmla="*/ T132 w 132"/>
                              <a:gd name="T134" fmla="+- 0 -2004 -2071"/>
                              <a:gd name="T135" fmla="*/ -2004 h 84"/>
                              <a:gd name="T136" fmla="+- 0 15391 15271"/>
                              <a:gd name="T137" fmla="*/ T136 w 132"/>
                              <a:gd name="T138" fmla="+- 0 -2015 -2071"/>
                              <a:gd name="T139" fmla="*/ -2015 h 84"/>
                              <a:gd name="T140" fmla="+- 0 15402 15271"/>
                              <a:gd name="T141" fmla="*/ T140 w 132"/>
                              <a:gd name="T142" fmla="+- 0 -2063 -2071"/>
                              <a:gd name="T143" fmla="*/ -2063 h 84"/>
                              <a:gd name="T144" fmla="+- 0 15397 15271"/>
                              <a:gd name="T145" fmla="*/ T144 w 132"/>
                              <a:gd name="T146" fmla="+- 0 -2066 -2071"/>
                              <a:gd name="T147" fmla="*/ -2066 h 84"/>
                              <a:gd name="T148" fmla="+- 0 15387 15271"/>
                              <a:gd name="T149" fmla="*/ T148 w 132"/>
                              <a:gd name="T150" fmla="+- 0 -2071 -2071"/>
                              <a:gd name="T151" fmla="*/ -2071 h 84"/>
                              <a:gd name="T152" fmla="+- 0 15382 15271"/>
                              <a:gd name="T153" fmla="*/ T152 w 132"/>
                              <a:gd name="T154" fmla="+- 0 -2059 -2071"/>
                              <a:gd name="T155" fmla="*/ -2059 h 84"/>
                              <a:gd name="T156" fmla="+- 0 15382 15271"/>
                              <a:gd name="T157" fmla="*/ T156 w 132"/>
                              <a:gd name="T158" fmla="+- 0 -2054 -2071"/>
                              <a:gd name="T159" fmla="*/ -2054 h 84"/>
                              <a:gd name="T160" fmla="+- 0 15382 15271"/>
                              <a:gd name="T161" fmla="*/ T160 w 132"/>
                              <a:gd name="T162" fmla="+- 0 -2054 -2071"/>
                              <a:gd name="T163" fmla="*/ -2054 h 84"/>
                              <a:gd name="T164" fmla="+- 0 15391 15271"/>
                              <a:gd name="T165" fmla="*/ T164 w 132"/>
                              <a:gd name="T166" fmla="+- 0 -2052 -2071"/>
                              <a:gd name="T167" fmla="*/ -2052 h 84"/>
                              <a:gd name="T168" fmla="+- 0 15402 15271"/>
                              <a:gd name="T169" fmla="*/ T168 w 132"/>
                              <a:gd name="T170" fmla="+- 0 -2057 -2071"/>
                              <a:gd name="T171" fmla="*/ -2057 h 84"/>
                              <a:gd name="T172" fmla="+- 0 15402 15271"/>
                              <a:gd name="T173" fmla="*/ T172 w 132"/>
                              <a:gd name="T174" fmla="+- 0 -2063 -2071"/>
                              <a:gd name="T175" fmla="*/ -206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2" h="84">
                                <a:moveTo>
                                  <a:pt x="24" y="68"/>
                                </a:moveTo>
                                <a:lnTo>
                                  <a:pt x="15" y="58"/>
                                </a:lnTo>
                                <a:lnTo>
                                  <a:pt x="8" y="58"/>
                                </a:lnTo>
                                <a:lnTo>
                                  <a:pt x="0" y="63"/>
                                </a:lnTo>
                                <a:lnTo>
                                  <a:pt x="2" y="73"/>
                                </a:lnTo>
                                <a:lnTo>
                                  <a:pt x="2" y="78"/>
                                </a:lnTo>
                                <a:lnTo>
                                  <a:pt x="10" y="84"/>
                                </a:lnTo>
                                <a:lnTo>
                                  <a:pt x="15" y="84"/>
                                </a:lnTo>
                                <a:lnTo>
                                  <a:pt x="22" y="75"/>
                                </a:lnTo>
                                <a:lnTo>
                                  <a:pt x="24" y="68"/>
                                </a:lnTo>
                                <a:moveTo>
                                  <a:pt x="56" y="29"/>
                                </a:moveTo>
                                <a:lnTo>
                                  <a:pt x="51" y="26"/>
                                </a:lnTo>
                                <a:lnTo>
                                  <a:pt x="41" y="19"/>
                                </a:lnTo>
                                <a:lnTo>
                                  <a:pt x="39" y="24"/>
                                </a:lnTo>
                                <a:lnTo>
                                  <a:pt x="26" y="27"/>
                                </a:lnTo>
                                <a:lnTo>
                                  <a:pt x="26" y="39"/>
                                </a:lnTo>
                                <a:lnTo>
                                  <a:pt x="31" y="44"/>
                                </a:lnTo>
                                <a:lnTo>
                                  <a:pt x="44" y="51"/>
                                </a:lnTo>
                                <a:lnTo>
                                  <a:pt x="46" y="58"/>
                                </a:lnTo>
                                <a:lnTo>
                                  <a:pt x="53" y="61"/>
                                </a:lnTo>
                                <a:lnTo>
                                  <a:pt x="55" y="56"/>
                                </a:lnTo>
                                <a:lnTo>
                                  <a:pt x="55" y="44"/>
                                </a:lnTo>
                                <a:lnTo>
                                  <a:pt x="56" y="29"/>
                                </a:lnTo>
                                <a:moveTo>
                                  <a:pt x="120" y="56"/>
                                </a:moveTo>
                                <a:lnTo>
                                  <a:pt x="99" y="51"/>
                                </a:lnTo>
                                <a:lnTo>
                                  <a:pt x="94" y="53"/>
                                </a:lnTo>
                                <a:lnTo>
                                  <a:pt x="90" y="65"/>
                                </a:lnTo>
                                <a:lnTo>
                                  <a:pt x="85" y="68"/>
                                </a:lnTo>
                                <a:lnTo>
                                  <a:pt x="96" y="78"/>
                                </a:lnTo>
                                <a:lnTo>
                                  <a:pt x="106" y="77"/>
                                </a:lnTo>
                                <a:lnTo>
                                  <a:pt x="108" y="77"/>
                                </a:lnTo>
                                <a:lnTo>
                                  <a:pt x="113" y="72"/>
                                </a:lnTo>
                                <a:lnTo>
                                  <a:pt x="118" y="67"/>
                                </a:lnTo>
                                <a:lnTo>
                                  <a:pt x="120" y="56"/>
                                </a:lnTo>
                                <a:moveTo>
                                  <a:pt x="131" y="8"/>
                                </a:moveTo>
                                <a:lnTo>
                                  <a:pt x="126" y="5"/>
                                </a:lnTo>
                                <a:lnTo>
                                  <a:pt x="116" y="0"/>
                                </a:lnTo>
                                <a:lnTo>
                                  <a:pt x="111" y="12"/>
                                </a:lnTo>
                                <a:lnTo>
                                  <a:pt x="111" y="17"/>
                                </a:lnTo>
                                <a:lnTo>
                                  <a:pt x="120" y="19"/>
                                </a:lnTo>
                                <a:lnTo>
                                  <a:pt x="131" y="14"/>
                                </a:lnTo>
                                <a:lnTo>
                                  <a:pt x="131" y="8"/>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7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73" y="132"/>
                            <a:ext cx="5569" cy="4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7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52" y="527"/>
                            <a:ext cx="250"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7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66" y="746"/>
                            <a:ext cx="341" cy="394"/>
                          </a:xfrm>
                          <a:prstGeom prst="rect">
                            <a:avLst/>
                          </a:prstGeom>
                          <a:noFill/>
                          <a:extLst>
                            <a:ext uri="{909E8E84-426E-40DD-AFC4-6F175D3DCCD1}">
                              <a14:hiddenFill xmlns:a14="http://schemas.microsoft.com/office/drawing/2010/main">
                                <a:solidFill>
                                  <a:srgbClr val="FFFFFF"/>
                                </a:solidFill>
                              </a14:hiddenFill>
                            </a:ext>
                          </a:extLst>
                        </pic:spPr>
                      </pic:pic>
                      <wps:wsp>
                        <wps:cNvPr id="270" name="AutoShape 705"/>
                        <wps:cNvSpPr>
                          <a:spLocks/>
                        </wps:cNvSpPr>
                        <wps:spPr bwMode="auto">
                          <a:xfrm>
                            <a:off x="5252" y="43"/>
                            <a:ext cx="3505" cy="1714"/>
                          </a:xfrm>
                          <a:custGeom>
                            <a:avLst/>
                            <a:gdLst>
                              <a:gd name="T0" fmla="+- 0 17675 17660"/>
                              <a:gd name="T1" fmla="*/ T0 w 3505"/>
                              <a:gd name="T2" fmla="+- 0 -1130 -2642"/>
                              <a:gd name="T3" fmla="*/ -1130 h 1714"/>
                              <a:gd name="T4" fmla="+- 0 17818 17660"/>
                              <a:gd name="T5" fmla="*/ T4 w 3505"/>
                              <a:gd name="T6" fmla="+- 0 -1812 -2642"/>
                              <a:gd name="T7" fmla="*/ -1812 h 1714"/>
                              <a:gd name="T8" fmla="+- 0 17825 17660"/>
                              <a:gd name="T9" fmla="*/ T8 w 3505"/>
                              <a:gd name="T10" fmla="+- 0 -2579 -2642"/>
                              <a:gd name="T11" fmla="*/ -2579 h 1714"/>
                              <a:gd name="T12" fmla="+- 0 17857 17660"/>
                              <a:gd name="T13" fmla="*/ T12 w 3505"/>
                              <a:gd name="T14" fmla="+- 0 -1260 -2642"/>
                              <a:gd name="T15" fmla="*/ -1260 h 1714"/>
                              <a:gd name="T16" fmla="+- 0 17827 17660"/>
                              <a:gd name="T17" fmla="*/ T16 w 3505"/>
                              <a:gd name="T18" fmla="+- 0 -1797 -2642"/>
                              <a:gd name="T19" fmla="*/ -1797 h 1714"/>
                              <a:gd name="T20" fmla="+- 0 17876 17660"/>
                              <a:gd name="T21" fmla="*/ T20 w 3505"/>
                              <a:gd name="T22" fmla="+- 0 -1150 -2642"/>
                              <a:gd name="T23" fmla="*/ -1150 h 1714"/>
                              <a:gd name="T24" fmla="+- 0 17851 17660"/>
                              <a:gd name="T25" fmla="*/ T24 w 3505"/>
                              <a:gd name="T26" fmla="+- 0 -1157 -2642"/>
                              <a:gd name="T27" fmla="*/ -1157 h 1714"/>
                              <a:gd name="T28" fmla="+- 0 17900 17660"/>
                              <a:gd name="T29" fmla="*/ T28 w 3505"/>
                              <a:gd name="T30" fmla="+- 0 -2191 -2642"/>
                              <a:gd name="T31" fmla="*/ -2191 h 1714"/>
                              <a:gd name="T32" fmla="+- 0 17954 17660"/>
                              <a:gd name="T33" fmla="*/ T32 w 3505"/>
                              <a:gd name="T34" fmla="+- 0 -2230 -2642"/>
                              <a:gd name="T35" fmla="*/ -2230 h 1714"/>
                              <a:gd name="T36" fmla="+- 0 18039 17660"/>
                              <a:gd name="T37" fmla="*/ T36 w 3505"/>
                              <a:gd name="T38" fmla="+- 0 -2410 -2642"/>
                              <a:gd name="T39" fmla="*/ -2410 h 1714"/>
                              <a:gd name="T40" fmla="+- 0 18158 17660"/>
                              <a:gd name="T41" fmla="*/ T40 w 3505"/>
                              <a:gd name="T42" fmla="+- 0 -2497 -2642"/>
                              <a:gd name="T43" fmla="*/ -2497 h 1714"/>
                              <a:gd name="T44" fmla="+- 0 18079 17660"/>
                              <a:gd name="T45" fmla="*/ T44 w 3505"/>
                              <a:gd name="T46" fmla="+- 0 -2570 -2642"/>
                              <a:gd name="T47" fmla="*/ -2570 h 1714"/>
                              <a:gd name="T48" fmla="+- 0 17995 17660"/>
                              <a:gd name="T49" fmla="*/ T48 w 3505"/>
                              <a:gd name="T50" fmla="+- 0 -2585 -2642"/>
                              <a:gd name="T51" fmla="*/ -2585 h 1714"/>
                              <a:gd name="T52" fmla="+- 0 17907 17660"/>
                              <a:gd name="T53" fmla="*/ T52 w 3505"/>
                              <a:gd name="T54" fmla="+- 0 -2583 -2642"/>
                              <a:gd name="T55" fmla="*/ -2583 h 1714"/>
                              <a:gd name="T56" fmla="+- 0 17911 17660"/>
                              <a:gd name="T57" fmla="*/ T56 w 3505"/>
                              <a:gd name="T58" fmla="+- 0 -2494 -2642"/>
                              <a:gd name="T59" fmla="*/ -2494 h 1714"/>
                              <a:gd name="T60" fmla="+- 0 18019 17660"/>
                              <a:gd name="T61" fmla="*/ T60 w 3505"/>
                              <a:gd name="T62" fmla="+- 0 -2551 -2642"/>
                              <a:gd name="T63" fmla="*/ -2551 h 1714"/>
                              <a:gd name="T64" fmla="+- 0 18097 17660"/>
                              <a:gd name="T65" fmla="*/ T64 w 3505"/>
                              <a:gd name="T66" fmla="+- 0 -2497 -2642"/>
                              <a:gd name="T67" fmla="*/ -2497 h 1714"/>
                              <a:gd name="T68" fmla="+- 0 18056 17660"/>
                              <a:gd name="T69" fmla="*/ T68 w 3505"/>
                              <a:gd name="T70" fmla="+- 0 -2534 -2642"/>
                              <a:gd name="T71" fmla="*/ -2534 h 1714"/>
                              <a:gd name="T72" fmla="+- 0 18160 17660"/>
                              <a:gd name="T73" fmla="*/ T72 w 3505"/>
                              <a:gd name="T74" fmla="+- 0 -2583 -2642"/>
                              <a:gd name="T75" fmla="*/ -2583 h 1714"/>
                              <a:gd name="T76" fmla="+- 0 18284 17660"/>
                              <a:gd name="T77" fmla="*/ T76 w 3505"/>
                              <a:gd name="T78" fmla="+- 0 -2611 -2642"/>
                              <a:gd name="T79" fmla="*/ -2611 h 1714"/>
                              <a:gd name="T80" fmla="+- 0 18299 17660"/>
                              <a:gd name="T81" fmla="*/ T80 w 3505"/>
                              <a:gd name="T82" fmla="+- 0 -1074 -2642"/>
                              <a:gd name="T83" fmla="*/ -1074 h 1714"/>
                              <a:gd name="T84" fmla="+- 0 18453 17660"/>
                              <a:gd name="T85" fmla="*/ T84 w 3505"/>
                              <a:gd name="T86" fmla="+- 0 -968 -2642"/>
                              <a:gd name="T87" fmla="*/ -968 h 1714"/>
                              <a:gd name="T88" fmla="+- 0 18357 17660"/>
                              <a:gd name="T89" fmla="*/ T88 w 3505"/>
                              <a:gd name="T90" fmla="+- 0 -983 -2642"/>
                              <a:gd name="T91" fmla="*/ -983 h 1714"/>
                              <a:gd name="T92" fmla="+- 0 18699 17660"/>
                              <a:gd name="T93" fmla="*/ T92 w 3505"/>
                              <a:gd name="T94" fmla="+- 0 -2607 -2642"/>
                              <a:gd name="T95" fmla="*/ -2607 h 1714"/>
                              <a:gd name="T96" fmla="+- 0 18613 17660"/>
                              <a:gd name="T97" fmla="*/ T96 w 3505"/>
                              <a:gd name="T98" fmla="+- 0 -2607 -2642"/>
                              <a:gd name="T99" fmla="*/ -2607 h 1714"/>
                              <a:gd name="T100" fmla="+- 0 18626 17660"/>
                              <a:gd name="T101" fmla="*/ T100 w 3505"/>
                              <a:gd name="T102" fmla="+- 0 -2585 -2642"/>
                              <a:gd name="T103" fmla="*/ -2585 h 1714"/>
                              <a:gd name="T104" fmla="+- 0 18695 17660"/>
                              <a:gd name="T105" fmla="*/ T104 w 3505"/>
                              <a:gd name="T106" fmla="+- 0 -2583 -2642"/>
                              <a:gd name="T107" fmla="*/ -2583 h 1714"/>
                              <a:gd name="T108" fmla="+- 0 18660 17660"/>
                              <a:gd name="T109" fmla="*/ T108 w 3505"/>
                              <a:gd name="T110" fmla="+- 0 -985 -2642"/>
                              <a:gd name="T111" fmla="*/ -985 h 1714"/>
                              <a:gd name="T112" fmla="+- 0 18706 17660"/>
                              <a:gd name="T113" fmla="*/ T112 w 3505"/>
                              <a:gd name="T114" fmla="+- 0 -951 -2642"/>
                              <a:gd name="T115" fmla="*/ -951 h 1714"/>
                              <a:gd name="T116" fmla="+- 0 18721 17660"/>
                              <a:gd name="T117" fmla="*/ T116 w 3505"/>
                              <a:gd name="T118" fmla="+- 0 -2193 -2642"/>
                              <a:gd name="T119" fmla="*/ -2193 h 1714"/>
                              <a:gd name="T120" fmla="+- 0 18762 17660"/>
                              <a:gd name="T121" fmla="*/ T120 w 3505"/>
                              <a:gd name="T122" fmla="+- 0 -2629 -2642"/>
                              <a:gd name="T123" fmla="*/ -2629 h 1714"/>
                              <a:gd name="T124" fmla="+- 0 18775 17660"/>
                              <a:gd name="T125" fmla="*/ T124 w 3505"/>
                              <a:gd name="T126" fmla="+- 0 -2624 -2642"/>
                              <a:gd name="T127" fmla="*/ -2624 h 1714"/>
                              <a:gd name="T128" fmla="+- 0 18838 17660"/>
                              <a:gd name="T129" fmla="*/ T128 w 3505"/>
                              <a:gd name="T130" fmla="+- 0 -2241 -2642"/>
                              <a:gd name="T131" fmla="*/ -2241 h 1714"/>
                              <a:gd name="T132" fmla="+- 0 18875 17660"/>
                              <a:gd name="T133" fmla="*/ T132 w 3505"/>
                              <a:gd name="T134" fmla="+- 0 -2609 -2642"/>
                              <a:gd name="T135" fmla="*/ -2609 h 1714"/>
                              <a:gd name="T136" fmla="+- 0 18972 17660"/>
                              <a:gd name="T137" fmla="*/ T136 w 3505"/>
                              <a:gd name="T138" fmla="+- 0 -2622 -2642"/>
                              <a:gd name="T139" fmla="*/ -2622 h 1714"/>
                              <a:gd name="T140" fmla="+- 0 19078 17660"/>
                              <a:gd name="T141" fmla="*/ T140 w 3505"/>
                              <a:gd name="T142" fmla="+- 0 -2471 -2642"/>
                              <a:gd name="T143" fmla="*/ -2471 h 1714"/>
                              <a:gd name="T144" fmla="+- 0 18909 17660"/>
                              <a:gd name="T145" fmla="*/ T144 w 3505"/>
                              <a:gd name="T146" fmla="+- 0 -2430 -2642"/>
                              <a:gd name="T147" fmla="*/ -2430 h 1714"/>
                              <a:gd name="T148" fmla="+- 0 18876 17660"/>
                              <a:gd name="T149" fmla="*/ T148 w 3505"/>
                              <a:gd name="T150" fmla="+- 0 -2325 -2642"/>
                              <a:gd name="T151" fmla="*/ -2325 h 1714"/>
                              <a:gd name="T152" fmla="+- 0 18946 17660"/>
                              <a:gd name="T153" fmla="*/ T152 w 3505"/>
                              <a:gd name="T154" fmla="+- 0 -2295 -2642"/>
                              <a:gd name="T155" fmla="*/ -2295 h 1714"/>
                              <a:gd name="T156" fmla="+- 0 18971 17660"/>
                              <a:gd name="T157" fmla="*/ T156 w 3505"/>
                              <a:gd name="T158" fmla="+- 0 -2322 -2642"/>
                              <a:gd name="T159" fmla="*/ -2322 h 1714"/>
                              <a:gd name="T160" fmla="+- 0 18966 17660"/>
                              <a:gd name="T161" fmla="*/ T160 w 3505"/>
                              <a:gd name="T162" fmla="+- 0 -2415 -2642"/>
                              <a:gd name="T163" fmla="*/ -2415 h 1714"/>
                              <a:gd name="T164" fmla="+- 0 19096 17660"/>
                              <a:gd name="T165" fmla="*/ T164 w 3505"/>
                              <a:gd name="T166" fmla="+- 0 -2468 -2642"/>
                              <a:gd name="T167" fmla="*/ -2468 h 1714"/>
                              <a:gd name="T168" fmla="+- 0 19175 17660"/>
                              <a:gd name="T169" fmla="*/ T168 w 3505"/>
                              <a:gd name="T170" fmla="+- 0 -2492 -2642"/>
                              <a:gd name="T171" fmla="*/ -2492 h 1714"/>
                              <a:gd name="T172" fmla="+- 0 19299 17660"/>
                              <a:gd name="T173" fmla="*/ T172 w 3505"/>
                              <a:gd name="T174" fmla="+- 0 -2605 -2642"/>
                              <a:gd name="T175" fmla="*/ -2605 h 1714"/>
                              <a:gd name="T176" fmla="+- 0 19421 17660"/>
                              <a:gd name="T177" fmla="*/ T176 w 3505"/>
                              <a:gd name="T178" fmla="+- 0 -2302 -2642"/>
                              <a:gd name="T179" fmla="*/ -2302 h 1714"/>
                              <a:gd name="T180" fmla="+- 0 19446 17660"/>
                              <a:gd name="T181" fmla="*/ T180 w 3505"/>
                              <a:gd name="T182" fmla="+- 0 -2362 -2642"/>
                              <a:gd name="T183" fmla="*/ -2362 h 1714"/>
                              <a:gd name="T184" fmla="+- 0 19479 17660"/>
                              <a:gd name="T185" fmla="*/ T184 w 3505"/>
                              <a:gd name="T186" fmla="+- 0 -2414 -2642"/>
                              <a:gd name="T187" fmla="*/ -2414 h 1714"/>
                              <a:gd name="T188" fmla="+- 0 19502 17660"/>
                              <a:gd name="T189" fmla="*/ T188 w 3505"/>
                              <a:gd name="T190" fmla="+- 0 -2326 -2642"/>
                              <a:gd name="T191" fmla="*/ -2326 h 1714"/>
                              <a:gd name="T192" fmla="+- 0 19503 17660"/>
                              <a:gd name="T193" fmla="*/ T192 w 3505"/>
                              <a:gd name="T194" fmla="+- 0 -2462 -2642"/>
                              <a:gd name="T195" fmla="*/ -2462 h 1714"/>
                              <a:gd name="T196" fmla="+- 0 19648 17660"/>
                              <a:gd name="T197" fmla="*/ T196 w 3505"/>
                              <a:gd name="T198" fmla="+- 0 -2510 -2642"/>
                              <a:gd name="T199" fmla="*/ -2510 h 1714"/>
                              <a:gd name="T200" fmla="+- 0 19619 17660"/>
                              <a:gd name="T201" fmla="*/ T200 w 3505"/>
                              <a:gd name="T202" fmla="+- 0 -2581 -2642"/>
                              <a:gd name="T203" fmla="*/ -2581 h 1714"/>
                              <a:gd name="T204" fmla="+- 0 19788 17660"/>
                              <a:gd name="T205" fmla="*/ T204 w 3505"/>
                              <a:gd name="T206" fmla="+- 0 -2581 -2642"/>
                              <a:gd name="T207" fmla="*/ -2581 h 1714"/>
                              <a:gd name="T208" fmla="+- 0 19676 17660"/>
                              <a:gd name="T209" fmla="*/ T208 w 3505"/>
                              <a:gd name="T210" fmla="+- 0 -2619 -2642"/>
                              <a:gd name="T211" fmla="*/ -2619 h 1714"/>
                              <a:gd name="T212" fmla="+- 0 19723 17660"/>
                              <a:gd name="T213" fmla="*/ T212 w 3505"/>
                              <a:gd name="T214" fmla="+- 0 -2577 -2642"/>
                              <a:gd name="T215" fmla="*/ -2577 h 1714"/>
                              <a:gd name="T216" fmla="+- 0 19770 17660"/>
                              <a:gd name="T217" fmla="*/ T216 w 3505"/>
                              <a:gd name="T218" fmla="+- 0 -2557 -2642"/>
                              <a:gd name="T219" fmla="*/ -2557 h 1714"/>
                              <a:gd name="T220" fmla="+- 0 20828 17660"/>
                              <a:gd name="T221" fmla="*/ T220 w 3505"/>
                              <a:gd name="T222" fmla="+- 0 -2445 -2642"/>
                              <a:gd name="T223" fmla="*/ -2445 h 1714"/>
                              <a:gd name="T224" fmla="+- 0 21022 17660"/>
                              <a:gd name="T225" fmla="*/ T224 w 3505"/>
                              <a:gd name="T226" fmla="+- 0 -2447 -2642"/>
                              <a:gd name="T227" fmla="*/ -2447 h 1714"/>
                              <a:gd name="T228" fmla="+- 0 20923 17660"/>
                              <a:gd name="T229" fmla="*/ T228 w 3505"/>
                              <a:gd name="T230" fmla="+- 0 -2479 -2642"/>
                              <a:gd name="T231" fmla="*/ -2479 h 1714"/>
                              <a:gd name="T232" fmla="+- 0 20867 17660"/>
                              <a:gd name="T233" fmla="*/ T232 w 3505"/>
                              <a:gd name="T234" fmla="+- 0 -2442 -2642"/>
                              <a:gd name="T235" fmla="*/ -2442 h 1714"/>
                              <a:gd name="T236" fmla="+- 0 20929 17660"/>
                              <a:gd name="T237" fmla="*/ T236 w 3505"/>
                              <a:gd name="T238" fmla="+- 0 -2438 -2642"/>
                              <a:gd name="T239" fmla="*/ -2438 h 1714"/>
                              <a:gd name="T240" fmla="+- 0 21032 17660"/>
                              <a:gd name="T241" fmla="*/ T240 w 3505"/>
                              <a:gd name="T242" fmla="+- 0 -2443 -2642"/>
                              <a:gd name="T243" fmla="*/ -2443 h 1714"/>
                              <a:gd name="T244" fmla="+- 0 21089 17660"/>
                              <a:gd name="T245" fmla="*/ T244 w 3505"/>
                              <a:gd name="T246" fmla="+- 0 -2447 -2642"/>
                              <a:gd name="T247" fmla="*/ -2447 h 1714"/>
                              <a:gd name="T248" fmla="+- 0 21107 17660"/>
                              <a:gd name="T249" fmla="*/ T248 w 3505"/>
                              <a:gd name="T250" fmla="+- 0 -2430 -2642"/>
                              <a:gd name="T251" fmla="*/ -2430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05" h="1714">
                                <a:moveTo>
                                  <a:pt x="13" y="1527"/>
                                </a:moveTo>
                                <a:lnTo>
                                  <a:pt x="6" y="1525"/>
                                </a:lnTo>
                                <a:lnTo>
                                  <a:pt x="6" y="1533"/>
                                </a:lnTo>
                                <a:lnTo>
                                  <a:pt x="9" y="1533"/>
                                </a:lnTo>
                                <a:lnTo>
                                  <a:pt x="13" y="1527"/>
                                </a:lnTo>
                                <a:moveTo>
                                  <a:pt x="15" y="1494"/>
                                </a:moveTo>
                                <a:lnTo>
                                  <a:pt x="13" y="1492"/>
                                </a:lnTo>
                                <a:lnTo>
                                  <a:pt x="9" y="1488"/>
                                </a:lnTo>
                                <a:lnTo>
                                  <a:pt x="6" y="1492"/>
                                </a:lnTo>
                                <a:lnTo>
                                  <a:pt x="0" y="1488"/>
                                </a:lnTo>
                                <a:lnTo>
                                  <a:pt x="0" y="1512"/>
                                </a:lnTo>
                                <a:lnTo>
                                  <a:pt x="6" y="1516"/>
                                </a:lnTo>
                                <a:lnTo>
                                  <a:pt x="13" y="1518"/>
                                </a:lnTo>
                                <a:lnTo>
                                  <a:pt x="15" y="1512"/>
                                </a:lnTo>
                                <a:lnTo>
                                  <a:pt x="15" y="1494"/>
                                </a:lnTo>
                                <a:moveTo>
                                  <a:pt x="21" y="1485"/>
                                </a:moveTo>
                                <a:lnTo>
                                  <a:pt x="20" y="1474"/>
                                </a:lnTo>
                                <a:lnTo>
                                  <a:pt x="16" y="1484"/>
                                </a:lnTo>
                                <a:lnTo>
                                  <a:pt x="21" y="1485"/>
                                </a:lnTo>
                                <a:moveTo>
                                  <a:pt x="154" y="869"/>
                                </a:moveTo>
                                <a:lnTo>
                                  <a:pt x="151" y="856"/>
                                </a:lnTo>
                                <a:lnTo>
                                  <a:pt x="149" y="860"/>
                                </a:lnTo>
                                <a:lnTo>
                                  <a:pt x="143" y="862"/>
                                </a:lnTo>
                                <a:lnTo>
                                  <a:pt x="154" y="869"/>
                                </a:lnTo>
                                <a:moveTo>
                                  <a:pt x="164" y="825"/>
                                </a:moveTo>
                                <a:lnTo>
                                  <a:pt x="152" y="823"/>
                                </a:lnTo>
                                <a:lnTo>
                                  <a:pt x="151" y="829"/>
                                </a:lnTo>
                                <a:lnTo>
                                  <a:pt x="158" y="830"/>
                                </a:lnTo>
                                <a:lnTo>
                                  <a:pt x="164" y="825"/>
                                </a:lnTo>
                                <a:moveTo>
                                  <a:pt x="182" y="518"/>
                                </a:moveTo>
                                <a:lnTo>
                                  <a:pt x="173" y="513"/>
                                </a:lnTo>
                                <a:lnTo>
                                  <a:pt x="167" y="513"/>
                                </a:lnTo>
                                <a:lnTo>
                                  <a:pt x="167" y="535"/>
                                </a:lnTo>
                                <a:lnTo>
                                  <a:pt x="177" y="531"/>
                                </a:lnTo>
                                <a:lnTo>
                                  <a:pt x="180" y="524"/>
                                </a:lnTo>
                                <a:lnTo>
                                  <a:pt x="182" y="518"/>
                                </a:lnTo>
                                <a:moveTo>
                                  <a:pt x="195" y="72"/>
                                </a:moveTo>
                                <a:lnTo>
                                  <a:pt x="193" y="63"/>
                                </a:lnTo>
                                <a:lnTo>
                                  <a:pt x="182" y="63"/>
                                </a:lnTo>
                                <a:lnTo>
                                  <a:pt x="180" y="59"/>
                                </a:lnTo>
                                <a:lnTo>
                                  <a:pt x="169" y="63"/>
                                </a:lnTo>
                                <a:lnTo>
                                  <a:pt x="165" y="63"/>
                                </a:lnTo>
                                <a:lnTo>
                                  <a:pt x="165" y="78"/>
                                </a:lnTo>
                                <a:lnTo>
                                  <a:pt x="149" y="82"/>
                                </a:lnTo>
                                <a:lnTo>
                                  <a:pt x="182" y="89"/>
                                </a:lnTo>
                                <a:lnTo>
                                  <a:pt x="178" y="87"/>
                                </a:lnTo>
                                <a:lnTo>
                                  <a:pt x="183" y="80"/>
                                </a:lnTo>
                                <a:lnTo>
                                  <a:pt x="186" y="76"/>
                                </a:lnTo>
                                <a:lnTo>
                                  <a:pt x="195" y="72"/>
                                </a:lnTo>
                                <a:moveTo>
                                  <a:pt x="214" y="1386"/>
                                </a:moveTo>
                                <a:lnTo>
                                  <a:pt x="210" y="1375"/>
                                </a:lnTo>
                                <a:lnTo>
                                  <a:pt x="212" y="1375"/>
                                </a:lnTo>
                                <a:lnTo>
                                  <a:pt x="212" y="1356"/>
                                </a:lnTo>
                                <a:lnTo>
                                  <a:pt x="204" y="1369"/>
                                </a:lnTo>
                                <a:lnTo>
                                  <a:pt x="201" y="1373"/>
                                </a:lnTo>
                                <a:lnTo>
                                  <a:pt x="197" y="1382"/>
                                </a:lnTo>
                                <a:lnTo>
                                  <a:pt x="197" y="1394"/>
                                </a:lnTo>
                                <a:lnTo>
                                  <a:pt x="203" y="1395"/>
                                </a:lnTo>
                                <a:lnTo>
                                  <a:pt x="206" y="1401"/>
                                </a:lnTo>
                                <a:lnTo>
                                  <a:pt x="212" y="1401"/>
                                </a:lnTo>
                                <a:lnTo>
                                  <a:pt x="214" y="1386"/>
                                </a:lnTo>
                                <a:moveTo>
                                  <a:pt x="217" y="804"/>
                                </a:moveTo>
                                <a:lnTo>
                                  <a:pt x="206" y="797"/>
                                </a:lnTo>
                                <a:lnTo>
                                  <a:pt x="204" y="801"/>
                                </a:lnTo>
                                <a:lnTo>
                                  <a:pt x="193" y="801"/>
                                </a:lnTo>
                                <a:lnTo>
                                  <a:pt x="204" y="810"/>
                                </a:lnTo>
                                <a:lnTo>
                                  <a:pt x="199" y="819"/>
                                </a:lnTo>
                                <a:lnTo>
                                  <a:pt x="191" y="830"/>
                                </a:lnTo>
                                <a:lnTo>
                                  <a:pt x="175" y="836"/>
                                </a:lnTo>
                                <a:lnTo>
                                  <a:pt x="167" y="845"/>
                                </a:lnTo>
                                <a:lnTo>
                                  <a:pt x="177" y="856"/>
                                </a:lnTo>
                                <a:lnTo>
                                  <a:pt x="184" y="864"/>
                                </a:lnTo>
                                <a:lnTo>
                                  <a:pt x="190" y="862"/>
                                </a:lnTo>
                                <a:lnTo>
                                  <a:pt x="201" y="855"/>
                                </a:lnTo>
                                <a:lnTo>
                                  <a:pt x="197" y="853"/>
                                </a:lnTo>
                                <a:lnTo>
                                  <a:pt x="204" y="847"/>
                                </a:lnTo>
                                <a:lnTo>
                                  <a:pt x="210" y="838"/>
                                </a:lnTo>
                                <a:lnTo>
                                  <a:pt x="210" y="832"/>
                                </a:lnTo>
                                <a:lnTo>
                                  <a:pt x="214" y="823"/>
                                </a:lnTo>
                                <a:lnTo>
                                  <a:pt x="217" y="814"/>
                                </a:lnTo>
                                <a:lnTo>
                                  <a:pt x="217" y="804"/>
                                </a:lnTo>
                                <a:moveTo>
                                  <a:pt x="223" y="1514"/>
                                </a:moveTo>
                                <a:lnTo>
                                  <a:pt x="219" y="1499"/>
                                </a:lnTo>
                                <a:lnTo>
                                  <a:pt x="216" y="1492"/>
                                </a:lnTo>
                                <a:lnTo>
                                  <a:pt x="214" y="1483"/>
                                </a:lnTo>
                                <a:lnTo>
                                  <a:pt x="217" y="1479"/>
                                </a:lnTo>
                                <a:lnTo>
                                  <a:pt x="221" y="1468"/>
                                </a:lnTo>
                                <a:lnTo>
                                  <a:pt x="221" y="1462"/>
                                </a:lnTo>
                                <a:lnTo>
                                  <a:pt x="219" y="1449"/>
                                </a:lnTo>
                                <a:lnTo>
                                  <a:pt x="214" y="1444"/>
                                </a:lnTo>
                                <a:lnTo>
                                  <a:pt x="208" y="1444"/>
                                </a:lnTo>
                                <a:lnTo>
                                  <a:pt x="199" y="1442"/>
                                </a:lnTo>
                                <a:lnTo>
                                  <a:pt x="193" y="1447"/>
                                </a:lnTo>
                                <a:lnTo>
                                  <a:pt x="191" y="1455"/>
                                </a:lnTo>
                                <a:lnTo>
                                  <a:pt x="190" y="1460"/>
                                </a:lnTo>
                                <a:lnTo>
                                  <a:pt x="188" y="1468"/>
                                </a:lnTo>
                                <a:lnTo>
                                  <a:pt x="191" y="1475"/>
                                </a:lnTo>
                                <a:lnTo>
                                  <a:pt x="191" y="1485"/>
                                </a:lnTo>
                                <a:lnTo>
                                  <a:pt x="195" y="1490"/>
                                </a:lnTo>
                                <a:lnTo>
                                  <a:pt x="190" y="1501"/>
                                </a:lnTo>
                                <a:lnTo>
                                  <a:pt x="191" y="1511"/>
                                </a:lnTo>
                                <a:lnTo>
                                  <a:pt x="203" y="1518"/>
                                </a:lnTo>
                                <a:lnTo>
                                  <a:pt x="216" y="1518"/>
                                </a:lnTo>
                                <a:lnTo>
                                  <a:pt x="223" y="1514"/>
                                </a:lnTo>
                                <a:moveTo>
                                  <a:pt x="271" y="427"/>
                                </a:moveTo>
                                <a:lnTo>
                                  <a:pt x="264" y="425"/>
                                </a:lnTo>
                                <a:lnTo>
                                  <a:pt x="247" y="422"/>
                                </a:lnTo>
                                <a:lnTo>
                                  <a:pt x="240" y="429"/>
                                </a:lnTo>
                                <a:lnTo>
                                  <a:pt x="232" y="440"/>
                                </a:lnTo>
                                <a:lnTo>
                                  <a:pt x="229" y="437"/>
                                </a:lnTo>
                                <a:lnTo>
                                  <a:pt x="229" y="455"/>
                                </a:lnTo>
                                <a:lnTo>
                                  <a:pt x="240" y="451"/>
                                </a:lnTo>
                                <a:lnTo>
                                  <a:pt x="254" y="440"/>
                                </a:lnTo>
                                <a:lnTo>
                                  <a:pt x="258" y="437"/>
                                </a:lnTo>
                                <a:lnTo>
                                  <a:pt x="258" y="438"/>
                                </a:lnTo>
                                <a:lnTo>
                                  <a:pt x="261" y="437"/>
                                </a:lnTo>
                                <a:lnTo>
                                  <a:pt x="269" y="431"/>
                                </a:lnTo>
                                <a:lnTo>
                                  <a:pt x="271" y="427"/>
                                </a:lnTo>
                                <a:moveTo>
                                  <a:pt x="294" y="412"/>
                                </a:moveTo>
                                <a:lnTo>
                                  <a:pt x="286" y="407"/>
                                </a:lnTo>
                                <a:lnTo>
                                  <a:pt x="281" y="407"/>
                                </a:lnTo>
                                <a:lnTo>
                                  <a:pt x="271" y="410"/>
                                </a:lnTo>
                                <a:lnTo>
                                  <a:pt x="273" y="418"/>
                                </a:lnTo>
                                <a:lnTo>
                                  <a:pt x="282" y="420"/>
                                </a:lnTo>
                                <a:lnTo>
                                  <a:pt x="290" y="423"/>
                                </a:lnTo>
                                <a:lnTo>
                                  <a:pt x="294" y="412"/>
                                </a:lnTo>
                                <a:moveTo>
                                  <a:pt x="310" y="390"/>
                                </a:moveTo>
                                <a:lnTo>
                                  <a:pt x="307" y="384"/>
                                </a:lnTo>
                                <a:lnTo>
                                  <a:pt x="305" y="390"/>
                                </a:lnTo>
                                <a:lnTo>
                                  <a:pt x="307" y="394"/>
                                </a:lnTo>
                                <a:lnTo>
                                  <a:pt x="310" y="390"/>
                                </a:lnTo>
                                <a:moveTo>
                                  <a:pt x="379" y="217"/>
                                </a:moveTo>
                                <a:lnTo>
                                  <a:pt x="375" y="208"/>
                                </a:lnTo>
                                <a:lnTo>
                                  <a:pt x="372" y="206"/>
                                </a:lnTo>
                                <a:lnTo>
                                  <a:pt x="366" y="202"/>
                                </a:lnTo>
                                <a:lnTo>
                                  <a:pt x="368" y="206"/>
                                </a:lnTo>
                                <a:lnTo>
                                  <a:pt x="362" y="202"/>
                                </a:lnTo>
                                <a:lnTo>
                                  <a:pt x="362" y="236"/>
                                </a:lnTo>
                                <a:lnTo>
                                  <a:pt x="357" y="240"/>
                                </a:lnTo>
                                <a:lnTo>
                                  <a:pt x="379" y="232"/>
                                </a:lnTo>
                                <a:lnTo>
                                  <a:pt x="379" y="217"/>
                                </a:lnTo>
                                <a:moveTo>
                                  <a:pt x="459" y="795"/>
                                </a:moveTo>
                                <a:lnTo>
                                  <a:pt x="448" y="791"/>
                                </a:lnTo>
                                <a:lnTo>
                                  <a:pt x="440" y="790"/>
                                </a:lnTo>
                                <a:lnTo>
                                  <a:pt x="440" y="808"/>
                                </a:lnTo>
                                <a:lnTo>
                                  <a:pt x="448" y="806"/>
                                </a:lnTo>
                                <a:lnTo>
                                  <a:pt x="459" y="795"/>
                                </a:lnTo>
                                <a:moveTo>
                                  <a:pt x="502" y="139"/>
                                </a:moveTo>
                                <a:lnTo>
                                  <a:pt x="500" y="128"/>
                                </a:lnTo>
                                <a:lnTo>
                                  <a:pt x="496" y="115"/>
                                </a:lnTo>
                                <a:lnTo>
                                  <a:pt x="487" y="122"/>
                                </a:lnTo>
                                <a:lnTo>
                                  <a:pt x="491" y="134"/>
                                </a:lnTo>
                                <a:lnTo>
                                  <a:pt x="494" y="139"/>
                                </a:lnTo>
                                <a:lnTo>
                                  <a:pt x="498" y="145"/>
                                </a:lnTo>
                                <a:lnTo>
                                  <a:pt x="502" y="139"/>
                                </a:lnTo>
                                <a:moveTo>
                                  <a:pt x="515" y="54"/>
                                </a:moveTo>
                                <a:lnTo>
                                  <a:pt x="504" y="39"/>
                                </a:lnTo>
                                <a:lnTo>
                                  <a:pt x="481" y="46"/>
                                </a:lnTo>
                                <a:lnTo>
                                  <a:pt x="474" y="48"/>
                                </a:lnTo>
                                <a:lnTo>
                                  <a:pt x="466" y="59"/>
                                </a:lnTo>
                                <a:lnTo>
                                  <a:pt x="461" y="57"/>
                                </a:lnTo>
                                <a:lnTo>
                                  <a:pt x="455" y="63"/>
                                </a:lnTo>
                                <a:lnTo>
                                  <a:pt x="450" y="69"/>
                                </a:lnTo>
                                <a:lnTo>
                                  <a:pt x="450" y="65"/>
                                </a:lnTo>
                                <a:lnTo>
                                  <a:pt x="439" y="72"/>
                                </a:lnTo>
                                <a:lnTo>
                                  <a:pt x="426" y="74"/>
                                </a:lnTo>
                                <a:lnTo>
                                  <a:pt x="418" y="76"/>
                                </a:lnTo>
                                <a:lnTo>
                                  <a:pt x="419" y="72"/>
                                </a:lnTo>
                                <a:lnTo>
                                  <a:pt x="422" y="54"/>
                                </a:lnTo>
                                <a:lnTo>
                                  <a:pt x="411" y="44"/>
                                </a:lnTo>
                                <a:lnTo>
                                  <a:pt x="403" y="31"/>
                                </a:lnTo>
                                <a:lnTo>
                                  <a:pt x="388" y="50"/>
                                </a:lnTo>
                                <a:lnTo>
                                  <a:pt x="390" y="50"/>
                                </a:lnTo>
                                <a:lnTo>
                                  <a:pt x="387" y="61"/>
                                </a:lnTo>
                                <a:lnTo>
                                  <a:pt x="398" y="61"/>
                                </a:lnTo>
                                <a:lnTo>
                                  <a:pt x="368" y="65"/>
                                </a:lnTo>
                                <a:lnTo>
                                  <a:pt x="364" y="52"/>
                                </a:lnTo>
                                <a:lnTo>
                                  <a:pt x="364" y="41"/>
                                </a:lnTo>
                                <a:lnTo>
                                  <a:pt x="355" y="39"/>
                                </a:lnTo>
                                <a:lnTo>
                                  <a:pt x="344" y="39"/>
                                </a:lnTo>
                                <a:lnTo>
                                  <a:pt x="338" y="39"/>
                                </a:lnTo>
                                <a:lnTo>
                                  <a:pt x="335" y="57"/>
                                </a:lnTo>
                                <a:lnTo>
                                  <a:pt x="335" y="67"/>
                                </a:lnTo>
                                <a:lnTo>
                                  <a:pt x="336" y="65"/>
                                </a:lnTo>
                                <a:lnTo>
                                  <a:pt x="333" y="76"/>
                                </a:lnTo>
                                <a:lnTo>
                                  <a:pt x="321" y="78"/>
                                </a:lnTo>
                                <a:lnTo>
                                  <a:pt x="314" y="78"/>
                                </a:lnTo>
                                <a:lnTo>
                                  <a:pt x="303" y="65"/>
                                </a:lnTo>
                                <a:lnTo>
                                  <a:pt x="292" y="78"/>
                                </a:lnTo>
                                <a:lnTo>
                                  <a:pt x="279" y="91"/>
                                </a:lnTo>
                                <a:lnTo>
                                  <a:pt x="275" y="85"/>
                                </a:lnTo>
                                <a:lnTo>
                                  <a:pt x="271" y="80"/>
                                </a:lnTo>
                                <a:lnTo>
                                  <a:pt x="279" y="76"/>
                                </a:lnTo>
                                <a:lnTo>
                                  <a:pt x="275" y="70"/>
                                </a:lnTo>
                                <a:lnTo>
                                  <a:pt x="268" y="61"/>
                                </a:lnTo>
                                <a:lnTo>
                                  <a:pt x="247" y="59"/>
                                </a:lnTo>
                                <a:lnTo>
                                  <a:pt x="234" y="59"/>
                                </a:lnTo>
                                <a:lnTo>
                                  <a:pt x="234" y="70"/>
                                </a:lnTo>
                                <a:lnTo>
                                  <a:pt x="232" y="63"/>
                                </a:lnTo>
                                <a:lnTo>
                                  <a:pt x="236" y="89"/>
                                </a:lnTo>
                                <a:lnTo>
                                  <a:pt x="243" y="80"/>
                                </a:lnTo>
                                <a:lnTo>
                                  <a:pt x="229" y="98"/>
                                </a:lnTo>
                                <a:lnTo>
                                  <a:pt x="214" y="100"/>
                                </a:lnTo>
                                <a:lnTo>
                                  <a:pt x="203" y="106"/>
                                </a:lnTo>
                                <a:lnTo>
                                  <a:pt x="221" y="117"/>
                                </a:lnTo>
                                <a:lnTo>
                                  <a:pt x="223" y="113"/>
                                </a:lnTo>
                                <a:lnTo>
                                  <a:pt x="230" y="124"/>
                                </a:lnTo>
                                <a:lnTo>
                                  <a:pt x="234" y="132"/>
                                </a:lnTo>
                                <a:lnTo>
                                  <a:pt x="247" y="134"/>
                                </a:lnTo>
                                <a:lnTo>
                                  <a:pt x="251" y="148"/>
                                </a:lnTo>
                                <a:lnTo>
                                  <a:pt x="247" y="156"/>
                                </a:lnTo>
                                <a:lnTo>
                                  <a:pt x="273" y="156"/>
                                </a:lnTo>
                                <a:lnTo>
                                  <a:pt x="273" y="158"/>
                                </a:lnTo>
                                <a:lnTo>
                                  <a:pt x="295" y="154"/>
                                </a:lnTo>
                                <a:lnTo>
                                  <a:pt x="299" y="152"/>
                                </a:lnTo>
                                <a:lnTo>
                                  <a:pt x="310" y="137"/>
                                </a:lnTo>
                                <a:lnTo>
                                  <a:pt x="312" y="135"/>
                                </a:lnTo>
                                <a:lnTo>
                                  <a:pt x="331" y="121"/>
                                </a:lnTo>
                                <a:lnTo>
                                  <a:pt x="332" y="113"/>
                                </a:lnTo>
                                <a:lnTo>
                                  <a:pt x="333" y="109"/>
                                </a:lnTo>
                                <a:lnTo>
                                  <a:pt x="340" y="108"/>
                                </a:lnTo>
                                <a:lnTo>
                                  <a:pt x="348" y="106"/>
                                </a:lnTo>
                                <a:lnTo>
                                  <a:pt x="351" y="104"/>
                                </a:lnTo>
                                <a:lnTo>
                                  <a:pt x="359" y="91"/>
                                </a:lnTo>
                                <a:lnTo>
                                  <a:pt x="362" y="85"/>
                                </a:lnTo>
                                <a:lnTo>
                                  <a:pt x="370" y="78"/>
                                </a:lnTo>
                                <a:lnTo>
                                  <a:pt x="371" y="76"/>
                                </a:lnTo>
                                <a:lnTo>
                                  <a:pt x="375" y="72"/>
                                </a:lnTo>
                                <a:lnTo>
                                  <a:pt x="375" y="87"/>
                                </a:lnTo>
                                <a:lnTo>
                                  <a:pt x="372" y="87"/>
                                </a:lnTo>
                                <a:lnTo>
                                  <a:pt x="387" y="102"/>
                                </a:lnTo>
                                <a:lnTo>
                                  <a:pt x="387" y="117"/>
                                </a:lnTo>
                                <a:lnTo>
                                  <a:pt x="401" y="117"/>
                                </a:lnTo>
                                <a:lnTo>
                                  <a:pt x="407" y="115"/>
                                </a:lnTo>
                                <a:lnTo>
                                  <a:pt x="409" y="121"/>
                                </a:lnTo>
                                <a:lnTo>
                                  <a:pt x="420" y="135"/>
                                </a:lnTo>
                                <a:lnTo>
                                  <a:pt x="422" y="137"/>
                                </a:lnTo>
                                <a:lnTo>
                                  <a:pt x="437" y="145"/>
                                </a:lnTo>
                                <a:lnTo>
                                  <a:pt x="452" y="147"/>
                                </a:lnTo>
                                <a:lnTo>
                                  <a:pt x="459" y="135"/>
                                </a:lnTo>
                                <a:lnTo>
                                  <a:pt x="470" y="124"/>
                                </a:lnTo>
                                <a:lnTo>
                                  <a:pt x="463" y="115"/>
                                </a:lnTo>
                                <a:lnTo>
                                  <a:pt x="457" y="108"/>
                                </a:lnTo>
                                <a:lnTo>
                                  <a:pt x="455" y="106"/>
                                </a:lnTo>
                                <a:lnTo>
                                  <a:pt x="450" y="100"/>
                                </a:lnTo>
                                <a:lnTo>
                                  <a:pt x="439" y="104"/>
                                </a:lnTo>
                                <a:lnTo>
                                  <a:pt x="431" y="104"/>
                                </a:lnTo>
                                <a:lnTo>
                                  <a:pt x="416" y="108"/>
                                </a:lnTo>
                                <a:lnTo>
                                  <a:pt x="413" y="104"/>
                                </a:lnTo>
                                <a:lnTo>
                                  <a:pt x="401" y="104"/>
                                </a:lnTo>
                                <a:lnTo>
                                  <a:pt x="396" y="108"/>
                                </a:lnTo>
                                <a:lnTo>
                                  <a:pt x="394" y="98"/>
                                </a:lnTo>
                                <a:lnTo>
                                  <a:pt x="393" y="91"/>
                                </a:lnTo>
                                <a:lnTo>
                                  <a:pt x="392" y="85"/>
                                </a:lnTo>
                                <a:lnTo>
                                  <a:pt x="396" y="81"/>
                                </a:lnTo>
                                <a:lnTo>
                                  <a:pt x="398" y="78"/>
                                </a:lnTo>
                                <a:lnTo>
                                  <a:pt x="402" y="77"/>
                                </a:lnTo>
                                <a:lnTo>
                                  <a:pt x="413" y="78"/>
                                </a:lnTo>
                                <a:lnTo>
                                  <a:pt x="433" y="82"/>
                                </a:lnTo>
                                <a:lnTo>
                                  <a:pt x="429" y="87"/>
                                </a:lnTo>
                                <a:lnTo>
                                  <a:pt x="450" y="77"/>
                                </a:lnTo>
                                <a:lnTo>
                                  <a:pt x="452" y="76"/>
                                </a:lnTo>
                                <a:lnTo>
                                  <a:pt x="479" y="76"/>
                                </a:lnTo>
                                <a:lnTo>
                                  <a:pt x="498" y="69"/>
                                </a:lnTo>
                                <a:lnTo>
                                  <a:pt x="500" y="59"/>
                                </a:lnTo>
                                <a:lnTo>
                                  <a:pt x="500" y="57"/>
                                </a:lnTo>
                                <a:lnTo>
                                  <a:pt x="515" y="54"/>
                                </a:lnTo>
                                <a:moveTo>
                                  <a:pt x="565" y="87"/>
                                </a:moveTo>
                                <a:lnTo>
                                  <a:pt x="552" y="83"/>
                                </a:lnTo>
                                <a:lnTo>
                                  <a:pt x="546" y="76"/>
                                </a:lnTo>
                                <a:lnTo>
                                  <a:pt x="546" y="95"/>
                                </a:lnTo>
                                <a:lnTo>
                                  <a:pt x="561" y="98"/>
                                </a:lnTo>
                                <a:lnTo>
                                  <a:pt x="565" y="87"/>
                                </a:lnTo>
                                <a:moveTo>
                                  <a:pt x="637" y="54"/>
                                </a:moveTo>
                                <a:lnTo>
                                  <a:pt x="636" y="43"/>
                                </a:lnTo>
                                <a:lnTo>
                                  <a:pt x="632" y="35"/>
                                </a:lnTo>
                                <a:lnTo>
                                  <a:pt x="630" y="31"/>
                                </a:lnTo>
                                <a:lnTo>
                                  <a:pt x="630" y="35"/>
                                </a:lnTo>
                                <a:lnTo>
                                  <a:pt x="624" y="31"/>
                                </a:lnTo>
                                <a:lnTo>
                                  <a:pt x="602" y="50"/>
                                </a:lnTo>
                                <a:lnTo>
                                  <a:pt x="595" y="57"/>
                                </a:lnTo>
                                <a:lnTo>
                                  <a:pt x="604" y="59"/>
                                </a:lnTo>
                                <a:lnTo>
                                  <a:pt x="606" y="60"/>
                                </a:lnTo>
                                <a:lnTo>
                                  <a:pt x="604" y="61"/>
                                </a:lnTo>
                                <a:lnTo>
                                  <a:pt x="613" y="61"/>
                                </a:lnTo>
                                <a:lnTo>
                                  <a:pt x="636" y="61"/>
                                </a:lnTo>
                                <a:lnTo>
                                  <a:pt x="637" y="54"/>
                                </a:lnTo>
                                <a:moveTo>
                                  <a:pt x="667" y="1585"/>
                                </a:moveTo>
                                <a:lnTo>
                                  <a:pt x="656" y="1568"/>
                                </a:lnTo>
                                <a:lnTo>
                                  <a:pt x="652" y="1564"/>
                                </a:lnTo>
                                <a:lnTo>
                                  <a:pt x="643" y="1563"/>
                                </a:lnTo>
                                <a:lnTo>
                                  <a:pt x="639" y="1568"/>
                                </a:lnTo>
                                <a:lnTo>
                                  <a:pt x="634" y="1568"/>
                                </a:lnTo>
                                <a:lnTo>
                                  <a:pt x="634" y="1583"/>
                                </a:lnTo>
                                <a:lnTo>
                                  <a:pt x="628" y="1585"/>
                                </a:lnTo>
                                <a:lnTo>
                                  <a:pt x="639" y="1600"/>
                                </a:lnTo>
                                <a:lnTo>
                                  <a:pt x="650" y="1602"/>
                                </a:lnTo>
                                <a:lnTo>
                                  <a:pt x="654" y="1607"/>
                                </a:lnTo>
                                <a:lnTo>
                                  <a:pt x="662" y="1596"/>
                                </a:lnTo>
                                <a:lnTo>
                                  <a:pt x="663" y="1600"/>
                                </a:lnTo>
                                <a:lnTo>
                                  <a:pt x="664" y="1596"/>
                                </a:lnTo>
                                <a:lnTo>
                                  <a:pt x="667" y="1585"/>
                                </a:lnTo>
                                <a:moveTo>
                                  <a:pt x="795" y="1687"/>
                                </a:moveTo>
                                <a:lnTo>
                                  <a:pt x="793" y="1683"/>
                                </a:lnTo>
                                <a:lnTo>
                                  <a:pt x="793" y="1674"/>
                                </a:lnTo>
                                <a:lnTo>
                                  <a:pt x="793" y="1672"/>
                                </a:lnTo>
                                <a:lnTo>
                                  <a:pt x="786" y="1659"/>
                                </a:lnTo>
                                <a:lnTo>
                                  <a:pt x="786" y="1657"/>
                                </a:lnTo>
                                <a:lnTo>
                                  <a:pt x="786" y="1654"/>
                                </a:lnTo>
                                <a:lnTo>
                                  <a:pt x="786" y="1652"/>
                                </a:lnTo>
                                <a:lnTo>
                                  <a:pt x="767" y="1652"/>
                                </a:lnTo>
                                <a:lnTo>
                                  <a:pt x="766" y="1654"/>
                                </a:lnTo>
                                <a:lnTo>
                                  <a:pt x="754" y="1654"/>
                                </a:lnTo>
                                <a:lnTo>
                                  <a:pt x="754" y="1652"/>
                                </a:lnTo>
                                <a:lnTo>
                                  <a:pt x="738" y="1652"/>
                                </a:lnTo>
                                <a:lnTo>
                                  <a:pt x="728" y="1657"/>
                                </a:lnTo>
                                <a:lnTo>
                                  <a:pt x="714" y="1656"/>
                                </a:lnTo>
                                <a:lnTo>
                                  <a:pt x="702" y="1656"/>
                                </a:lnTo>
                                <a:lnTo>
                                  <a:pt x="697" y="1659"/>
                                </a:lnTo>
                                <a:lnTo>
                                  <a:pt x="697" y="1670"/>
                                </a:lnTo>
                                <a:lnTo>
                                  <a:pt x="710" y="1678"/>
                                </a:lnTo>
                                <a:lnTo>
                                  <a:pt x="730" y="1680"/>
                                </a:lnTo>
                                <a:lnTo>
                                  <a:pt x="734" y="1676"/>
                                </a:lnTo>
                                <a:lnTo>
                                  <a:pt x="745" y="1676"/>
                                </a:lnTo>
                                <a:lnTo>
                                  <a:pt x="749" y="1674"/>
                                </a:lnTo>
                                <a:lnTo>
                                  <a:pt x="749" y="1689"/>
                                </a:lnTo>
                                <a:lnTo>
                                  <a:pt x="751" y="1693"/>
                                </a:lnTo>
                                <a:lnTo>
                                  <a:pt x="736" y="1700"/>
                                </a:lnTo>
                                <a:lnTo>
                                  <a:pt x="780" y="1700"/>
                                </a:lnTo>
                                <a:lnTo>
                                  <a:pt x="795" y="1713"/>
                                </a:lnTo>
                                <a:lnTo>
                                  <a:pt x="795" y="1687"/>
                                </a:lnTo>
                                <a:moveTo>
                                  <a:pt x="1042" y="35"/>
                                </a:moveTo>
                                <a:lnTo>
                                  <a:pt x="1039" y="35"/>
                                </a:lnTo>
                                <a:lnTo>
                                  <a:pt x="1013" y="43"/>
                                </a:lnTo>
                                <a:lnTo>
                                  <a:pt x="1003" y="39"/>
                                </a:lnTo>
                                <a:lnTo>
                                  <a:pt x="990" y="39"/>
                                </a:lnTo>
                                <a:lnTo>
                                  <a:pt x="996" y="30"/>
                                </a:lnTo>
                                <a:lnTo>
                                  <a:pt x="999" y="26"/>
                                </a:lnTo>
                                <a:lnTo>
                                  <a:pt x="1002" y="23"/>
                                </a:lnTo>
                                <a:lnTo>
                                  <a:pt x="1008" y="17"/>
                                </a:lnTo>
                                <a:lnTo>
                                  <a:pt x="1009" y="13"/>
                                </a:lnTo>
                                <a:lnTo>
                                  <a:pt x="1002" y="11"/>
                                </a:lnTo>
                                <a:lnTo>
                                  <a:pt x="983" y="11"/>
                                </a:lnTo>
                                <a:lnTo>
                                  <a:pt x="970" y="17"/>
                                </a:lnTo>
                                <a:lnTo>
                                  <a:pt x="968" y="18"/>
                                </a:lnTo>
                                <a:lnTo>
                                  <a:pt x="957" y="26"/>
                                </a:lnTo>
                                <a:lnTo>
                                  <a:pt x="953" y="35"/>
                                </a:lnTo>
                                <a:lnTo>
                                  <a:pt x="951" y="30"/>
                                </a:lnTo>
                                <a:lnTo>
                                  <a:pt x="950" y="24"/>
                                </a:lnTo>
                                <a:lnTo>
                                  <a:pt x="940" y="22"/>
                                </a:lnTo>
                                <a:lnTo>
                                  <a:pt x="935" y="18"/>
                                </a:lnTo>
                                <a:lnTo>
                                  <a:pt x="920" y="24"/>
                                </a:lnTo>
                                <a:lnTo>
                                  <a:pt x="920" y="35"/>
                                </a:lnTo>
                                <a:lnTo>
                                  <a:pt x="916" y="33"/>
                                </a:lnTo>
                                <a:lnTo>
                                  <a:pt x="938" y="48"/>
                                </a:lnTo>
                                <a:lnTo>
                                  <a:pt x="944" y="39"/>
                                </a:lnTo>
                                <a:lnTo>
                                  <a:pt x="944" y="57"/>
                                </a:lnTo>
                                <a:lnTo>
                                  <a:pt x="948" y="65"/>
                                </a:lnTo>
                                <a:lnTo>
                                  <a:pt x="970" y="74"/>
                                </a:lnTo>
                                <a:lnTo>
                                  <a:pt x="974" y="65"/>
                                </a:lnTo>
                                <a:lnTo>
                                  <a:pt x="966" y="57"/>
                                </a:lnTo>
                                <a:lnTo>
                                  <a:pt x="955" y="56"/>
                                </a:lnTo>
                                <a:lnTo>
                                  <a:pt x="953" y="46"/>
                                </a:lnTo>
                                <a:lnTo>
                                  <a:pt x="961" y="39"/>
                                </a:lnTo>
                                <a:lnTo>
                                  <a:pt x="964" y="35"/>
                                </a:lnTo>
                                <a:lnTo>
                                  <a:pt x="968" y="31"/>
                                </a:lnTo>
                                <a:lnTo>
                                  <a:pt x="979" y="35"/>
                                </a:lnTo>
                                <a:lnTo>
                                  <a:pt x="983" y="44"/>
                                </a:lnTo>
                                <a:lnTo>
                                  <a:pt x="994" y="48"/>
                                </a:lnTo>
                                <a:lnTo>
                                  <a:pt x="1002" y="50"/>
                                </a:lnTo>
                                <a:lnTo>
                                  <a:pt x="1002" y="48"/>
                                </a:lnTo>
                                <a:lnTo>
                                  <a:pt x="1009" y="67"/>
                                </a:lnTo>
                                <a:lnTo>
                                  <a:pt x="1020" y="70"/>
                                </a:lnTo>
                                <a:lnTo>
                                  <a:pt x="1020" y="78"/>
                                </a:lnTo>
                                <a:lnTo>
                                  <a:pt x="1035" y="59"/>
                                </a:lnTo>
                                <a:lnTo>
                                  <a:pt x="1041" y="50"/>
                                </a:lnTo>
                                <a:lnTo>
                                  <a:pt x="1041" y="48"/>
                                </a:lnTo>
                                <a:lnTo>
                                  <a:pt x="1042" y="43"/>
                                </a:lnTo>
                                <a:lnTo>
                                  <a:pt x="1042" y="35"/>
                                </a:lnTo>
                                <a:moveTo>
                                  <a:pt x="1054" y="1682"/>
                                </a:moveTo>
                                <a:lnTo>
                                  <a:pt x="1052" y="1680"/>
                                </a:lnTo>
                                <a:lnTo>
                                  <a:pt x="1052" y="1679"/>
                                </a:lnTo>
                                <a:lnTo>
                                  <a:pt x="1042" y="1667"/>
                                </a:lnTo>
                                <a:lnTo>
                                  <a:pt x="1038" y="1663"/>
                                </a:lnTo>
                                <a:lnTo>
                                  <a:pt x="1035" y="1661"/>
                                </a:lnTo>
                                <a:lnTo>
                                  <a:pt x="1028" y="1661"/>
                                </a:lnTo>
                                <a:lnTo>
                                  <a:pt x="1028" y="1663"/>
                                </a:lnTo>
                                <a:lnTo>
                                  <a:pt x="1016" y="1663"/>
                                </a:lnTo>
                                <a:lnTo>
                                  <a:pt x="1000" y="1657"/>
                                </a:lnTo>
                                <a:lnTo>
                                  <a:pt x="996" y="1672"/>
                                </a:lnTo>
                                <a:lnTo>
                                  <a:pt x="998" y="1672"/>
                                </a:lnTo>
                                <a:lnTo>
                                  <a:pt x="996" y="1678"/>
                                </a:lnTo>
                                <a:lnTo>
                                  <a:pt x="994" y="1679"/>
                                </a:lnTo>
                                <a:lnTo>
                                  <a:pt x="992" y="1676"/>
                                </a:lnTo>
                                <a:lnTo>
                                  <a:pt x="991" y="1676"/>
                                </a:lnTo>
                                <a:lnTo>
                                  <a:pt x="994" y="1683"/>
                                </a:lnTo>
                                <a:lnTo>
                                  <a:pt x="1002" y="1700"/>
                                </a:lnTo>
                                <a:lnTo>
                                  <a:pt x="992" y="1706"/>
                                </a:lnTo>
                                <a:lnTo>
                                  <a:pt x="1026" y="1706"/>
                                </a:lnTo>
                                <a:lnTo>
                                  <a:pt x="1037" y="1698"/>
                                </a:lnTo>
                                <a:lnTo>
                                  <a:pt x="1039" y="1702"/>
                                </a:lnTo>
                                <a:lnTo>
                                  <a:pt x="1041" y="1698"/>
                                </a:lnTo>
                                <a:lnTo>
                                  <a:pt x="1046" y="1691"/>
                                </a:lnTo>
                                <a:lnTo>
                                  <a:pt x="1048" y="1691"/>
                                </a:lnTo>
                                <a:lnTo>
                                  <a:pt x="1048" y="1680"/>
                                </a:lnTo>
                                <a:lnTo>
                                  <a:pt x="1054" y="1682"/>
                                </a:lnTo>
                                <a:moveTo>
                                  <a:pt x="1115" y="403"/>
                                </a:moveTo>
                                <a:lnTo>
                                  <a:pt x="1104" y="409"/>
                                </a:lnTo>
                                <a:lnTo>
                                  <a:pt x="1078" y="405"/>
                                </a:lnTo>
                                <a:lnTo>
                                  <a:pt x="1070" y="412"/>
                                </a:lnTo>
                                <a:lnTo>
                                  <a:pt x="1061" y="412"/>
                                </a:lnTo>
                                <a:lnTo>
                                  <a:pt x="1057" y="418"/>
                                </a:lnTo>
                                <a:lnTo>
                                  <a:pt x="1054" y="423"/>
                                </a:lnTo>
                                <a:lnTo>
                                  <a:pt x="1061" y="427"/>
                                </a:lnTo>
                                <a:lnTo>
                                  <a:pt x="1082" y="433"/>
                                </a:lnTo>
                                <a:lnTo>
                                  <a:pt x="1076" y="438"/>
                                </a:lnTo>
                                <a:lnTo>
                                  <a:pt x="1061" y="449"/>
                                </a:lnTo>
                                <a:lnTo>
                                  <a:pt x="1070" y="453"/>
                                </a:lnTo>
                                <a:lnTo>
                                  <a:pt x="1070" y="464"/>
                                </a:lnTo>
                                <a:lnTo>
                                  <a:pt x="1080" y="459"/>
                                </a:lnTo>
                                <a:lnTo>
                                  <a:pt x="1095" y="451"/>
                                </a:lnTo>
                                <a:lnTo>
                                  <a:pt x="1102" y="451"/>
                                </a:lnTo>
                                <a:lnTo>
                                  <a:pt x="1102" y="438"/>
                                </a:lnTo>
                                <a:lnTo>
                                  <a:pt x="1103" y="436"/>
                                </a:lnTo>
                                <a:lnTo>
                                  <a:pt x="1113" y="423"/>
                                </a:lnTo>
                                <a:lnTo>
                                  <a:pt x="1115" y="422"/>
                                </a:lnTo>
                                <a:lnTo>
                                  <a:pt x="1115" y="409"/>
                                </a:lnTo>
                                <a:lnTo>
                                  <a:pt x="1115" y="403"/>
                                </a:lnTo>
                                <a:moveTo>
                                  <a:pt x="1115" y="18"/>
                                </a:moveTo>
                                <a:lnTo>
                                  <a:pt x="1111" y="11"/>
                                </a:lnTo>
                                <a:lnTo>
                                  <a:pt x="1102" y="13"/>
                                </a:lnTo>
                                <a:lnTo>
                                  <a:pt x="1093" y="22"/>
                                </a:lnTo>
                                <a:lnTo>
                                  <a:pt x="1091" y="30"/>
                                </a:lnTo>
                                <a:lnTo>
                                  <a:pt x="1096" y="35"/>
                                </a:lnTo>
                                <a:lnTo>
                                  <a:pt x="1078" y="39"/>
                                </a:lnTo>
                                <a:lnTo>
                                  <a:pt x="1072" y="45"/>
                                </a:lnTo>
                                <a:lnTo>
                                  <a:pt x="1065" y="47"/>
                                </a:lnTo>
                                <a:lnTo>
                                  <a:pt x="1064" y="48"/>
                                </a:lnTo>
                                <a:lnTo>
                                  <a:pt x="1072" y="50"/>
                                </a:lnTo>
                                <a:lnTo>
                                  <a:pt x="1093" y="54"/>
                                </a:lnTo>
                                <a:lnTo>
                                  <a:pt x="1089" y="52"/>
                                </a:lnTo>
                                <a:lnTo>
                                  <a:pt x="1111" y="44"/>
                                </a:lnTo>
                                <a:lnTo>
                                  <a:pt x="1115" y="48"/>
                                </a:lnTo>
                                <a:lnTo>
                                  <a:pt x="1115" y="44"/>
                                </a:lnTo>
                                <a:lnTo>
                                  <a:pt x="1115" y="18"/>
                                </a:lnTo>
                                <a:moveTo>
                                  <a:pt x="1154" y="20"/>
                                </a:moveTo>
                                <a:lnTo>
                                  <a:pt x="1148" y="17"/>
                                </a:lnTo>
                                <a:lnTo>
                                  <a:pt x="1139" y="17"/>
                                </a:lnTo>
                                <a:lnTo>
                                  <a:pt x="1135" y="31"/>
                                </a:lnTo>
                                <a:lnTo>
                                  <a:pt x="1150" y="43"/>
                                </a:lnTo>
                                <a:lnTo>
                                  <a:pt x="1154" y="20"/>
                                </a:lnTo>
                                <a:moveTo>
                                  <a:pt x="1193" y="394"/>
                                </a:moveTo>
                                <a:lnTo>
                                  <a:pt x="1191" y="386"/>
                                </a:lnTo>
                                <a:lnTo>
                                  <a:pt x="1186" y="383"/>
                                </a:lnTo>
                                <a:lnTo>
                                  <a:pt x="1180" y="379"/>
                                </a:lnTo>
                                <a:lnTo>
                                  <a:pt x="1173" y="383"/>
                                </a:lnTo>
                                <a:lnTo>
                                  <a:pt x="1167" y="381"/>
                                </a:lnTo>
                                <a:lnTo>
                                  <a:pt x="1167" y="397"/>
                                </a:lnTo>
                                <a:lnTo>
                                  <a:pt x="1178" y="401"/>
                                </a:lnTo>
                                <a:lnTo>
                                  <a:pt x="1180" y="405"/>
                                </a:lnTo>
                                <a:lnTo>
                                  <a:pt x="1191" y="397"/>
                                </a:lnTo>
                                <a:lnTo>
                                  <a:pt x="1193" y="394"/>
                                </a:lnTo>
                                <a:moveTo>
                                  <a:pt x="1262" y="0"/>
                                </a:moveTo>
                                <a:lnTo>
                                  <a:pt x="1247" y="0"/>
                                </a:lnTo>
                                <a:lnTo>
                                  <a:pt x="1247" y="9"/>
                                </a:lnTo>
                                <a:lnTo>
                                  <a:pt x="1243" y="24"/>
                                </a:lnTo>
                                <a:lnTo>
                                  <a:pt x="1236" y="26"/>
                                </a:lnTo>
                                <a:lnTo>
                                  <a:pt x="1230" y="24"/>
                                </a:lnTo>
                                <a:lnTo>
                                  <a:pt x="1221" y="20"/>
                                </a:lnTo>
                                <a:lnTo>
                                  <a:pt x="1212" y="7"/>
                                </a:lnTo>
                                <a:lnTo>
                                  <a:pt x="1208" y="26"/>
                                </a:lnTo>
                                <a:lnTo>
                                  <a:pt x="1210" y="26"/>
                                </a:lnTo>
                                <a:lnTo>
                                  <a:pt x="1215" y="33"/>
                                </a:lnTo>
                                <a:lnTo>
                                  <a:pt x="1221" y="41"/>
                                </a:lnTo>
                                <a:lnTo>
                                  <a:pt x="1230" y="43"/>
                                </a:lnTo>
                                <a:lnTo>
                                  <a:pt x="1232" y="48"/>
                                </a:lnTo>
                                <a:lnTo>
                                  <a:pt x="1247" y="44"/>
                                </a:lnTo>
                                <a:lnTo>
                                  <a:pt x="1249" y="44"/>
                                </a:lnTo>
                                <a:lnTo>
                                  <a:pt x="1256" y="33"/>
                                </a:lnTo>
                                <a:lnTo>
                                  <a:pt x="1262" y="30"/>
                                </a:lnTo>
                                <a:lnTo>
                                  <a:pt x="1262" y="0"/>
                                </a:lnTo>
                                <a:moveTo>
                                  <a:pt x="1295" y="347"/>
                                </a:moveTo>
                                <a:lnTo>
                                  <a:pt x="1292" y="338"/>
                                </a:lnTo>
                                <a:lnTo>
                                  <a:pt x="1291" y="338"/>
                                </a:lnTo>
                                <a:lnTo>
                                  <a:pt x="1295" y="347"/>
                                </a:lnTo>
                                <a:moveTo>
                                  <a:pt x="1319" y="26"/>
                                </a:moveTo>
                                <a:lnTo>
                                  <a:pt x="1312" y="20"/>
                                </a:lnTo>
                                <a:lnTo>
                                  <a:pt x="1309" y="20"/>
                                </a:lnTo>
                                <a:lnTo>
                                  <a:pt x="1310" y="16"/>
                                </a:lnTo>
                                <a:lnTo>
                                  <a:pt x="1306" y="20"/>
                                </a:lnTo>
                                <a:lnTo>
                                  <a:pt x="1299" y="30"/>
                                </a:lnTo>
                                <a:lnTo>
                                  <a:pt x="1295" y="39"/>
                                </a:lnTo>
                                <a:lnTo>
                                  <a:pt x="1306" y="43"/>
                                </a:lnTo>
                                <a:lnTo>
                                  <a:pt x="1312" y="43"/>
                                </a:lnTo>
                                <a:lnTo>
                                  <a:pt x="1319" y="41"/>
                                </a:lnTo>
                                <a:lnTo>
                                  <a:pt x="1319" y="26"/>
                                </a:lnTo>
                                <a:moveTo>
                                  <a:pt x="1444" y="169"/>
                                </a:moveTo>
                                <a:lnTo>
                                  <a:pt x="1438" y="156"/>
                                </a:lnTo>
                                <a:lnTo>
                                  <a:pt x="1431" y="156"/>
                                </a:lnTo>
                                <a:lnTo>
                                  <a:pt x="1425" y="160"/>
                                </a:lnTo>
                                <a:lnTo>
                                  <a:pt x="1418" y="171"/>
                                </a:lnTo>
                                <a:lnTo>
                                  <a:pt x="1397" y="169"/>
                                </a:lnTo>
                                <a:lnTo>
                                  <a:pt x="1383" y="165"/>
                                </a:lnTo>
                                <a:lnTo>
                                  <a:pt x="1377" y="161"/>
                                </a:lnTo>
                                <a:lnTo>
                                  <a:pt x="1366" y="169"/>
                                </a:lnTo>
                                <a:lnTo>
                                  <a:pt x="1358" y="163"/>
                                </a:lnTo>
                                <a:lnTo>
                                  <a:pt x="1353" y="173"/>
                                </a:lnTo>
                                <a:lnTo>
                                  <a:pt x="1347" y="182"/>
                                </a:lnTo>
                                <a:lnTo>
                                  <a:pt x="1327" y="182"/>
                                </a:lnTo>
                                <a:lnTo>
                                  <a:pt x="1319" y="178"/>
                                </a:lnTo>
                                <a:lnTo>
                                  <a:pt x="1297" y="178"/>
                                </a:lnTo>
                                <a:lnTo>
                                  <a:pt x="1280" y="174"/>
                                </a:lnTo>
                                <a:lnTo>
                                  <a:pt x="1273" y="193"/>
                                </a:lnTo>
                                <a:lnTo>
                                  <a:pt x="1252" y="212"/>
                                </a:lnTo>
                                <a:lnTo>
                                  <a:pt x="1249" y="212"/>
                                </a:lnTo>
                                <a:lnTo>
                                  <a:pt x="1243" y="223"/>
                                </a:lnTo>
                                <a:lnTo>
                                  <a:pt x="1241" y="227"/>
                                </a:lnTo>
                                <a:lnTo>
                                  <a:pt x="1243" y="223"/>
                                </a:lnTo>
                                <a:lnTo>
                                  <a:pt x="1228" y="249"/>
                                </a:lnTo>
                                <a:lnTo>
                                  <a:pt x="1223" y="260"/>
                                </a:lnTo>
                                <a:lnTo>
                                  <a:pt x="1212" y="275"/>
                                </a:lnTo>
                                <a:lnTo>
                                  <a:pt x="1212" y="266"/>
                                </a:lnTo>
                                <a:lnTo>
                                  <a:pt x="1204" y="299"/>
                                </a:lnTo>
                                <a:lnTo>
                                  <a:pt x="1193" y="299"/>
                                </a:lnTo>
                                <a:lnTo>
                                  <a:pt x="1197" y="310"/>
                                </a:lnTo>
                                <a:lnTo>
                                  <a:pt x="1204" y="318"/>
                                </a:lnTo>
                                <a:lnTo>
                                  <a:pt x="1213" y="318"/>
                                </a:lnTo>
                                <a:lnTo>
                                  <a:pt x="1216" y="317"/>
                                </a:lnTo>
                                <a:lnTo>
                                  <a:pt x="1215" y="315"/>
                                </a:lnTo>
                                <a:lnTo>
                                  <a:pt x="1215" y="314"/>
                                </a:lnTo>
                                <a:lnTo>
                                  <a:pt x="1223" y="318"/>
                                </a:lnTo>
                                <a:lnTo>
                                  <a:pt x="1232" y="321"/>
                                </a:lnTo>
                                <a:lnTo>
                                  <a:pt x="1234" y="321"/>
                                </a:lnTo>
                                <a:lnTo>
                                  <a:pt x="1236" y="322"/>
                                </a:lnTo>
                                <a:lnTo>
                                  <a:pt x="1241" y="325"/>
                                </a:lnTo>
                                <a:lnTo>
                                  <a:pt x="1248" y="329"/>
                                </a:lnTo>
                                <a:lnTo>
                                  <a:pt x="1251" y="330"/>
                                </a:lnTo>
                                <a:lnTo>
                                  <a:pt x="1254" y="332"/>
                                </a:lnTo>
                                <a:lnTo>
                                  <a:pt x="1262" y="336"/>
                                </a:lnTo>
                                <a:lnTo>
                                  <a:pt x="1277" y="345"/>
                                </a:lnTo>
                                <a:lnTo>
                                  <a:pt x="1280" y="357"/>
                                </a:lnTo>
                                <a:lnTo>
                                  <a:pt x="1286" y="347"/>
                                </a:lnTo>
                                <a:lnTo>
                                  <a:pt x="1291" y="338"/>
                                </a:lnTo>
                                <a:lnTo>
                                  <a:pt x="1284" y="321"/>
                                </a:lnTo>
                                <a:lnTo>
                                  <a:pt x="1291" y="321"/>
                                </a:lnTo>
                                <a:lnTo>
                                  <a:pt x="1292" y="320"/>
                                </a:lnTo>
                                <a:lnTo>
                                  <a:pt x="1295" y="321"/>
                                </a:lnTo>
                                <a:lnTo>
                                  <a:pt x="1305" y="327"/>
                                </a:lnTo>
                                <a:lnTo>
                                  <a:pt x="1325" y="338"/>
                                </a:lnTo>
                                <a:lnTo>
                                  <a:pt x="1331" y="347"/>
                                </a:lnTo>
                                <a:lnTo>
                                  <a:pt x="1334" y="332"/>
                                </a:lnTo>
                                <a:lnTo>
                                  <a:pt x="1338" y="327"/>
                                </a:lnTo>
                                <a:lnTo>
                                  <a:pt x="1319" y="323"/>
                                </a:lnTo>
                                <a:lnTo>
                                  <a:pt x="1321" y="327"/>
                                </a:lnTo>
                                <a:lnTo>
                                  <a:pt x="1311" y="320"/>
                                </a:lnTo>
                                <a:lnTo>
                                  <a:pt x="1303" y="314"/>
                                </a:lnTo>
                                <a:lnTo>
                                  <a:pt x="1299" y="312"/>
                                </a:lnTo>
                                <a:lnTo>
                                  <a:pt x="1299" y="310"/>
                                </a:lnTo>
                                <a:lnTo>
                                  <a:pt x="1292" y="295"/>
                                </a:lnTo>
                                <a:lnTo>
                                  <a:pt x="1286" y="282"/>
                                </a:lnTo>
                                <a:lnTo>
                                  <a:pt x="1289" y="275"/>
                                </a:lnTo>
                                <a:lnTo>
                                  <a:pt x="1290" y="273"/>
                                </a:lnTo>
                                <a:lnTo>
                                  <a:pt x="1291" y="265"/>
                                </a:lnTo>
                                <a:lnTo>
                                  <a:pt x="1292" y="256"/>
                                </a:lnTo>
                                <a:lnTo>
                                  <a:pt x="1293" y="247"/>
                                </a:lnTo>
                                <a:lnTo>
                                  <a:pt x="1299" y="238"/>
                                </a:lnTo>
                                <a:lnTo>
                                  <a:pt x="1304" y="231"/>
                                </a:lnTo>
                                <a:lnTo>
                                  <a:pt x="1305" y="228"/>
                                </a:lnTo>
                                <a:lnTo>
                                  <a:pt x="1306" y="227"/>
                                </a:lnTo>
                                <a:lnTo>
                                  <a:pt x="1307" y="226"/>
                                </a:lnTo>
                                <a:lnTo>
                                  <a:pt x="1316" y="225"/>
                                </a:lnTo>
                                <a:lnTo>
                                  <a:pt x="1334" y="223"/>
                                </a:lnTo>
                                <a:lnTo>
                                  <a:pt x="1338" y="217"/>
                                </a:lnTo>
                                <a:lnTo>
                                  <a:pt x="1355" y="210"/>
                                </a:lnTo>
                                <a:lnTo>
                                  <a:pt x="1358" y="195"/>
                                </a:lnTo>
                                <a:lnTo>
                                  <a:pt x="1353" y="187"/>
                                </a:lnTo>
                                <a:lnTo>
                                  <a:pt x="1383" y="187"/>
                                </a:lnTo>
                                <a:lnTo>
                                  <a:pt x="1373" y="186"/>
                                </a:lnTo>
                                <a:lnTo>
                                  <a:pt x="1405" y="186"/>
                                </a:lnTo>
                                <a:lnTo>
                                  <a:pt x="1412" y="182"/>
                                </a:lnTo>
                                <a:lnTo>
                                  <a:pt x="1420" y="178"/>
                                </a:lnTo>
                                <a:lnTo>
                                  <a:pt x="1418" y="178"/>
                                </a:lnTo>
                                <a:lnTo>
                                  <a:pt x="1436" y="174"/>
                                </a:lnTo>
                                <a:lnTo>
                                  <a:pt x="1441" y="171"/>
                                </a:lnTo>
                                <a:lnTo>
                                  <a:pt x="1444" y="169"/>
                                </a:lnTo>
                                <a:moveTo>
                                  <a:pt x="1516" y="143"/>
                                </a:moveTo>
                                <a:lnTo>
                                  <a:pt x="1505" y="139"/>
                                </a:lnTo>
                                <a:lnTo>
                                  <a:pt x="1494" y="134"/>
                                </a:lnTo>
                                <a:lnTo>
                                  <a:pt x="1490" y="139"/>
                                </a:lnTo>
                                <a:lnTo>
                                  <a:pt x="1490" y="154"/>
                                </a:lnTo>
                                <a:lnTo>
                                  <a:pt x="1500" y="147"/>
                                </a:lnTo>
                                <a:lnTo>
                                  <a:pt x="1474" y="169"/>
                                </a:lnTo>
                                <a:lnTo>
                                  <a:pt x="1474" y="173"/>
                                </a:lnTo>
                                <a:lnTo>
                                  <a:pt x="1492" y="176"/>
                                </a:lnTo>
                                <a:lnTo>
                                  <a:pt x="1498" y="169"/>
                                </a:lnTo>
                                <a:lnTo>
                                  <a:pt x="1509" y="158"/>
                                </a:lnTo>
                                <a:lnTo>
                                  <a:pt x="1515" y="150"/>
                                </a:lnTo>
                                <a:lnTo>
                                  <a:pt x="1515" y="147"/>
                                </a:lnTo>
                                <a:lnTo>
                                  <a:pt x="1516" y="143"/>
                                </a:lnTo>
                                <a:moveTo>
                                  <a:pt x="1630" y="72"/>
                                </a:moveTo>
                                <a:lnTo>
                                  <a:pt x="1626" y="67"/>
                                </a:lnTo>
                                <a:lnTo>
                                  <a:pt x="1617" y="65"/>
                                </a:lnTo>
                                <a:lnTo>
                                  <a:pt x="1606" y="63"/>
                                </a:lnTo>
                                <a:lnTo>
                                  <a:pt x="1604" y="80"/>
                                </a:lnTo>
                                <a:lnTo>
                                  <a:pt x="1598" y="83"/>
                                </a:lnTo>
                                <a:lnTo>
                                  <a:pt x="1624" y="83"/>
                                </a:lnTo>
                                <a:lnTo>
                                  <a:pt x="1628" y="78"/>
                                </a:lnTo>
                                <a:lnTo>
                                  <a:pt x="1630" y="72"/>
                                </a:lnTo>
                                <a:moveTo>
                                  <a:pt x="1652" y="30"/>
                                </a:moveTo>
                                <a:lnTo>
                                  <a:pt x="1645" y="28"/>
                                </a:lnTo>
                                <a:lnTo>
                                  <a:pt x="1639" y="37"/>
                                </a:lnTo>
                                <a:lnTo>
                                  <a:pt x="1635" y="43"/>
                                </a:lnTo>
                                <a:lnTo>
                                  <a:pt x="1650" y="43"/>
                                </a:lnTo>
                                <a:lnTo>
                                  <a:pt x="1652" y="37"/>
                                </a:lnTo>
                                <a:lnTo>
                                  <a:pt x="1652" y="30"/>
                                </a:lnTo>
                                <a:moveTo>
                                  <a:pt x="1782" y="321"/>
                                </a:moveTo>
                                <a:lnTo>
                                  <a:pt x="1778" y="314"/>
                                </a:lnTo>
                                <a:lnTo>
                                  <a:pt x="1767" y="310"/>
                                </a:lnTo>
                                <a:lnTo>
                                  <a:pt x="1762" y="310"/>
                                </a:lnTo>
                                <a:lnTo>
                                  <a:pt x="1754" y="321"/>
                                </a:lnTo>
                                <a:lnTo>
                                  <a:pt x="1749" y="327"/>
                                </a:lnTo>
                                <a:lnTo>
                                  <a:pt x="1758" y="331"/>
                                </a:lnTo>
                                <a:lnTo>
                                  <a:pt x="1761" y="335"/>
                                </a:lnTo>
                                <a:lnTo>
                                  <a:pt x="1761" y="339"/>
                                </a:lnTo>
                                <a:lnTo>
                                  <a:pt x="1761" y="340"/>
                                </a:lnTo>
                                <a:lnTo>
                                  <a:pt x="1767" y="334"/>
                                </a:lnTo>
                                <a:lnTo>
                                  <a:pt x="1782" y="321"/>
                                </a:lnTo>
                                <a:moveTo>
                                  <a:pt x="1803" y="260"/>
                                </a:moveTo>
                                <a:lnTo>
                                  <a:pt x="1795" y="249"/>
                                </a:lnTo>
                                <a:lnTo>
                                  <a:pt x="1786" y="249"/>
                                </a:lnTo>
                                <a:lnTo>
                                  <a:pt x="1773" y="253"/>
                                </a:lnTo>
                                <a:lnTo>
                                  <a:pt x="1767" y="256"/>
                                </a:lnTo>
                                <a:lnTo>
                                  <a:pt x="1760" y="260"/>
                                </a:lnTo>
                                <a:lnTo>
                                  <a:pt x="1754" y="266"/>
                                </a:lnTo>
                                <a:lnTo>
                                  <a:pt x="1758" y="271"/>
                                </a:lnTo>
                                <a:lnTo>
                                  <a:pt x="1762" y="277"/>
                                </a:lnTo>
                                <a:lnTo>
                                  <a:pt x="1775" y="286"/>
                                </a:lnTo>
                                <a:lnTo>
                                  <a:pt x="1782" y="295"/>
                                </a:lnTo>
                                <a:lnTo>
                                  <a:pt x="1786" y="280"/>
                                </a:lnTo>
                                <a:lnTo>
                                  <a:pt x="1777" y="275"/>
                                </a:lnTo>
                                <a:lnTo>
                                  <a:pt x="1795" y="271"/>
                                </a:lnTo>
                                <a:lnTo>
                                  <a:pt x="1803" y="271"/>
                                </a:lnTo>
                                <a:lnTo>
                                  <a:pt x="1803" y="260"/>
                                </a:lnTo>
                                <a:moveTo>
                                  <a:pt x="1812" y="137"/>
                                </a:moveTo>
                                <a:lnTo>
                                  <a:pt x="1799" y="137"/>
                                </a:lnTo>
                                <a:lnTo>
                                  <a:pt x="1799" y="148"/>
                                </a:lnTo>
                                <a:lnTo>
                                  <a:pt x="1806" y="147"/>
                                </a:lnTo>
                                <a:lnTo>
                                  <a:pt x="1812" y="137"/>
                                </a:lnTo>
                                <a:moveTo>
                                  <a:pt x="1825" y="219"/>
                                </a:moveTo>
                                <a:lnTo>
                                  <a:pt x="1817" y="213"/>
                                </a:lnTo>
                                <a:lnTo>
                                  <a:pt x="1814" y="210"/>
                                </a:lnTo>
                                <a:lnTo>
                                  <a:pt x="1810" y="228"/>
                                </a:lnTo>
                                <a:lnTo>
                                  <a:pt x="1819" y="228"/>
                                </a:lnTo>
                                <a:lnTo>
                                  <a:pt x="1825" y="219"/>
                                </a:lnTo>
                                <a:moveTo>
                                  <a:pt x="1877" y="279"/>
                                </a:moveTo>
                                <a:lnTo>
                                  <a:pt x="1868" y="264"/>
                                </a:lnTo>
                                <a:lnTo>
                                  <a:pt x="1860" y="251"/>
                                </a:lnTo>
                                <a:lnTo>
                                  <a:pt x="1855" y="256"/>
                                </a:lnTo>
                                <a:lnTo>
                                  <a:pt x="1849" y="267"/>
                                </a:lnTo>
                                <a:lnTo>
                                  <a:pt x="1853" y="269"/>
                                </a:lnTo>
                                <a:lnTo>
                                  <a:pt x="1842" y="277"/>
                                </a:lnTo>
                                <a:lnTo>
                                  <a:pt x="1827" y="277"/>
                                </a:lnTo>
                                <a:lnTo>
                                  <a:pt x="1829" y="292"/>
                                </a:lnTo>
                                <a:lnTo>
                                  <a:pt x="1842" y="286"/>
                                </a:lnTo>
                                <a:lnTo>
                                  <a:pt x="1830" y="305"/>
                                </a:lnTo>
                                <a:lnTo>
                                  <a:pt x="1819" y="305"/>
                                </a:lnTo>
                                <a:lnTo>
                                  <a:pt x="1842" y="316"/>
                                </a:lnTo>
                                <a:lnTo>
                                  <a:pt x="1849" y="310"/>
                                </a:lnTo>
                                <a:lnTo>
                                  <a:pt x="1853" y="305"/>
                                </a:lnTo>
                                <a:lnTo>
                                  <a:pt x="1855" y="299"/>
                                </a:lnTo>
                                <a:lnTo>
                                  <a:pt x="1856" y="293"/>
                                </a:lnTo>
                                <a:lnTo>
                                  <a:pt x="1871" y="288"/>
                                </a:lnTo>
                                <a:lnTo>
                                  <a:pt x="1877" y="290"/>
                                </a:lnTo>
                                <a:lnTo>
                                  <a:pt x="1877" y="288"/>
                                </a:lnTo>
                                <a:lnTo>
                                  <a:pt x="1877" y="286"/>
                                </a:lnTo>
                                <a:lnTo>
                                  <a:pt x="1877" y="279"/>
                                </a:lnTo>
                                <a:moveTo>
                                  <a:pt x="1881" y="193"/>
                                </a:moveTo>
                                <a:lnTo>
                                  <a:pt x="1875" y="174"/>
                                </a:lnTo>
                                <a:lnTo>
                                  <a:pt x="1858" y="167"/>
                                </a:lnTo>
                                <a:lnTo>
                                  <a:pt x="1855" y="174"/>
                                </a:lnTo>
                                <a:lnTo>
                                  <a:pt x="1843" y="180"/>
                                </a:lnTo>
                                <a:lnTo>
                                  <a:pt x="1858" y="189"/>
                                </a:lnTo>
                                <a:lnTo>
                                  <a:pt x="1858" y="195"/>
                                </a:lnTo>
                                <a:lnTo>
                                  <a:pt x="1845" y="204"/>
                                </a:lnTo>
                                <a:lnTo>
                                  <a:pt x="1879" y="200"/>
                                </a:lnTo>
                                <a:lnTo>
                                  <a:pt x="1881" y="193"/>
                                </a:lnTo>
                                <a:moveTo>
                                  <a:pt x="1888" y="31"/>
                                </a:moveTo>
                                <a:lnTo>
                                  <a:pt x="1886" y="26"/>
                                </a:lnTo>
                                <a:lnTo>
                                  <a:pt x="1879" y="20"/>
                                </a:lnTo>
                                <a:lnTo>
                                  <a:pt x="1871" y="28"/>
                                </a:lnTo>
                                <a:lnTo>
                                  <a:pt x="1871" y="37"/>
                                </a:lnTo>
                                <a:lnTo>
                                  <a:pt x="1881" y="41"/>
                                </a:lnTo>
                                <a:lnTo>
                                  <a:pt x="1888" y="31"/>
                                </a:lnTo>
                                <a:moveTo>
                                  <a:pt x="1994" y="135"/>
                                </a:moveTo>
                                <a:lnTo>
                                  <a:pt x="1988" y="132"/>
                                </a:lnTo>
                                <a:lnTo>
                                  <a:pt x="1983" y="137"/>
                                </a:lnTo>
                                <a:lnTo>
                                  <a:pt x="1979" y="147"/>
                                </a:lnTo>
                                <a:lnTo>
                                  <a:pt x="1994" y="135"/>
                                </a:lnTo>
                                <a:moveTo>
                                  <a:pt x="2000" y="89"/>
                                </a:moveTo>
                                <a:lnTo>
                                  <a:pt x="1996" y="74"/>
                                </a:lnTo>
                                <a:lnTo>
                                  <a:pt x="1985" y="67"/>
                                </a:lnTo>
                                <a:lnTo>
                                  <a:pt x="1974" y="65"/>
                                </a:lnTo>
                                <a:lnTo>
                                  <a:pt x="1966" y="54"/>
                                </a:lnTo>
                                <a:lnTo>
                                  <a:pt x="1964" y="39"/>
                                </a:lnTo>
                                <a:lnTo>
                                  <a:pt x="1970" y="28"/>
                                </a:lnTo>
                                <a:lnTo>
                                  <a:pt x="1955" y="24"/>
                                </a:lnTo>
                                <a:lnTo>
                                  <a:pt x="1951" y="31"/>
                                </a:lnTo>
                                <a:lnTo>
                                  <a:pt x="1940" y="35"/>
                                </a:lnTo>
                                <a:lnTo>
                                  <a:pt x="1959" y="61"/>
                                </a:lnTo>
                                <a:lnTo>
                                  <a:pt x="1974" y="70"/>
                                </a:lnTo>
                                <a:lnTo>
                                  <a:pt x="1973" y="89"/>
                                </a:lnTo>
                                <a:lnTo>
                                  <a:pt x="2000" y="89"/>
                                </a:lnTo>
                                <a:moveTo>
                                  <a:pt x="2031" y="65"/>
                                </a:moveTo>
                                <a:lnTo>
                                  <a:pt x="2018" y="65"/>
                                </a:lnTo>
                                <a:lnTo>
                                  <a:pt x="2014" y="65"/>
                                </a:lnTo>
                                <a:lnTo>
                                  <a:pt x="2013" y="69"/>
                                </a:lnTo>
                                <a:lnTo>
                                  <a:pt x="2013" y="78"/>
                                </a:lnTo>
                                <a:lnTo>
                                  <a:pt x="2026" y="70"/>
                                </a:lnTo>
                                <a:lnTo>
                                  <a:pt x="2031" y="65"/>
                                </a:lnTo>
                                <a:moveTo>
                                  <a:pt x="2141" y="73"/>
                                </a:moveTo>
                                <a:lnTo>
                                  <a:pt x="2140" y="69"/>
                                </a:lnTo>
                                <a:lnTo>
                                  <a:pt x="2134" y="66"/>
                                </a:lnTo>
                                <a:lnTo>
                                  <a:pt x="2128" y="61"/>
                                </a:lnTo>
                                <a:lnTo>
                                  <a:pt x="2120" y="52"/>
                                </a:lnTo>
                                <a:lnTo>
                                  <a:pt x="2111" y="61"/>
                                </a:lnTo>
                                <a:lnTo>
                                  <a:pt x="2083" y="61"/>
                                </a:lnTo>
                                <a:lnTo>
                                  <a:pt x="2076" y="57"/>
                                </a:lnTo>
                                <a:lnTo>
                                  <a:pt x="2065" y="52"/>
                                </a:lnTo>
                                <a:lnTo>
                                  <a:pt x="2055" y="47"/>
                                </a:lnTo>
                                <a:lnTo>
                                  <a:pt x="2054" y="46"/>
                                </a:lnTo>
                                <a:lnTo>
                                  <a:pt x="2053" y="46"/>
                                </a:lnTo>
                                <a:lnTo>
                                  <a:pt x="2052" y="46"/>
                                </a:lnTo>
                                <a:lnTo>
                                  <a:pt x="2048" y="46"/>
                                </a:lnTo>
                                <a:lnTo>
                                  <a:pt x="2040" y="46"/>
                                </a:lnTo>
                                <a:lnTo>
                                  <a:pt x="2026" y="30"/>
                                </a:lnTo>
                                <a:lnTo>
                                  <a:pt x="2018" y="22"/>
                                </a:lnTo>
                                <a:lnTo>
                                  <a:pt x="2016" y="23"/>
                                </a:lnTo>
                                <a:lnTo>
                                  <a:pt x="2015" y="27"/>
                                </a:lnTo>
                                <a:lnTo>
                                  <a:pt x="2011" y="30"/>
                                </a:lnTo>
                                <a:lnTo>
                                  <a:pt x="2000" y="26"/>
                                </a:lnTo>
                                <a:lnTo>
                                  <a:pt x="1998" y="33"/>
                                </a:lnTo>
                                <a:lnTo>
                                  <a:pt x="1992" y="37"/>
                                </a:lnTo>
                                <a:lnTo>
                                  <a:pt x="1986" y="41"/>
                                </a:lnTo>
                                <a:lnTo>
                                  <a:pt x="1998" y="46"/>
                                </a:lnTo>
                                <a:lnTo>
                                  <a:pt x="2013" y="59"/>
                                </a:lnTo>
                                <a:lnTo>
                                  <a:pt x="2019" y="65"/>
                                </a:lnTo>
                                <a:lnTo>
                                  <a:pt x="2031" y="65"/>
                                </a:lnTo>
                                <a:lnTo>
                                  <a:pt x="2039" y="57"/>
                                </a:lnTo>
                                <a:lnTo>
                                  <a:pt x="2052" y="57"/>
                                </a:lnTo>
                                <a:lnTo>
                                  <a:pt x="2063" y="65"/>
                                </a:lnTo>
                                <a:lnTo>
                                  <a:pt x="2066" y="70"/>
                                </a:lnTo>
                                <a:lnTo>
                                  <a:pt x="2060" y="74"/>
                                </a:lnTo>
                                <a:lnTo>
                                  <a:pt x="2049" y="77"/>
                                </a:lnTo>
                                <a:lnTo>
                                  <a:pt x="2035" y="78"/>
                                </a:lnTo>
                                <a:lnTo>
                                  <a:pt x="2029" y="81"/>
                                </a:lnTo>
                                <a:lnTo>
                                  <a:pt x="2036" y="87"/>
                                </a:lnTo>
                                <a:lnTo>
                                  <a:pt x="2048" y="93"/>
                                </a:lnTo>
                                <a:lnTo>
                                  <a:pt x="2057" y="95"/>
                                </a:lnTo>
                                <a:lnTo>
                                  <a:pt x="2065" y="93"/>
                                </a:lnTo>
                                <a:lnTo>
                                  <a:pt x="2072" y="85"/>
                                </a:lnTo>
                                <a:lnTo>
                                  <a:pt x="2094" y="74"/>
                                </a:lnTo>
                                <a:lnTo>
                                  <a:pt x="2100" y="82"/>
                                </a:lnTo>
                                <a:lnTo>
                                  <a:pt x="2103" y="83"/>
                                </a:lnTo>
                                <a:lnTo>
                                  <a:pt x="2110" y="85"/>
                                </a:lnTo>
                                <a:lnTo>
                                  <a:pt x="2121" y="85"/>
                                </a:lnTo>
                                <a:lnTo>
                                  <a:pt x="2133" y="80"/>
                                </a:lnTo>
                                <a:lnTo>
                                  <a:pt x="2139" y="74"/>
                                </a:lnTo>
                                <a:lnTo>
                                  <a:pt x="2141" y="73"/>
                                </a:lnTo>
                                <a:moveTo>
                                  <a:pt x="3124" y="186"/>
                                </a:moveTo>
                                <a:lnTo>
                                  <a:pt x="3116" y="182"/>
                                </a:lnTo>
                                <a:lnTo>
                                  <a:pt x="3111" y="187"/>
                                </a:lnTo>
                                <a:lnTo>
                                  <a:pt x="3109" y="197"/>
                                </a:lnTo>
                                <a:lnTo>
                                  <a:pt x="3116" y="199"/>
                                </a:lnTo>
                                <a:lnTo>
                                  <a:pt x="3122" y="193"/>
                                </a:lnTo>
                                <a:lnTo>
                                  <a:pt x="3124" y="186"/>
                                </a:lnTo>
                                <a:moveTo>
                                  <a:pt x="3178" y="199"/>
                                </a:moveTo>
                                <a:lnTo>
                                  <a:pt x="3175" y="197"/>
                                </a:lnTo>
                                <a:lnTo>
                                  <a:pt x="3168" y="197"/>
                                </a:lnTo>
                                <a:lnTo>
                                  <a:pt x="3178" y="199"/>
                                </a:lnTo>
                                <a:moveTo>
                                  <a:pt x="3207" y="245"/>
                                </a:moveTo>
                                <a:lnTo>
                                  <a:pt x="3206" y="241"/>
                                </a:lnTo>
                                <a:lnTo>
                                  <a:pt x="3194" y="232"/>
                                </a:lnTo>
                                <a:lnTo>
                                  <a:pt x="3181" y="232"/>
                                </a:lnTo>
                                <a:lnTo>
                                  <a:pt x="3182" y="233"/>
                                </a:lnTo>
                                <a:lnTo>
                                  <a:pt x="3182" y="235"/>
                                </a:lnTo>
                                <a:lnTo>
                                  <a:pt x="3183" y="236"/>
                                </a:lnTo>
                                <a:lnTo>
                                  <a:pt x="3188" y="246"/>
                                </a:lnTo>
                                <a:lnTo>
                                  <a:pt x="3200" y="254"/>
                                </a:lnTo>
                                <a:lnTo>
                                  <a:pt x="3204" y="260"/>
                                </a:lnTo>
                                <a:lnTo>
                                  <a:pt x="3207" y="245"/>
                                </a:lnTo>
                                <a:moveTo>
                                  <a:pt x="3372" y="199"/>
                                </a:moveTo>
                                <a:lnTo>
                                  <a:pt x="3362" y="195"/>
                                </a:lnTo>
                                <a:lnTo>
                                  <a:pt x="3347" y="191"/>
                                </a:lnTo>
                                <a:lnTo>
                                  <a:pt x="3345" y="190"/>
                                </a:lnTo>
                                <a:lnTo>
                                  <a:pt x="3339" y="189"/>
                                </a:lnTo>
                                <a:lnTo>
                                  <a:pt x="3332" y="188"/>
                                </a:lnTo>
                                <a:lnTo>
                                  <a:pt x="3321" y="189"/>
                                </a:lnTo>
                                <a:lnTo>
                                  <a:pt x="3307" y="190"/>
                                </a:lnTo>
                                <a:lnTo>
                                  <a:pt x="3297" y="189"/>
                                </a:lnTo>
                                <a:lnTo>
                                  <a:pt x="3288" y="187"/>
                                </a:lnTo>
                                <a:lnTo>
                                  <a:pt x="3280" y="184"/>
                                </a:lnTo>
                                <a:lnTo>
                                  <a:pt x="3276" y="178"/>
                                </a:lnTo>
                                <a:lnTo>
                                  <a:pt x="3276" y="171"/>
                                </a:lnTo>
                                <a:lnTo>
                                  <a:pt x="3276" y="170"/>
                                </a:lnTo>
                                <a:lnTo>
                                  <a:pt x="3274" y="164"/>
                                </a:lnTo>
                                <a:lnTo>
                                  <a:pt x="3263" y="163"/>
                                </a:lnTo>
                                <a:lnTo>
                                  <a:pt x="3252" y="165"/>
                                </a:lnTo>
                                <a:lnTo>
                                  <a:pt x="3249" y="165"/>
                                </a:lnTo>
                                <a:lnTo>
                                  <a:pt x="3247" y="165"/>
                                </a:lnTo>
                                <a:lnTo>
                                  <a:pt x="3226" y="171"/>
                                </a:lnTo>
                                <a:lnTo>
                                  <a:pt x="3207" y="169"/>
                                </a:lnTo>
                                <a:lnTo>
                                  <a:pt x="3193" y="167"/>
                                </a:lnTo>
                                <a:lnTo>
                                  <a:pt x="3181" y="164"/>
                                </a:lnTo>
                                <a:lnTo>
                                  <a:pt x="3172" y="163"/>
                                </a:lnTo>
                                <a:lnTo>
                                  <a:pt x="3167" y="169"/>
                                </a:lnTo>
                                <a:lnTo>
                                  <a:pt x="3163" y="182"/>
                                </a:lnTo>
                                <a:lnTo>
                                  <a:pt x="3159" y="191"/>
                                </a:lnTo>
                                <a:lnTo>
                                  <a:pt x="3175" y="197"/>
                                </a:lnTo>
                                <a:lnTo>
                                  <a:pt x="3202" y="200"/>
                                </a:lnTo>
                                <a:lnTo>
                                  <a:pt x="3207" y="200"/>
                                </a:lnTo>
                                <a:lnTo>
                                  <a:pt x="3215" y="204"/>
                                </a:lnTo>
                                <a:lnTo>
                                  <a:pt x="3213" y="210"/>
                                </a:lnTo>
                                <a:lnTo>
                                  <a:pt x="3210" y="214"/>
                                </a:lnTo>
                                <a:lnTo>
                                  <a:pt x="3206" y="218"/>
                                </a:lnTo>
                                <a:lnTo>
                                  <a:pt x="3206" y="221"/>
                                </a:lnTo>
                                <a:lnTo>
                                  <a:pt x="3217" y="221"/>
                                </a:lnTo>
                                <a:lnTo>
                                  <a:pt x="3227" y="220"/>
                                </a:lnTo>
                                <a:lnTo>
                                  <a:pt x="3231" y="218"/>
                                </a:lnTo>
                                <a:lnTo>
                                  <a:pt x="3234" y="218"/>
                                </a:lnTo>
                                <a:lnTo>
                                  <a:pt x="3245" y="217"/>
                                </a:lnTo>
                                <a:lnTo>
                                  <a:pt x="3267" y="217"/>
                                </a:lnTo>
                                <a:lnTo>
                                  <a:pt x="3268" y="212"/>
                                </a:lnTo>
                                <a:lnTo>
                                  <a:pt x="3268" y="207"/>
                                </a:lnTo>
                                <a:lnTo>
                                  <a:pt x="3269" y="204"/>
                                </a:lnTo>
                                <a:lnTo>
                                  <a:pt x="3278" y="204"/>
                                </a:lnTo>
                                <a:lnTo>
                                  <a:pt x="3287" y="205"/>
                                </a:lnTo>
                                <a:lnTo>
                                  <a:pt x="3289" y="204"/>
                                </a:lnTo>
                                <a:lnTo>
                                  <a:pt x="3292" y="204"/>
                                </a:lnTo>
                                <a:lnTo>
                                  <a:pt x="3302" y="206"/>
                                </a:lnTo>
                                <a:lnTo>
                                  <a:pt x="3323" y="210"/>
                                </a:lnTo>
                                <a:lnTo>
                                  <a:pt x="3337" y="210"/>
                                </a:lnTo>
                                <a:lnTo>
                                  <a:pt x="3338" y="214"/>
                                </a:lnTo>
                                <a:lnTo>
                                  <a:pt x="3347" y="206"/>
                                </a:lnTo>
                                <a:lnTo>
                                  <a:pt x="3351" y="204"/>
                                </a:lnTo>
                                <a:lnTo>
                                  <a:pt x="3352" y="204"/>
                                </a:lnTo>
                                <a:lnTo>
                                  <a:pt x="3357" y="202"/>
                                </a:lnTo>
                                <a:lnTo>
                                  <a:pt x="3367" y="200"/>
                                </a:lnTo>
                                <a:lnTo>
                                  <a:pt x="3372" y="199"/>
                                </a:lnTo>
                                <a:moveTo>
                                  <a:pt x="3505" y="213"/>
                                </a:moveTo>
                                <a:lnTo>
                                  <a:pt x="3499" y="208"/>
                                </a:lnTo>
                                <a:lnTo>
                                  <a:pt x="3494" y="202"/>
                                </a:lnTo>
                                <a:lnTo>
                                  <a:pt x="3494" y="199"/>
                                </a:lnTo>
                                <a:lnTo>
                                  <a:pt x="3494" y="191"/>
                                </a:lnTo>
                                <a:lnTo>
                                  <a:pt x="3479" y="191"/>
                                </a:lnTo>
                                <a:lnTo>
                                  <a:pt x="3482" y="186"/>
                                </a:lnTo>
                                <a:lnTo>
                                  <a:pt x="3471" y="193"/>
                                </a:lnTo>
                                <a:lnTo>
                                  <a:pt x="3467" y="197"/>
                                </a:lnTo>
                                <a:lnTo>
                                  <a:pt x="3466" y="198"/>
                                </a:lnTo>
                                <a:lnTo>
                                  <a:pt x="3466" y="199"/>
                                </a:lnTo>
                                <a:lnTo>
                                  <a:pt x="3447" y="204"/>
                                </a:lnTo>
                                <a:lnTo>
                                  <a:pt x="3442" y="200"/>
                                </a:lnTo>
                                <a:lnTo>
                                  <a:pt x="3429" y="195"/>
                                </a:lnTo>
                                <a:lnTo>
                                  <a:pt x="3417" y="195"/>
                                </a:lnTo>
                                <a:lnTo>
                                  <a:pt x="3423" y="202"/>
                                </a:lnTo>
                                <a:lnTo>
                                  <a:pt x="3401" y="184"/>
                                </a:lnTo>
                                <a:lnTo>
                                  <a:pt x="3395" y="184"/>
                                </a:lnTo>
                                <a:lnTo>
                                  <a:pt x="3388" y="189"/>
                                </a:lnTo>
                                <a:lnTo>
                                  <a:pt x="3386" y="200"/>
                                </a:lnTo>
                                <a:lnTo>
                                  <a:pt x="3388" y="204"/>
                                </a:lnTo>
                                <a:lnTo>
                                  <a:pt x="3399" y="204"/>
                                </a:lnTo>
                                <a:lnTo>
                                  <a:pt x="3404" y="202"/>
                                </a:lnTo>
                                <a:lnTo>
                                  <a:pt x="3416" y="206"/>
                                </a:lnTo>
                                <a:lnTo>
                                  <a:pt x="3423" y="204"/>
                                </a:lnTo>
                                <a:lnTo>
                                  <a:pt x="3427" y="215"/>
                                </a:lnTo>
                                <a:lnTo>
                                  <a:pt x="3432" y="223"/>
                                </a:lnTo>
                                <a:lnTo>
                                  <a:pt x="3447" y="212"/>
                                </a:lnTo>
                                <a:lnTo>
                                  <a:pt x="3449" y="210"/>
                                </a:lnTo>
                                <a:lnTo>
                                  <a:pt x="3460" y="210"/>
                                </a:lnTo>
                                <a:lnTo>
                                  <a:pt x="3464" y="212"/>
                                </a:lnTo>
                                <a:lnTo>
                                  <a:pt x="3471" y="210"/>
                                </a:lnTo>
                                <a:lnTo>
                                  <a:pt x="3479" y="208"/>
                                </a:lnTo>
                                <a:lnTo>
                                  <a:pt x="3481" y="199"/>
                                </a:lnTo>
                                <a:lnTo>
                                  <a:pt x="3488" y="217"/>
                                </a:lnTo>
                                <a:lnTo>
                                  <a:pt x="3494" y="221"/>
                                </a:lnTo>
                                <a:lnTo>
                                  <a:pt x="3499" y="213"/>
                                </a:lnTo>
                                <a:lnTo>
                                  <a:pt x="3505" y="213"/>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7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329" y="958"/>
                            <a:ext cx="629" cy="1277"/>
                          </a:xfrm>
                          <a:prstGeom prst="rect">
                            <a:avLst/>
                          </a:prstGeom>
                          <a:noFill/>
                          <a:extLst>
                            <a:ext uri="{909E8E84-426E-40DD-AFC4-6F175D3DCCD1}">
                              <a14:hiddenFill xmlns:a14="http://schemas.microsoft.com/office/drawing/2010/main">
                                <a:solidFill>
                                  <a:srgbClr val="FFFFFF"/>
                                </a:solidFill>
                              </a14:hiddenFill>
                            </a:ext>
                          </a:extLst>
                        </pic:spPr>
                      </pic:pic>
                      <wps:wsp>
                        <wps:cNvPr id="272" name="AutoShape 703"/>
                        <wps:cNvSpPr>
                          <a:spLocks/>
                        </wps:cNvSpPr>
                        <wps:spPr bwMode="auto">
                          <a:xfrm>
                            <a:off x="8962" y="2301"/>
                            <a:ext cx="93" cy="97"/>
                          </a:xfrm>
                          <a:custGeom>
                            <a:avLst/>
                            <a:gdLst>
                              <a:gd name="T0" fmla="+- 0 21425 21369"/>
                              <a:gd name="T1" fmla="*/ T0 w 93"/>
                              <a:gd name="T2" fmla="+- 0 -295 -384"/>
                              <a:gd name="T3" fmla="*/ -295 h 97"/>
                              <a:gd name="T4" fmla="+- 0 21410 21369"/>
                              <a:gd name="T5" fmla="*/ T4 w 93"/>
                              <a:gd name="T6" fmla="+- 0 -295 -384"/>
                              <a:gd name="T7" fmla="*/ -295 h 97"/>
                              <a:gd name="T8" fmla="+- 0 21419 21369"/>
                              <a:gd name="T9" fmla="*/ T8 w 93"/>
                              <a:gd name="T10" fmla="+- 0 -288 -384"/>
                              <a:gd name="T11" fmla="*/ -288 h 97"/>
                              <a:gd name="T12" fmla="+- 0 21425 21369"/>
                              <a:gd name="T13" fmla="*/ T12 w 93"/>
                              <a:gd name="T14" fmla="+- 0 -295 -384"/>
                              <a:gd name="T15" fmla="*/ -295 h 97"/>
                              <a:gd name="T16" fmla="+- 0 21437 21369"/>
                              <a:gd name="T17" fmla="*/ T16 w 93"/>
                              <a:gd name="T18" fmla="+- 0 -310 -384"/>
                              <a:gd name="T19" fmla="*/ -310 h 97"/>
                              <a:gd name="T20" fmla="+- 0 21373 21369"/>
                              <a:gd name="T21" fmla="*/ T20 w 93"/>
                              <a:gd name="T22" fmla="+- 0 -310 -384"/>
                              <a:gd name="T23" fmla="*/ -310 h 97"/>
                              <a:gd name="T24" fmla="+- 0 21388 21369"/>
                              <a:gd name="T25" fmla="*/ T24 w 93"/>
                              <a:gd name="T26" fmla="+- 0 -295 -384"/>
                              <a:gd name="T27" fmla="*/ -295 h 97"/>
                              <a:gd name="T28" fmla="+- 0 21391 21369"/>
                              <a:gd name="T29" fmla="*/ T28 w 93"/>
                              <a:gd name="T30" fmla="+- 0 -292 -384"/>
                              <a:gd name="T31" fmla="*/ -292 h 97"/>
                              <a:gd name="T32" fmla="+- 0 21410 21369"/>
                              <a:gd name="T33" fmla="*/ T32 w 93"/>
                              <a:gd name="T34" fmla="+- 0 -295 -384"/>
                              <a:gd name="T35" fmla="*/ -295 h 97"/>
                              <a:gd name="T36" fmla="+- 0 21425 21369"/>
                              <a:gd name="T37" fmla="*/ T36 w 93"/>
                              <a:gd name="T38" fmla="+- 0 -295 -384"/>
                              <a:gd name="T39" fmla="*/ -295 h 97"/>
                              <a:gd name="T40" fmla="+- 0 21434 21369"/>
                              <a:gd name="T41" fmla="*/ T40 w 93"/>
                              <a:gd name="T42" fmla="+- 0 -306 -384"/>
                              <a:gd name="T43" fmla="*/ -306 h 97"/>
                              <a:gd name="T44" fmla="+- 0 21437 21369"/>
                              <a:gd name="T45" fmla="*/ T44 w 93"/>
                              <a:gd name="T46" fmla="+- 0 -310 -384"/>
                              <a:gd name="T47" fmla="*/ -310 h 97"/>
                              <a:gd name="T48" fmla="+- 0 21369 21369"/>
                              <a:gd name="T49" fmla="*/ T48 w 93"/>
                              <a:gd name="T50" fmla="+- 0 -336 -384"/>
                              <a:gd name="T51" fmla="*/ -336 h 97"/>
                              <a:gd name="T52" fmla="+- 0 21373 21369"/>
                              <a:gd name="T53" fmla="*/ T52 w 93"/>
                              <a:gd name="T54" fmla="+- 0 -306 -384"/>
                              <a:gd name="T55" fmla="*/ -306 h 97"/>
                              <a:gd name="T56" fmla="+- 0 21373 21369"/>
                              <a:gd name="T57" fmla="*/ T56 w 93"/>
                              <a:gd name="T58" fmla="+- 0 -310 -384"/>
                              <a:gd name="T59" fmla="*/ -310 h 97"/>
                              <a:gd name="T60" fmla="+- 0 21437 21369"/>
                              <a:gd name="T61" fmla="*/ T60 w 93"/>
                              <a:gd name="T62" fmla="+- 0 -310 -384"/>
                              <a:gd name="T63" fmla="*/ -310 h 97"/>
                              <a:gd name="T64" fmla="+- 0 21443 21369"/>
                              <a:gd name="T65" fmla="*/ T64 w 93"/>
                              <a:gd name="T66" fmla="+- 0 -318 -384"/>
                              <a:gd name="T67" fmla="*/ -318 h 97"/>
                              <a:gd name="T68" fmla="+- 0 21451 21369"/>
                              <a:gd name="T69" fmla="*/ T68 w 93"/>
                              <a:gd name="T70" fmla="+- 0 -327 -384"/>
                              <a:gd name="T71" fmla="*/ -327 h 97"/>
                              <a:gd name="T72" fmla="+- 0 21451 21369"/>
                              <a:gd name="T73" fmla="*/ T72 w 93"/>
                              <a:gd name="T74" fmla="+- 0 -331 -384"/>
                              <a:gd name="T75" fmla="*/ -331 h 97"/>
                              <a:gd name="T76" fmla="+- 0 21375 21369"/>
                              <a:gd name="T77" fmla="*/ T76 w 93"/>
                              <a:gd name="T78" fmla="+- 0 -331 -384"/>
                              <a:gd name="T79" fmla="*/ -331 h 97"/>
                              <a:gd name="T80" fmla="+- 0 21369 21369"/>
                              <a:gd name="T81" fmla="*/ T80 w 93"/>
                              <a:gd name="T82" fmla="+- 0 -336 -384"/>
                              <a:gd name="T83" fmla="*/ -336 h 97"/>
                              <a:gd name="T84" fmla="+- 0 21408 21369"/>
                              <a:gd name="T85" fmla="*/ T84 w 93"/>
                              <a:gd name="T86" fmla="+- 0 -384 -384"/>
                              <a:gd name="T87" fmla="*/ -384 h 97"/>
                              <a:gd name="T88" fmla="+- 0 21412 21369"/>
                              <a:gd name="T89" fmla="*/ T88 w 93"/>
                              <a:gd name="T90" fmla="+- 0 -379 -384"/>
                              <a:gd name="T91" fmla="*/ -379 h 97"/>
                              <a:gd name="T92" fmla="+- 0 21414 21369"/>
                              <a:gd name="T93" fmla="*/ T92 w 93"/>
                              <a:gd name="T94" fmla="+- 0 -370 -384"/>
                              <a:gd name="T95" fmla="*/ -370 h 97"/>
                              <a:gd name="T96" fmla="+- 0 21406 21369"/>
                              <a:gd name="T97" fmla="*/ T96 w 93"/>
                              <a:gd name="T98" fmla="+- 0 -358 -384"/>
                              <a:gd name="T99" fmla="*/ -358 h 97"/>
                              <a:gd name="T100" fmla="+- 0 21401 21369"/>
                              <a:gd name="T101" fmla="*/ T100 w 93"/>
                              <a:gd name="T102" fmla="+- 0 -353 -384"/>
                              <a:gd name="T103" fmla="*/ -353 h 97"/>
                              <a:gd name="T104" fmla="+- 0 21382 21369"/>
                              <a:gd name="T105" fmla="*/ T104 w 93"/>
                              <a:gd name="T106" fmla="+- 0 -353 -384"/>
                              <a:gd name="T107" fmla="*/ -353 h 97"/>
                              <a:gd name="T108" fmla="+- 0 21375 21369"/>
                              <a:gd name="T109" fmla="*/ T108 w 93"/>
                              <a:gd name="T110" fmla="+- 0 -331 -384"/>
                              <a:gd name="T111" fmla="*/ -331 h 97"/>
                              <a:gd name="T112" fmla="+- 0 21451 21369"/>
                              <a:gd name="T113" fmla="*/ T112 w 93"/>
                              <a:gd name="T114" fmla="+- 0 -331 -384"/>
                              <a:gd name="T115" fmla="*/ -331 h 97"/>
                              <a:gd name="T116" fmla="+- 0 21451 21369"/>
                              <a:gd name="T117" fmla="*/ T116 w 93"/>
                              <a:gd name="T118" fmla="+- 0 -342 -384"/>
                              <a:gd name="T119" fmla="*/ -342 h 97"/>
                              <a:gd name="T120" fmla="+- 0 21457 21369"/>
                              <a:gd name="T121" fmla="*/ T120 w 93"/>
                              <a:gd name="T122" fmla="+- 0 -342 -384"/>
                              <a:gd name="T123" fmla="*/ -342 h 97"/>
                              <a:gd name="T124" fmla="+- 0 21432 21369"/>
                              <a:gd name="T125" fmla="*/ T124 w 93"/>
                              <a:gd name="T126" fmla="+- 0 -360 -384"/>
                              <a:gd name="T127" fmla="*/ -360 h 97"/>
                              <a:gd name="T128" fmla="+- 0 21427 21369"/>
                              <a:gd name="T129" fmla="*/ T128 w 93"/>
                              <a:gd name="T130" fmla="+- 0 -366 -384"/>
                              <a:gd name="T131" fmla="*/ -366 h 97"/>
                              <a:gd name="T132" fmla="+- 0 21425 21369"/>
                              <a:gd name="T133" fmla="*/ T132 w 93"/>
                              <a:gd name="T134" fmla="+- 0 -371 -384"/>
                              <a:gd name="T135" fmla="*/ -371 h 97"/>
                              <a:gd name="T136" fmla="+- 0 21423 21369"/>
                              <a:gd name="T137" fmla="*/ T136 w 93"/>
                              <a:gd name="T138" fmla="+- 0 -377 -384"/>
                              <a:gd name="T139" fmla="*/ -377 h 97"/>
                              <a:gd name="T140" fmla="+- 0 21430 21369"/>
                              <a:gd name="T141" fmla="*/ T140 w 93"/>
                              <a:gd name="T142" fmla="+- 0 -381 -384"/>
                              <a:gd name="T143" fmla="*/ -381 h 97"/>
                              <a:gd name="T144" fmla="+- 0 21408 21369"/>
                              <a:gd name="T145" fmla="*/ T144 w 93"/>
                              <a:gd name="T146" fmla="+- 0 -384 -384"/>
                              <a:gd name="T147" fmla="*/ -384 h 97"/>
                              <a:gd name="T148" fmla="+- 0 21457 21369"/>
                              <a:gd name="T149" fmla="*/ T148 w 93"/>
                              <a:gd name="T150" fmla="+- 0 -342 -384"/>
                              <a:gd name="T151" fmla="*/ -342 h 97"/>
                              <a:gd name="T152" fmla="+- 0 21451 21369"/>
                              <a:gd name="T153" fmla="*/ T152 w 93"/>
                              <a:gd name="T154" fmla="+- 0 -342 -384"/>
                              <a:gd name="T155" fmla="*/ -342 h 97"/>
                              <a:gd name="T156" fmla="+- 0 21462 21369"/>
                              <a:gd name="T157" fmla="*/ T156 w 93"/>
                              <a:gd name="T158" fmla="+- 0 -338 -384"/>
                              <a:gd name="T159" fmla="*/ -338 h 97"/>
                              <a:gd name="T160" fmla="+- 0 21457 21369"/>
                              <a:gd name="T161" fmla="*/ T160 w 93"/>
                              <a:gd name="T162" fmla="+- 0 -342 -384"/>
                              <a:gd name="T163" fmla="*/ -34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 h="97">
                                <a:moveTo>
                                  <a:pt x="56" y="89"/>
                                </a:moveTo>
                                <a:lnTo>
                                  <a:pt x="41" y="89"/>
                                </a:lnTo>
                                <a:lnTo>
                                  <a:pt x="50" y="96"/>
                                </a:lnTo>
                                <a:lnTo>
                                  <a:pt x="56" y="89"/>
                                </a:lnTo>
                                <a:close/>
                                <a:moveTo>
                                  <a:pt x="68" y="74"/>
                                </a:moveTo>
                                <a:lnTo>
                                  <a:pt x="4" y="74"/>
                                </a:lnTo>
                                <a:lnTo>
                                  <a:pt x="19" y="89"/>
                                </a:lnTo>
                                <a:lnTo>
                                  <a:pt x="22" y="92"/>
                                </a:lnTo>
                                <a:lnTo>
                                  <a:pt x="41" y="89"/>
                                </a:lnTo>
                                <a:lnTo>
                                  <a:pt x="56" y="89"/>
                                </a:lnTo>
                                <a:lnTo>
                                  <a:pt x="65" y="78"/>
                                </a:lnTo>
                                <a:lnTo>
                                  <a:pt x="68" y="74"/>
                                </a:lnTo>
                                <a:close/>
                                <a:moveTo>
                                  <a:pt x="0" y="48"/>
                                </a:moveTo>
                                <a:lnTo>
                                  <a:pt x="4" y="78"/>
                                </a:lnTo>
                                <a:lnTo>
                                  <a:pt x="4" y="74"/>
                                </a:lnTo>
                                <a:lnTo>
                                  <a:pt x="68" y="74"/>
                                </a:lnTo>
                                <a:lnTo>
                                  <a:pt x="74" y="66"/>
                                </a:lnTo>
                                <a:lnTo>
                                  <a:pt x="82" y="57"/>
                                </a:lnTo>
                                <a:lnTo>
                                  <a:pt x="82" y="53"/>
                                </a:lnTo>
                                <a:lnTo>
                                  <a:pt x="6" y="53"/>
                                </a:lnTo>
                                <a:lnTo>
                                  <a:pt x="0" y="48"/>
                                </a:lnTo>
                                <a:close/>
                                <a:moveTo>
                                  <a:pt x="39" y="0"/>
                                </a:moveTo>
                                <a:lnTo>
                                  <a:pt x="43" y="5"/>
                                </a:lnTo>
                                <a:lnTo>
                                  <a:pt x="45" y="14"/>
                                </a:lnTo>
                                <a:lnTo>
                                  <a:pt x="37" y="26"/>
                                </a:lnTo>
                                <a:lnTo>
                                  <a:pt x="32" y="31"/>
                                </a:lnTo>
                                <a:lnTo>
                                  <a:pt x="13" y="31"/>
                                </a:lnTo>
                                <a:lnTo>
                                  <a:pt x="6" y="53"/>
                                </a:lnTo>
                                <a:lnTo>
                                  <a:pt x="82" y="53"/>
                                </a:lnTo>
                                <a:lnTo>
                                  <a:pt x="82" y="42"/>
                                </a:lnTo>
                                <a:lnTo>
                                  <a:pt x="88" y="42"/>
                                </a:lnTo>
                                <a:lnTo>
                                  <a:pt x="63" y="24"/>
                                </a:lnTo>
                                <a:lnTo>
                                  <a:pt x="58" y="18"/>
                                </a:lnTo>
                                <a:lnTo>
                                  <a:pt x="56" y="13"/>
                                </a:lnTo>
                                <a:lnTo>
                                  <a:pt x="54" y="7"/>
                                </a:lnTo>
                                <a:lnTo>
                                  <a:pt x="61" y="3"/>
                                </a:lnTo>
                                <a:lnTo>
                                  <a:pt x="39" y="0"/>
                                </a:lnTo>
                                <a:close/>
                                <a:moveTo>
                                  <a:pt x="88" y="42"/>
                                </a:moveTo>
                                <a:lnTo>
                                  <a:pt x="82" y="42"/>
                                </a:lnTo>
                                <a:lnTo>
                                  <a:pt x="93" y="46"/>
                                </a:lnTo>
                                <a:lnTo>
                                  <a:pt x="88" y="42"/>
                                </a:lnTo>
                                <a:close/>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7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357" y="2342"/>
                            <a:ext cx="123" cy="237"/>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701"/>
                        <wps:cNvSpPr>
                          <a:spLocks/>
                        </wps:cNvSpPr>
                        <wps:spPr bwMode="auto">
                          <a:xfrm>
                            <a:off x="9038" y="2852"/>
                            <a:ext cx="370" cy="425"/>
                          </a:xfrm>
                          <a:custGeom>
                            <a:avLst/>
                            <a:gdLst>
                              <a:gd name="T0" fmla="+- 0 21607 21445"/>
                              <a:gd name="T1" fmla="*/ T0 w 370"/>
                              <a:gd name="T2" fmla="+- 0 558 167"/>
                              <a:gd name="T3" fmla="*/ 558 h 425"/>
                              <a:gd name="T4" fmla="+- 0 21624 21445"/>
                              <a:gd name="T5" fmla="*/ T4 w 370"/>
                              <a:gd name="T6" fmla="+- 0 579 167"/>
                              <a:gd name="T7" fmla="*/ 579 h 425"/>
                              <a:gd name="T8" fmla="+- 0 21655 21445"/>
                              <a:gd name="T9" fmla="*/ T8 w 370"/>
                              <a:gd name="T10" fmla="+- 0 589 167"/>
                              <a:gd name="T11" fmla="*/ 589 h 425"/>
                              <a:gd name="T12" fmla="+- 0 21692 21445"/>
                              <a:gd name="T13" fmla="*/ T12 w 370"/>
                              <a:gd name="T14" fmla="+- 0 581 167"/>
                              <a:gd name="T15" fmla="*/ 581 h 425"/>
                              <a:gd name="T16" fmla="+- 0 21707 21445"/>
                              <a:gd name="T17" fmla="*/ T16 w 370"/>
                              <a:gd name="T18" fmla="+- 0 561 167"/>
                              <a:gd name="T19" fmla="*/ 561 h 425"/>
                              <a:gd name="T20" fmla="+- 0 21507 21445"/>
                              <a:gd name="T21" fmla="*/ T20 w 370"/>
                              <a:gd name="T22" fmla="+- 0 509 167"/>
                              <a:gd name="T23" fmla="*/ 509 h 425"/>
                              <a:gd name="T24" fmla="+- 0 21525 21445"/>
                              <a:gd name="T25" fmla="*/ T24 w 370"/>
                              <a:gd name="T26" fmla="+- 0 567 167"/>
                              <a:gd name="T27" fmla="*/ 567 h 425"/>
                              <a:gd name="T28" fmla="+- 0 21556 21445"/>
                              <a:gd name="T29" fmla="*/ T28 w 370"/>
                              <a:gd name="T30" fmla="+- 0 578 167"/>
                              <a:gd name="T31" fmla="*/ 578 h 425"/>
                              <a:gd name="T32" fmla="+- 0 21577 21445"/>
                              <a:gd name="T33" fmla="*/ T32 w 370"/>
                              <a:gd name="T34" fmla="+- 0 576 167"/>
                              <a:gd name="T35" fmla="*/ 576 h 425"/>
                              <a:gd name="T36" fmla="+- 0 21598 21445"/>
                              <a:gd name="T37" fmla="*/ T36 w 370"/>
                              <a:gd name="T38" fmla="+- 0 553 167"/>
                              <a:gd name="T39" fmla="*/ 553 h 425"/>
                              <a:gd name="T40" fmla="+- 0 21703 21445"/>
                              <a:gd name="T41" fmla="*/ T40 w 370"/>
                              <a:gd name="T42" fmla="+- 0 537 167"/>
                              <a:gd name="T43" fmla="*/ 537 h 425"/>
                              <a:gd name="T44" fmla="+- 0 21711 21445"/>
                              <a:gd name="T45" fmla="*/ T44 w 370"/>
                              <a:gd name="T46" fmla="+- 0 509 167"/>
                              <a:gd name="T47" fmla="*/ 509 h 425"/>
                              <a:gd name="T48" fmla="+- 0 21457 21445"/>
                              <a:gd name="T49" fmla="*/ T48 w 370"/>
                              <a:gd name="T50" fmla="+- 0 373 167"/>
                              <a:gd name="T51" fmla="*/ 373 h 425"/>
                              <a:gd name="T52" fmla="+- 0 21447 21445"/>
                              <a:gd name="T53" fmla="*/ T52 w 370"/>
                              <a:gd name="T54" fmla="+- 0 414 167"/>
                              <a:gd name="T55" fmla="*/ 414 h 425"/>
                              <a:gd name="T56" fmla="+- 0 21453 21445"/>
                              <a:gd name="T57" fmla="*/ T56 w 370"/>
                              <a:gd name="T58" fmla="+- 0 457 167"/>
                              <a:gd name="T59" fmla="*/ 457 h 425"/>
                              <a:gd name="T60" fmla="+- 0 21476 21445"/>
                              <a:gd name="T61" fmla="*/ T60 w 370"/>
                              <a:gd name="T62" fmla="+- 0 482 167"/>
                              <a:gd name="T63" fmla="*/ 482 h 425"/>
                              <a:gd name="T64" fmla="+- 0 21490 21445"/>
                              <a:gd name="T65" fmla="*/ T64 w 370"/>
                              <a:gd name="T66" fmla="+- 0 509 167"/>
                              <a:gd name="T67" fmla="*/ 509 h 425"/>
                              <a:gd name="T68" fmla="+- 0 21711 21445"/>
                              <a:gd name="T69" fmla="*/ T68 w 370"/>
                              <a:gd name="T70" fmla="+- 0 509 167"/>
                              <a:gd name="T71" fmla="*/ 509 h 425"/>
                              <a:gd name="T72" fmla="+- 0 21724 21445"/>
                              <a:gd name="T73" fmla="*/ T72 w 370"/>
                              <a:gd name="T74" fmla="+- 0 492 167"/>
                              <a:gd name="T75" fmla="*/ 492 h 425"/>
                              <a:gd name="T76" fmla="+- 0 21748 21445"/>
                              <a:gd name="T77" fmla="*/ T76 w 370"/>
                              <a:gd name="T78" fmla="+- 0 467 167"/>
                              <a:gd name="T79" fmla="*/ 467 h 425"/>
                              <a:gd name="T80" fmla="+- 0 21748 21445"/>
                              <a:gd name="T81" fmla="*/ T80 w 370"/>
                              <a:gd name="T82" fmla="+- 0 425 167"/>
                              <a:gd name="T83" fmla="*/ 425 h 425"/>
                              <a:gd name="T84" fmla="+- 0 21761 21445"/>
                              <a:gd name="T85" fmla="*/ T84 w 370"/>
                              <a:gd name="T86" fmla="+- 0 403 167"/>
                              <a:gd name="T87" fmla="*/ 403 h 425"/>
                              <a:gd name="T88" fmla="+- 0 21775 21445"/>
                              <a:gd name="T89" fmla="*/ T88 w 370"/>
                              <a:gd name="T90" fmla="+- 0 389 167"/>
                              <a:gd name="T91" fmla="*/ 389 h 425"/>
                              <a:gd name="T92" fmla="+- 0 21499 21445"/>
                              <a:gd name="T93" fmla="*/ T92 w 370"/>
                              <a:gd name="T94" fmla="+- 0 374 167"/>
                              <a:gd name="T95" fmla="*/ 374 h 425"/>
                              <a:gd name="T96" fmla="+- 0 21535 21445"/>
                              <a:gd name="T97" fmla="*/ T96 w 370"/>
                              <a:gd name="T98" fmla="+- 0 307 167"/>
                              <a:gd name="T99" fmla="*/ 307 h 425"/>
                              <a:gd name="T100" fmla="+- 0 21518 21445"/>
                              <a:gd name="T101" fmla="*/ T100 w 370"/>
                              <a:gd name="T102" fmla="+- 0 361 167"/>
                              <a:gd name="T103" fmla="*/ 361 h 425"/>
                              <a:gd name="T104" fmla="+- 0 21499 21445"/>
                              <a:gd name="T105" fmla="*/ T104 w 370"/>
                              <a:gd name="T106" fmla="+- 0 374 167"/>
                              <a:gd name="T107" fmla="*/ 374 h 425"/>
                              <a:gd name="T108" fmla="+- 0 21763 21445"/>
                              <a:gd name="T109" fmla="*/ T108 w 370"/>
                              <a:gd name="T110" fmla="+- 0 357 167"/>
                              <a:gd name="T111" fmla="*/ 357 h 425"/>
                              <a:gd name="T112" fmla="+- 0 21751 21445"/>
                              <a:gd name="T113" fmla="*/ T112 w 370"/>
                              <a:gd name="T114" fmla="+- 0 331 167"/>
                              <a:gd name="T115" fmla="*/ 331 h 425"/>
                              <a:gd name="T116" fmla="+- 0 21535 21445"/>
                              <a:gd name="T117" fmla="*/ T116 w 370"/>
                              <a:gd name="T118" fmla="+- 0 307 167"/>
                              <a:gd name="T119" fmla="*/ 307 h 425"/>
                              <a:gd name="T120" fmla="+- 0 21629 21445"/>
                              <a:gd name="T121" fmla="*/ T120 w 370"/>
                              <a:gd name="T122" fmla="+- 0 246 167"/>
                              <a:gd name="T123" fmla="*/ 246 h 425"/>
                              <a:gd name="T124" fmla="+- 0 21613 21445"/>
                              <a:gd name="T125" fmla="*/ T124 w 370"/>
                              <a:gd name="T126" fmla="+- 0 290 167"/>
                              <a:gd name="T127" fmla="*/ 290 h 425"/>
                              <a:gd name="T128" fmla="+- 0 21596 21445"/>
                              <a:gd name="T129" fmla="*/ T128 w 370"/>
                              <a:gd name="T130" fmla="+- 0 312 167"/>
                              <a:gd name="T131" fmla="*/ 312 h 425"/>
                              <a:gd name="T132" fmla="+- 0 21745 21445"/>
                              <a:gd name="T133" fmla="*/ T132 w 370"/>
                              <a:gd name="T134" fmla="+- 0 323 167"/>
                              <a:gd name="T135" fmla="*/ 323 h 425"/>
                              <a:gd name="T136" fmla="+- 0 21744 21445"/>
                              <a:gd name="T137" fmla="*/ T136 w 370"/>
                              <a:gd name="T138" fmla="+- 0 287 167"/>
                              <a:gd name="T139" fmla="*/ 287 h 425"/>
                              <a:gd name="T140" fmla="+- 0 21758 21445"/>
                              <a:gd name="T141" fmla="*/ T140 w 370"/>
                              <a:gd name="T142" fmla="+- 0 266 167"/>
                              <a:gd name="T143" fmla="*/ 266 h 425"/>
                              <a:gd name="T144" fmla="+- 0 21766 21445"/>
                              <a:gd name="T145" fmla="*/ T144 w 370"/>
                              <a:gd name="T146" fmla="+- 0 249 167"/>
                              <a:gd name="T147" fmla="*/ 249 h 425"/>
                              <a:gd name="T148" fmla="+- 0 21635 21445"/>
                              <a:gd name="T149" fmla="*/ T148 w 370"/>
                              <a:gd name="T150" fmla="+- 0 236 167"/>
                              <a:gd name="T151" fmla="*/ 236 h 425"/>
                              <a:gd name="T152" fmla="+- 0 21683 21445"/>
                              <a:gd name="T153" fmla="*/ T152 w 370"/>
                              <a:gd name="T154" fmla="+- 0 177 167"/>
                              <a:gd name="T155" fmla="*/ 177 h 425"/>
                              <a:gd name="T156" fmla="+- 0 21679 21445"/>
                              <a:gd name="T157" fmla="*/ T156 w 370"/>
                              <a:gd name="T158" fmla="+- 0 206 167"/>
                              <a:gd name="T159" fmla="*/ 206 h 425"/>
                              <a:gd name="T160" fmla="+- 0 21679 21445"/>
                              <a:gd name="T161" fmla="*/ T160 w 370"/>
                              <a:gd name="T162" fmla="+- 0 236 167"/>
                              <a:gd name="T163" fmla="*/ 236 h 425"/>
                              <a:gd name="T164" fmla="+- 0 21766 21445"/>
                              <a:gd name="T165" fmla="*/ T164 w 370"/>
                              <a:gd name="T166" fmla="+- 0 249 167"/>
                              <a:gd name="T167" fmla="*/ 249 h 425"/>
                              <a:gd name="T168" fmla="+- 0 21805 21445"/>
                              <a:gd name="T169" fmla="*/ T168 w 370"/>
                              <a:gd name="T170" fmla="+- 0 236 167"/>
                              <a:gd name="T171" fmla="*/ 236 h 425"/>
                              <a:gd name="T172" fmla="+- 0 21810 21445"/>
                              <a:gd name="T173" fmla="*/ T172 w 370"/>
                              <a:gd name="T174" fmla="+- 0 221 167"/>
                              <a:gd name="T175" fmla="*/ 221 h 425"/>
                              <a:gd name="T176" fmla="+- 0 21763 21445"/>
                              <a:gd name="T177" fmla="*/ T176 w 370"/>
                              <a:gd name="T178" fmla="+- 0 199 167"/>
                              <a:gd name="T179" fmla="*/ 199 h 425"/>
                              <a:gd name="T180" fmla="+- 0 21746 21445"/>
                              <a:gd name="T181" fmla="*/ T180 w 370"/>
                              <a:gd name="T182" fmla="+- 0 177 167"/>
                              <a:gd name="T183" fmla="*/ 177 h 425"/>
                              <a:gd name="T184" fmla="+- 0 21701 21445"/>
                              <a:gd name="T185" fmla="*/ T184 w 370"/>
                              <a:gd name="T186" fmla="+- 0 167 167"/>
                              <a:gd name="T187" fmla="*/ 167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0" h="425">
                                <a:moveTo>
                                  <a:pt x="261" y="386"/>
                                </a:moveTo>
                                <a:lnTo>
                                  <a:pt x="153" y="386"/>
                                </a:lnTo>
                                <a:lnTo>
                                  <a:pt x="162" y="391"/>
                                </a:lnTo>
                                <a:lnTo>
                                  <a:pt x="170" y="400"/>
                                </a:lnTo>
                                <a:lnTo>
                                  <a:pt x="174" y="407"/>
                                </a:lnTo>
                                <a:lnTo>
                                  <a:pt x="179" y="412"/>
                                </a:lnTo>
                                <a:lnTo>
                                  <a:pt x="188" y="415"/>
                                </a:lnTo>
                                <a:lnTo>
                                  <a:pt x="199" y="418"/>
                                </a:lnTo>
                                <a:lnTo>
                                  <a:pt x="210" y="422"/>
                                </a:lnTo>
                                <a:lnTo>
                                  <a:pt x="221" y="424"/>
                                </a:lnTo>
                                <a:lnTo>
                                  <a:pt x="234" y="419"/>
                                </a:lnTo>
                                <a:lnTo>
                                  <a:pt x="247" y="414"/>
                                </a:lnTo>
                                <a:lnTo>
                                  <a:pt x="256" y="413"/>
                                </a:lnTo>
                                <a:lnTo>
                                  <a:pt x="261" y="409"/>
                                </a:lnTo>
                                <a:lnTo>
                                  <a:pt x="262" y="394"/>
                                </a:lnTo>
                                <a:lnTo>
                                  <a:pt x="261" y="386"/>
                                </a:lnTo>
                                <a:close/>
                                <a:moveTo>
                                  <a:pt x="266" y="342"/>
                                </a:moveTo>
                                <a:lnTo>
                                  <a:pt x="62" y="342"/>
                                </a:lnTo>
                                <a:lnTo>
                                  <a:pt x="58" y="376"/>
                                </a:lnTo>
                                <a:lnTo>
                                  <a:pt x="50" y="381"/>
                                </a:lnTo>
                                <a:lnTo>
                                  <a:pt x="80" y="400"/>
                                </a:lnTo>
                                <a:lnTo>
                                  <a:pt x="84" y="400"/>
                                </a:lnTo>
                                <a:lnTo>
                                  <a:pt x="101" y="406"/>
                                </a:lnTo>
                                <a:lnTo>
                                  <a:pt x="111" y="411"/>
                                </a:lnTo>
                                <a:lnTo>
                                  <a:pt x="119" y="416"/>
                                </a:lnTo>
                                <a:lnTo>
                                  <a:pt x="125" y="417"/>
                                </a:lnTo>
                                <a:lnTo>
                                  <a:pt x="132" y="409"/>
                                </a:lnTo>
                                <a:lnTo>
                                  <a:pt x="140" y="398"/>
                                </a:lnTo>
                                <a:lnTo>
                                  <a:pt x="146" y="389"/>
                                </a:lnTo>
                                <a:lnTo>
                                  <a:pt x="153" y="386"/>
                                </a:lnTo>
                                <a:lnTo>
                                  <a:pt x="261" y="386"/>
                                </a:lnTo>
                                <a:lnTo>
                                  <a:pt x="261" y="378"/>
                                </a:lnTo>
                                <a:lnTo>
                                  <a:pt x="258" y="370"/>
                                </a:lnTo>
                                <a:lnTo>
                                  <a:pt x="258" y="361"/>
                                </a:lnTo>
                                <a:lnTo>
                                  <a:pt x="264" y="346"/>
                                </a:lnTo>
                                <a:lnTo>
                                  <a:pt x="266" y="342"/>
                                </a:lnTo>
                                <a:close/>
                                <a:moveTo>
                                  <a:pt x="31" y="201"/>
                                </a:moveTo>
                                <a:lnTo>
                                  <a:pt x="20" y="201"/>
                                </a:lnTo>
                                <a:lnTo>
                                  <a:pt x="12" y="206"/>
                                </a:lnTo>
                                <a:lnTo>
                                  <a:pt x="8" y="216"/>
                                </a:lnTo>
                                <a:lnTo>
                                  <a:pt x="5" y="231"/>
                                </a:lnTo>
                                <a:lnTo>
                                  <a:pt x="2" y="247"/>
                                </a:lnTo>
                                <a:lnTo>
                                  <a:pt x="0" y="263"/>
                                </a:lnTo>
                                <a:lnTo>
                                  <a:pt x="2" y="276"/>
                                </a:lnTo>
                                <a:lnTo>
                                  <a:pt x="8" y="290"/>
                                </a:lnTo>
                                <a:lnTo>
                                  <a:pt x="15" y="300"/>
                                </a:lnTo>
                                <a:lnTo>
                                  <a:pt x="24" y="307"/>
                                </a:lnTo>
                                <a:lnTo>
                                  <a:pt x="31" y="315"/>
                                </a:lnTo>
                                <a:lnTo>
                                  <a:pt x="37" y="325"/>
                                </a:lnTo>
                                <a:lnTo>
                                  <a:pt x="41" y="335"/>
                                </a:lnTo>
                                <a:lnTo>
                                  <a:pt x="45" y="342"/>
                                </a:lnTo>
                                <a:lnTo>
                                  <a:pt x="49" y="350"/>
                                </a:lnTo>
                                <a:lnTo>
                                  <a:pt x="62" y="342"/>
                                </a:lnTo>
                                <a:lnTo>
                                  <a:pt x="266" y="342"/>
                                </a:lnTo>
                                <a:lnTo>
                                  <a:pt x="272" y="333"/>
                                </a:lnTo>
                                <a:lnTo>
                                  <a:pt x="275" y="328"/>
                                </a:lnTo>
                                <a:lnTo>
                                  <a:pt x="279" y="325"/>
                                </a:lnTo>
                                <a:lnTo>
                                  <a:pt x="287" y="315"/>
                                </a:lnTo>
                                <a:lnTo>
                                  <a:pt x="296" y="304"/>
                                </a:lnTo>
                                <a:lnTo>
                                  <a:pt x="303" y="300"/>
                                </a:lnTo>
                                <a:lnTo>
                                  <a:pt x="307" y="294"/>
                                </a:lnTo>
                                <a:lnTo>
                                  <a:pt x="305" y="276"/>
                                </a:lnTo>
                                <a:lnTo>
                                  <a:pt x="303" y="258"/>
                                </a:lnTo>
                                <a:lnTo>
                                  <a:pt x="305" y="248"/>
                                </a:lnTo>
                                <a:lnTo>
                                  <a:pt x="310" y="242"/>
                                </a:lnTo>
                                <a:lnTo>
                                  <a:pt x="316" y="236"/>
                                </a:lnTo>
                                <a:lnTo>
                                  <a:pt x="323" y="231"/>
                                </a:lnTo>
                                <a:lnTo>
                                  <a:pt x="329" y="227"/>
                                </a:lnTo>
                                <a:lnTo>
                                  <a:pt x="330" y="222"/>
                                </a:lnTo>
                                <a:lnTo>
                                  <a:pt x="326" y="212"/>
                                </a:lnTo>
                                <a:lnTo>
                                  <a:pt x="323" y="207"/>
                                </a:lnTo>
                                <a:lnTo>
                                  <a:pt x="54" y="207"/>
                                </a:lnTo>
                                <a:lnTo>
                                  <a:pt x="41" y="203"/>
                                </a:lnTo>
                                <a:lnTo>
                                  <a:pt x="31" y="201"/>
                                </a:lnTo>
                                <a:close/>
                                <a:moveTo>
                                  <a:pt x="90" y="140"/>
                                </a:moveTo>
                                <a:lnTo>
                                  <a:pt x="82" y="170"/>
                                </a:lnTo>
                                <a:lnTo>
                                  <a:pt x="77" y="181"/>
                                </a:lnTo>
                                <a:lnTo>
                                  <a:pt x="73" y="194"/>
                                </a:lnTo>
                                <a:lnTo>
                                  <a:pt x="67" y="198"/>
                                </a:lnTo>
                                <a:lnTo>
                                  <a:pt x="62" y="201"/>
                                </a:lnTo>
                                <a:lnTo>
                                  <a:pt x="54" y="207"/>
                                </a:lnTo>
                                <a:lnTo>
                                  <a:pt x="323" y="207"/>
                                </a:lnTo>
                                <a:lnTo>
                                  <a:pt x="320" y="200"/>
                                </a:lnTo>
                                <a:lnTo>
                                  <a:pt x="318" y="190"/>
                                </a:lnTo>
                                <a:lnTo>
                                  <a:pt x="317" y="180"/>
                                </a:lnTo>
                                <a:lnTo>
                                  <a:pt x="313" y="171"/>
                                </a:lnTo>
                                <a:lnTo>
                                  <a:pt x="306" y="164"/>
                                </a:lnTo>
                                <a:lnTo>
                                  <a:pt x="301" y="157"/>
                                </a:lnTo>
                                <a:lnTo>
                                  <a:pt x="110" y="157"/>
                                </a:lnTo>
                                <a:lnTo>
                                  <a:pt x="90" y="140"/>
                                </a:lnTo>
                                <a:close/>
                                <a:moveTo>
                                  <a:pt x="190" y="69"/>
                                </a:moveTo>
                                <a:lnTo>
                                  <a:pt x="186" y="71"/>
                                </a:lnTo>
                                <a:lnTo>
                                  <a:pt x="184" y="79"/>
                                </a:lnTo>
                                <a:lnTo>
                                  <a:pt x="182" y="92"/>
                                </a:lnTo>
                                <a:lnTo>
                                  <a:pt x="186" y="97"/>
                                </a:lnTo>
                                <a:lnTo>
                                  <a:pt x="168" y="123"/>
                                </a:lnTo>
                                <a:lnTo>
                                  <a:pt x="168" y="131"/>
                                </a:lnTo>
                                <a:lnTo>
                                  <a:pt x="153" y="134"/>
                                </a:lnTo>
                                <a:lnTo>
                                  <a:pt x="151" y="145"/>
                                </a:lnTo>
                                <a:lnTo>
                                  <a:pt x="140" y="157"/>
                                </a:lnTo>
                                <a:lnTo>
                                  <a:pt x="301" y="157"/>
                                </a:lnTo>
                                <a:lnTo>
                                  <a:pt x="300" y="156"/>
                                </a:lnTo>
                                <a:lnTo>
                                  <a:pt x="297" y="146"/>
                                </a:lnTo>
                                <a:lnTo>
                                  <a:pt x="298" y="132"/>
                                </a:lnTo>
                                <a:lnTo>
                                  <a:pt x="299" y="120"/>
                                </a:lnTo>
                                <a:lnTo>
                                  <a:pt x="299" y="112"/>
                                </a:lnTo>
                                <a:lnTo>
                                  <a:pt x="303" y="107"/>
                                </a:lnTo>
                                <a:lnTo>
                                  <a:pt x="313" y="99"/>
                                </a:lnTo>
                                <a:lnTo>
                                  <a:pt x="320" y="90"/>
                                </a:lnTo>
                                <a:lnTo>
                                  <a:pt x="321" y="83"/>
                                </a:lnTo>
                                <a:lnTo>
                                  <a:pt x="321" y="82"/>
                                </a:lnTo>
                                <a:lnTo>
                                  <a:pt x="218" y="82"/>
                                </a:lnTo>
                                <a:lnTo>
                                  <a:pt x="199" y="73"/>
                                </a:lnTo>
                                <a:lnTo>
                                  <a:pt x="190" y="69"/>
                                </a:lnTo>
                                <a:close/>
                                <a:moveTo>
                                  <a:pt x="245" y="0"/>
                                </a:moveTo>
                                <a:lnTo>
                                  <a:pt x="239" y="2"/>
                                </a:lnTo>
                                <a:lnTo>
                                  <a:pt x="238" y="10"/>
                                </a:lnTo>
                                <a:lnTo>
                                  <a:pt x="240" y="25"/>
                                </a:lnTo>
                                <a:lnTo>
                                  <a:pt x="236" y="30"/>
                                </a:lnTo>
                                <a:lnTo>
                                  <a:pt x="234" y="39"/>
                                </a:lnTo>
                                <a:lnTo>
                                  <a:pt x="234" y="45"/>
                                </a:lnTo>
                                <a:lnTo>
                                  <a:pt x="234" y="60"/>
                                </a:lnTo>
                                <a:lnTo>
                                  <a:pt x="234" y="69"/>
                                </a:lnTo>
                                <a:lnTo>
                                  <a:pt x="234" y="73"/>
                                </a:lnTo>
                                <a:lnTo>
                                  <a:pt x="218" y="82"/>
                                </a:lnTo>
                                <a:lnTo>
                                  <a:pt x="321" y="82"/>
                                </a:lnTo>
                                <a:lnTo>
                                  <a:pt x="325" y="78"/>
                                </a:lnTo>
                                <a:lnTo>
                                  <a:pt x="340" y="73"/>
                                </a:lnTo>
                                <a:lnTo>
                                  <a:pt x="360" y="69"/>
                                </a:lnTo>
                                <a:lnTo>
                                  <a:pt x="369" y="65"/>
                                </a:lnTo>
                                <a:lnTo>
                                  <a:pt x="370" y="60"/>
                                </a:lnTo>
                                <a:lnTo>
                                  <a:pt x="365" y="54"/>
                                </a:lnTo>
                                <a:lnTo>
                                  <a:pt x="353" y="45"/>
                                </a:lnTo>
                                <a:lnTo>
                                  <a:pt x="355" y="40"/>
                                </a:lnTo>
                                <a:lnTo>
                                  <a:pt x="318" y="32"/>
                                </a:lnTo>
                                <a:lnTo>
                                  <a:pt x="311" y="21"/>
                                </a:lnTo>
                                <a:lnTo>
                                  <a:pt x="311" y="12"/>
                                </a:lnTo>
                                <a:lnTo>
                                  <a:pt x="301" y="10"/>
                                </a:lnTo>
                                <a:lnTo>
                                  <a:pt x="301" y="1"/>
                                </a:lnTo>
                                <a:lnTo>
                                  <a:pt x="273" y="1"/>
                                </a:lnTo>
                                <a:lnTo>
                                  <a:pt x="256" y="0"/>
                                </a:lnTo>
                                <a:lnTo>
                                  <a:pt x="245" y="0"/>
                                </a:lnTo>
                                <a:close/>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7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278" y="2548"/>
                            <a:ext cx="374"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6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382" y="3139"/>
                            <a:ext cx="158" cy="203"/>
                          </a:xfrm>
                          <a:prstGeom prst="rect">
                            <a:avLst/>
                          </a:prstGeom>
                          <a:noFill/>
                          <a:extLst>
                            <a:ext uri="{909E8E84-426E-40DD-AFC4-6F175D3DCCD1}">
                              <a14:hiddenFill xmlns:a14="http://schemas.microsoft.com/office/drawing/2010/main">
                                <a:solidFill>
                                  <a:srgbClr val="FFFFFF"/>
                                </a:solidFill>
                              </a14:hiddenFill>
                            </a:ext>
                          </a:extLst>
                        </pic:spPr>
                      </pic:pic>
                      <wps:wsp>
                        <wps:cNvPr id="277" name="AutoShape 698"/>
                        <wps:cNvSpPr>
                          <a:spLocks/>
                        </wps:cNvSpPr>
                        <wps:spPr bwMode="auto">
                          <a:xfrm>
                            <a:off x="9828" y="3124"/>
                            <a:ext cx="714" cy="432"/>
                          </a:xfrm>
                          <a:custGeom>
                            <a:avLst/>
                            <a:gdLst>
                              <a:gd name="T0" fmla="+- 0 22296 22236"/>
                              <a:gd name="T1" fmla="*/ T0 w 714"/>
                              <a:gd name="T2" fmla="+- 0 465 438"/>
                              <a:gd name="T3" fmla="*/ 465 h 432"/>
                              <a:gd name="T4" fmla="+- 0 22269 22236"/>
                              <a:gd name="T5" fmla="*/ T4 w 714"/>
                              <a:gd name="T6" fmla="+- 0 452 438"/>
                              <a:gd name="T7" fmla="*/ 452 h 432"/>
                              <a:gd name="T8" fmla="+- 0 22239 22236"/>
                              <a:gd name="T9" fmla="*/ T8 w 714"/>
                              <a:gd name="T10" fmla="+- 0 480 438"/>
                              <a:gd name="T11" fmla="*/ 480 h 432"/>
                              <a:gd name="T12" fmla="+- 0 22248 22236"/>
                              <a:gd name="T13" fmla="*/ T12 w 714"/>
                              <a:gd name="T14" fmla="+- 0 496 438"/>
                              <a:gd name="T15" fmla="*/ 496 h 432"/>
                              <a:gd name="T16" fmla="+- 0 22276 22236"/>
                              <a:gd name="T17" fmla="*/ T16 w 714"/>
                              <a:gd name="T18" fmla="+- 0 511 438"/>
                              <a:gd name="T19" fmla="*/ 511 h 432"/>
                              <a:gd name="T20" fmla="+- 0 22334 22236"/>
                              <a:gd name="T21" fmla="*/ T20 w 714"/>
                              <a:gd name="T22" fmla="+- 0 502 438"/>
                              <a:gd name="T23" fmla="*/ 502 h 432"/>
                              <a:gd name="T24" fmla="+- 0 22943 22236"/>
                              <a:gd name="T25" fmla="*/ T24 w 714"/>
                              <a:gd name="T26" fmla="+- 0 827 438"/>
                              <a:gd name="T27" fmla="*/ 827 h 432"/>
                              <a:gd name="T28" fmla="+- 0 22903 22236"/>
                              <a:gd name="T29" fmla="*/ T28 w 714"/>
                              <a:gd name="T30" fmla="+- 0 829 438"/>
                              <a:gd name="T31" fmla="*/ 829 h 432"/>
                              <a:gd name="T32" fmla="+- 0 22879 22236"/>
                              <a:gd name="T33" fmla="*/ T32 w 714"/>
                              <a:gd name="T34" fmla="+- 0 818 438"/>
                              <a:gd name="T35" fmla="*/ 818 h 432"/>
                              <a:gd name="T36" fmla="+- 0 22845 22236"/>
                              <a:gd name="T37" fmla="*/ T36 w 714"/>
                              <a:gd name="T38" fmla="+- 0 797 438"/>
                              <a:gd name="T39" fmla="*/ 797 h 432"/>
                              <a:gd name="T40" fmla="+- 0 22819 22236"/>
                              <a:gd name="T41" fmla="*/ T40 w 714"/>
                              <a:gd name="T42" fmla="+- 0 770 438"/>
                              <a:gd name="T43" fmla="*/ 770 h 432"/>
                              <a:gd name="T44" fmla="+- 0 22794 22236"/>
                              <a:gd name="T45" fmla="*/ T44 w 714"/>
                              <a:gd name="T46" fmla="+- 0 744 438"/>
                              <a:gd name="T47" fmla="*/ 744 h 432"/>
                              <a:gd name="T48" fmla="+- 0 22806 22236"/>
                              <a:gd name="T49" fmla="*/ T48 w 714"/>
                              <a:gd name="T50" fmla="+- 0 705 438"/>
                              <a:gd name="T51" fmla="*/ 705 h 432"/>
                              <a:gd name="T52" fmla="+- 0 22794 22236"/>
                              <a:gd name="T53" fmla="*/ T52 w 714"/>
                              <a:gd name="T54" fmla="+- 0 675 438"/>
                              <a:gd name="T55" fmla="*/ 675 h 432"/>
                              <a:gd name="T56" fmla="+- 0 22759 22236"/>
                              <a:gd name="T57" fmla="*/ T56 w 714"/>
                              <a:gd name="T58" fmla="+- 0 658 438"/>
                              <a:gd name="T59" fmla="*/ 658 h 432"/>
                              <a:gd name="T60" fmla="+- 0 22728 22236"/>
                              <a:gd name="T61" fmla="*/ T60 w 714"/>
                              <a:gd name="T62" fmla="+- 0 620 438"/>
                              <a:gd name="T63" fmla="*/ 620 h 432"/>
                              <a:gd name="T64" fmla="+- 0 22701 22236"/>
                              <a:gd name="T65" fmla="*/ T64 w 714"/>
                              <a:gd name="T66" fmla="+- 0 589 438"/>
                              <a:gd name="T67" fmla="*/ 589 h 432"/>
                              <a:gd name="T68" fmla="+- 0 22649 22236"/>
                              <a:gd name="T69" fmla="*/ T68 w 714"/>
                              <a:gd name="T70" fmla="+- 0 563 438"/>
                              <a:gd name="T71" fmla="*/ 563 h 432"/>
                              <a:gd name="T72" fmla="+- 0 22627 22236"/>
                              <a:gd name="T73" fmla="*/ T72 w 714"/>
                              <a:gd name="T74" fmla="+- 0 547 438"/>
                              <a:gd name="T75" fmla="*/ 547 h 432"/>
                              <a:gd name="T76" fmla="+- 0 22553 22236"/>
                              <a:gd name="T77" fmla="*/ T76 w 714"/>
                              <a:gd name="T78" fmla="+- 0 541 438"/>
                              <a:gd name="T79" fmla="*/ 541 h 432"/>
                              <a:gd name="T80" fmla="+- 0 22496 22236"/>
                              <a:gd name="T81" fmla="*/ T80 w 714"/>
                              <a:gd name="T82" fmla="+- 0 515 438"/>
                              <a:gd name="T83" fmla="*/ 515 h 432"/>
                              <a:gd name="T84" fmla="+- 0 22452 22236"/>
                              <a:gd name="T85" fmla="*/ T84 w 714"/>
                              <a:gd name="T86" fmla="+- 0 521 438"/>
                              <a:gd name="T87" fmla="*/ 521 h 432"/>
                              <a:gd name="T88" fmla="+- 0 22416 22236"/>
                              <a:gd name="T89" fmla="*/ T88 w 714"/>
                              <a:gd name="T90" fmla="+- 0 543 438"/>
                              <a:gd name="T91" fmla="*/ 543 h 432"/>
                              <a:gd name="T92" fmla="+- 0 22369 22236"/>
                              <a:gd name="T93" fmla="*/ T92 w 714"/>
                              <a:gd name="T94" fmla="+- 0 567 438"/>
                              <a:gd name="T95" fmla="*/ 567 h 432"/>
                              <a:gd name="T96" fmla="+- 0 22342 22236"/>
                              <a:gd name="T97" fmla="*/ T96 w 714"/>
                              <a:gd name="T98" fmla="+- 0 542 438"/>
                              <a:gd name="T99" fmla="*/ 542 h 432"/>
                              <a:gd name="T100" fmla="+- 0 22309 22236"/>
                              <a:gd name="T101" fmla="*/ T100 w 714"/>
                              <a:gd name="T102" fmla="+- 0 519 438"/>
                              <a:gd name="T103" fmla="*/ 519 h 432"/>
                              <a:gd name="T104" fmla="+- 0 22285 22236"/>
                              <a:gd name="T105" fmla="*/ T104 w 714"/>
                              <a:gd name="T106" fmla="+- 0 550 438"/>
                              <a:gd name="T107" fmla="*/ 550 h 432"/>
                              <a:gd name="T108" fmla="+- 0 22293 22236"/>
                              <a:gd name="T109" fmla="*/ T108 w 714"/>
                              <a:gd name="T110" fmla="+- 0 580 438"/>
                              <a:gd name="T111" fmla="*/ 580 h 432"/>
                              <a:gd name="T112" fmla="+- 0 22337 22236"/>
                              <a:gd name="T113" fmla="*/ T112 w 714"/>
                              <a:gd name="T114" fmla="+- 0 599 438"/>
                              <a:gd name="T115" fmla="*/ 599 h 432"/>
                              <a:gd name="T116" fmla="+- 0 22377 22236"/>
                              <a:gd name="T117" fmla="*/ T116 w 714"/>
                              <a:gd name="T118" fmla="+- 0 624 438"/>
                              <a:gd name="T119" fmla="*/ 624 h 432"/>
                              <a:gd name="T120" fmla="+- 0 22438 22236"/>
                              <a:gd name="T121" fmla="*/ T120 w 714"/>
                              <a:gd name="T122" fmla="+- 0 641 438"/>
                              <a:gd name="T123" fmla="*/ 641 h 432"/>
                              <a:gd name="T124" fmla="+- 0 22477 22236"/>
                              <a:gd name="T125" fmla="*/ T124 w 714"/>
                              <a:gd name="T126" fmla="+- 0 671 438"/>
                              <a:gd name="T127" fmla="*/ 671 h 432"/>
                              <a:gd name="T128" fmla="+- 0 22474 22236"/>
                              <a:gd name="T129" fmla="*/ T128 w 714"/>
                              <a:gd name="T130" fmla="+- 0 719 438"/>
                              <a:gd name="T131" fmla="*/ 719 h 432"/>
                              <a:gd name="T132" fmla="+- 0 22456 22236"/>
                              <a:gd name="T133" fmla="*/ T132 w 714"/>
                              <a:gd name="T134" fmla="+- 0 765 438"/>
                              <a:gd name="T135" fmla="*/ 765 h 432"/>
                              <a:gd name="T136" fmla="+- 0 22483 22236"/>
                              <a:gd name="T137" fmla="*/ T136 w 714"/>
                              <a:gd name="T138" fmla="+- 0 778 438"/>
                              <a:gd name="T139" fmla="*/ 778 h 432"/>
                              <a:gd name="T140" fmla="+- 0 22526 22236"/>
                              <a:gd name="T141" fmla="*/ T140 w 714"/>
                              <a:gd name="T142" fmla="+- 0 778 438"/>
                              <a:gd name="T143" fmla="*/ 778 h 432"/>
                              <a:gd name="T144" fmla="+- 0 22564 22236"/>
                              <a:gd name="T145" fmla="*/ T144 w 714"/>
                              <a:gd name="T146" fmla="+- 0 810 438"/>
                              <a:gd name="T147" fmla="*/ 810 h 432"/>
                              <a:gd name="T148" fmla="+- 0 22593 22236"/>
                              <a:gd name="T149" fmla="*/ T148 w 714"/>
                              <a:gd name="T150" fmla="+- 0 823 438"/>
                              <a:gd name="T151" fmla="*/ 823 h 432"/>
                              <a:gd name="T152" fmla="+- 0 22625 22236"/>
                              <a:gd name="T153" fmla="*/ T152 w 714"/>
                              <a:gd name="T154" fmla="+- 0 797 438"/>
                              <a:gd name="T155" fmla="*/ 797 h 432"/>
                              <a:gd name="T156" fmla="+- 0 22662 22236"/>
                              <a:gd name="T157" fmla="*/ T156 w 714"/>
                              <a:gd name="T158" fmla="+- 0 772 438"/>
                              <a:gd name="T159" fmla="*/ 772 h 432"/>
                              <a:gd name="T160" fmla="+- 0 22683 22236"/>
                              <a:gd name="T161" fmla="*/ T160 w 714"/>
                              <a:gd name="T162" fmla="+- 0 756 438"/>
                              <a:gd name="T163" fmla="*/ 756 h 432"/>
                              <a:gd name="T164" fmla="+- 0 22716 22236"/>
                              <a:gd name="T165" fmla="*/ T164 w 714"/>
                              <a:gd name="T166" fmla="+- 0 751 438"/>
                              <a:gd name="T167" fmla="*/ 751 h 432"/>
                              <a:gd name="T168" fmla="+- 0 22750 22236"/>
                              <a:gd name="T169" fmla="*/ T168 w 714"/>
                              <a:gd name="T170" fmla="+- 0 764 438"/>
                              <a:gd name="T171" fmla="*/ 764 h 432"/>
                              <a:gd name="T172" fmla="+- 0 22778 22236"/>
                              <a:gd name="T173" fmla="*/ T172 w 714"/>
                              <a:gd name="T174" fmla="+- 0 818 438"/>
                              <a:gd name="T175" fmla="*/ 818 h 432"/>
                              <a:gd name="T176" fmla="+- 0 22798 22236"/>
                              <a:gd name="T177" fmla="*/ T176 w 714"/>
                              <a:gd name="T178" fmla="+- 0 857 438"/>
                              <a:gd name="T179" fmla="*/ 857 h 432"/>
                              <a:gd name="T180" fmla="+- 0 22828 22236"/>
                              <a:gd name="T181" fmla="*/ T180 w 714"/>
                              <a:gd name="T182" fmla="+- 0 845 438"/>
                              <a:gd name="T183" fmla="*/ 845 h 432"/>
                              <a:gd name="T184" fmla="+- 0 22861 22236"/>
                              <a:gd name="T185" fmla="*/ T184 w 714"/>
                              <a:gd name="T186" fmla="+- 0 859 438"/>
                              <a:gd name="T187" fmla="*/ 859 h 432"/>
                              <a:gd name="T188" fmla="+- 0 22895 22236"/>
                              <a:gd name="T189" fmla="*/ T188 w 714"/>
                              <a:gd name="T190" fmla="+- 0 844 438"/>
                              <a:gd name="T191" fmla="*/ 844 h 432"/>
                              <a:gd name="T192" fmla="+- 0 22930 22236"/>
                              <a:gd name="T193" fmla="*/ T192 w 714"/>
                              <a:gd name="T194" fmla="+- 0 838 438"/>
                              <a:gd name="T195" fmla="*/ 838 h 432"/>
                              <a:gd name="T196" fmla="+- 0 22949 22236"/>
                              <a:gd name="T197" fmla="*/ T196 w 714"/>
                              <a:gd name="T198" fmla="+- 0 827 438"/>
                              <a:gd name="T199" fmla="*/ 82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4" h="432">
                                <a:moveTo>
                                  <a:pt x="98" y="45"/>
                                </a:moveTo>
                                <a:lnTo>
                                  <a:pt x="96" y="38"/>
                                </a:lnTo>
                                <a:lnTo>
                                  <a:pt x="88" y="32"/>
                                </a:lnTo>
                                <a:lnTo>
                                  <a:pt x="60" y="27"/>
                                </a:lnTo>
                                <a:lnTo>
                                  <a:pt x="60" y="8"/>
                                </a:lnTo>
                                <a:lnTo>
                                  <a:pt x="57" y="0"/>
                                </a:lnTo>
                                <a:lnTo>
                                  <a:pt x="49" y="3"/>
                                </a:lnTo>
                                <a:lnTo>
                                  <a:pt x="33" y="14"/>
                                </a:lnTo>
                                <a:lnTo>
                                  <a:pt x="15" y="24"/>
                                </a:lnTo>
                                <a:lnTo>
                                  <a:pt x="4" y="29"/>
                                </a:lnTo>
                                <a:lnTo>
                                  <a:pt x="0" y="33"/>
                                </a:lnTo>
                                <a:lnTo>
                                  <a:pt x="3" y="42"/>
                                </a:lnTo>
                                <a:lnTo>
                                  <a:pt x="7" y="50"/>
                                </a:lnTo>
                                <a:lnTo>
                                  <a:pt x="8" y="52"/>
                                </a:lnTo>
                                <a:lnTo>
                                  <a:pt x="9" y="53"/>
                                </a:lnTo>
                                <a:lnTo>
                                  <a:pt x="12" y="58"/>
                                </a:lnTo>
                                <a:lnTo>
                                  <a:pt x="20" y="70"/>
                                </a:lnTo>
                                <a:lnTo>
                                  <a:pt x="18" y="77"/>
                                </a:lnTo>
                                <a:lnTo>
                                  <a:pt x="36" y="77"/>
                                </a:lnTo>
                                <a:lnTo>
                                  <a:pt x="40" y="73"/>
                                </a:lnTo>
                                <a:lnTo>
                                  <a:pt x="55" y="66"/>
                                </a:lnTo>
                                <a:lnTo>
                                  <a:pt x="68" y="53"/>
                                </a:lnTo>
                                <a:lnTo>
                                  <a:pt x="83" y="57"/>
                                </a:lnTo>
                                <a:lnTo>
                                  <a:pt x="98" y="64"/>
                                </a:lnTo>
                                <a:lnTo>
                                  <a:pt x="98" y="53"/>
                                </a:lnTo>
                                <a:lnTo>
                                  <a:pt x="98" y="45"/>
                                </a:lnTo>
                                <a:moveTo>
                                  <a:pt x="713" y="389"/>
                                </a:moveTo>
                                <a:lnTo>
                                  <a:pt x="707" y="389"/>
                                </a:lnTo>
                                <a:lnTo>
                                  <a:pt x="681" y="371"/>
                                </a:lnTo>
                                <a:lnTo>
                                  <a:pt x="672" y="382"/>
                                </a:lnTo>
                                <a:lnTo>
                                  <a:pt x="668" y="389"/>
                                </a:lnTo>
                                <a:lnTo>
                                  <a:pt x="667" y="391"/>
                                </a:lnTo>
                                <a:lnTo>
                                  <a:pt x="666" y="393"/>
                                </a:lnTo>
                                <a:lnTo>
                                  <a:pt x="660" y="397"/>
                                </a:lnTo>
                                <a:lnTo>
                                  <a:pt x="653" y="396"/>
                                </a:lnTo>
                                <a:lnTo>
                                  <a:pt x="643" y="380"/>
                                </a:lnTo>
                                <a:lnTo>
                                  <a:pt x="640" y="376"/>
                                </a:lnTo>
                                <a:lnTo>
                                  <a:pt x="635" y="380"/>
                                </a:lnTo>
                                <a:lnTo>
                                  <a:pt x="623" y="365"/>
                                </a:lnTo>
                                <a:lnTo>
                                  <a:pt x="609" y="359"/>
                                </a:lnTo>
                                <a:lnTo>
                                  <a:pt x="600" y="354"/>
                                </a:lnTo>
                                <a:lnTo>
                                  <a:pt x="595" y="347"/>
                                </a:lnTo>
                                <a:lnTo>
                                  <a:pt x="590" y="339"/>
                                </a:lnTo>
                                <a:lnTo>
                                  <a:pt x="583" y="332"/>
                                </a:lnTo>
                                <a:lnTo>
                                  <a:pt x="570" y="322"/>
                                </a:lnTo>
                                <a:lnTo>
                                  <a:pt x="560" y="313"/>
                                </a:lnTo>
                                <a:lnTo>
                                  <a:pt x="560" y="311"/>
                                </a:lnTo>
                                <a:lnTo>
                                  <a:pt x="558" y="306"/>
                                </a:lnTo>
                                <a:lnTo>
                                  <a:pt x="558" y="301"/>
                                </a:lnTo>
                                <a:lnTo>
                                  <a:pt x="560" y="294"/>
                                </a:lnTo>
                                <a:lnTo>
                                  <a:pt x="564" y="284"/>
                                </a:lnTo>
                                <a:lnTo>
                                  <a:pt x="570" y="267"/>
                                </a:lnTo>
                                <a:lnTo>
                                  <a:pt x="573" y="252"/>
                                </a:lnTo>
                                <a:lnTo>
                                  <a:pt x="570" y="247"/>
                                </a:lnTo>
                                <a:lnTo>
                                  <a:pt x="564" y="244"/>
                                </a:lnTo>
                                <a:lnTo>
                                  <a:pt x="558" y="237"/>
                                </a:lnTo>
                                <a:lnTo>
                                  <a:pt x="552" y="229"/>
                                </a:lnTo>
                                <a:lnTo>
                                  <a:pt x="544" y="227"/>
                                </a:lnTo>
                                <a:lnTo>
                                  <a:pt x="533" y="226"/>
                                </a:lnTo>
                                <a:lnTo>
                                  <a:pt x="523" y="220"/>
                                </a:lnTo>
                                <a:lnTo>
                                  <a:pt x="510" y="207"/>
                                </a:lnTo>
                                <a:lnTo>
                                  <a:pt x="508" y="207"/>
                                </a:lnTo>
                                <a:lnTo>
                                  <a:pt x="499" y="194"/>
                                </a:lnTo>
                                <a:lnTo>
                                  <a:pt x="492" y="182"/>
                                </a:lnTo>
                                <a:lnTo>
                                  <a:pt x="486" y="169"/>
                                </a:lnTo>
                                <a:lnTo>
                                  <a:pt x="480" y="159"/>
                                </a:lnTo>
                                <a:lnTo>
                                  <a:pt x="475" y="153"/>
                                </a:lnTo>
                                <a:lnTo>
                                  <a:pt x="465" y="151"/>
                                </a:lnTo>
                                <a:lnTo>
                                  <a:pt x="449" y="148"/>
                                </a:lnTo>
                                <a:lnTo>
                                  <a:pt x="431" y="140"/>
                                </a:lnTo>
                                <a:lnTo>
                                  <a:pt x="418" y="129"/>
                                </a:lnTo>
                                <a:lnTo>
                                  <a:pt x="413" y="125"/>
                                </a:lnTo>
                                <a:lnTo>
                                  <a:pt x="409" y="120"/>
                                </a:lnTo>
                                <a:lnTo>
                                  <a:pt x="402" y="112"/>
                                </a:lnTo>
                                <a:lnTo>
                                  <a:pt x="395" y="107"/>
                                </a:lnTo>
                                <a:lnTo>
                                  <a:pt x="391" y="109"/>
                                </a:lnTo>
                                <a:lnTo>
                                  <a:pt x="387" y="120"/>
                                </a:lnTo>
                                <a:lnTo>
                                  <a:pt x="344" y="113"/>
                                </a:lnTo>
                                <a:lnTo>
                                  <a:pt x="332" y="110"/>
                                </a:lnTo>
                                <a:lnTo>
                                  <a:pt x="317" y="103"/>
                                </a:lnTo>
                                <a:lnTo>
                                  <a:pt x="296" y="84"/>
                                </a:lnTo>
                                <a:lnTo>
                                  <a:pt x="291" y="83"/>
                                </a:lnTo>
                                <a:lnTo>
                                  <a:pt x="277" y="81"/>
                                </a:lnTo>
                                <a:lnTo>
                                  <a:pt x="260" y="77"/>
                                </a:lnTo>
                                <a:lnTo>
                                  <a:pt x="244" y="75"/>
                                </a:lnTo>
                                <a:lnTo>
                                  <a:pt x="233" y="75"/>
                                </a:lnTo>
                                <a:lnTo>
                                  <a:pt x="224" y="77"/>
                                </a:lnTo>
                                <a:lnTo>
                                  <a:pt x="216" y="83"/>
                                </a:lnTo>
                                <a:lnTo>
                                  <a:pt x="205" y="94"/>
                                </a:lnTo>
                                <a:lnTo>
                                  <a:pt x="195" y="103"/>
                                </a:lnTo>
                                <a:lnTo>
                                  <a:pt x="187" y="105"/>
                                </a:lnTo>
                                <a:lnTo>
                                  <a:pt x="180" y="105"/>
                                </a:lnTo>
                                <a:lnTo>
                                  <a:pt x="172" y="109"/>
                                </a:lnTo>
                                <a:lnTo>
                                  <a:pt x="159" y="118"/>
                                </a:lnTo>
                                <a:lnTo>
                                  <a:pt x="163" y="118"/>
                                </a:lnTo>
                                <a:lnTo>
                                  <a:pt x="133" y="129"/>
                                </a:lnTo>
                                <a:lnTo>
                                  <a:pt x="129" y="120"/>
                                </a:lnTo>
                                <a:lnTo>
                                  <a:pt x="118" y="116"/>
                                </a:lnTo>
                                <a:lnTo>
                                  <a:pt x="111" y="112"/>
                                </a:lnTo>
                                <a:lnTo>
                                  <a:pt x="106" y="104"/>
                                </a:lnTo>
                                <a:lnTo>
                                  <a:pt x="101" y="95"/>
                                </a:lnTo>
                                <a:lnTo>
                                  <a:pt x="92" y="84"/>
                                </a:lnTo>
                                <a:lnTo>
                                  <a:pt x="82" y="79"/>
                                </a:lnTo>
                                <a:lnTo>
                                  <a:pt x="73" y="81"/>
                                </a:lnTo>
                                <a:lnTo>
                                  <a:pt x="65" y="86"/>
                                </a:lnTo>
                                <a:lnTo>
                                  <a:pt x="57" y="92"/>
                                </a:lnTo>
                                <a:lnTo>
                                  <a:pt x="51" y="100"/>
                                </a:lnTo>
                                <a:lnTo>
                                  <a:pt x="49" y="112"/>
                                </a:lnTo>
                                <a:lnTo>
                                  <a:pt x="49" y="116"/>
                                </a:lnTo>
                                <a:lnTo>
                                  <a:pt x="50" y="127"/>
                                </a:lnTo>
                                <a:lnTo>
                                  <a:pt x="51" y="136"/>
                                </a:lnTo>
                                <a:lnTo>
                                  <a:pt x="57" y="142"/>
                                </a:lnTo>
                                <a:lnTo>
                                  <a:pt x="70" y="148"/>
                                </a:lnTo>
                                <a:lnTo>
                                  <a:pt x="84" y="153"/>
                                </a:lnTo>
                                <a:lnTo>
                                  <a:pt x="94" y="157"/>
                                </a:lnTo>
                                <a:lnTo>
                                  <a:pt x="101" y="161"/>
                                </a:lnTo>
                                <a:lnTo>
                                  <a:pt x="108" y="167"/>
                                </a:lnTo>
                                <a:lnTo>
                                  <a:pt x="116" y="174"/>
                                </a:lnTo>
                                <a:lnTo>
                                  <a:pt x="127" y="181"/>
                                </a:lnTo>
                                <a:lnTo>
                                  <a:pt x="141" y="186"/>
                                </a:lnTo>
                                <a:lnTo>
                                  <a:pt x="154" y="189"/>
                                </a:lnTo>
                                <a:lnTo>
                                  <a:pt x="177" y="192"/>
                                </a:lnTo>
                                <a:lnTo>
                                  <a:pt x="188" y="196"/>
                                </a:lnTo>
                                <a:lnTo>
                                  <a:pt x="202" y="203"/>
                                </a:lnTo>
                                <a:lnTo>
                                  <a:pt x="216" y="211"/>
                                </a:lnTo>
                                <a:lnTo>
                                  <a:pt x="226" y="218"/>
                                </a:lnTo>
                                <a:lnTo>
                                  <a:pt x="235" y="226"/>
                                </a:lnTo>
                                <a:lnTo>
                                  <a:pt x="241" y="233"/>
                                </a:lnTo>
                                <a:lnTo>
                                  <a:pt x="244" y="248"/>
                                </a:lnTo>
                                <a:lnTo>
                                  <a:pt x="246" y="258"/>
                                </a:lnTo>
                                <a:lnTo>
                                  <a:pt x="244" y="269"/>
                                </a:lnTo>
                                <a:lnTo>
                                  <a:pt x="238" y="281"/>
                                </a:lnTo>
                                <a:lnTo>
                                  <a:pt x="228" y="298"/>
                                </a:lnTo>
                                <a:lnTo>
                                  <a:pt x="219" y="313"/>
                                </a:lnTo>
                                <a:lnTo>
                                  <a:pt x="217" y="320"/>
                                </a:lnTo>
                                <a:lnTo>
                                  <a:pt x="220" y="327"/>
                                </a:lnTo>
                                <a:lnTo>
                                  <a:pt x="224" y="337"/>
                                </a:lnTo>
                                <a:lnTo>
                                  <a:pt x="229" y="345"/>
                                </a:lnTo>
                                <a:lnTo>
                                  <a:pt x="237" y="345"/>
                                </a:lnTo>
                                <a:lnTo>
                                  <a:pt x="247" y="340"/>
                                </a:lnTo>
                                <a:lnTo>
                                  <a:pt x="259" y="335"/>
                                </a:lnTo>
                                <a:lnTo>
                                  <a:pt x="270" y="334"/>
                                </a:lnTo>
                                <a:lnTo>
                                  <a:pt x="279" y="335"/>
                                </a:lnTo>
                                <a:lnTo>
                                  <a:pt x="290" y="340"/>
                                </a:lnTo>
                                <a:lnTo>
                                  <a:pt x="308" y="352"/>
                                </a:lnTo>
                                <a:lnTo>
                                  <a:pt x="322" y="362"/>
                                </a:lnTo>
                                <a:lnTo>
                                  <a:pt x="326" y="367"/>
                                </a:lnTo>
                                <a:lnTo>
                                  <a:pt x="328" y="372"/>
                                </a:lnTo>
                                <a:lnTo>
                                  <a:pt x="335" y="384"/>
                                </a:lnTo>
                                <a:lnTo>
                                  <a:pt x="345" y="393"/>
                                </a:lnTo>
                                <a:lnTo>
                                  <a:pt x="351" y="392"/>
                                </a:lnTo>
                                <a:lnTo>
                                  <a:pt x="357" y="385"/>
                                </a:lnTo>
                                <a:lnTo>
                                  <a:pt x="367" y="378"/>
                                </a:lnTo>
                                <a:lnTo>
                                  <a:pt x="384" y="371"/>
                                </a:lnTo>
                                <a:lnTo>
                                  <a:pt x="378" y="363"/>
                                </a:lnTo>
                                <a:lnTo>
                                  <a:pt x="389" y="359"/>
                                </a:lnTo>
                                <a:lnTo>
                                  <a:pt x="398" y="357"/>
                                </a:lnTo>
                                <a:lnTo>
                                  <a:pt x="408" y="353"/>
                                </a:lnTo>
                                <a:lnTo>
                                  <a:pt x="418" y="345"/>
                                </a:lnTo>
                                <a:lnTo>
                                  <a:pt x="426" y="334"/>
                                </a:lnTo>
                                <a:lnTo>
                                  <a:pt x="428" y="330"/>
                                </a:lnTo>
                                <a:lnTo>
                                  <a:pt x="436" y="318"/>
                                </a:lnTo>
                                <a:lnTo>
                                  <a:pt x="441" y="317"/>
                                </a:lnTo>
                                <a:lnTo>
                                  <a:pt x="447" y="318"/>
                                </a:lnTo>
                                <a:lnTo>
                                  <a:pt x="451" y="317"/>
                                </a:lnTo>
                                <a:lnTo>
                                  <a:pt x="456" y="315"/>
                                </a:lnTo>
                                <a:lnTo>
                                  <a:pt x="468" y="311"/>
                                </a:lnTo>
                                <a:lnTo>
                                  <a:pt x="480" y="313"/>
                                </a:lnTo>
                                <a:lnTo>
                                  <a:pt x="491" y="317"/>
                                </a:lnTo>
                                <a:lnTo>
                                  <a:pt x="501" y="320"/>
                                </a:lnTo>
                                <a:lnTo>
                                  <a:pt x="514" y="322"/>
                                </a:lnTo>
                                <a:lnTo>
                                  <a:pt x="514" y="326"/>
                                </a:lnTo>
                                <a:lnTo>
                                  <a:pt x="536" y="345"/>
                                </a:lnTo>
                                <a:lnTo>
                                  <a:pt x="531" y="354"/>
                                </a:lnTo>
                                <a:lnTo>
                                  <a:pt x="538" y="369"/>
                                </a:lnTo>
                                <a:lnTo>
                                  <a:pt x="542" y="380"/>
                                </a:lnTo>
                                <a:lnTo>
                                  <a:pt x="542" y="389"/>
                                </a:lnTo>
                                <a:lnTo>
                                  <a:pt x="549" y="410"/>
                                </a:lnTo>
                                <a:lnTo>
                                  <a:pt x="555" y="419"/>
                                </a:lnTo>
                                <a:lnTo>
                                  <a:pt x="562" y="419"/>
                                </a:lnTo>
                                <a:lnTo>
                                  <a:pt x="569" y="415"/>
                                </a:lnTo>
                                <a:lnTo>
                                  <a:pt x="575" y="412"/>
                                </a:lnTo>
                                <a:lnTo>
                                  <a:pt x="582" y="410"/>
                                </a:lnTo>
                                <a:lnTo>
                                  <a:pt x="592" y="407"/>
                                </a:lnTo>
                                <a:lnTo>
                                  <a:pt x="604" y="406"/>
                                </a:lnTo>
                                <a:lnTo>
                                  <a:pt x="616" y="406"/>
                                </a:lnTo>
                                <a:lnTo>
                                  <a:pt x="633" y="408"/>
                                </a:lnTo>
                                <a:lnTo>
                                  <a:pt x="625" y="421"/>
                                </a:lnTo>
                                <a:lnTo>
                                  <a:pt x="640" y="432"/>
                                </a:lnTo>
                                <a:lnTo>
                                  <a:pt x="646" y="432"/>
                                </a:lnTo>
                                <a:lnTo>
                                  <a:pt x="659" y="419"/>
                                </a:lnTo>
                                <a:lnTo>
                                  <a:pt x="659" y="406"/>
                                </a:lnTo>
                                <a:lnTo>
                                  <a:pt x="659" y="404"/>
                                </a:lnTo>
                                <a:lnTo>
                                  <a:pt x="683" y="397"/>
                                </a:lnTo>
                                <a:lnTo>
                                  <a:pt x="694" y="400"/>
                                </a:lnTo>
                                <a:lnTo>
                                  <a:pt x="709" y="419"/>
                                </a:lnTo>
                                <a:lnTo>
                                  <a:pt x="713" y="404"/>
                                </a:lnTo>
                                <a:lnTo>
                                  <a:pt x="713" y="397"/>
                                </a:lnTo>
                                <a:lnTo>
                                  <a:pt x="713" y="389"/>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6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456" y="3250"/>
                            <a:ext cx="157" cy="135"/>
                          </a:xfrm>
                          <a:prstGeom prst="rect">
                            <a:avLst/>
                          </a:prstGeom>
                          <a:noFill/>
                          <a:extLst>
                            <a:ext uri="{909E8E84-426E-40DD-AFC4-6F175D3DCCD1}">
                              <a14:hiddenFill xmlns:a14="http://schemas.microsoft.com/office/drawing/2010/main">
                                <a:solidFill>
                                  <a:srgbClr val="FFFFFF"/>
                                </a:solidFill>
                              </a14:hiddenFill>
                            </a:ext>
                          </a:extLst>
                        </pic:spPr>
                      </pic:pic>
                      <wps:wsp>
                        <wps:cNvPr id="279" name="AutoShape 696"/>
                        <wps:cNvSpPr>
                          <a:spLocks/>
                        </wps:cNvSpPr>
                        <wps:spPr bwMode="auto">
                          <a:xfrm>
                            <a:off x="9029" y="3579"/>
                            <a:ext cx="1433" cy="1094"/>
                          </a:xfrm>
                          <a:custGeom>
                            <a:avLst/>
                            <a:gdLst>
                              <a:gd name="T0" fmla="+- 0 22150 21436"/>
                              <a:gd name="T1" fmla="*/ T0 w 1433"/>
                              <a:gd name="T2" fmla="+- 0 1875 894"/>
                              <a:gd name="T3" fmla="*/ 1875 h 1094"/>
                              <a:gd name="T4" fmla="+- 0 22868 21436"/>
                              <a:gd name="T5" fmla="*/ T4 w 1433"/>
                              <a:gd name="T6" fmla="+- 0 1462 894"/>
                              <a:gd name="T7" fmla="*/ 1462 h 1094"/>
                              <a:gd name="T8" fmla="+- 0 22842 21436"/>
                              <a:gd name="T9" fmla="*/ T8 w 1433"/>
                              <a:gd name="T10" fmla="+- 0 1396 894"/>
                              <a:gd name="T11" fmla="*/ 1396 h 1094"/>
                              <a:gd name="T12" fmla="+- 0 22741 21436"/>
                              <a:gd name="T13" fmla="*/ T12 w 1433"/>
                              <a:gd name="T14" fmla="+- 0 1328 894"/>
                              <a:gd name="T15" fmla="*/ 1328 h 1094"/>
                              <a:gd name="T16" fmla="+- 0 22710 21436"/>
                              <a:gd name="T17" fmla="*/ T16 w 1433"/>
                              <a:gd name="T18" fmla="+- 0 1258 894"/>
                              <a:gd name="T19" fmla="*/ 1258 h 1094"/>
                              <a:gd name="T20" fmla="+- 0 22698 21436"/>
                              <a:gd name="T21" fmla="*/ T20 w 1433"/>
                              <a:gd name="T22" fmla="+- 0 1174 894"/>
                              <a:gd name="T23" fmla="*/ 1174 h 1094"/>
                              <a:gd name="T24" fmla="+- 0 22679 21436"/>
                              <a:gd name="T25" fmla="*/ T24 w 1433"/>
                              <a:gd name="T26" fmla="+- 0 1092 894"/>
                              <a:gd name="T27" fmla="*/ 1092 h 1094"/>
                              <a:gd name="T28" fmla="+- 0 22640 21436"/>
                              <a:gd name="T29" fmla="*/ T28 w 1433"/>
                              <a:gd name="T30" fmla="+- 0 1006 894"/>
                              <a:gd name="T31" fmla="*/ 1006 h 1094"/>
                              <a:gd name="T32" fmla="+- 0 22638 21436"/>
                              <a:gd name="T33" fmla="*/ T32 w 1433"/>
                              <a:gd name="T34" fmla="+- 0 946 894"/>
                              <a:gd name="T35" fmla="*/ 946 h 1094"/>
                              <a:gd name="T36" fmla="+- 0 22594 21436"/>
                              <a:gd name="T37" fmla="*/ T36 w 1433"/>
                              <a:gd name="T38" fmla="+- 0 910 894"/>
                              <a:gd name="T39" fmla="*/ 910 h 1094"/>
                              <a:gd name="T40" fmla="+- 0 22567 21436"/>
                              <a:gd name="T41" fmla="*/ T40 w 1433"/>
                              <a:gd name="T42" fmla="+- 0 978 894"/>
                              <a:gd name="T43" fmla="*/ 978 h 1094"/>
                              <a:gd name="T44" fmla="+- 0 22577 21436"/>
                              <a:gd name="T45" fmla="*/ T44 w 1433"/>
                              <a:gd name="T46" fmla="+- 0 1098 894"/>
                              <a:gd name="T47" fmla="*/ 1098 h 1094"/>
                              <a:gd name="T48" fmla="+- 0 22471 21436"/>
                              <a:gd name="T49" fmla="*/ T48 w 1433"/>
                              <a:gd name="T50" fmla="+- 0 1148 894"/>
                              <a:gd name="T51" fmla="*/ 1148 h 1094"/>
                              <a:gd name="T52" fmla="+- 0 22399 21436"/>
                              <a:gd name="T53" fmla="*/ T52 w 1433"/>
                              <a:gd name="T54" fmla="+- 0 1108 894"/>
                              <a:gd name="T55" fmla="*/ 1108 h 1094"/>
                              <a:gd name="T56" fmla="+- 0 22360 21436"/>
                              <a:gd name="T57" fmla="*/ T56 w 1433"/>
                              <a:gd name="T58" fmla="+- 0 1042 894"/>
                              <a:gd name="T59" fmla="*/ 1042 h 1094"/>
                              <a:gd name="T60" fmla="+- 0 22374 21436"/>
                              <a:gd name="T61" fmla="*/ T60 w 1433"/>
                              <a:gd name="T62" fmla="+- 0 978 894"/>
                              <a:gd name="T63" fmla="*/ 978 h 1094"/>
                              <a:gd name="T64" fmla="+- 0 22412 21436"/>
                              <a:gd name="T65" fmla="*/ T64 w 1433"/>
                              <a:gd name="T66" fmla="+- 0 934 894"/>
                              <a:gd name="T67" fmla="*/ 934 h 1094"/>
                              <a:gd name="T68" fmla="+- 0 22372 21436"/>
                              <a:gd name="T69" fmla="*/ T68 w 1433"/>
                              <a:gd name="T70" fmla="+- 0 896 894"/>
                              <a:gd name="T71" fmla="*/ 896 h 1094"/>
                              <a:gd name="T72" fmla="+- 0 22293 21436"/>
                              <a:gd name="T73" fmla="*/ T72 w 1433"/>
                              <a:gd name="T74" fmla="+- 0 902 894"/>
                              <a:gd name="T75" fmla="*/ 902 h 1094"/>
                              <a:gd name="T76" fmla="+- 0 22238 21436"/>
                              <a:gd name="T77" fmla="*/ T76 w 1433"/>
                              <a:gd name="T78" fmla="+- 0 906 894"/>
                              <a:gd name="T79" fmla="*/ 906 h 1094"/>
                              <a:gd name="T80" fmla="+- 0 22168 21436"/>
                              <a:gd name="T81" fmla="*/ T80 w 1433"/>
                              <a:gd name="T82" fmla="+- 0 956 894"/>
                              <a:gd name="T83" fmla="*/ 956 h 1094"/>
                              <a:gd name="T84" fmla="+- 0 22134 21436"/>
                              <a:gd name="T85" fmla="*/ T84 w 1433"/>
                              <a:gd name="T86" fmla="+- 0 1030 894"/>
                              <a:gd name="T87" fmla="*/ 1030 h 1094"/>
                              <a:gd name="T88" fmla="+- 0 22067 21436"/>
                              <a:gd name="T89" fmla="*/ T88 w 1433"/>
                              <a:gd name="T90" fmla="+- 0 994 894"/>
                              <a:gd name="T91" fmla="*/ 994 h 1094"/>
                              <a:gd name="T92" fmla="+- 0 21997 21436"/>
                              <a:gd name="T93" fmla="*/ T92 w 1433"/>
                              <a:gd name="T94" fmla="+- 0 1018 894"/>
                              <a:gd name="T95" fmla="*/ 1018 h 1094"/>
                              <a:gd name="T96" fmla="+- 0 21935 21436"/>
                              <a:gd name="T97" fmla="*/ T96 w 1433"/>
                              <a:gd name="T98" fmla="+- 0 1098 894"/>
                              <a:gd name="T99" fmla="*/ 1098 h 1094"/>
                              <a:gd name="T100" fmla="+- 0 21907 21436"/>
                              <a:gd name="T101" fmla="*/ T100 w 1433"/>
                              <a:gd name="T102" fmla="+- 0 1132 894"/>
                              <a:gd name="T103" fmla="*/ 1132 h 1094"/>
                              <a:gd name="T104" fmla="+- 0 21850 21436"/>
                              <a:gd name="T105" fmla="*/ T104 w 1433"/>
                              <a:gd name="T106" fmla="+- 0 1178 894"/>
                              <a:gd name="T107" fmla="*/ 1178 h 1094"/>
                              <a:gd name="T108" fmla="+- 0 21754 21436"/>
                              <a:gd name="T109" fmla="*/ T108 w 1433"/>
                              <a:gd name="T110" fmla="+- 0 1234 894"/>
                              <a:gd name="T111" fmla="*/ 1234 h 1094"/>
                              <a:gd name="T112" fmla="+- 0 21684 21436"/>
                              <a:gd name="T113" fmla="*/ T112 w 1433"/>
                              <a:gd name="T114" fmla="+- 0 1250 894"/>
                              <a:gd name="T115" fmla="*/ 1250 h 1094"/>
                              <a:gd name="T116" fmla="+- 0 21615 21436"/>
                              <a:gd name="T117" fmla="*/ T116 w 1433"/>
                              <a:gd name="T118" fmla="+- 0 1270 894"/>
                              <a:gd name="T119" fmla="*/ 1270 h 1094"/>
                              <a:gd name="T120" fmla="+- 0 21543 21436"/>
                              <a:gd name="T121" fmla="*/ T120 w 1433"/>
                              <a:gd name="T122" fmla="+- 0 1310 894"/>
                              <a:gd name="T123" fmla="*/ 1310 h 1094"/>
                              <a:gd name="T124" fmla="+- 0 21516 21436"/>
                              <a:gd name="T125" fmla="*/ T124 w 1433"/>
                              <a:gd name="T126" fmla="+- 0 1366 894"/>
                              <a:gd name="T127" fmla="*/ 1366 h 1094"/>
                              <a:gd name="T128" fmla="+- 0 21518 21436"/>
                              <a:gd name="T129" fmla="*/ T128 w 1433"/>
                              <a:gd name="T130" fmla="+- 0 1448 894"/>
                              <a:gd name="T131" fmla="*/ 1448 h 1094"/>
                              <a:gd name="T132" fmla="+- 0 21481 21436"/>
                              <a:gd name="T133" fmla="*/ T132 w 1433"/>
                              <a:gd name="T134" fmla="+- 0 1514 894"/>
                              <a:gd name="T135" fmla="*/ 1514 h 1094"/>
                              <a:gd name="T136" fmla="+- 0 21516 21436"/>
                              <a:gd name="T137" fmla="*/ T136 w 1433"/>
                              <a:gd name="T138" fmla="+- 0 1582 894"/>
                              <a:gd name="T139" fmla="*/ 1582 h 1094"/>
                              <a:gd name="T140" fmla="+- 0 21509 21436"/>
                              <a:gd name="T141" fmla="*/ T140 w 1433"/>
                              <a:gd name="T142" fmla="+- 0 1682 894"/>
                              <a:gd name="T143" fmla="*/ 1682 h 1094"/>
                              <a:gd name="T144" fmla="+- 0 21466 21436"/>
                              <a:gd name="T145" fmla="*/ T144 w 1433"/>
                              <a:gd name="T146" fmla="+- 0 1776 894"/>
                              <a:gd name="T147" fmla="*/ 1776 h 1094"/>
                              <a:gd name="T148" fmla="+- 0 21475 21436"/>
                              <a:gd name="T149" fmla="*/ T148 w 1433"/>
                              <a:gd name="T150" fmla="+- 0 1828 894"/>
                              <a:gd name="T151" fmla="*/ 1828 h 1094"/>
                              <a:gd name="T152" fmla="+- 0 21551 21436"/>
                              <a:gd name="T153" fmla="*/ T152 w 1433"/>
                              <a:gd name="T154" fmla="+- 0 1822 894"/>
                              <a:gd name="T155" fmla="*/ 1822 h 1094"/>
                              <a:gd name="T156" fmla="+- 0 21602 21436"/>
                              <a:gd name="T157" fmla="*/ T156 w 1433"/>
                              <a:gd name="T158" fmla="+- 0 1792 894"/>
                              <a:gd name="T159" fmla="*/ 1792 h 1094"/>
                              <a:gd name="T160" fmla="+- 0 21691 21436"/>
                              <a:gd name="T161" fmla="*/ T160 w 1433"/>
                              <a:gd name="T162" fmla="+- 0 1792 894"/>
                              <a:gd name="T163" fmla="*/ 1792 h 1094"/>
                              <a:gd name="T164" fmla="+- 0 21755 21436"/>
                              <a:gd name="T165" fmla="*/ T164 w 1433"/>
                              <a:gd name="T166" fmla="+- 0 1776 894"/>
                              <a:gd name="T167" fmla="*/ 1776 h 1094"/>
                              <a:gd name="T168" fmla="+- 0 21841 21436"/>
                              <a:gd name="T169" fmla="*/ T168 w 1433"/>
                              <a:gd name="T170" fmla="+- 0 1734 894"/>
                              <a:gd name="T171" fmla="*/ 1734 h 1094"/>
                              <a:gd name="T172" fmla="+- 0 21929 21436"/>
                              <a:gd name="T173" fmla="*/ T172 w 1433"/>
                              <a:gd name="T174" fmla="+- 0 1714 894"/>
                              <a:gd name="T175" fmla="*/ 1714 h 1094"/>
                              <a:gd name="T176" fmla="+- 0 22013 21436"/>
                              <a:gd name="T177" fmla="*/ T176 w 1433"/>
                              <a:gd name="T178" fmla="+- 0 1702 894"/>
                              <a:gd name="T179" fmla="*/ 1702 h 1094"/>
                              <a:gd name="T180" fmla="+- 0 22083 21436"/>
                              <a:gd name="T181" fmla="*/ T180 w 1433"/>
                              <a:gd name="T182" fmla="+- 0 1720 894"/>
                              <a:gd name="T183" fmla="*/ 1720 h 1094"/>
                              <a:gd name="T184" fmla="+- 0 22122 21436"/>
                              <a:gd name="T185" fmla="*/ T184 w 1433"/>
                              <a:gd name="T186" fmla="+- 0 1748 894"/>
                              <a:gd name="T187" fmla="*/ 1748 h 1094"/>
                              <a:gd name="T188" fmla="+- 0 22164 21436"/>
                              <a:gd name="T189" fmla="*/ T188 w 1433"/>
                              <a:gd name="T190" fmla="+- 0 1802 894"/>
                              <a:gd name="T191" fmla="*/ 1802 h 1094"/>
                              <a:gd name="T192" fmla="+- 0 22234 21436"/>
                              <a:gd name="T193" fmla="*/ T192 w 1433"/>
                              <a:gd name="T194" fmla="+- 0 1740 894"/>
                              <a:gd name="T195" fmla="*/ 1740 h 1094"/>
                              <a:gd name="T196" fmla="+- 0 22248 21436"/>
                              <a:gd name="T197" fmla="*/ T196 w 1433"/>
                              <a:gd name="T198" fmla="+- 0 1780 894"/>
                              <a:gd name="T199" fmla="*/ 1780 h 1094"/>
                              <a:gd name="T200" fmla="+- 0 22235 21436"/>
                              <a:gd name="T201" fmla="*/ T200 w 1433"/>
                              <a:gd name="T202" fmla="+- 0 1846 894"/>
                              <a:gd name="T203" fmla="*/ 1846 h 1094"/>
                              <a:gd name="T204" fmla="+- 0 22223 21436"/>
                              <a:gd name="T205" fmla="*/ T204 w 1433"/>
                              <a:gd name="T206" fmla="+- 0 1904 894"/>
                              <a:gd name="T207" fmla="*/ 1904 h 1094"/>
                              <a:gd name="T208" fmla="+- 0 22282 21436"/>
                              <a:gd name="T209" fmla="*/ T208 w 1433"/>
                              <a:gd name="T210" fmla="+- 0 1970 894"/>
                              <a:gd name="T211" fmla="*/ 1970 h 1094"/>
                              <a:gd name="T212" fmla="+- 0 22352 21436"/>
                              <a:gd name="T213" fmla="*/ T212 w 1433"/>
                              <a:gd name="T214" fmla="+- 0 1972 894"/>
                              <a:gd name="T215" fmla="*/ 1972 h 1094"/>
                              <a:gd name="T216" fmla="+- 0 22416 21436"/>
                              <a:gd name="T217" fmla="*/ T216 w 1433"/>
                              <a:gd name="T218" fmla="+- 0 1988 894"/>
                              <a:gd name="T219" fmla="*/ 1988 h 1094"/>
                              <a:gd name="T220" fmla="+- 0 22469 21436"/>
                              <a:gd name="T221" fmla="*/ T220 w 1433"/>
                              <a:gd name="T222" fmla="+- 0 1964 894"/>
                              <a:gd name="T223" fmla="*/ 1964 h 1094"/>
                              <a:gd name="T224" fmla="+- 0 22550 21436"/>
                              <a:gd name="T225" fmla="*/ T224 w 1433"/>
                              <a:gd name="T226" fmla="+- 0 1950 894"/>
                              <a:gd name="T227" fmla="*/ 1950 h 1094"/>
                              <a:gd name="T228" fmla="+- 0 22605 21436"/>
                              <a:gd name="T229" fmla="*/ T228 w 1433"/>
                              <a:gd name="T230" fmla="+- 0 1864 894"/>
                              <a:gd name="T231" fmla="*/ 1864 h 1094"/>
                              <a:gd name="T232" fmla="+- 0 22667 21436"/>
                              <a:gd name="T233" fmla="*/ T232 w 1433"/>
                              <a:gd name="T234" fmla="+- 0 1810 894"/>
                              <a:gd name="T235" fmla="*/ 1810 h 1094"/>
                              <a:gd name="T236" fmla="+- 0 22746 21436"/>
                              <a:gd name="T237" fmla="*/ T236 w 1433"/>
                              <a:gd name="T238" fmla="+- 0 1732 894"/>
                              <a:gd name="T239" fmla="*/ 1732 h 1094"/>
                              <a:gd name="T240" fmla="+- 0 22774 21436"/>
                              <a:gd name="T241" fmla="*/ T240 w 1433"/>
                              <a:gd name="T242" fmla="+- 0 1694 894"/>
                              <a:gd name="T243" fmla="*/ 1694 h 1094"/>
                              <a:gd name="T244" fmla="+- 0 22843 21436"/>
                              <a:gd name="T245" fmla="*/ T244 w 1433"/>
                              <a:gd name="T246" fmla="+- 0 1586 894"/>
                              <a:gd name="T247" fmla="*/ 1586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33" h="1094">
                                <a:moveTo>
                                  <a:pt x="745" y="950"/>
                                </a:moveTo>
                                <a:lnTo>
                                  <a:pt x="738" y="952"/>
                                </a:lnTo>
                                <a:lnTo>
                                  <a:pt x="740" y="953"/>
                                </a:lnTo>
                                <a:lnTo>
                                  <a:pt x="732" y="961"/>
                                </a:lnTo>
                                <a:lnTo>
                                  <a:pt x="725" y="968"/>
                                </a:lnTo>
                                <a:lnTo>
                                  <a:pt x="719" y="966"/>
                                </a:lnTo>
                                <a:lnTo>
                                  <a:pt x="710" y="959"/>
                                </a:lnTo>
                                <a:lnTo>
                                  <a:pt x="714" y="981"/>
                                </a:lnTo>
                                <a:lnTo>
                                  <a:pt x="730" y="979"/>
                                </a:lnTo>
                                <a:lnTo>
                                  <a:pt x="734" y="974"/>
                                </a:lnTo>
                                <a:lnTo>
                                  <a:pt x="740" y="968"/>
                                </a:lnTo>
                                <a:lnTo>
                                  <a:pt x="745" y="963"/>
                                </a:lnTo>
                                <a:lnTo>
                                  <a:pt x="745" y="950"/>
                                </a:lnTo>
                                <a:moveTo>
                                  <a:pt x="1433" y="592"/>
                                </a:moveTo>
                                <a:lnTo>
                                  <a:pt x="1433" y="578"/>
                                </a:lnTo>
                                <a:lnTo>
                                  <a:pt x="1432" y="568"/>
                                </a:lnTo>
                                <a:lnTo>
                                  <a:pt x="1430" y="556"/>
                                </a:lnTo>
                                <a:lnTo>
                                  <a:pt x="1427" y="544"/>
                                </a:lnTo>
                                <a:lnTo>
                                  <a:pt x="1422" y="526"/>
                                </a:lnTo>
                                <a:lnTo>
                                  <a:pt x="1424" y="516"/>
                                </a:lnTo>
                                <a:lnTo>
                                  <a:pt x="1416" y="510"/>
                                </a:lnTo>
                                <a:lnTo>
                                  <a:pt x="1413" y="508"/>
                                </a:lnTo>
                                <a:lnTo>
                                  <a:pt x="1411" y="508"/>
                                </a:lnTo>
                                <a:lnTo>
                                  <a:pt x="1406" y="502"/>
                                </a:lnTo>
                                <a:lnTo>
                                  <a:pt x="1394" y="488"/>
                                </a:lnTo>
                                <a:lnTo>
                                  <a:pt x="1380" y="474"/>
                                </a:lnTo>
                                <a:lnTo>
                                  <a:pt x="1371" y="466"/>
                                </a:lnTo>
                                <a:lnTo>
                                  <a:pt x="1364" y="462"/>
                                </a:lnTo>
                                <a:lnTo>
                                  <a:pt x="1357" y="462"/>
                                </a:lnTo>
                                <a:lnTo>
                                  <a:pt x="1342" y="458"/>
                                </a:lnTo>
                                <a:lnTo>
                                  <a:pt x="1323" y="446"/>
                                </a:lnTo>
                                <a:lnTo>
                                  <a:pt x="1305" y="434"/>
                                </a:lnTo>
                                <a:lnTo>
                                  <a:pt x="1295" y="424"/>
                                </a:lnTo>
                                <a:lnTo>
                                  <a:pt x="1293" y="420"/>
                                </a:lnTo>
                                <a:lnTo>
                                  <a:pt x="1290" y="414"/>
                                </a:lnTo>
                                <a:lnTo>
                                  <a:pt x="1282" y="402"/>
                                </a:lnTo>
                                <a:lnTo>
                                  <a:pt x="1279" y="388"/>
                                </a:lnTo>
                                <a:lnTo>
                                  <a:pt x="1276" y="376"/>
                                </a:lnTo>
                                <a:lnTo>
                                  <a:pt x="1275" y="370"/>
                                </a:lnTo>
                                <a:lnTo>
                                  <a:pt x="1274" y="364"/>
                                </a:lnTo>
                                <a:lnTo>
                                  <a:pt x="1274" y="360"/>
                                </a:lnTo>
                                <a:lnTo>
                                  <a:pt x="1273" y="352"/>
                                </a:lnTo>
                                <a:lnTo>
                                  <a:pt x="1273" y="342"/>
                                </a:lnTo>
                                <a:lnTo>
                                  <a:pt x="1273" y="332"/>
                                </a:lnTo>
                                <a:lnTo>
                                  <a:pt x="1273" y="330"/>
                                </a:lnTo>
                                <a:lnTo>
                                  <a:pt x="1267" y="314"/>
                                </a:lnTo>
                                <a:lnTo>
                                  <a:pt x="1267" y="298"/>
                                </a:lnTo>
                                <a:lnTo>
                                  <a:pt x="1262" y="280"/>
                                </a:lnTo>
                                <a:lnTo>
                                  <a:pt x="1259" y="268"/>
                                </a:lnTo>
                                <a:lnTo>
                                  <a:pt x="1258" y="264"/>
                                </a:lnTo>
                                <a:lnTo>
                                  <a:pt x="1257" y="260"/>
                                </a:lnTo>
                                <a:lnTo>
                                  <a:pt x="1255" y="248"/>
                                </a:lnTo>
                                <a:lnTo>
                                  <a:pt x="1251" y="234"/>
                                </a:lnTo>
                                <a:lnTo>
                                  <a:pt x="1247" y="218"/>
                                </a:lnTo>
                                <a:lnTo>
                                  <a:pt x="1245" y="206"/>
                                </a:lnTo>
                                <a:lnTo>
                                  <a:pt x="1243" y="198"/>
                                </a:lnTo>
                                <a:lnTo>
                                  <a:pt x="1238" y="190"/>
                                </a:lnTo>
                                <a:lnTo>
                                  <a:pt x="1233" y="180"/>
                                </a:lnTo>
                                <a:lnTo>
                                  <a:pt x="1232" y="166"/>
                                </a:lnTo>
                                <a:lnTo>
                                  <a:pt x="1230" y="150"/>
                                </a:lnTo>
                                <a:lnTo>
                                  <a:pt x="1225" y="138"/>
                                </a:lnTo>
                                <a:lnTo>
                                  <a:pt x="1214" y="128"/>
                                </a:lnTo>
                                <a:lnTo>
                                  <a:pt x="1214" y="126"/>
                                </a:lnTo>
                                <a:lnTo>
                                  <a:pt x="1204" y="112"/>
                                </a:lnTo>
                                <a:lnTo>
                                  <a:pt x="1198" y="106"/>
                                </a:lnTo>
                                <a:lnTo>
                                  <a:pt x="1192" y="102"/>
                                </a:lnTo>
                                <a:lnTo>
                                  <a:pt x="1190" y="98"/>
                                </a:lnTo>
                                <a:lnTo>
                                  <a:pt x="1193" y="88"/>
                                </a:lnTo>
                                <a:lnTo>
                                  <a:pt x="1198" y="78"/>
                                </a:lnTo>
                                <a:lnTo>
                                  <a:pt x="1201" y="72"/>
                                </a:lnTo>
                                <a:lnTo>
                                  <a:pt x="1202" y="62"/>
                                </a:lnTo>
                                <a:lnTo>
                                  <a:pt x="1202" y="52"/>
                                </a:lnTo>
                                <a:lnTo>
                                  <a:pt x="1202" y="28"/>
                                </a:lnTo>
                                <a:lnTo>
                                  <a:pt x="1202" y="20"/>
                                </a:lnTo>
                                <a:lnTo>
                                  <a:pt x="1201" y="16"/>
                                </a:lnTo>
                                <a:lnTo>
                                  <a:pt x="1198" y="8"/>
                                </a:lnTo>
                                <a:lnTo>
                                  <a:pt x="1193" y="6"/>
                                </a:lnTo>
                                <a:lnTo>
                                  <a:pt x="1184" y="4"/>
                                </a:lnTo>
                                <a:lnTo>
                                  <a:pt x="1176" y="2"/>
                                </a:lnTo>
                                <a:lnTo>
                                  <a:pt x="1158" y="16"/>
                                </a:lnTo>
                                <a:lnTo>
                                  <a:pt x="1158" y="28"/>
                                </a:lnTo>
                                <a:lnTo>
                                  <a:pt x="1167" y="20"/>
                                </a:lnTo>
                                <a:lnTo>
                                  <a:pt x="1158" y="38"/>
                                </a:lnTo>
                                <a:lnTo>
                                  <a:pt x="1150" y="48"/>
                                </a:lnTo>
                                <a:lnTo>
                                  <a:pt x="1142" y="52"/>
                                </a:lnTo>
                                <a:lnTo>
                                  <a:pt x="1135" y="56"/>
                                </a:lnTo>
                                <a:lnTo>
                                  <a:pt x="1132" y="68"/>
                                </a:lnTo>
                                <a:lnTo>
                                  <a:pt x="1131" y="84"/>
                                </a:lnTo>
                                <a:lnTo>
                                  <a:pt x="1130" y="90"/>
                                </a:lnTo>
                                <a:lnTo>
                                  <a:pt x="1130" y="100"/>
                                </a:lnTo>
                                <a:lnTo>
                                  <a:pt x="1130" y="158"/>
                                </a:lnTo>
                                <a:lnTo>
                                  <a:pt x="1130" y="172"/>
                                </a:lnTo>
                                <a:lnTo>
                                  <a:pt x="1132" y="186"/>
                                </a:lnTo>
                                <a:lnTo>
                                  <a:pt x="1137" y="192"/>
                                </a:lnTo>
                                <a:lnTo>
                                  <a:pt x="1142" y="196"/>
                                </a:lnTo>
                                <a:lnTo>
                                  <a:pt x="1141" y="204"/>
                                </a:lnTo>
                                <a:lnTo>
                                  <a:pt x="1126" y="222"/>
                                </a:lnTo>
                                <a:lnTo>
                                  <a:pt x="1104" y="244"/>
                                </a:lnTo>
                                <a:lnTo>
                                  <a:pt x="1087" y="256"/>
                                </a:lnTo>
                                <a:lnTo>
                                  <a:pt x="1076" y="262"/>
                                </a:lnTo>
                                <a:lnTo>
                                  <a:pt x="1072" y="264"/>
                                </a:lnTo>
                                <a:lnTo>
                                  <a:pt x="1052" y="260"/>
                                </a:lnTo>
                                <a:lnTo>
                                  <a:pt x="1043" y="256"/>
                                </a:lnTo>
                                <a:lnTo>
                                  <a:pt x="1035" y="254"/>
                                </a:lnTo>
                                <a:lnTo>
                                  <a:pt x="1025" y="252"/>
                                </a:lnTo>
                                <a:lnTo>
                                  <a:pt x="1014" y="248"/>
                                </a:lnTo>
                                <a:lnTo>
                                  <a:pt x="1002" y="242"/>
                                </a:lnTo>
                                <a:lnTo>
                                  <a:pt x="990" y="234"/>
                                </a:lnTo>
                                <a:lnTo>
                                  <a:pt x="981" y="232"/>
                                </a:lnTo>
                                <a:lnTo>
                                  <a:pt x="973" y="228"/>
                                </a:lnTo>
                                <a:lnTo>
                                  <a:pt x="968" y="222"/>
                                </a:lnTo>
                                <a:lnTo>
                                  <a:pt x="963" y="214"/>
                                </a:lnTo>
                                <a:lnTo>
                                  <a:pt x="952" y="206"/>
                                </a:lnTo>
                                <a:lnTo>
                                  <a:pt x="946" y="200"/>
                                </a:lnTo>
                                <a:lnTo>
                                  <a:pt x="940" y="192"/>
                                </a:lnTo>
                                <a:lnTo>
                                  <a:pt x="933" y="182"/>
                                </a:lnTo>
                                <a:lnTo>
                                  <a:pt x="928" y="170"/>
                                </a:lnTo>
                                <a:lnTo>
                                  <a:pt x="927" y="162"/>
                                </a:lnTo>
                                <a:lnTo>
                                  <a:pt x="931" y="154"/>
                                </a:lnTo>
                                <a:lnTo>
                                  <a:pt x="924" y="148"/>
                                </a:lnTo>
                                <a:lnTo>
                                  <a:pt x="921" y="142"/>
                                </a:lnTo>
                                <a:lnTo>
                                  <a:pt x="912" y="126"/>
                                </a:lnTo>
                                <a:lnTo>
                                  <a:pt x="905" y="114"/>
                                </a:lnTo>
                                <a:lnTo>
                                  <a:pt x="924" y="100"/>
                                </a:lnTo>
                                <a:lnTo>
                                  <a:pt x="920" y="106"/>
                                </a:lnTo>
                                <a:lnTo>
                                  <a:pt x="925" y="100"/>
                                </a:lnTo>
                                <a:lnTo>
                                  <a:pt x="929" y="94"/>
                                </a:lnTo>
                                <a:lnTo>
                                  <a:pt x="938" y="84"/>
                                </a:lnTo>
                                <a:lnTo>
                                  <a:pt x="938" y="80"/>
                                </a:lnTo>
                                <a:lnTo>
                                  <a:pt x="948" y="76"/>
                                </a:lnTo>
                                <a:lnTo>
                                  <a:pt x="954" y="76"/>
                                </a:lnTo>
                                <a:lnTo>
                                  <a:pt x="960" y="78"/>
                                </a:lnTo>
                                <a:lnTo>
                                  <a:pt x="965" y="76"/>
                                </a:lnTo>
                                <a:lnTo>
                                  <a:pt x="970" y="62"/>
                                </a:lnTo>
                                <a:lnTo>
                                  <a:pt x="974" y="46"/>
                                </a:lnTo>
                                <a:lnTo>
                                  <a:pt x="976" y="40"/>
                                </a:lnTo>
                                <a:lnTo>
                                  <a:pt x="977" y="36"/>
                                </a:lnTo>
                                <a:lnTo>
                                  <a:pt x="978" y="34"/>
                                </a:lnTo>
                                <a:lnTo>
                                  <a:pt x="965" y="36"/>
                                </a:lnTo>
                                <a:lnTo>
                                  <a:pt x="952" y="18"/>
                                </a:lnTo>
                                <a:lnTo>
                                  <a:pt x="946" y="10"/>
                                </a:lnTo>
                                <a:lnTo>
                                  <a:pt x="945" y="8"/>
                                </a:lnTo>
                                <a:lnTo>
                                  <a:pt x="941" y="2"/>
                                </a:lnTo>
                                <a:lnTo>
                                  <a:pt x="936" y="2"/>
                                </a:lnTo>
                                <a:lnTo>
                                  <a:pt x="925" y="8"/>
                                </a:lnTo>
                                <a:lnTo>
                                  <a:pt x="917" y="10"/>
                                </a:lnTo>
                                <a:lnTo>
                                  <a:pt x="915" y="10"/>
                                </a:lnTo>
                                <a:lnTo>
                                  <a:pt x="912" y="8"/>
                                </a:lnTo>
                                <a:lnTo>
                                  <a:pt x="876" y="8"/>
                                </a:lnTo>
                                <a:lnTo>
                                  <a:pt x="866" y="10"/>
                                </a:lnTo>
                                <a:lnTo>
                                  <a:pt x="860" y="10"/>
                                </a:lnTo>
                                <a:lnTo>
                                  <a:pt x="857" y="8"/>
                                </a:lnTo>
                                <a:lnTo>
                                  <a:pt x="851" y="6"/>
                                </a:lnTo>
                                <a:lnTo>
                                  <a:pt x="838" y="18"/>
                                </a:lnTo>
                                <a:lnTo>
                                  <a:pt x="831" y="18"/>
                                </a:lnTo>
                                <a:lnTo>
                                  <a:pt x="824" y="14"/>
                                </a:lnTo>
                                <a:lnTo>
                                  <a:pt x="817" y="6"/>
                                </a:lnTo>
                                <a:lnTo>
                                  <a:pt x="810" y="0"/>
                                </a:lnTo>
                                <a:lnTo>
                                  <a:pt x="805" y="6"/>
                                </a:lnTo>
                                <a:lnTo>
                                  <a:pt x="802" y="12"/>
                                </a:lnTo>
                                <a:lnTo>
                                  <a:pt x="801" y="14"/>
                                </a:lnTo>
                                <a:lnTo>
                                  <a:pt x="801" y="16"/>
                                </a:lnTo>
                                <a:lnTo>
                                  <a:pt x="795" y="34"/>
                                </a:lnTo>
                                <a:lnTo>
                                  <a:pt x="788" y="40"/>
                                </a:lnTo>
                                <a:lnTo>
                                  <a:pt x="773" y="40"/>
                                </a:lnTo>
                                <a:lnTo>
                                  <a:pt x="760" y="34"/>
                                </a:lnTo>
                                <a:lnTo>
                                  <a:pt x="758" y="40"/>
                                </a:lnTo>
                                <a:lnTo>
                                  <a:pt x="732" y="62"/>
                                </a:lnTo>
                                <a:lnTo>
                                  <a:pt x="730" y="60"/>
                                </a:lnTo>
                                <a:lnTo>
                                  <a:pt x="727" y="84"/>
                                </a:lnTo>
                                <a:lnTo>
                                  <a:pt x="715" y="84"/>
                                </a:lnTo>
                                <a:lnTo>
                                  <a:pt x="710" y="94"/>
                                </a:lnTo>
                                <a:lnTo>
                                  <a:pt x="704" y="106"/>
                                </a:lnTo>
                                <a:lnTo>
                                  <a:pt x="710" y="122"/>
                                </a:lnTo>
                                <a:lnTo>
                                  <a:pt x="704" y="130"/>
                                </a:lnTo>
                                <a:lnTo>
                                  <a:pt x="698" y="136"/>
                                </a:lnTo>
                                <a:lnTo>
                                  <a:pt x="689" y="140"/>
                                </a:lnTo>
                                <a:lnTo>
                                  <a:pt x="678" y="142"/>
                                </a:lnTo>
                                <a:lnTo>
                                  <a:pt x="669" y="140"/>
                                </a:lnTo>
                                <a:lnTo>
                                  <a:pt x="658" y="136"/>
                                </a:lnTo>
                                <a:lnTo>
                                  <a:pt x="656" y="136"/>
                                </a:lnTo>
                                <a:lnTo>
                                  <a:pt x="643" y="120"/>
                                </a:lnTo>
                                <a:lnTo>
                                  <a:pt x="630" y="106"/>
                                </a:lnTo>
                                <a:lnTo>
                                  <a:pt x="631" y="100"/>
                                </a:lnTo>
                                <a:lnTo>
                                  <a:pt x="632" y="96"/>
                                </a:lnTo>
                                <a:lnTo>
                                  <a:pt x="602" y="100"/>
                                </a:lnTo>
                                <a:lnTo>
                                  <a:pt x="602" y="96"/>
                                </a:lnTo>
                                <a:lnTo>
                                  <a:pt x="591" y="108"/>
                                </a:lnTo>
                                <a:lnTo>
                                  <a:pt x="583" y="112"/>
                                </a:lnTo>
                                <a:lnTo>
                                  <a:pt x="575" y="116"/>
                                </a:lnTo>
                                <a:lnTo>
                                  <a:pt x="567" y="118"/>
                                </a:lnTo>
                                <a:lnTo>
                                  <a:pt x="561" y="124"/>
                                </a:lnTo>
                                <a:lnTo>
                                  <a:pt x="554" y="138"/>
                                </a:lnTo>
                                <a:lnTo>
                                  <a:pt x="552" y="144"/>
                                </a:lnTo>
                                <a:lnTo>
                                  <a:pt x="543" y="158"/>
                                </a:lnTo>
                                <a:lnTo>
                                  <a:pt x="536" y="164"/>
                                </a:lnTo>
                                <a:lnTo>
                                  <a:pt x="525" y="172"/>
                                </a:lnTo>
                                <a:lnTo>
                                  <a:pt x="518" y="182"/>
                                </a:lnTo>
                                <a:lnTo>
                                  <a:pt x="510" y="194"/>
                                </a:lnTo>
                                <a:lnTo>
                                  <a:pt x="499" y="204"/>
                                </a:lnTo>
                                <a:lnTo>
                                  <a:pt x="490" y="210"/>
                                </a:lnTo>
                                <a:lnTo>
                                  <a:pt x="483" y="212"/>
                                </a:lnTo>
                                <a:lnTo>
                                  <a:pt x="478" y="212"/>
                                </a:lnTo>
                                <a:lnTo>
                                  <a:pt x="491" y="216"/>
                                </a:lnTo>
                                <a:lnTo>
                                  <a:pt x="483" y="226"/>
                                </a:lnTo>
                                <a:lnTo>
                                  <a:pt x="480" y="232"/>
                                </a:lnTo>
                                <a:lnTo>
                                  <a:pt x="477" y="236"/>
                                </a:lnTo>
                                <a:lnTo>
                                  <a:pt x="471" y="238"/>
                                </a:lnTo>
                                <a:lnTo>
                                  <a:pt x="457" y="242"/>
                                </a:lnTo>
                                <a:lnTo>
                                  <a:pt x="431" y="246"/>
                                </a:lnTo>
                                <a:lnTo>
                                  <a:pt x="431" y="252"/>
                                </a:lnTo>
                                <a:lnTo>
                                  <a:pt x="426" y="256"/>
                                </a:lnTo>
                                <a:lnTo>
                                  <a:pt x="424" y="260"/>
                                </a:lnTo>
                                <a:lnTo>
                                  <a:pt x="425" y="268"/>
                                </a:lnTo>
                                <a:lnTo>
                                  <a:pt x="423" y="276"/>
                                </a:lnTo>
                                <a:lnTo>
                                  <a:pt x="414" y="284"/>
                                </a:lnTo>
                                <a:lnTo>
                                  <a:pt x="396" y="294"/>
                                </a:lnTo>
                                <a:lnTo>
                                  <a:pt x="388" y="294"/>
                                </a:lnTo>
                                <a:lnTo>
                                  <a:pt x="385" y="308"/>
                                </a:lnTo>
                                <a:lnTo>
                                  <a:pt x="381" y="322"/>
                                </a:lnTo>
                                <a:lnTo>
                                  <a:pt x="372" y="328"/>
                                </a:lnTo>
                                <a:lnTo>
                                  <a:pt x="342" y="332"/>
                                </a:lnTo>
                                <a:lnTo>
                                  <a:pt x="329" y="324"/>
                                </a:lnTo>
                                <a:lnTo>
                                  <a:pt x="318" y="340"/>
                                </a:lnTo>
                                <a:lnTo>
                                  <a:pt x="309" y="348"/>
                                </a:lnTo>
                                <a:lnTo>
                                  <a:pt x="299" y="354"/>
                                </a:lnTo>
                                <a:lnTo>
                                  <a:pt x="288" y="358"/>
                                </a:lnTo>
                                <a:lnTo>
                                  <a:pt x="276" y="360"/>
                                </a:lnTo>
                                <a:lnTo>
                                  <a:pt x="266" y="360"/>
                                </a:lnTo>
                                <a:lnTo>
                                  <a:pt x="255" y="358"/>
                                </a:lnTo>
                                <a:lnTo>
                                  <a:pt x="248" y="356"/>
                                </a:lnTo>
                                <a:lnTo>
                                  <a:pt x="234" y="352"/>
                                </a:lnTo>
                                <a:lnTo>
                                  <a:pt x="223" y="356"/>
                                </a:lnTo>
                                <a:lnTo>
                                  <a:pt x="210" y="354"/>
                                </a:lnTo>
                                <a:lnTo>
                                  <a:pt x="206" y="370"/>
                                </a:lnTo>
                                <a:lnTo>
                                  <a:pt x="199" y="362"/>
                                </a:lnTo>
                                <a:lnTo>
                                  <a:pt x="191" y="372"/>
                                </a:lnTo>
                                <a:lnTo>
                                  <a:pt x="185" y="376"/>
                                </a:lnTo>
                                <a:lnTo>
                                  <a:pt x="179" y="376"/>
                                </a:lnTo>
                                <a:lnTo>
                                  <a:pt x="171" y="380"/>
                                </a:lnTo>
                                <a:lnTo>
                                  <a:pt x="162" y="392"/>
                                </a:lnTo>
                                <a:lnTo>
                                  <a:pt x="155" y="406"/>
                                </a:lnTo>
                                <a:lnTo>
                                  <a:pt x="152" y="414"/>
                                </a:lnTo>
                                <a:lnTo>
                                  <a:pt x="147" y="418"/>
                                </a:lnTo>
                                <a:lnTo>
                                  <a:pt x="136" y="420"/>
                                </a:lnTo>
                                <a:lnTo>
                                  <a:pt x="120" y="418"/>
                                </a:lnTo>
                                <a:lnTo>
                                  <a:pt x="107" y="416"/>
                                </a:lnTo>
                                <a:lnTo>
                                  <a:pt x="97" y="414"/>
                                </a:lnTo>
                                <a:lnTo>
                                  <a:pt x="93" y="420"/>
                                </a:lnTo>
                                <a:lnTo>
                                  <a:pt x="93" y="430"/>
                                </a:lnTo>
                                <a:lnTo>
                                  <a:pt x="99" y="442"/>
                                </a:lnTo>
                                <a:lnTo>
                                  <a:pt x="91" y="456"/>
                                </a:lnTo>
                                <a:lnTo>
                                  <a:pt x="86" y="464"/>
                                </a:lnTo>
                                <a:lnTo>
                                  <a:pt x="83" y="468"/>
                                </a:lnTo>
                                <a:lnTo>
                                  <a:pt x="80" y="472"/>
                                </a:lnTo>
                                <a:lnTo>
                                  <a:pt x="76" y="486"/>
                                </a:lnTo>
                                <a:lnTo>
                                  <a:pt x="71" y="502"/>
                                </a:lnTo>
                                <a:lnTo>
                                  <a:pt x="64" y="512"/>
                                </a:lnTo>
                                <a:lnTo>
                                  <a:pt x="61" y="520"/>
                                </a:lnTo>
                                <a:lnTo>
                                  <a:pt x="65" y="532"/>
                                </a:lnTo>
                                <a:lnTo>
                                  <a:pt x="74" y="542"/>
                                </a:lnTo>
                                <a:lnTo>
                                  <a:pt x="81" y="548"/>
                                </a:lnTo>
                                <a:lnTo>
                                  <a:pt x="82" y="554"/>
                                </a:lnTo>
                                <a:lnTo>
                                  <a:pt x="74" y="564"/>
                                </a:lnTo>
                                <a:lnTo>
                                  <a:pt x="64" y="574"/>
                                </a:lnTo>
                                <a:lnTo>
                                  <a:pt x="57" y="578"/>
                                </a:lnTo>
                                <a:lnTo>
                                  <a:pt x="54" y="582"/>
                                </a:lnTo>
                                <a:lnTo>
                                  <a:pt x="50" y="590"/>
                                </a:lnTo>
                                <a:lnTo>
                                  <a:pt x="46" y="602"/>
                                </a:lnTo>
                                <a:lnTo>
                                  <a:pt x="43" y="612"/>
                                </a:lnTo>
                                <a:lnTo>
                                  <a:pt x="45" y="620"/>
                                </a:lnTo>
                                <a:lnTo>
                                  <a:pt x="52" y="622"/>
                                </a:lnTo>
                                <a:lnTo>
                                  <a:pt x="67" y="622"/>
                                </a:lnTo>
                                <a:lnTo>
                                  <a:pt x="78" y="626"/>
                                </a:lnTo>
                                <a:lnTo>
                                  <a:pt x="80" y="646"/>
                                </a:lnTo>
                                <a:lnTo>
                                  <a:pt x="81" y="658"/>
                                </a:lnTo>
                                <a:lnTo>
                                  <a:pt x="81" y="666"/>
                                </a:lnTo>
                                <a:lnTo>
                                  <a:pt x="80" y="676"/>
                                </a:lnTo>
                                <a:lnTo>
                                  <a:pt x="80" y="688"/>
                                </a:lnTo>
                                <a:lnTo>
                                  <a:pt x="77" y="708"/>
                                </a:lnTo>
                                <a:lnTo>
                                  <a:pt x="71" y="728"/>
                                </a:lnTo>
                                <a:lnTo>
                                  <a:pt x="64" y="742"/>
                                </a:lnTo>
                                <a:lnTo>
                                  <a:pt x="61" y="748"/>
                                </a:lnTo>
                                <a:lnTo>
                                  <a:pt x="71" y="762"/>
                                </a:lnTo>
                                <a:lnTo>
                                  <a:pt x="74" y="774"/>
                                </a:lnTo>
                                <a:lnTo>
                                  <a:pt x="75" y="782"/>
                                </a:lnTo>
                                <a:lnTo>
                                  <a:pt x="73" y="788"/>
                                </a:lnTo>
                                <a:lnTo>
                                  <a:pt x="70" y="798"/>
                                </a:lnTo>
                                <a:lnTo>
                                  <a:pt x="71" y="812"/>
                                </a:lnTo>
                                <a:lnTo>
                                  <a:pt x="72" y="828"/>
                                </a:lnTo>
                                <a:lnTo>
                                  <a:pt x="70" y="842"/>
                                </a:lnTo>
                                <a:lnTo>
                                  <a:pt x="66" y="852"/>
                                </a:lnTo>
                                <a:lnTo>
                                  <a:pt x="61" y="856"/>
                                </a:lnTo>
                                <a:lnTo>
                                  <a:pt x="63" y="856"/>
                                </a:lnTo>
                                <a:lnTo>
                                  <a:pt x="30" y="882"/>
                                </a:lnTo>
                                <a:lnTo>
                                  <a:pt x="24" y="880"/>
                                </a:lnTo>
                                <a:lnTo>
                                  <a:pt x="9" y="896"/>
                                </a:lnTo>
                                <a:lnTo>
                                  <a:pt x="0" y="898"/>
                                </a:lnTo>
                                <a:lnTo>
                                  <a:pt x="11" y="904"/>
                                </a:lnTo>
                                <a:lnTo>
                                  <a:pt x="28" y="904"/>
                                </a:lnTo>
                                <a:lnTo>
                                  <a:pt x="32" y="920"/>
                                </a:lnTo>
                                <a:lnTo>
                                  <a:pt x="33" y="918"/>
                                </a:lnTo>
                                <a:lnTo>
                                  <a:pt x="39" y="934"/>
                                </a:lnTo>
                                <a:lnTo>
                                  <a:pt x="44" y="946"/>
                                </a:lnTo>
                                <a:lnTo>
                                  <a:pt x="50" y="954"/>
                                </a:lnTo>
                                <a:lnTo>
                                  <a:pt x="59" y="960"/>
                                </a:lnTo>
                                <a:lnTo>
                                  <a:pt x="69" y="958"/>
                                </a:lnTo>
                                <a:lnTo>
                                  <a:pt x="78" y="956"/>
                                </a:lnTo>
                                <a:lnTo>
                                  <a:pt x="84" y="954"/>
                                </a:lnTo>
                                <a:lnTo>
                                  <a:pt x="91" y="950"/>
                                </a:lnTo>
                                <a:lnTo>
                                  <a:pt x="115" y="928"/>
                                </a:lnTo>
                                <a:lnTo>
                                  <a:pt x="125" y="920"/>
                                </a:lnTo>
                                <a:lnTo>
                                  <a:pt x="134" y="918"/>
                                </a:lnTo>
                                <a:lnTo>
                                  <a:pt x="141" y="918"/>
                                </a:lnTo>
                                <a:lnTo>
                                  <a:pt x="151" y="920"/>
                                </a:lnTo>
                                <a:lnTo>
                                  <a:pt x="149" y="918"/>
                                </a:lnTo>
                                <a:lnTo>
                                  <a:pt x="145" y="914"/>
                                </a:lnTo>
                                <a:lnTo>
                                  <a:pt x="160" y="904"/>
                                </a:lnTo>
                                <a:lnTo>
                                  <a:pt x="166" y="898"/>
                                </a:lnTo>
                                <a:lnTo>
                                  <a:pt x="169" y="894"/>
                                </a:lnTo>
                                <a:lnTo>
                                  <a:pt x="174" y="894"/>
                                </a:lnTo>
                                <a:lnTo>
                                  <a:pt x="191" y="896"/>
                                </a:lnTo>
                                <a:lnTo>
                                  <a:pt x="208" y="900"/>
                                </a:lnTo>
                                <a:lnTo>
                                  <a:pt x="215" y="906"/>
                                </a:lnTo>
                                <a:lnTo>
                                  <a:pt x="222" y="908"/>
                                </a:lnTo>
                                <a:lnTo>
                                  <a:pt x="238" y="904"/>
                                </a:lnTo>
                                <a:lnTo>
                                  <a:pt x="255" y="898"/>
                                </a:lnTo>
                                <a:lnTo>
                                  <a:pt x="260" y="894"/>
                                </a:lnTo>
                                <a:lnTo>
                                  <a:pt x="262" y="892"/>
                                </a:lnTo>
                                <a:lnTo>
                                  <a:pt x="267" y="890"/>
                                </a:lnTo>
                                <a:lnTo>
                                  <a:pt x="277" y="892"/>
                                </a:lnTo>
                                <a:lnTo>
                                  <a:pt x="299" y="898"/>
                                </a:lnTo>
                                <a:lnTo>
                                  <a:pt x="307" y="896"/>
                                </a:lnTo>
                                <a:lnTo>
                                  <a:pt x="314" y="890"/>
                                </a:lnTo>
                                <a:lnTo>
                                  <a:pt x="319" y="882"/>
                                </a:lnTo>
                                <a:lnTo>
                                  <a:pt x="323" y="874"/>
                                </a:lnTo>
                                <a:lnTo>
                                  <a:pt x="320" y="874"/>
                                </a:lnTo>
                                <a:lnTo>
                                  <a:pt x="335" y="864"/>
                                </a:lnTo>
                                <a:lnTo>
                                  <a:pt x="349" y="852"/>
                                </a:lnTo>
                                <a:lnTo>
                                  <a:pt x="368" y="850"/>
                                </a:lnTo>
                                <a:lnTo>
                                  <a:pt x="372" y="848"/>
                                </a:lnTo>
                                <a:lnTo>
                                  <a:pt x="392" y="846"/>
                                </a:lnTo>
                                <a:lnTo>
                                  <a:pt x="405" y="840"/>
                                </a:lnTo>
                                <a:lnTo>
                                  <a:pt x="414" y="834"/>
                                </a:lnTo>
                                <a:lnTo>
                                  <a:pt x="422" y="828"/>
                                </a:lnTo>
                                <a:lnTo>
                                  <a:pt x="431" y="826"/>
                                </a:lnTo>
                                <a:lnTo>
                                  <a:pt x="459" y="826"/>
                                </a:lnTo>
                                <a:lnTo>
                                  <a:pt x="470" y="820"/>
                                </a:lnTo>
                                <a:lnTo>
                                  <a:pt x="472" y="820"/>
                                </a:lnTo>
                                <a:lnTo>
                                  <a:pt x="475" y="822"/>
                                </a:lnTo>
                                <a:lnTo>
                                  <a:pt x="493" y="820"/>
                                </a:lnTo>
                                <a:lnTo>
                                  <a:pt x="513" y="814"/>
                                </a:lnTo>
                                <a:lnTo>
                                  <a:pt x="524" y="810"/>
                                </a:lnTo>
                                <a:lnTo>
                                  <a:pt x="531" y="808"/>
                                </a:lnTo>
                                <a:lnTo>
                                  <a:pt x="539" y="810"/>
                                </a:lnTo>
                                <a:lnTo>
                                  <a:pt x="554" y="816"/>
                                </a:lnTo>
                                <a:lnTo>
                                  <a:pt x="561" y="816"/>
                                </a:lnTo>
                                <a:lnTo>
                                  <a:pt x="574" y="810"/>
                                </a:lnTo>
                                <a:lnTo>
                                  <a:pt x="577" y="808"/>
                                </a:lnTo>
                                <a:lnTo>
                                  <a:pt x="582" y="804"/>
                                </a:lnTo>
                                <a:lnTo>
                                  <a:pt x="588" y="798"/>
                                </a:lnTo>
                                <a:lnTo>
                                  <a:pt x="595" y="796"/>
                                </a:lnTo>
                                <a:lnTo>
                                  <a:pt x="604" y="800"/>
                                </a:lnTo>
                                <a:lnTo>
                                  <a:pt x="619" y="812"/>
                                </a:lnTo>
                                <a:lnTo>
                                  <a:pt x="613" y="816"/>
                                </a:lnTo>
                                <a:lnTo>
                                  <a:pt x="632" y="826"/>
                                </a:lnTo>
                                <a:lnTo>
                                  <a:pt x="647" y="826"/>
                                </a:lnTo>
                                <a:lnTo>
                                  <a:pt x="656" y="824"/>
                                </a:lnTo>
                                <a:lnTo>
                                  <a:pt x="666" y="822"/>
                                </a:lnTo>
                                <a:lnTo>
                                  <a:pt x="674" y="822"/>
                                </a:lnTo>
                                <a:lnTo>
                                  <a:pt x="680" y="828"/>
                                </a:lnTo>
                                <a:lnTo>
                                  <a:pt x="683" y="834"/>
                                </a:lnTo>
                                <a:lnTo>
                                  <a:pt x="684" y="836"/>
                                </a:lnTo>
                                <a:lnTo>
                                  <a:pt x="685" y="840"/>
                                </a:lnTo>
                                <a:lnTo>
                                  <a:pt x="686" y="854"/>
                                </a:lnTo>
                                <a:lnTo>
                                  <a:pt x="688" y="872"/>
                                </a:lnTo>
                                <a:lnTo>
                                  <a:pt x="693" y="892"/>
                                </a:lnTo>
                                <a:lnTo>
                                  <a:pt x="693" y="900"/>
                                </a:lnTo>
                                <a:lnTo>
                                  <a:pt x="691" y="914"/>
                                </a:lnTo>
                                <a:lnTo>
                                  <a:pt x="693" y="924"/>
                                </a:lnTo>
                                <a:lnTo>
                                  <a:pt x="701" y="924"/>
                                </a:lnTo>
                                <a:lnTo>
                                  <a:pt x="711" y="918"/>
                                </a:lnTo>
                                <a:lnTo>
                                  <a:pt x="728" y="908"/>
                                </a:lnTo>
                                <a:lnTo>
                                  <a:pt x="742" y="898"/>
                                </a:lnTo>
                                <a:lnTo>
                                  <a:pt x="749" y="894"/>
                                </a:lnTo>
                                <a:lnTo>
                                  <a:pt x="766" y="878"/>
                                </a:lnTo>
                                <a:lnTo>
                                  <a:pt x="773" y="870"/>
                                </a:lnTo>
                                <a:lnTo>
                                  <a:pt x="781" y="860"/>
                                </a:lnTo>
                                <a:lnTo>
                                  <a:pt x="773" y="850"/>
                                </a:lnTo>
                                <a:lnTo>
                                  <a:pt x="788" y="848"/>
                                </a:lnTo>
                                <a:lnTo>
                                  <a:pt x="798" y="846"/>
                                </a:lnTo>
                                <a:lnTo>
                                  <a:pt x="806" y="842"/>
                                </a:lnTo>
                                <a:lnTo>
                                  <a:pt x="813" y="842"/>
                                </a:lnTo>
                                <a:lnTo>
                                  <a:pt x="818" y="848"/>
                                </a:lnTo>
                                <a:lnTo>
                                  <a:pt x="822" y="860"/>
                                </a:lnTo>
                                <a:lnTo>
                                  <a:pt x="827" y="870"/>
                                </a:lnTo>
                                <a:lnTo>
                                  <a:pt x="828" y="878"/>
                                </a:lnTo>
                                <a:lnTo>
                                  <a:pt x="823" y="882"/>
                                </a:lnTo>
                                <a:lnTo>
                                  <a:pt x="812" y="886"/>
                                </a:lnTo>
                                <a:lnTo>
                                  <a:pt x="794" y="890"/>
                                </a:lnTo>
                                <a:lnTo>
                                  <a:pt x="792" y="898"/>
                                </a:lnTo>
                                <a:lnTo>
                                  <a:pt x="789" y="902"/>
                                </a:lnTo>
                                <a:lnTo>
                                  <a:pt x="786" y="904"/>
                                </a:lnTo>
                                <a:lnTo>
                                  <a:pt x="784" y="908"/>
                                </a:lnTo>
                                <a:lnTo>
                                  <a:pt x="788" y="924"/>
                                </a:lnTo>
                                <a:lnTo>
                                  <a:pt x="794" y="940"/>
                                </a:lnTo>
                                <a:lnTo>
                                  <a:pt x="799" y="952"/>
                                </a:lnTo>
                                <a:lnTo>
                                  <a:pt x="803" y="960"/>
                                </a:lnTo>
                                <a:lnTo>
                                  <a:pt x="807" y="966"/>
                                </a:lnTo>
                                <a:lnTo>
                                  <a:pt x="810" y="972"/>
                                </a:lnTo>
                                <a:lnTo>
                                  <a:pt x="816" y="972"/>
                                </a:lnTo>
                                <a:lnTo>
                                  <a:pt x="814" y="980"/>
                                </a:lnTo>
                                <a:lnTo>
                                  <a:pt x="808" y="990"/>
                                </a:lnTo>
                                <a:lnTo>
                                  <a:pt x="797" y="1000"/>
                                </a:lnTo>
                                <a:lnTo>
                                  <a:pt x="787" y="1010"/>
                                </a:lnTo>
                                <a:lnTo>
                                  <a:pt x="782" y="1016"/>
                                </a:lnTo>
                                <a:lnTo>
                                  <a:pt x="782" y="1022"/>
                                </a:lnTo>
                                <a:lnTo>
                                  <a:pt x="790" y="1024"/>
                                </a:lnTo>
                                <a:lnTo>
                                  <a:pt x="797" y="1046"/>
                                </a:lnTo>
                                <a:lnTo>
                                  <a:pt x="805" y="1060"/>
                                </a:lnTo>
                                <a:lnTo>
                                  <a:pt x="820" y="1068"/>
                                </a:lnTo>
                                <a:lnTo>
                                  <a:pt x="833" y="1076"/>
                                </a:lnTo>
                                <a:lnTo>
                                  <a:pt x="846" y="1076"/>
                                </a:lnTo>
                                <a:lnTo>
                                  <a:pt x="852" y="1078"/>
                                </a:lnTo>
                                <a:lnTo>
                                  <a:pt x="856" y="1082"/>
                                </a:lnTo>
                                <a:lnTo>
                                  <a:pt x="862" y="1084"/>
                                </a:lnTo>
                                <a:lnTo>
                                  <a:pt x="875" y="1084"/>
                                </a:lnTo>
                                <a:lnTo>
                                  <a:pt x="891" y="1082"/>
                                </a:lnTo>
                                <a:lnTo>
                                  <a:pt x="901" y="1080"/>
                                </a:lnTo>
                                <a:lnTo>
                                  <a:pt x="909" y="1078"/>
                                </a:lnTo>
                                <a:lnTo>
                                  <a:pt x="916" y="1078"/>
                                </a:lnTo>
                                <a:lnTo>
                                  <a:pt x="927" y="1076"/>
                                </a:lnTo>
                                <a:lnTo>
                                  <a:pt x="929" y="1070"/>
                                </a:lnTo>
                                <a:lnTo>
                                  <a:pt x="940" y="1082"/>
                                </a:lnTo>
                                <a:lnTo>
                                  <a:pt x="944" y="1080"/>
                                </a:lnTo>
                                <a:lnTo>
                                  <a:pt x="961" y="1084"/>
                                </a:lnTo>
                                <a:lnTo>
                                  <a:pt x="970" y="1090"/>
                                </a:lnTo>
                                <a:lnTo>
                                  <a:pt x="975" y="1094"/>
                                </a:lnTo>
                                <a:lnTo>
                                  <a:pt x="980" y="1094"/>
                                </a:lnTo>
                                <a:lnTo>
                                  <a:pt x="991" y="1088"/>
                                </a:lnTo>
                                <a:lnTo>
                                  <a:pt x="998" y="1080"/>
                                </a:lnTo>
                                <a:lnTo>
                                  <a:pt x="1000" y="1078"/>
                                </a:lnTo>
                                <a:lnTo>
                                  <a:pt x="1004" y="1072"/>
                                </a:lnTo>
                                <a:lnTo>
                                  <a:pt x="1006" y="1070"/>
                                </a:lnTo>
                                <a:lnTo>
                                  <a:pt x="1008" y="1068"/>
                                </a:lnTo>
                                <a:lnTo>
                                  <a:pt x="1017" y="1068"/>
                                </a:lnTo>
                                <a:lnTo>
                                  <a:pt x="1033" y="1070"/>
                                </a:lnTo>
                                <a:lnTo>
                                  <a:pt x="1031" y="1074"/>
                                </a:lnTo>
                                <a:lnTo>
                                  <a:pt x="1046" y="1062"/>
                                </a:lnTo>
                                <a:lnTo>
                                  <a:pt x="1057" y="1056"/>
                                </a:lnTo>
                                <a:lnTo>
                                  <a:pt x="1070" y="1054"/>
                                </a:lnTo>
                                <a:lnTo>
                                  <a:pt x="1078" y="1054"/>
                                </a:lnTo>
                                <a:lnTo>
                                  <a:pt x="1087" y="1056"/>
                                </a:lnTo>
                                <a:lnTo>
                                  <a:pt x="1100" y="1060"/>
                                </a:lnTo>
                                <a:lnTo>
                                  <a:pt x="1114" y="1056"/>
                                </a:lnTo>
                                <a:lnTo>
                                  <a:pt x="1116" y="1054"/>
                                </a:lnTo>
                                <a:lnTo>
                                  <a:pt x="1126" y="1040"/>
                                </a:lnTo>
                                <a:lnTo>
                                  <a:pt x="1132" y="1020"/>
                                </a:lnTo>
                                <a:lnTo>
                                  <a:pt x="1135" y="1010"/>
                                </a:lnTo>
                                <a:lnTo>
                                  <a:pt x="1137" y="1004"/>
                                </a:lnTo>
                                <a:lnTo>
                                  <a:pt x="1145" y="996"/>
                                </a:lnTo>
                                <a:lnTo>
                                  <a:pt x="1157" y="984"/>
                                </a:lnTo>
                                <a:lnTo>
                                  <a:pt x="1169" y="970"/>
                                </a:lnTo>
                                <a:lnTo>
                                  <a:pt x="1178" y="958"/>
                                </a:lnTo>
                                <a:lnTo>
                                  <a:pt x="1182" y="952"/>
                                </a:lnTo>
                                <a:lnTo>
                                  <a:pt x="1198" y="940"/>
                                </a:lnTo>
                                <a:lnTo>
                                  <a:pt x="1207" y="932"/>
                                </a:lnTo>
                                <a:lnTo>
                                  <a:pt x="1213" y="926"/>
                                </a:lnTo>
                                <a:lnTo>
                                  <a:pt x="1219" y="922"/>
                                </a:lnTo>
                                <a:lnTo>
                                  <a:pt x="1225" y="918"/>
                                </a:lnTo>
                                <a:lnTo>
                                  <a:pt x="1231" y="916"/>
                                </a:lnTo>
                                <a:lnTo>
                                  <a:pt x="1237" y="912"/>
                                </a:lnTo>
                                <a:lnTo>
                                  <a:pt x="1243" y="900"/>
                                </a:lnTo>
                                <a:lnTo>
                                  <a:pt x="1253" y="880"/>
                                </a:lnTo>
                                <a:lnTo>
                                  <a:pt x="1256" y="880"/>
                                </a:lnTo>
                                <a:lnTo>
                                  <a:pt x="1279" y="858"/>
                                </a:lnTo>
                                <a:lnTo>
                                  <a:pt x="1277" y="852"/>
                                </a:lnTo>
                                <a:lnTo>
                                  <a:pt x="1301" y="842"/>
                                </a:lnTo>
                                <a:lnTo>
                                  <a:pt x="1310" y="838"/>
                                </a:lnTo>
                                <a:lnTo>
                                  <a:pt x="1312" y="832"/>
                                </a:lnTo>
                                <a:lnTo>
                                  <a:pt x="1319" y="824"/>
                                </a:lnTo>
                                <a:lnTo>
                                  <a:pt x="1322" y="824"/>
                                </a:lnTo>
                                <a:lnTo>
                                  <a:pt x="1322" y="826"/>
                                </a:lnTo>
                                <a:lnTo>
                                  <a:pt x="1324" y="824"/>
                                </a:lnTo>
                                <a:lnTo>
                                  <a:pt x="1325" y="822"/>
                                </a:lnTo>
                                <a:lnTo>
                                  <a:pt x="1326" y="820"/>
                                </a:lnTo>
                                <a:lnTo>
                                  <a:pt x="1338" y="800"/>
                                </a:lnTo>
                                <a:lnTo>
                                  <a:pt x="1341" y="796"/>
                                </a:lnTo>
                                <a:lnTo>
                                  <a:pt x="1354" y="776"/>
                                </a:lnTo>
                                <a:lnTo>
                                  <a:pt x="1368" y="758"/>
                                </a:lnTo>
                                <a:lnTo>
                                  <a:pt x="1377" y="746"/>
                                </a:lnTo>
                                <a:lnTo>
                                  <a:pt x="1385" y="736"/>
                                </a:lnTo>
                                <a:lnTo>
                                  <a:pt x="1390" y="724"/>
                                </a:lnTo>
                                <a:lnTo>
                                  <a:pt x="1401" y="704"/>
                                </a:lnTo>
                                <a:lnTo>
                                  <a:pt x="1407" y="692"/>
                                </a:lnTo>
                                <a:lnTo>
                                  <a:pt x="1412" y="684"/>
                                </a:lnTo>
                                <a:lnTo>
                                  <a:pt x="1415" y="678"/>
                                </a:lnTo>
                                <a:lnTo>
                                  <a:pt x="1417" y="674"/>
                                </a:lnTo>
                                <a:lnTo>
                                  <a:pt x="1418" y="662"/>
                                </a:lnTo>
                                <a:lnTo>
                                  <a:pt x="1420" y="644"/>
                                </a:lnTo>
                                <a:lnTo>
                                  <a:pt x="1430" y="608"/>
                                </a:lnTo>
                                <a:lnTo>
                                  <a:pt x="1433" y="592"/>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6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852" y="4729"/>
                            <a:ext cx="162"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6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870" y="4490"/>
                            <a:ext cx="194"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6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445" y="4728"/>
                            <a:ext cx="391" cy="276"/>
                          </a:xfrm>
                          <a:prstGeom prst="rect">
                            <a:avLst/>
                          </a:prstGeom>
                          <a:noFill/>
                          <a:extLst>
                            <a:ext uri="{909E8E84-426E-40DD-AFC4-6F175D3DCCD1}">
                              <a14:hiddenFill xmlns:a14="http://schemas.microsoft.com/office/drawing/2010/main">
                                <a:solidFill>
                                  <a:srgbClr val="FFFFFF"/>
                                </a:solidFill>
                              </a14:hiddenFill>
                            </a:ext>
                          </a:extLst>
                        </pic:spPr>
                      </pic:pic>
                      <wps:wsp>
                        <wps:cNvPr id="283" name="AutoShape 692"/>
                        <wps:cNvSpPr>
                          <a:spLocks/>
                        </wps:cNvSpPr>
                        <wps:spPr bwMode="auto">
                          <a:xfrm>
                            <a:off x="8529" y="2898"/>
                            <a:ext cx="1736" cy="2262"/>
                          </a:xfrm>
                          <a:custGeom>
                            <a:avLst/>
                            <a:gdLst>
                              <a:gd name="T0" fmla="+- 0 21003 20936"/>
                              <a:gd name="T1" fmla="*/ T0 w 1736"/>
                              <a:gd name="T2" fmla="+- 0 340 212"/>
                              <a:gd name="T3" fmla="*/ 340 h 2262"/>
                              <a:gd name="T4" fmla="+- 0 21003 20936"/>
                              <a:gd name="T5" fmla="*/ T4 w 1736"/>
                              <a:gd name="T6" fmla="+- 0 340 212"/>
                              <a:gd name="T7" fmla="*/ 340 h 2262"/>
                              <a:gd name="T8" fmla="+- 0 21064 20936"/>
                              <a:gd name="T9" fmla="*/ T8 w 1736"/>
                              <a:gd name="T10" fmla="+- 0 690 212"/>
                              <a:gd name="T11" fmla="*/ 690 h 2262"/>
                              <a:gd name="T12" fmla="+- 0 21131 20936"/>
                              <a:gd name="T13" fmla="*/ T12 w 1736"/>
                              <a:gd name="T14" fmla="+- 0 544 212"/>
                              <a:gd name="T15" fmla="*/ 544 h 2262"/>
                              <a:gd name="T16" fmla="+- 0 21091 20936"/>
                              <a:gd name="T17" fmla="*/ T16 w 1736"/>
                              <a:gd name="T18" fmla="+- 0 493 212"/>
                              <a:gd name="T19" fmla="*/ 493 h 2262"/>
                              <a:gd name="T20" fmla="+- 0 21070 20936"/>
                              <a:gd name="T21" fmla="*/ T20 w 1736"/>
                              <a:gd name="T22" fmla="+- 0 471 212"/>
                              <a:gd name="T23" fmla="*/ 471 h 2262"/>
                              <a:gd name="T24" fmla="+- 0 21092 20936"/>
                              <a:gd name="T25" fmla="*/ T24 w 1736"/>
                              <a:gd name="T26" fmla="+- 0 508 212"/>
                              <a:gd name="T27" fmla="*/ 508 h 2262"/>
                              <a:gd name="T28" fmla="+- 0 21133 20936"/>
                              <a:gd name="T29" fmla="*/ T28 w 1736"/>
                              <a:gd name="T30" fmla="+- 0 558 212"/>
                              <a:gd name="T31" fmla="*/ 558 h 2262"/>
                              <a:gd name="T32" fmla="+- 0 21332 20936"/>
                              <a:gd name="T33" fmla="*/ T32 w 1736"/>
                              <a:gd name="T34" fmla="+- 0 554 212"/>
                              <a:gd name="T35" fmla="*/ 554 h 2262"/>
                              <a:gd name="T36" fmla="+- 0 21280 20936"/>
                              <a:gd name="T37" fmla="*/ T36 w 1736"/>
                              <a:gd name="T38" fmla="+- 0 526 212"/>
                              <a:gd name="T39" fmla="*/ 526 h 2262"/>
                              <a:gd name="T40" fmla="+- 0 21255 20936"/>
                              <a:gd name="T41" fmla="*/ T40 w 1736"/>
                              <a:gd name="T42" fmla="+- 0 486 212"/>
                              <a:gd name="T43" fmla="*/ 486 h 2262"/>
                              <a:gd name="T44" fmla="+- 0 21221 20936"/>
                              <a:gd name="T45" fmla="*/ T44 w 1736"/>
                              <a:gd name="T46" fmla="+- 0 432 212"/>
                              <a:gd name="T47" fmla="*/ 432 h 2262"/>
                              <a:gd name="T48" fmla="+- 0 21198 20936"/>
                              <a:gd name="T49" fmla="*/ T48 w 1736"/>
                              <a:gd name="T50" fmla="+- 0 404 212"/>
                              <a:gd name="T51" fmla="*/ 404 h 2262"/>
                              <a:gd name="T52" fmla="+- 0 21154 20936"/>
                              <a:gd name="T53" fmla="*/ T52 w 1736"/>
                              <a:gd name="T54" fmla="+- 0 357 212"/>
                              <a:gd name="T55" fmla="*/ 357 h 2262"/>
                              <a:gd name="T56" fmla="+- 0 21109 20936"/>
                              <a:gd name="T57" fmla="*/ T56 w 1736"/>
                              <a:gd name="T58" fmla="+- 0 307 212"/>
                              <a:gd name="T59" fmla="*/ 307 h 2262"/>
                              <a:gd name="T60" fmla="+- 0 21061 20936"/>
                              <a:gd name="T61" fmla="*/ T60 w 1736"/>
                              <a:gd name="T62" fmla="+- 0 264 212"/>
                              <a:gd name="T63" fmla="*/ 264 h 2262"/>
                              <a:gd name="T64" fmla="+- 0 21020 20936"/>
                              <a:gd name="T65" fmla="*/ T64 w 1736"/>
                              <a:gd name="T66" fmla="+- 0 234 212"/>
                              <a:gd name="T67" fmla="*/ 234 h 2262"/>
                              <a:gd name="T68" fmla="+- 0 20960 20936"/>
                              <a:gd name="T69" fmla="*/ T68 w 1736"/>
                              <a:gd name="T70" fmla="+- 0 218 212"/>
                              <a:gd name="T71" fmla="*/ 218 h 2262"/>
                              <a:gd name="T72" fmla="+- 0 20964 20936"/>
                              <a:gd name="T73" fmla="*/ T72 w 1736"/>
                              <a:gd name="T74" fmla="+- 0 249 212"/>
                              <a:gd name="T75" fmla="*/ 249 h 2262"/>
                              <a:gd name="T76" fmla="+- 0 21016 20936"/>
                              <a:gd name="T77" fmla="*/ T76 w 1736"/>
                              <a:gd name="T78" fmla="+- 0 298 212"/>
                              <a:gd name="T79" fmla="*/ 298 h 2262"/>
                              <a:gd name="T80" fmla="+- 0 21040 20936"/>
                              <a:gd name="T81" fmla="*/ T80 w 1736"/>
                              <a:gd name="T82" fmla="+- 0 348 212"/>
                              <a:gd name="T83" fmla="*/ 348 h 2262"/>
                              <a:gd name="T84" fmla="+- 0 21048 20936"/>
                              <a:gd name="T85" fmla="*/ T84 w 1736"/>
                              <a:gd name="T86" fmla="+- 0 390 212"/>
                              <a:gd name="T87" fmla="*/ 390 h 2262"/>
                              <a:gd name="T88" fmla="+- 0 21050 20936"/>
                              <a:gd name="T89" fmla="*/ T88 w 1736"/>
                              <a:gd name="T90" fmla="+- 0 353 212"/>
                              <a:gd name="T91" fmla="*/ 353 h 2262"/>
                              <a:gd name="T92" fmla="+- 0 21071 20936"/>
                              <a:gd name="T93" fmla="*/ T92 w 1736"/>
                              <a:gd name="T94" fmla="+- 0 357 212"/>
                              <a:gd name="T95" fmla="*/ 357 h 2262"/>
                              <a:gd name="T96" fmla="+- 0 21098 20936"/>
                              <a:gd name="T97" fmla="*/ T96 w 1736"/>
                              <a:gd name="T98" fmla="+- 0 409 212"/>
                              <a:gd name="T99" fmla="*/ 409 h 2262"/>
                              <a:gd name="T100" fmla="+- 0 21119 20936"/>
                              <a:gd name="T101" fmla="*/ T100 w 1736"/>
                              <a:gd name="T102" fmla="+- 0 443 212"/>
                              <a:gd name="T103" fmla="*/ 443 h 2262"/>
                              <a:gd name="T104" fmla="+- 0 21141 20936"/>
                              <a:gd name="T105" fmla="*/ T104 w 1736"/>
                              <a:gd name="T106" fmla="+- 0 474 212"/>
                              <a:gd name="T107" fmla="*/ 474 h 2262"/>
                              <a:gd name="T108" fmla="+- 0 21154 20936"/>
                              <a:gd name="T109" fmla="*/ T108 w 1736"/>
                              <a:gd name="T110" fmla="+- 0 504 212"/>
                              <a:gd name="T111" fmla="*/ 504 h 2262"/>
                              <a:gd name="T112" fmla="+- 0 21178 20936"/>
                              <a:gd name="T113" fmla="*/ T112 w 1736"/>
                              <a:gd name="T114" fmla="+- 0 558 212"/>
                              <a:gd name="T115" fmla="*/ 558 h 2262"/>
                              <a:gd name="T116" fmla="+- 0 21202 20936"/>
                              <a:gd name="T117" fmla="*/ T116 w 1736"/>
                              <a:gd name="T118" fmla="+- 0 591 212"/>
                              <a:gd name="T119" fmla="*/ 591 h 2262"/>
                              <a:gd name="T120" fmla="+- 0 21233 20936"/>
                              <a:gd name="T121" fmla="*/ T120 w 1736"/>
                              <a:gd name="T122" fmla="+- 0 621 212"/>
                              <a:gd name="T123" fmla="*/ 621 h 2262"/>
                              <a:gd name="T124" fmla="+- 0 21269 20936"/>
                              <a:gd name="T125" fmla="*/ T124 w 1736"/>
                              <a:gd name="T126" fmla="+- 0 657 212"/>
                              <a:gd name="T127" fmla="*/ 657 h 2262"/>
                              <a:gd name="T128" fmla="+- 0 21319 20936"/>
                              <a:gd name="T129" fmla="*/ T128 w 1736"/>
                              <a:gd name="T130" fmla="+- 0 675 212"/>
                              <a:gd name="T131" fmla="*/ 675 h 2262"/>
                              <a:gd name="T132" fmla="+- 0 21326 20936"/>
                              <a:gd name="T133" fmla="*/ T132 w 1736"/>
                              <a:gd name="T134" fmla="+- 0 644 212"/>
                              <a:gd name="T135" fmla="*/ 644 h 2262"/>
                              <a:gd name="T136" fmla="+- 0 21758 20936"/>
                              <a:gd name="T137" fmla="*/ T136 w 1736"/>
                              <a:gd name="T138" fmla="+- 0 799 212"/>
                              <a:gd name="T139" fmla="*/ 799 h 2262"/>
                              <a:gd name="T140" fmla="+- 0 21733 20936"/>
                              <a:gd name="T141" fmla="*/ T140 w 1736"/>
                              <a:gd name="T142" fmla="+- 0 777 212"/>
                              <a:gd name="T143" fmla="*/ 777 h 2262"/>
                              <a:gd name="T144" fmla="+- 0 21715 20936"/>
                              <a:gd name="T145" fmla="*/ T144 w 1736"/>
                              <a:gd name="T146" fmla="+- 0 758 212"/>
                              <a:gd name="T147" fmla="*/ 758 h 2262"/>
                              <a:gd name="T148" fmla="+- 0 21682 20936"/>
                              <a:gd name="T149" fmla="*/ T148 w 1736"/>
                              <a:gd name="T150" fmla="+- 0 764 212"/>
                              <a:gd name="T151" fmla="*/ 764 h 2262"/>
                              <a:gd name="T152" fmla="+- 0 21635 20936"/>
                              <a:gd name="T153" fmla="*/ T152 w 1736"/>
                              <a:gd name="T154" fmla="+- 0 753 212"/>
                              <a:gd name="T155" fmla="*/ 753 h 2262"/>
                              <a:gd name="T156" fmla="+- 0 21661 20936"/>
                              <a:gd name="T157" fmla="*/ T156 w 1736"/>
                              <a:gd name="T158" fmla="+- 0 725 212"/>
                              <a:gd name="T159" fmla="*/ 725 h 2262"/>
                              <a:gd name="T160" fmla="+- 0 21642 20936"/>
                              <a:gd name="T161" fmla="*/ T160 w 1736"/>
                              <a:gd name="T162" fmla="+- 0 723 212"/>
                              <a:gd name="T163" fmla="*/ 723 h 2262"/>
                              <a:gd name="T164" fmla="+- 0 21605 20936"/>
                              <a:gd name="T165" fmla="*/ T164 w 1736"/>
                              <a:gd name="T166" fmla="+- 0 712 212"/>
                              <a:gd name="T167" fmla="*/ 712 h 2262"/>
                              <a:gd name="T168" fmla="+- 0 21559 20936"/>
                              <a:gd name="T169" fmla="*/ T168 w 1736"/>
                              <a:gd name="T170" fmla="+- 0 718 212"/>
                              <a:gd name="T171" fmla="*/ 718 h 2262"/>
                              <a:gd name="T172" fmla="+- 0 21527 20936"/>
                              <a:gd name="T173" fmla="*/ T172 w 1736"/>
                              <a:gd name="T174" fmla="+- 0 705 212"/>
                              <a:gd name="T175" fmla="*/ 705 h 2262"/>
                              <a:gd name="T176" fmla="+- 0 21474 20936"/>
                              <a:gd name="T177" fmla="*/ T176 w 1736"/>
                              <a:gd name="T178" fmla="+- 0 708 212"/>
                              <a:gd name="T179" fmla="*/ 708 h 2262"/>
                              <a:gd name="T180" fmla="+- 0 21427 20936"/>
                              <a:gd name="T181" fmla="*/ T180 w 1736"/>
                              <a:gd name="T182" fmla="+- 0 710 212"/>
                              <a:gd name="T183" fmla="*/ 710 h 2262"/>
                              <a:gd name="T184" fmla="+- 0 21371 20936"/>
                              <a:gd name="T185" fmla="*/ T184 w 1736"/>
                              <a:gd name="T186" fmla="+- 0 679 212"/>
                              <a:gd name="T187" fmla="*/ 679 h 2262"/>
                              <a:gd name="T188" fmla="+- 0 21347 20936"/>
                              <a:gd name="T189" fmla="*/ T188 w 1736"/>
                              <a:gd name="T190" fmla="+- 0 725 212"/>
                              <a:gd name="T191" fmla="*/ 725 h 2262"/>
                              <a:gd name="T192" fmla="+- 0 21460 20936"/>
                              <a:gd name="T193" fmla="*/ T192 w 1736"/>
                              <a:gd name="T194" fmla="+- 0 757 212"/>
                              <a:gd name="T195" fmla="*/ 757 h 2262"/>
                              <a:gd name="T196" fmla="+- 0 21483 20936"/>
                              <a:gd name="T197" fmla="*/ T196 w 1736"/>
                              <a:gd name="T198" fmla="+- 0 775 212"/>
                              <a:gd name="T199" fmla="*/ 775 h 2262"/>
                              <a:gd name="T200" fmla="+- 0 21564 20936"/>
                              <a:gd name="T201" fmla="*/ T200 w 1736"/>
                              <a:gd name="T202" fmla="+- 0 779 212"/>
                              <a:gd name="T203" fmla="*/ 779 h 2262"/>
                              <a:gd name="T204" fmla="+- 0 21648 20936"/>
                              <a:gd name="T205" fmla="*/ T204 w 1736"/>
                              <a:gd name="T206" fmla="+- 0 775 212"/>
                              <a:gd name="T207" fmla="*/ 775 h 2262"/>
                              <a:gd name="T208" fmla="+- 0 21720 20936"/>
                              <a:gd name="T209" fmla="*/ T208 w 1736"/>
                              <a:gd name="T210" fmla="+- 0 797 212"/>
                              <a:gd name="T211" fmla="*/ 797 h 2262"/>
                              <a:gd name="T212" fmla="+- 0 22672 20936"/>
                              <a:gd name="T213" fmla="*/ T212 w 1736"/>
                              <a:gd name="T214" fmla="+- 0 2464 212"/>
                              <a:gd name="T215" fmla="*/ 2464 h 2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36" h="2262">
                                <a:moveTo>
                                  <a:pt x="8" y="28"/>
                                </a:moveTo>
                                <a:lnTo>
                                  <a:pt x="0" y="22"/>
                                </a:lnTo>
                                <a:lnTo>
                                  <a:pt x="8" y="28"/>
                                </a:lnTo>
                                <a:moveTo>
                                  <a:pt x="67" y="128"/>
                                </a:moveTo>
                                <a:lnTo>
                                  <a:pt x="62" y="119"/>
                                </a:lnTo>
                                <a:lnTo>
                                  <a:pt x="52" y="125"/>
                                </a:lnTo>
                                <a:lnTo>
                                  <a:pt x="50" y="130"/>
                                </a:lnTo>
                                <a:lnTo>
                                  <a:pt x="67" y="136"/>
                                </a:lnTo>
                                <a:lnTo>
                                  <a:pt x="67" y="128"/>
                                </a:lnTo>
                                <a:moveTo>
                                  <a:pt x="128" y="478"/>
                                </a:moveTo>
                                <a:lnTo>
                                  <a:pt x="121" y="474"/>
                                </a:lnTo>
                                <a:lnTo>
                                  <a:pt x="115" y="483"/>
                                </a:lnTo>
                                <a:lnTo>
                                  <a:pt x="125" y="487"/>
                                </a:lnTo>
                                <a:lnTo>
                                  <a:pt x="128" y="478"/>
                                </a:lnTo>
                                <a:moveTo>
                                  <a:pt x="203" y="349"/>
                                </a:moveTo>
                                <a:lnTo>
                                  <a:pt x="199" y="340"/>
                                </a:lnTo>
                                <a:lnTo>
                                  <a:pt x="198" y="336"/>
                                </a:lnTo>
                                <a:lnTo>
                                  <a:pt x="197" y="335"/>
                                </a:lnTo>
                                <a:lnTo>
                                  <a:pt x="195" y="332"/>
                                </a:lnTo>
                                <a:lnTo>
                                  <a:pt x="190" y="323"/>
                                </a:lnTo>
                                <a:lnTo>
                                  <a:pt x="182" y="312"/>
                                </a:lnTo>
                                <a:lnTo>
                                  <a:pt x="171" y="296"/>
                                </a:lnTo>
                                <a:lnTo>
                                  <a:pt x="162" y="292"/>
                                </a:lnTo>
                                <a:lnTo>
                                  <a:pt x="155" y="281"/>
                                </a:lnTo>
                                <a:lnTo>
                                  <a:pt x="151" y="273"/>
                                </a:lnTo>
                                <a:lnTo>
                                  <a:pt x="145" y="260"/>
                                </a:lnTo>
                                <a:lnTo>
                                  <a:pt x="132" y="245"/>
                                </a:lnTo>
                                <a:lnTo>
                                  <a:pt x="132" y="247"/>
                                </a:lnTo>
                                <a:lnTo>
                                  <a:pt x="134" y="259"/>
                                </a:lnTo>
                                <a:lnTo>
                                  <a:pt x="133" y="262"/>
                                </a:lnTo>
                                <a:lnTo>
                                  <a:pt x="140" y="286"/>
                                </a:lnTo>
                                <a:lnTo>
                                  <a:pt x="140" y="281"/>
                                </a:lnTo>
                                <a:lnTo>
                                  <a:pt x="151" y="299"/>
                                </a:lnTo>
                                <a:lnTo>
                                  <a:pt x="156" y="296"/>
                                </a:lnTo>
                                <a:lnTo>
                                  <a:pt x="164" y="314"/>
                                </a:lnTo>
                                <a:lnTo>
                                  <a:pt x="169" y="312"/>
                                </a:lnTo>
                                <a:lnTo>
                                  <a:pt x="180" y="327"/>
                                </a:lnTo>
                                <a:lnTo>
                                  <a:pt x="175" y="327"/>
                                </a:lnTo>
                                <a:lnTo>
                                  <a:pt x="197" y="346"/>
                                </a:lnTo>
                                <a:lnTo>
                                  <a:pt x="203" y="349"/>
                                </a:lnTo>
                                <a:moveTo>
                                  <a:pt x="413" y="379"/>
                                </a:moveTo>
                                <a:lnTo>
                                  <a:pt x="400" y="375"/>
                                </a:lnTo>
                                <a:lnTo>
                                  <a:pt x="400" y="353"/>
                                </a:lnTo>
                                <a:lnTo>
                                  <a:pt x="396" y="342"/>
                                </a:lnTo>
                                <a:lnTo>
                                  <a:pt x="385" y="338"/>
                                </a:lnTo>
                                <a:lnTo>
                                  <a:pt x="374" y="335"/>
                                </a:lnTo>
                                <a:lnTo>
                                  <a:pt x="361" y="330"/>
                                </a:lnTo>
                                <a:lnTo>
                                  <a:pt x="350" y="324"/>
                                </a:lnTo>
                                <a:lnTo>
                                  <a:pt x="344" y="314"/>
                                </a:lnTo>
                                <a:lnTo>
                                  <a:pt x="345" y="306"/>
                                </a:lnTo>
                                <a:lnTo>
                                  <a:pt x="347" y="302"/>
                                </a:lnTo>
                                <a:lnTo>
                                  <a:pt x="345" y="297"/>
                                </a:lnTo>
                                <a:lnTo>
                                  <a:pt x="333" y="288"/>
                                </a:lnTo>
                                <a:lnTo>
                                  <a:pt x="319" y="274"/>
                                </a:lnTo>
                                <a:lnTo>
                                  <a:pt x="312" y="258"/>
                                </a:lnTo>
                                <a:lnTo>
                                  <a:pt x="307" y="243"/>
                                </a:lnTo>
                                <a:lnTo>
                                  <a:pt x="301" y="232"/>
                                </a:lnTo>
                                <a:lnTo>
                                  <a:pt x="293" y="225"/>
                                </a:lnTo>
                                <a:lnTo>
                                  <a:pt x="285" y="220"/>
                                </a:lnTo>
                                <a:lnTo>
                                  <a:pt x="278" y="214"/>
                                </a:lnTo>
                                <a:lnTo>
                                  <a:pt x="273" y="210"/>
                                </a:lnTo>
                                <a:lnTo>
                                  <a:pt x="270" y="206"/>
                                </a:lnTo>
                                <a:lnTo>
                                  <a:pt x="264" y="198"/>
                                </a:lnTo>
                                <a:lnTo>
                                  <a:pt x="262" y="192"/>
                                </a:lnTo>
                                <a:lnTo>
                                  <a:pt x="259" y="186"/>
                                </a:lnTo>
                                <a:lnTo>
                                  <a:pt x="249" y="177"/>
                                </a:lnTo>
                                <a:lnTo>
                                  <a:pt x="239" y="168"/>
                                </a:lnTo>
                                <a:lnTo>
                                  <a:pt x="233" y="162"/>
                                </a:lnTo>
                                <a:lnTo>
                                  <a:pt x="218" y="145"/>
                                </a:lnTo>
                                <a:lnTo>
                                  <a:pt x="205" y="132"/>
                                </a:lnTo>
                                <a:lnTo>
                                  <a:pt x="194" y="120"/>
                                </a:lnTo>
                                <a:lnTo>
                                  <a:pt x="184" y="110"/>
                                </a:lnTo>
                                <a:lnTo>
                                  <a:pt x="177" y="100"/>
                                </a:lnTo>
                                <a:lnTo>
                                  <a:pt x="173" y="95"/>
                                </a:lnTo>
                                <a:lnTo>
                                  <a:pt x="169" y="89"/>
                                </a:lnTo>
                                <a:lnTo>
                                  <a:pt x="169" y="84"/>
                                </a:lnTo>
                                <a:lnTo>
                                  <a:pt x="167" y="74"/>
                                </a:lnTo>
                                <a:lnTo>
                                  <a:pt x="134" y="63"/>
                                </a:lnTo>
                                <a:lnTo>
                                  <a:pt x="125" y="52"/>
                                </a:lnTo>
                                <a:lnTo>
                                  <a:pt x="115" y="41"/>
                                </a:lnTo>
                                <a:lnTo>
                                  <a:pt x="115" y="37"/>
                                </a:lnTo>
                                <a:lnTo>
                                  <a:pt x="114" y="32"/>
                                </a:lnTo>
                                <a:lnTo>
                                  <a:pt x="99" y="32"/>
                                </a:lnTo>
                                <a:lnTo>
                                  <a:pt x="84" y="22"/>
                                </a:lnTo>
                                <a:lnTo>
                                  <a:pt x="78" y="22"/>
                                </a:lnTo>
                                <a:lnTo>
                                  <a:pt x="52" y="8"/>
                                </a:lnTo>
                                <a:lnTo>
                                  <a:pt x="45" y="4"/>
                                </a:lnTo>
                                <a:lnTo>
                                  <a:pt x="26" y="0"/>
                                </a:lnTo>
                                <a:lnTo>
                                  <a:pt x="24" y="6"/>
                                </a:lnTo>
                                <a:lnTo>
                                  <a:pt x="23" y="11"/>
                                </a:lnTo>
                                <a:lnTo>
                                  <a:pt x="11" y="17"/>
                                </a:lnTo>
                                <a:lnTo>
                                  <a:pt x="8" y="28"/>
                                </a:lnTo>
                                <a:lnTo>
                                  <a:pt x="26" y="41"/>
                                </a:lnTo>
                                <a:lnTo>
                                  <a:pt x="28" y="37"/>
                                </a:lnTo>
                                <a:lnTo>
                                  <a:pt x="47" y="56"/>
                                </a:lnTo>
                                <a:lnTo>
                                  <a:pt x="50" y="52"/>
                                </a:lnTo>
                                <a:lnTo>
                                  <a:pt x="65" y="78"/>
                                </a:lnTo>
                                <a:lnTo>
                                  <a:pt x="69" y="82"/>
                                </a:lnTo>
                                <a:lnTo>
                                  <a:pt x="80" y="86"/>
                                </a:lnTo>
                                <a:lnTo>
                                  <a:pt x="88" y="84"/>
                                </a:lnTo>
                                <a:lnTo>
                                  <a:pt x="91" y="91"/>
                                </a:lnTo>
                                <a:lnTo>
                                  <a:pt x="95" y="99"/>
                                </a:lnTo>
                                <a:lnTo>
                                  <a:pt x="101" y="95"/>
                                </a:lnTo>
                                <a:lnTo>
                                  <a:pt x="104" y="136"/>
                                </a:lnTo>
                                <a:lnTo>
                                  <a:pt x="106" y="134"/>
                                </a:lnTo>
                                <a:lnTo>
                                  <a:pt x="102" y="160"/>
                                </a:lnTo>
                                <a:lnTo>
                                  <a:pt x="93" y="167"/>
                                </a:lnTo>
                                <a:lnTo>
                                  <a:pt x="108" y="190"/>
                                </a:lnTo>
                                <a:lnTo>
                                  <a:pt x="112" y="178"/>
                                </a:lnTo>
                                <a:lnTo>
                                  <a:pt x="108" y="173"/>
                                </a:lnTo>
                                <a:lnTo>
                                  <a:pt x="108" y="162"/>
                                </a:lnTo>
                                <a:lnTo>
                                  <a:pt x="110" y="164"/>
                                </a:lnTo>
                                <a:lnTo>
                                  <a:pt x="110" y="162"/>
                                </a:lnTo>
                                <a:lnTo>
                                  <a:pt x="114" y="141"/>
                                </a:lnTo>
                                <a:lnTo>
                                  <a:pt x="120" y="134"/>
                                </a:lnTo>
                                <a:lnTo>
                                  <a:pt x="121" y="132"/>
                                </a:lnTo>
                                <a:lnTo>
                                  <a:pt x="128" y="143"/>
                                </a:lnTo>
                                <a:lnTo>
                                  <a:pt x="132" y="147"/>
                                </a:lnTo>
                                <a:lnTo>
                                  <a:pt x="135" y="145"/>
                                </a:lnTo>
                                <a:lnTo>
                                  <a:pt x="140" y="147"/>
                                </a:lnTo>
                                <a:lnTo>
                                  <a:pt x="149" y="160"/>
                                </a:lnTo>
                                <a:lnTo>
                                  <a:pt x="158" y="177"/>
                                </a:lnTo>
                                <a:lnTo>
                                  <a:pt x="162" y="189"/>
                                </a:lnTo>
                                <a:lnTo>
                                  <a:pt x="162" y="197"/>
                                </a:lnTo>
                                <a:lnTo>
                                  <a:pt x="162" y="201"/>
                                </a:lnTo>
                                <a:lnTo>
                                  <a:pt x="162" y="210"/>
                                </a:lnTo>
                                <a:lnTo>
                                  <a:pt x="154" y="208"/>
                                </a:lnTo>
                                <a:lnTo>
                                  <a:pt x="173" y="223"/>
                                </a:lnTo>
                                <a:lnTo>
                                  <a:pt x="183" y="231"/>
                                </a:lnTo>
                                <a:lnTo>
                                  <a:pt x="187" y="235"/>
                                </a:lnTo>
                                <a:lnTo>
                                  <a:pt x="189" y="239"/>
                                </a:lnTo>
                                <a:lnTo>
                                  <a:pt x="193" y="244"/>
                                </a:lnTo>
                                <a:lnTo>
                                  <a:pt x="203" y="253"/>
                                </a:lnTo>
                                <a:lnTo>
                                  <a:pt x="205" y="262"/>
                                </a:lnTo>
                                <a:lnTo>
                                  <a:pt x="206" y="270"/>
                                </a:lnTo>
                                <a:lnTo>
                                  <a:pt x="208" y="273"/>
                                </a:lnTo>
                                <a:lnTo>
                                  <a:pt x="211" y="274"/>
                                </a:lnTo>
                                <a:lnTo>
                                  <a:pt x="214" y="279"/>
                                </a:lnTo>
                                <a:lnTo>
                                  <a:pt x="218" y="292"/>
                                </a:lnTo>
                                <a:lnTo>
                                  <a:pt x="219" y="306"/>
                                </a:lnTo>
                                <a:lnTo>
                                  <a:pt x="219" y="315"/>
                                </a:lnTo>
                                <a:lnTo>
                                  <a:pt x="220" y="322"/>
                                </a:lnTo>
                                <a:lnTo>
                                  <a:pt x="227" y="331"/>
                                </a:lnTo>
                                <a:lnTo>
                                  <a:pt x="242" y="346"/>
                                </a:lnTo>
                                <a:lnTo>
                                  <a:pt x="251" y="357"/>
                                </a:lnTo>
                                <a:lnTo>
                                  <a:pt x="255" y="363"/>
                                </a:lnTo>
                                <a:lnTo>
                                  <a:pt x="257" y="367"/>
                                </a:lnTo>
                                <a:lnTo>
                                  <a:pt x="259" y="371"/>
                                </a:lnTo>
                                <a:lnTo>
                                  <a:pt x="266" y="379"/>
                                </a:lnTo>
                                <a:lnTo>
                                  <a:pt x="273" y="388"/>
                                </a:lnTo>
                                <a:lnTo>
                                  <a:pt x="277" y="393"/>
                                </a:lnTo>
                                <a:lnTo>
                                  <a:pt x="281" y="397"/>
                                </a:lnTo>
                                <a:lnTo>
                                  <a:pt x="288" y="403"/>
                                </a:lnTo>
                                <a:lnTo>
                                  <a:pt x="297" y="409"/>
                                </a:lnTo>
                                <a:lnTo>
                                  <a:pt x="303" y="411"/>
                                </a:lnTo>
                                <a:lnTo>
                                  <a:pt x="309" y="414"/>
                                </a:lnTo>
                                <a:lnTo>
                                  <a:pt x="316" y="424"/>
                                </a:lnTo>
                                <a:lnTo>
                                  <a:pt x="325" y="436"/>
                                </a:lnTo>
                                <a:lnTo>
                                  <a:pt x="333" y="445"/>
                                </a:lnTo>
                                <a:lnTo>
                                  <a:pt x="343" y="452"/>
                                </a:lnTo>
                                <a:lnTo>
                                  <a:pt x="353" y="459"/>
                                </a:lnTo>
                                <a:lnTo>
                                  <a:pt x="368" y="468"/>
                                </a:lnTo>
                                <a:lnTo>
                                  <a:pt x="372" y="478"/>
                                </a:lnTo>
                                <a:lnTo>
                                  <a:pt x="383" y="463"/>
                                </a:lnTo>
                                <a:lnTo>
                                  <a:pt x="387" y="472"/>
                                </a:lnTo>
                                <a:lnTo>
                                  <a:pt x="388" y="463"/>
                                </a:lnTo>
                                <a:lnTo>
                                  <a:pt x="390" y="452"/>
                                </a:lnTo>
                                <a:lnTo>
                                  <a:pt x="391" y="440"/>
                                </a:lnTo>
                                <a:lnTo>
                                  <a:pt x="390" y="432"/>
                                </a:lnTo>
                                <a:lnTo>
                                  <a:pt x="390" y="425"/>
                                </a:lnTo>
                                <a:lnTo>
                                  <a:pt x="396" y="415"/>
                                </a:lnTo>
                                <a:lnTo>
                                  <a:pt x="409" y="398"/>
                                </a:lnTo>
                                <a:lnTo>
                                  <a:pt x="413" y="379"/>
                                </a:lnTo>
                                <a:moveTo>
                                  <a:pt x="822" y="587"/>
                                </a:moveTo>
                                <a:lnTo>
                                  <a:pt x="819" y="576"/>
                                </a:lnTo>
                                <a:lnTo>
                                  <a:pt x="818" y="569"/>
                                </a:lnTo>
                                <a:lnTo>
                                  <a:pt x="820" y="567"/>
                                </a:lnTo>
                                <a:lnTo>
                                  <a:pt x="797" y="567"/>
                                </a:lnTo>
                                <a:lnTo>
                                  <a:pt x="797" y="565"/>
                                </a:lnTo>
                                <a:lnTo>
                                  <a:pt x="783" y="561"/>
                                </a:lnTo>
                                <a:lnTo>
                                  <a:pt x="782" y="559"/>
                                </a:lnTo>
                                <a:lnTo>
                                  <a:pt x="781" y="554"/>
                                </a:lnTo>
                                <a:lnTo>
                                  <a:pt x="780" y="552"/>
                                </a:lnTo>
                                <a:lnTo>
                                  <a:pt x="779" y="546"/>
                                </a:lnTo>
                                <a:lnTo>
                                  <a:pt x="773" y="539"/>
                                </a:lnTo>
                                <a:lnTo>
                                  <a:pt x="770" y="535"/>
                                </a:lnTo>
                                <a:lnTo>
                                  <a:pt x="755" y="546"/>
                                </a:lnTo>
                                <a:lnTo>
                                  <a:pt x="746" y="552"/>
                                </a:lnTo>
                                <a:lnTo>
                                  <a:pt x="719" y="552"/>
                                </a:lnTo>
                                <a:lnTo>
                                  <a:pt x="704" y="548"/>
                                </a:lnTo>
                                <a:lnTo>
                                  <a:pt x="700" y="543"/>
                                </a:lnTo>
                                <a:lnTo>
                                  <a:pt x="699" y="541"/>
                                </a:lnTo>
                                <a:lnTo>
                                  <a:pt x="691" y="528"/>
                                </a:lnTo>
                                <a:lnTo>
                                  <a:pt x="703" y="522"/>
                                </a:lnTo>
                                <a:lnTo>
                                  <a:pt x="706" y="520"/>
                                </a:lnTo>
                                <a:lnTo>
                                  <a:pt x="699" y="520"/>
                                </a:lnTo>
                                <a:lnTo>
                                  <a:pt x="725" y="513"/>
                                </a:lnTo>
                                <a:lnTo>
                                  <a:pt x="732" y="498"/>
                                </a:lnTo>
                                <a:lnTo>
                                  <a:pt x="708" y="487"/>
                                </a:lnTo>
                                <a:lnTo>
                                  <a:pt x="701" y="487"/>
                                </a:lnTo>
                                <a:lnTo>
                                  <a:pt x="704" y="509"/>
                                </a:lnTo>
                                <a:lnTo>
                                  <a:pt x="706" y="511"/>
                                </a:lnTo>
                                <a:lnTo>
                                  <a:pt x="688" y="519"/>
                                </a:lnTo>
                                <a:lnTo>
                                  <a:pt x="686" y="522"/>
                                </a:lnTo>
                                <a:lnTo>
                                  <a:pt x="675" y="515"/>
                                </a:lnTo>
                                <a:lnTo>
                                  <a:pt x="674" y="513"/>
                                </a:lnTo>
                                <a:lnTo>
                                  <a:pt x="669" y="500"/>
                                </a:lnTo>
                                <a:lnTo>
                                  <a:pt x="664" y="487"/>
                                </a:lnTo>
                                <a:lnTo>
                                  <a:pt x="645" y="502"/>
                                </a:lnTo>
                                <a:lnTo>
                                  <a:pt x="638" y="513"/>
                                </a:lnTo>
                                <a:lnTo>
                                  <a:pt x="626" y="513"/>
                                </a:lnTo>
                                <a:lnTo>
                                  <a:pt x="623" y="506"/>
                                </a:lnTo>
                                <a:lnTo>
                                  <a:pt x="621" y="500"/>
                                </a:lnTo>
                                <a:lnTo>
                                  <a:pt x="612" y="496"/>
                                </a:lnTo>
                                <a:lnTo>
                                  <a:pt x="610" y="496"/>
                                </a:lnTo>
                                <a:lnTo>
                                  <a:pt x="603" y="494"/>
                                </a:lnTo>
                                <a:lnTo>
                                  <a:pt x="591" y="493"/>
                                </a:lnTo>
                                <a:lnTo>
                                  <a:pt x="580" y="493"/>
                                </a:lnTo>
                                <a:lnTo>
                                  <a:pt x="573" y="494"/>
                                </a:lnTo>
                                <a:lnTo>
                                  <a:pt x="564" y="496"/>
                                </a:lnTo>
                                <a:lnTo>
                                  <a:pt x="551" y="496"/>
                                </a:lnTo>
                                <a:lnTo>
                                  <a:pt x="538" y="496"/>
                                </a:lnTo>
                                <a:lnTo>
                                  <a:pt x="528" y="498"/>
                                </a:lnTo>
                                <a:lnTo>
                                  <a:pt x="519" y="504"/>
                                </a:lnTo>
                                <a:lnTo>
                                  <a:pt x="511" y="506"/>
                                </a:lnTo>
                                <a:lnTo>
                                  <a:pt x="496" y="498"/>
                                </a:lnTo>
                                <a:lnTo>
                                  <a:pt x="491" y="498"/>
                                </a:lnTo>
                                <a:lnTo>
                                  <a:pt x="476" y="480"/>
                                </a:lnTo>
                                <a:lnTo>
                                  <a:pt x="479" y="470"/>
                                </a:lnTo>
                                <a:lnTo>
                                  <a:pt x="480" y="467"/>
                                </a:lnTo>
                                <a:lnTo>
                                  <a:pt x="442" y="470"/>
                                </a:lnTo>
                                <a:lnTo>
                                  <a:pt x="435" y="467"/>
                                </a:lnTo>
                                <a:lnTo>
                                  <a:pt x="413" y="478"/>
                                </a:lnTo>
                                <a:lnTo>
                                  <a:pt x="403" y="478"/>
                                </a:lnTo>
                                <a:lnTo>
                                  <a:pt x="394" y="493"/>
                                </a:lnTo>
                                <a:lnTo>
                                  <a:pt x="377" y="498"/>
                                </a:lnTo>
                                <a:lnTo>
                                  <a:pt x="411" y="513"/>
                                </a:lnTo>
                                <a:lnTo>
                                  <a:pt x="422" y="515"/>
                                </a:lnTo>
                                <a:lnTo>
                                  <a:pt x="446" y="526"/>
                                </a:lnTo>
                                <a:lnTo>
                                  <a:pt x="457" y="541"/>
                                </a:lnTo>
                                <a:lnTo>
                                  <a:pt x="480" y="545"/>
                                </a:lnTo>
                                <a:lnTo>
                                  <a:pt x="524" y="545"/>
                                </a:lnTo>
                                <a:lnTo>
                                  <a:pt x="530" y="543"/>
                                </a:lnTo>
                                <a:lnTo>
                                  <a:pt x="548" y="550"/>
                                </a:lnTo>
                                <a:lnTo>
                                  <a:pt x="560" y="548"/>
                                </a:lnTo>
                                <a:lnTo>
                                  <a:pt x="560" y="559"/>
                                </a:lnTo>
                                <a:lnTo>
                                  <a:pt x="547" y="563"/>
                                </a:lnTo>
                                <a:lnTo>
                                  <a:pt x="580" y="571"/>
                                </a:lnTo>
                                <a:lnTo>
                                  <a:pt x="608" y="571"/>
                                </a:lnTo>
                                <a:lnTo>
                                  <a:pt x="612" y="569"/>
                                </a:lnTo>
                                <a:lnTo>
                                  <a:pt x="634" y="569"/>
                                </a:lnTo>
                                <a:lnTo>
                                  <a:pt x="628" y="567"/>
                                </a:lnTo>
                                <a:lnTo>
                                  <a:pt x="673" y="571"/>
                                </a:lnTo>
                                <a:lnTo>
                                  <a:pt x="688" y="571"/>
                                </a:lnTo>
                                <a:lnTo>
                                  <a:pt x="688" y="567"/>
                                </a:lnTo>
                                <a:lnTo>
                                  <a:pt x="690" y="559"/>
                                </a:lnTo>
                                <a:lnTo>
                                  <a:pt x="712" y="563"/>
                                </a:lnTo>
                                <a:lnTo>
                                  <a:pt x="723" y="567"/>
                                </a:lnTo>
                                <a:lnTo>
                                  <a:pt x="758" y="567"/>
                                </a:lnTo>
                                <a:lnTo>
                                  <a:pt x="766" y="578"/>
                                </a:lnTo>
                                <a:lnTo>
                                  <a:pt x="773" y="582"/>
                                </a:lnTo>
                                <a:lnTo>
                                  <a:pt x="784" y="585"/>
                                </a:lnTo>
                                <a:lnTo>
                                  <a:pt x="784" y="576"/>
                                </a:lnTo>
                                <a:lnTo>
                                  <a:pt x="803" y="580"/>
                                </a:lnTo>
                                <a:lnTo>
                                  <a:pt x="814" y="582"/>
                                </a:lnTo>
                                <a:lnTo>
                                  <a:pt x="822" y="587"/>
                                </a:lnTo>
                                <a:moveTo>
                                  <a:pt x="1736" y="2252"/>
                                </a:moveTo>
                                <a:lnTo>
                                  <a:pt x="1725" y="2247"/>
                                </a:lnTo>
                                <a:lnTo>
                                  <a:pt x="1727" y="2262"/>
                                </a:lnTo>
                                <a:lnTo>
                                  <a:pt x="1736" y="2252"/>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6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69" y="3344"/>
                            <a:ext cx="578" cy="214"/>
                          </a:xfrm>
                          <a:prstGeom prst="rect">
                            <a:avLst/>
                          </a:prstGeom>
                          <a:noFill/>
                          <a:extLst>
                            <a:ext uri="{909E8E84-426E-40DD-AFC4-6F175D3DCCD1}">
                              <a14:hiddenFill xmlns:a14="http://schemas.microsoft.com/office/drawing/2010/main">
                                <a:solidFill>
                                  <a:srgbClr val="FFFFFF"/>
                                </a:solidFill>
                              </a14:hiddenFill>
                            </a:ext>
                          </a:extLst>
                        </pic:spPr>
                      </pic:pic>
                      <wps:wsp>
                        <wps:cNvPr id="285" name="Freeform 690"/>
                        <wps:cNvSpPr>
                          <a:spLocks/>
                        </wps:cNvSpPr>
                        <wps:spPr bwMode="auto">
                          <a:xfrm>
                            <a:off x="9623" y="2994"/>
                            <a:ext cx="21" cy="25"/>
                          </a:xfrm>
                          <a:custGeom>
                            <a:avLst/>
                            <a:gdLst>
                              <a:gd name="T0" fmla="+- 0 22036 22031"/>
                              <a:gd name="T1" fmla="*/ T0 w 21"/>
                              <a:gd name="T2" fmla="+- 0 309 309"/>
                              <a:gd name="T3" fmla="*/ 309 h 25"/>
                              <a:gd name="T4" fmla="+- 0 22031 22031"/>
                              <a:gd name="T5" fmla="*/ T4 w 21"/>
                              <a:gd name="T6" fmla="+- 0 311 309"/>
                              <a:gd name="T7" fmla="*/ 311 h 25"/>
                              <a:gd name="T8" fmla="+- 0 22031 22031"/>
                              <a:gd name="T9" fmla="*/ T8 w 21"/>
                              <a:gd name="T10" fmla="+- 0 329 309"/>
                              <a:gd name="T11" fmla="*/ 329 h 25"/>
                              <a:gd name="T12" fmla="+- 0 22047 22031"/>
                              <a:gd name="T13" fmla="*/ T12 w 21"/>
                              <a:gd name="T14" fmla="+- 0 333 309"/>
                              <a:gd name="T15" fmla="*/ 333 h 25"/>
                              <a:gd name="T16" fmla="+- 0 22049 22031"/>
                              <a:gd name="T17" fmla="*/ T16 w 21"/>
                              <a:gd name="T18" fmla="+- 0 327 309"/>
                              <a:gd name="T19" fmla="*/ 327 h 25"/>
                              <a:gd name="T20" fmla="+- 0 22051 22031"/>
                              <a:gd name="T21" fmla="*/ T20 w 21"/>
                              <a:gd name="T22" fmla="+- 0 314 309"/>
                              <a:gd name="T23" fmla="*/ 314 h 25"/>
                              <a:gd name="T24" fmla="+- 0 22036 22031"/>
                              <a:gd name="T25" fmla="*/ T24 w 21"/>
                              <a:gd name="T26" fmla="+- 0 309 309"/>
                              <a:gd name="T27" fmla="*/ 309 h 25"/>
                            </a:gdLst>
                            <a:ahLst/>
                            <a:cxnLst>
                              <a:cxn ang="0">
                                <a:pos x="T1" y="T3"/>
                              </a:cxn>
                              <a:cxn ang="0">
                                <a:pos x="T5" y="T7"/>
                              </a:cxn>
                              <a:cxn ang="0">
                                <a:pos x="T9" y="T11"/>
                              </a:cxn>
                              <a:cxn ang="0">
                                <a:pos x="T13" y="T15"/>
                              </a:cxn>
                              <a:cxn ang="0">
                                <a:pos x="T17" y="T19"/>
                              </a:cxn>
                              <a:cxn ang="0">
                                <a:pos x="T21" y="T23"/>
                              </a:cxn>
                              <a:cxn ang="0">
                                <a:pos x="T25" y="T27"/>
                              </a:cxn>
                            </a:cxnLst>
                            <a:rect l="0" t="0" r="r" b="b"/>
                            <a:pathLst>
                              <a:path w="21" h="25">
                                <a:moveTo>
                                  <a:pt x="5" y="0"/>
                                </a:moveTo>
                                <a:lnTo>
                                  <a:pt x="0" y="2"/>
                                </a:lnTo>
                                <a:lnTo>
                                  <a:pt x="0" y="20"/>
                                </a:lnTo>
                                <a:lnTo>
                                  <a:pt x="16" y="24"/>
                                </a:lnTo>
                                <a:lnTo>
                                  <a:pt x="18" y="18"/>
                                </a:lnTo>
                                <a:lnTo>
                                  <a:pt x="20" y="5"/>
                                </a:lnTo>
                                <a:lnTo>
                                  <a:pt x="5" y="0"/>
                                </a:lnTo>
                                <a:close/>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6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489" y="3050"/>
                            <a:ext cx="129" cy="160"/>
                          </a:xfrm>
                          <a:prstGeom prst="rect">
                            <a:avLst/>
                          </a:prstGeom>
                          <a:noFill/>
                          <a:extLst>
                            <a:ext uri="{909E8E84-426E-40DD-AFC4-6F175D3DCCD1}">
                              <a14:hiddenFill xmlns:a14="http://schemas.microsoft.com/office/drawing/2010/main">
                                <a:solidFill>
                                  <a:srgbClr val="FFFFFF"/>
                                </a:solidFill>
                              </a14:hiddenFill>
                            </a:ext>
                          </a:extLst>
                        </pic:spPr>
                      </pic:pic>
                      <wps:wsp>
                        <wps:cNvPr id="287" name="AutoShape 688"/>
                        <wps:cNvSpPr>
                          <a:spLocks/>
                        </wps:cNvSpPr>
                        <wps:spPr bwMode="auto">
                          <a:xfrm>
                            <a:off x="3124" y="1556"/>
                            <a:ext cx="6942" cy="2593"/>
                          </a:xfrm>
                          <a:custGeom>
                            <a:avLst/>
                            <a:gdLst>
                              <a:gd name="T0" fmla="+- 0 16652 15532"/>
                              <a:gd name="T1" fmla="*/ T0 w 6942"/>
                              <a:gd name="T2" fmla="+- 0 -1096 -1129"/>
                              <a:gd name="T3" fmla="*/ -1096 h 2593"/>
                              <a:gd name="T4" fmla="+- 0 16652 15532"/>
                              <a:gd name="T5" fmla="*/ T4 w 6942"/>
                              <a:gd name="T6" fmla="+- 0 -1096 -1129"/>
                              <a:gd name="T7" fmla="*/ -1096 h 2593"/>
                              <a:gd name="T8" fmla="+- 0 16710 15532"/>
                              <a:gd name="T9" fmla="*/ T8 w 6942"/>
                              <a:gd name="T10" fmla="+- 0 -1107 -1129"/>
                              <a:gd name="T11" fmla="*/ -1107 h 2593"/>
                              <a:gd name="T12" fmla="+- 0 16754 15532"/>
                              <a:gd name="T13" fmla="*/ T12 w 6942"/>
                              <a:gd name="T14" fmla="+- 0 -215 -1129"/>
                              <a:gd name="T15" fmla="*/ -215 h 2593"/>
                              <a:gd name="T16" fmla="+- 0 16750 15532"/>
                              <a:gd name="T17" fmla="*/ T16 w 6942"/>
                              <a:gd name="T18" fmla="+- 0 -1056 -1129"/>
                              <a:gd name="T19" fmla="*/ -1056 h 2593"/>
                              <a:gd name="T20" fmla="+- 0 17002 15532"/>
                              <a:gd name="T21" fmla="*/ T20 w 6942"/>
                              <a:gd name="T22" fmla="+- 0 -888 -1129"/>
                              <a:gd name="T23" fmla="*/ -888 h 2593"/>
                              <a:gd name="T24" fmla="+- 0 17029 15532"/>
                              <a:gd name="T25" fmla="*/ T24 w 6942"/>
                              <a:gd name="T26" fmla="+- 0 -861 -1129"/>
                              <a:gd name="T27" fmla="*/ -861 h 2593"/>
                              <a:gd name="T28" fmla="+- 0 17000 15532"/>
                              <a:gd name="T29" fmla="*/ T28 w 6942"/>
                              <a:gd name="T30" fmla="+- 0 -723 -1129"/>
                              <a:gd name="T31" fmla="*/ -723 h 2593"/>
                              <a:gd name="T32" fmla="+- 0 16961 15532"/>
                              <a:gd name="T33" fmla="*/ T32 w 6942"/>
                              <a:gd name="T34" fmla="+- 0 -668 -1129"/>
                              <a:gd name="T35" fmla="*/ -668 h 2593"/>
                              <a:gd name="T36" fmla="+- 0 17048 15532"/>
                              <a:gd name="T37" fmla="*/ T36 w 6942"/>
                              <a:gd name="T38" fmla="+- 0 -665 -1129"/>
                              <a:gd name="T39" fmla="*/ -665 h 2593"/>
                              <a:gd name="T40" fmla="+- 0 17127 15532"/>
                              <a:gd name="T41" fmla="*/ T40 w 6942"/>
                              <a:gd name="T42" fmla="+- 0 -734 -1129"/>
                              <a:gd name="T43" fmla="*/ -734 h 2593"/>
                              <a:gd name="T44" fmla="+- 0 17127 15532"/>
                              <a:gd name="T45" fmla="*/ T44 w 6942"/>
                              <a:gd name="T46" fmla="+- 0 -708 -1129"/>
                              <a:gd name="T47" fmla="*/ -708 h 2593"/>
                              <a:gd name="T48" fmla="+- 0 17802 15532"/>
                              <a:gd name="T49" fmla="*/ T48 w 6942"/>
                              <a:gd name="T50" fmla="+- 0 427 -1129"/>
                              <a:gd name="T51" fmla="*/ 427 h 2593"/>
                              <a:gd name="T52" fmla="+- 0 17820 15532"/>
                              <a:gd name="T53" fmla="*/ T52 w 6942"/>
                              <a:gd name="T54" fmla="+- 0 372 -1129"/>
                              <a:gd name="T55" fmla="*/ 372 h 2593"/>
                              <a:gd name="T56" fmla="+- 0 17856 15532"/>
                              <a:gd name="T57" fmla="*/ T56 w 6942"/>
                              <a:gd name="T58" fmla="+- 0 314 -1129"/>
                              <a:gd name="T59" fmla="*/ 314 h 2593"/>
                              <a:gd name="T60" fmla="+- 0 19340 15532"/>
                              <a:gd name="T61" fmla="*/ T60 w 6942"/>
                              <a:gd name="T62" fmla="+- 0 1032 -1129"/>
                              <a:gd name="T63" fmla="*/ 1032 h 2593"/>
                              <a:gd name="T64" fmla="+- 0 19332 15532"/>
                              <a:gd name="T65" fmla="*/ T64 w 6942"/>
                              <a:gd name="T66" fmla="+- 0 967 -1129"/>
                              <a:gd name="T67" fmla="*/ 967 h 2593"/>
                              <a:gd name="T68" fmla="+- 0 19285 15532"/>
                              <a:gd name="T69" fmla="*/ T68 w 6942"/>
                              <a:gd name="T70" fmla="+- 0 942 -1129"/>
                              <a:gd name="T71" fmla="*/ 942 h 2593"/>
                              <a:gd name="T72" fmla="+- 0 19256 15532"/>
                              <a:gd name="T73" fmla="*/ T72 w 6942"/>
                              <a:gd name="T74" fmla="+- 0 993 -1129"/>
                              <a:gd name="T75" fmla="*/ 993 h 2593"/>
                              <a:gd name="T76" fmla="+- 0 19228 15532"/>
                              <a:gd name="T77" fmla="*/ T76 w 6942"/>
                              <a:gd name="T78" fmla="+- 0 1036 -1129"/>
                              <a:gd name="T79" fmla="*/ 1036 h 2593"/>
                              <a:gd name="T80" fmla="+- 0 19182 15532"/>
                              <a:gd name="T81" fmla="*/ T80 w 6942"/>
                              <a:gd name="T82" fmla="+- 0 1059 -1129"/>
                              <a:gd name="T83" fmla="*/ 1059 h 2593"/>
                              <a:gd name="T84" fmla="+- 0 19140 15532"/>
                              <a:gd name="T85" fmla="*/ T84 w 6942"/>
                              <a:gd name="T86" fmla="+- 0 1090 -1129"/>
                              <a:gd name="T87" fmla="*/ 1090 h 2593"/>
                              <a:gd name="T88" fmla="+- 0 19109 15532"/>
                              <a:gd name="T89" fmla="*/ T88 w 6942"/>
                              <a:gd name="T90" fmla="+- 0 1139 -1129"/>
                              <a:gd name="T91" fmla="*/ 1139 h 2593"/>
                              <a:gd name="T92" fmla="+- 0 19120 15532"/>
                              <a:gd name="T93" fmla="*/ T92 w 6942"/>
                              <a:gd name="T94" fmla="+- 0 1189 -1129"/>
                              <a:gd name="T95" fmla="*/ 1189 h 2593"/>
                              <a:gd name="T96" fmla="+- 0 19095 15532"/>
                              <a:gd name="T97" fmla="*/ T96 w 6942"/>
                              <a:gd name="T98" fmla="+- 0 1273 -1129"/>
                              <a:gd name="T99" fmla="*/ 1273 h 2593"/>
                              <a:gd name="T100" fmla="+- 0 19079 15532"/>
                              <a:gd name="T101" fmla="*/ T100 w 6942"/>
                              <a:gd name="T102" fmla="+- 0 1323 -1129"/>
                              <a:gd name="T103" fmla="*/ 1323 h 2593"/>
                              <a:gd name="T104" fmla="+- 0 19082 15532"/>
                              <a:gd name="T105" fmla="*/ T104 w 6942"/>
                              <a:gd name="T106" fmla="+- 0 1383 -1129"/>
                              <a:gd name="T107" fmla="*/ 1383 h 2593"/>
                              <a:gd name="T108" fmla="+- 0 19081 15532"/>
                              <a:gd name="T109" fmla="*/ T108 w 6942"/>
                              <a:gd name="T110" fmla="+- 0 1431 -1129"/>
                              <a:gd name="T111" fmla="*/ 1431 h 2593"/>
                              <a:gd name="T112" fmla="+- 0 19105 15532"/>
                              <a:gd name="T113" fmla="*/ T112 w 6942"/>
                              <a:gd name="T114" fmla="+- 0 1449 -1129"/>
                              <a:gd name="T115" fmla="*/ 1449 h 2593"/>
                              <a:gd name="T116" fmla="+- 0 19151 15532"/>
                              <a:gd name="T117" fmla="*/ T116 w 6942"/>
                              <a:gd name="T118" fmla="+- 0 1460 -1129"/>
                              <a:gd name="T119" fmla="*/ 1460 h 2593"/>
                              <a:gd name="T120" fmla="+- 0 19189 15532"/>
                              <a:gd name="T121" fmla="*/ T120 w 6942"/>
                              <a:gd name="T122" fmla="+- 0 1431 -1129"/>
                              <a:gd name="T123" fmla="*/ 1431 h 2593"/>
                              <a:gd name="T124" fmla="+- 0 19211 15532"/>
                              <a:gd name="T125" fmla="*/ T124 w 6942"/>
                              <a:gd name="T126" fmla="+- 0 1376 -1129"/>
                              <a:gd name="T127" fmla="*/ 1376 h 2593"/>
                              <a:gd name="T128" fmla="+- 0 19223 15532"/>
                              <a:gd name="T129" fmla="*/ T128 w 6942"/>
                              <a:gd name="T130" fmla="+- 0 1346 -1129"/>
                              <a:gd name="T131" fmla="*/ 1346 h 2593"/>
                              <a:gd name="T132" fmla="+- 0 19249 15532"/>
                              <a:gd name="T133" fmla="*/ T132 w 6942"/>
                              <a:gd name="T134" fmla="+- 0 1283 -1129"/>
                              <a:gd name="T135" fmla="*/ 1283 h 2593"/>
                              <a:gd name="T136" fmla="+- 0 19282 15532"/>
                              <a:gd name="T137" fmla="*/ T136 w 6942"/>
                              <a:gd name="T138" fmla="+- 0 1199 -1129"/>
                              <a:gd name="T139" fmla="*/ 1199 h 2593"/>
                              <a:gd name="T140" fmla="+- 0 19307 15532"/>
                              <a:gd name="T141" fmla="*/ T140 w 6942"/>
                              <a:gd name="T142" fmla="+- 0 1159 -1129"/>
                              <a:gd name="T143" fmla="*/ 1159 h 2593"/>
                              <a:gd name="T144" fmla="+- 0 19318 15532"/>
                              <a:gd name="T145" fmla="*/ T144 w 6942"/>
                              <a:gd name="T146" fmla="+- 0 1085 -1129"/>
                              <a:gd name="T147" fmla="*/ 1085 h 2593"/>
                              <a:gd name="T148" fmla="+- 0 19438 15532"/>
                              <a:gd name="T149" fmla="*/ T148 w 6942"/>
                              <a:gd name="T150" fmla="+- 0 -59 -1129"/>
                              <a:gd name="T151" fmla="*/ -59 h 2593"/>
                              <a:gd name="T152" fmla="+- 0 19485 15532"/>
                              <a:gd name="T153" fmla="*/ T152 w 6942"/>
                              <a:gd name="T154" fmla="+- 0 -85 -1129"/>
                              <a:gd name="T155" fmla="*/ -85 h 2593"/>
                              <a:gd name="T156" fmla="+- 0 19485 15532"/>
                              <a:gd name="T157" fmla="*/ T156 w 6942"/>
                              <a:gd name="T158" fmla="+- 0 -85 -1129"/>
                              <a:gd name="T159" fmla="*/ -85 h 2593"/>
                              <a:gd name="T160" fmla="+- 0 20431 15532"/>
                              <a:gd name="T161" fmla="*/ T160 w 6942"/>
                              <a:gd name="T162" fmla="+- 0 63 -1129"/>
                              <a:gd name="T163" fmla="*/ 63 h 2593"/>
                              <a:gd name="T164" fmla="+- 0 20403 15532"/>
                              <a:gd name="T165" fmla="*/ T164 w 6942"/>
                              <a:gd name="T166" fmla="+- 0 46 -1129"/>
                              <a:gd name="T167" fmla="*/ 46 h 2593"/>
                              <a:gd name="T168" fmla="+- 0 20395 15532"/>
                              <a:gd name="T169" fmla="*/ T168 w 6942"/>
                              <a:gd name="T170" fmla="+- 0 162 -1129"/>
                              <a:gd name="T171" fmla="*/ 162 h 2593"/>
                              <a:gd name="T172" fmla="+- 0 20457 15532"/>
                              <a:gd name="T173" fmla="*/ T172 w 6942"/>
                              <a:gd name="T174" fmla="+- 0 192 -1129"/>
                              <a:gd name="T175" fmla="*/ 192 h 2593"/>
                              <a:gd name="T176" fmla="+- 0 20466 15532"/>
                              <a:gd name="T177" fmla="*/ T176 w 6942"/>
                              <a:gd name="T178" fmla="+- 0 145 -1129"/>
                              <a:gd name="T179" fmla="*/ 145 h 2593"/>
                              <a:gd name="T180" fmla="+- 0 22113 15532"/>
                              <a:gd name="T181" fmla="*/ T180 w 6942"/>
                              <a:gd name="T182" fmla="+- 0 366 -1129"/>
                              <a:gd name="T183" fmla="*/ 366 h 2593"/>
                              <a:gd name="T184" fmla="+- 0 22114 15532"/>
                              <a:gd name="T185" fmla="*/ T184 w 6942"/>
                              <a:gd name="T186" fmla="+- 0 435 -1129"/>
                              <a:gd name="T187" fmla="*/ 435 h 2593"/>
                              <a:gd name="T188" fmla="+- 0 22122 15532"/>
                              <a:gd name="T189" fmla="*/ T188 w 6942"/>
                              <a:gd name="T190" fmla="+- 0 446 -1129"/>
                              <a:gd name="T191" fmla="*/ 446 h 2593"/>
                              <a:gd name="T192" fmla="+- 0 22114 15532"/>
                              <a:gd name="T193" fmla="*/ T192 w 6942"/>
                              <a:gd name="T194" fmla="+- 0 509 -1129"/>
                              <a:gd name="T195" fmla="*/ 509 h 2593"/>
                              <a:gd name="T196" fmla="+- 0 22131 15532"/>
                              <a:gd name="T197" fmla="*/ T196 w 6942"/>
                              <a:gd name="T198" fmla="+- 0 331 -1129"/>
                              <a:gd name="T199" fmla="*/ 331 h 2593"/>
                              <a:gd name="T200" fmla="+- 0 22135 15532"/>
                              <a:gd name="T201" fmla="*/ T200 w 6942"/>
                              <a:gd name="T202" fmla="+- 0 385 -1129"/>
                              <a:gd name="T203" fmla="*/ 385 h 2593"/>
                              <a:gd name="T204" fmla="+- 0 22139 15532"/>
                              <a:gd name="T205" fmla="*/ T204 w 6942"/>
                              <a:gd name="T206" fmla="+- 0 404 -1129"/>
                              <a:gd name="T207" fmla="*/ 404 h 2593"/>
                              <a:gd name="T208" fmla="+- 0 22230 15532"/>
                              <a:gd name="T209" fmla="*/ T208 w 6942"/>
                              <a:gd name="T210" fmla="+- 0 299 -1129"/>
                              <a:gd name="T211" fmla="*/ 299 h 2593"/>
                              <a:gd name="T212" fmla="+- 0 22231 15532"/>
                              <a:gd name="T213" fmla="*/ T212 w 6942"/>
                              <a:gd name="T214" fmla="+- 0 337 -1129"/>
                              <a:gd name="T215" fmla="*/ 337 h 2593"/>
                              <a:gd name="T216" fmla="+- 0 22256 15532"/>
                              <a:gd name="T217" fmla="*/ T216 w 6942"/>
                              <a:gd name="T218" fmla="+- 0 255 -1129"/>
                              <a:gd name="T219" fmla="*/ 255 h 2593"/>
                              <a:gd name="T220" fmla="+- 0 22250 15532"/>
                              <a:gd name="T221" fmla="*/ T220 w 6942"/>
                              <a:gd name="T222" fmla="+- 0 270 -1129"/>
                              <a:gd name="T223" fmla="*/ 270 h 2593"/>
                              <a:gd name="T224" fmla="+- 0 22261 15532"/>
                              <a:gd name="T225" fmla="*/ T224 w 6942"/>
                              <a:gd name="T226" fmla="+- 0 242 -1129"/>
                              <a:gd name="T227" fmla="*/ 242 h 2593"/>
                              <a:gd name="T228" fmla="+- 0 22350 15532"/>
                              <a:gd name="T229" fmla="*/ T228 w 6942"/>
                              <a:gd name="T230" fmla="+- 0 142 -1129"/>
                              <a:gd name="T231" fmla="*/ 142 h 2593"/>
                              <a:gd name="T232" fmla="+- 0 22330 15532"/>
                              <a:gd name="T233" fmla="*/ T232 w 6942"/>
                              <a:gd name="T234" fmla="+- 0 164 -1129"/>
                              <a:gd name="T235" fmla="*/ 164 h 2593"/>
                              <a:gd name="T236" fmla="+- 0 22458 15532"/>
                              <a:gd name="T237" fmla="*/ T236 w 6942"/>
                              <a:gd name="T238" fmla="+- 0 41 -1129"/>
                              <a:gd name="T239" fmla="*/ 41 h 2593"/>
                              <a:gd name="T240" fmla="+- 0 22469 15532"/>
                              <a:gd name="T241" fmla="*/ T240 w 6942"/>
                              <a:gd name="T242" fmla="+- 0 73 -1129"/>
                              <a:gd name="T243" fmla="*/ 73 h 2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2" h="2593">
                                <a:moveTo>
                                  <a:pt x="18" y="1019"/>
                                </a:moveTo>
                                <a:lnTo>
                                  <a:pt x="3" y="1023"/>
                                </a:lnTo>
                                <a:lnTo>
                                  <a:pt x="0" y="1034"/>
                                </a:lnTo>
                                <a:lnTo>
                                  <a:pt x="18" y="1019"/>
                                </a:lnTo>
                                <a:moveTo>
                                  <a:pt x="1120" y="33"/>
                                </a:moveTo>
                                <a:lnTo>
                                  <a:pt x="1109" y="18"/>
                                </a:lnTo>
                                <a:lnTo>
                                  <a:pt x="1099" y="25"/>
                                </a:lnTo>
                                <a:lnTo>
                                  <a:pt x="1106" y="47"/>
                                </a:lnTo>
                                <a:lnTo>
                                  <a:pt x="1120" y="43"/>
                                </a:lnTo>
                                <a:lnTo>
                                  <a:pt x="1120" y="33"/>
                                </a:lnTo>
                                <a:moveTo>
                                  <a:pt x="1178" y="22"/>
                                </a:moveTo>
                                <a:lnTo>
                                  <a:pt x="1164" y="0"/>
                                </a:lnTo>
                                <a:lnTo>
                                  <a:pt x="1157" y="22"/>
                                </a:lnTo>
                                <a:lnTo>
                                  <a:pt x="1167" y="36"/>
                                </a:lnTo>
                                <a:lnTo>
                                  <a:pt x="1178" y="22"/>
                                </a:lnTo>
                                <a:moveTo>
                                  <a:pt x="1222" y="914"/>
                                </a:moveTo>
                                <a:lnTo>
                                  <a:pt x="1218" y="896"/>
                                </a:lnTo>
                                <a:lnTo>
                                  <a:pt x="1207" y="899"/>
                                </a:lnTo>
                                <a:lnTo>
                                  <a:pt x="1207" y="914"/>
                                </a:lnTo>
                                <a:lnTo>
                                  <a:pt x="1222" y="914"/>
                                </a:lnTo>
                                <a:moveTo>
                                  <a:pt x="1225" y="51"/>
                                </a:moveTo>
                                <a:lnTo>
                                  <a:pt x="1207" y="36"/>
                                </a:lnTo>
                                <a:lnTo>
                                  <a:pt x="1200" y="62"/>
                                </a:lnTo>
                                <a:lnTo>
                                  <a:pt x="1215" y="73"/>
                                </a:lnTo>
                                <a:lnTo>
                                  <a:pt x="1218" y="73"/>
                                </a:lnTo>
                                <a:lnTo>
                                  <a:pt x="1225" y="51"/>
                                </a:lnTo>
                                <a:moveTo>
                                  <a:pt x="1505" y="250"/>
                                </a:moveTo>
                                <a:lnTo>
                                  <a:pt x="1494" y="239"/>
                                </a:lnTo>
                                <a:lnTo>
                                  <a:pt x="1483" y="240"/>
                                </a:lnTo>
                                <a:lnTo>
                                  <a:pt x="1470" y="241"/>
                                </a:lnTo>
                                <a:lnTo>
                                  <a:pt x="1459" y="244"/>
                                </a:lnTo>
                                <a:lnTo>
                                  <a:pt x="1454" y="250"/>
                                </a:lnTo>
                                <a:lnTo>
                                  <a:pt x="1454" y="261"/>
                                </a:lnTo>
                                <a:lnTo>
                                  <a:pt x="1468" y="268"/>
                                </a:lnTo>
                                <a:lnTo>
                                  <a:pt x="1497" y="268"/>
                                </a:lnTo>
                                <a:lnTo>
                                  <a:pt x="1505" y="250"/>
                                </a:lnTo>
                                <a:moveTo>
                                  <a:pt x="1530" y="439"/>
                                </a:moveTo>
                                <a:lnTo>
                                  <a:pt x="1505" y="417"/>
                                </a:lnTo>
                                <a:lnTo>
                                  <a:pt x="1512" y="399"/>
                                </a:lnTo>
                                <a:lnTo>
                                  <a:pt x="1468" y="406"/>
                                </a:lnTo>
                                <a:lnTo>
                                  <a:pt x="1454" y="413"/>
                                </a:lnTo>
                                <a:lnTo>
                                  <a:pt x="1454" y="417"/>
                                </a:lnTo>
                                <a:lnTo>
                                  <a:pt x="1447" y="428"/>
                                </a:lnTo>
                                <a:lnTo>
                                  <a:pt x="1439" y="439"/>
                                </a:lnTo>
                                <a:lnTo>
                                  <a:pt x="1429" y="461"/>
                                </a:lnTo>
                                <a:lnTo>
                                  <a:pt x="1447" y="461"/>
                                </a:lnTo>
                                <a:lnTo>
                                  <a:pt x="1450" y="446"/>
                                </a:lnTo>
                                <a:lnTo>
                                  <a:pt x="1494" y="446"/>
                                </a:lnTo>
                                <a:lnTo>
                                  <a:pt x="1505" y="457"/>
                                </a:lnTo>
                                <a:lnTo>
                                  <a:pt x="1516" y="464"/>
                                </a:lnTo>
                                <a:lnTo>
                                  <a:pt x="1530" y="464"/>
                                </a:lnTo>
                                <a:lnTo>
                                  <a:pt x="1530" y="446"/>
                                </a:lnTo>
                                <a:lnTo>
                                  <a:pt x="1530" y="439"/>
                                </a:lnTo>
                                <a:moveTo>
                                  <a:pt x="1610" y="395"/>
                                </a:moveTo>
                                <a:lnTo>
                                  <a:pt x="1595" y="395"/>
                                </a:lnTo>
                                <a:lnTo>
                                  <a:pt x="1577" y="406"/>
                                </a:lnTo>
                                <a:lnTo>
                                  <a:pt x="1577" y="410"/>
                                </a:lnTo>
                                <a:lnTo>
                                  <a:pt x="1555" y="432"/>
                                </a:lnTo>
                                <a:lnTo>
                                  <a:pt x="1566" y="442"/>
                                </a:lnTo>
                                <a:lnTo>
                                  <a:pt x="1595" y="421"/>
                                </a:lnTo>
                                <a:lnTo>
                                  <a:pt x="1610" y="413"/>
                                </a:lnTo>
                                <a:lnTo>
                                  <a:pt x="1610" y="395"/>
                                </a:lnTo>
                                <a:moveTo>
                                  <a:pt x="2281" y="1567"/>
                                </a:moveTo>
                                <a:lnTo>
                                  <a:pt x="2274" y="1545"/>
                                </a:lnTo>
                                <a:lnTo>
                                  <a:pt x="2270" y="1556"/>
                                </a:lnTo>
                                <a:lnTo>
                                  <a:pt x="2281" y="1567"/>
                                </a:lnTo>
                                <a:moveTo>
                                  <a:pt x="2310" y="1505"/>
                                </a:moveTo>
                                <a:lnTo>
                                  <a:pt x="2306" y="1491"/>
                                </a:lnTo>
                                <a:lnTo>
                                  <a:pt x="2288" y="1491"/>
                                </a:lnTo>
                                <a:lnTo>
                                  <a:pt x="2288" y="1501"/>
                                </a:lnTo>
                                <a:lnTo>
                                  <a:pt x="2295" y="1509"/>
                                </a:lnTo>
                                <a:lnTo>
                                  <a:pt x="2310" y="1505"/>
                                </a:lnTo>
                                <a:moveTo>
                                  <a:pt x="2350" y="1433"/>
                                </a:moveTo>
                                <a:lnTo>
                                  <a:pt x="2335" y="1425"/>
                                </a:lnTo>
                                <a:lnTo>
                                  <a:pt x="2324" y="1443"/>
                                </a:lnTo>
                                <a:lnTo>
                                  <a:pt x="2343" y="1443"/>
                                </a:lnTo>
                                <a:lnTo>
                                  <a:pt x="2350" y="1433"/>
                                </a:lnTo>
                                <a:moveTo>
                                  <a:pt x="3811" y="2180"/>
                                </a:moveTo>
                                <a:lnTo>
                                  <a:pt x="3809" y="2170"/>
                                </a:lnTo>
                                <a:lnTo>
                                  <a:pt x="3808" y="2161"/>
                                </a:lnTo>
                                <a:lnTo>
                                  <a:pt x="3804" y="2139"/>
                                </a:lnTo>
                                <a:lnTo>
                                  <a:pt x="3802" y="2124"/>
                                </a:lnTo>
                                <a:lnTo>
                                  <a:pt x="3801" y="2110"/>
                                </a:lnTo>
                                <a:lnTo>
                                  <a:pt x="3801" y="2101"/>
                                </a:lnTo>
                                <a:lnTo>
                                  <a:pt x="3800" y="2096"/>
                                </a:lnTo>
                                <a:lnTo>
                                  <a:pt x="3793" y="2067"/>
                                </a:lnTo>
                                <a:lnTo>
                                  <a:pt x="3782" y="2056"/>
                                </a:lnTo>
                                <a:lnTo>
                                  <a:pt x="3779" y="2042"/>
                                </a:lnTo>
                                <a:lnTo>
                                  <a:pt x="3757" y="2071"/>
                                </a:lnTo>
                                <a:lnTo>
                                  <a:pt x="3753" y="2071"/>
                                </a:lnTo>
                                <a:lnTo>
                                  <a:pt x="3746" y="2089"/>
                                </a:lnTo>
                                <a:lnTo>
                                  <a:pt x="3741" y="2098"/>
                                </a:lnTo>
                                <a:lnTo>
                                  <a:pt x="3736" y="2101"/>
                                </a:lnTo>
                                <a:lnTo>
                                  <a:pt x="3731" y="2107"/>
                                </a:lnTo>
                                <a:lnTo>
                                  <a:pt x="3724" y="2122"/>
                                </a:lnTo>
                                <a:lnTo>
                                  <a:pt x="3719" y="2139"/>
                                </a:lnTo>
                                <a:lnTo>
                                  <a:pt x="3717" y="2150"/>
                                </a:lnTo>
                                <a:lnTo>
                                  <a:pt x="3714" y="2156"/>
                                </a:lnTo>
                                <a:lnTo>
                                  <a:pt x="3706" y="2161"/>
                                </a:lnTo>
                                <a:lnTo>
                                  <a:pt x="3696" y="2165"/>
                                </a:lnTo>
                                <a:lnTo>
                                  <a:pt x="3688" y="2166"/>
                                </a:lnTo>
                                <a:lnTo>
                                  <a:pt x="3680" y="2169"/>
                                </a:lnTo>
                                <a:lnTo>
                                  <a:pt x="3670" y="2176"/>
                                </a:lnTo>
                                <a:lnTo>
                                  <a:pt x="3660" y="2184"/>
                                </a:lnTo>
                                <a:lnTo>
                                  <a:pt x="3650" y="2188"/>
                                </a:lnTo>
                                <a:lnTo>
                                  <a:pt x="3642" y="2192"/>
                                </a:lnTo>
                                <a:lnTo>
                                  <a:pt x="3634" y="2198"/>
                                </a:lnTo>
                                <a:lnTo>
                                  <a:pt x="3623" y="2209"/>
                                </a:lnTo>
                                <a:lnTo>
                                  <a:pt x="3615" y="2209"/>
                                </a:lnTo>
                                <a:lnTo>
                                  <a:pt x="3608" y="2219"/>
                                </a:lnTo>
                                <a:lnTo>
                                  <a:pt x="3601" y="2227"/>
                                </a:lnTo>
                                <a:lnTo>
                                  <a:pt x="3592" y="2235"/>
                                </a:lnTo>
                                <a:lnTo>
                                  <a:pt x="3584" y="2244"/>
                                </a:lnTo>
                                <a:lnTo>
                                  <a:pt x="3579" y="2256"/>
                                </a:lnTo>
                                <a:lnTo>
                                  <a:pt x="3577" y="2268"/>
                                </a:lnTo>
                                <a:lnTo>
                                  <a:pt x="3575" y="2278"/>
                                </a:lnTo>
                                <a:lnTo>
                                  <a:pt x="3574" y="2287"/>
                                </a:lnTo>
                                <a:lnTo>
                                  <a:pt x="3576" y="2299"/>
                                </a:lnTo>
                                <a:lnTo>
                                  <a:pt x="3581" y="2310"/>
                                </a:lnTo>
                                <a:lnTo>
                                  <a:pt x="3588" y="2318"/>
                                </a:lnTo>
                                <a:lnTo>
                                  <a:pt x="3591" y="2331"/>
                                </a:lnTo>
                                <a:lnTo>
                                  <a:pt x="3586" y="2354"/>
                                </a:lnTo>
                                <a:lnTo>
                                  <a:pt x="3576" y="2378"/>
                                </a:lnTo>
                                <a:lnTo>
                                  <a:pt x="3568" y="2394"/>
                                </a:lnTo>
                                <a:lnTo>
                                  <a:pt x="3563" y="2402"/>
                                </a:lnTo>
                                <a:lnTo>
                                  <a:pt x="3549" y="2419"/>
                                </a:lnTo>
                                <a:lnTo>
                                  <a:pt x="3542" y="2428"/>
                                </a:lnTo>
                                <a:lnTo>
                                  <a:pt x="3541" y="2434"/>
                                </a:lnTo>
                                <a:lnTo>
                                  <a:pt x="3543" y="2441"/>
                                </a:lnTo>
                                <a:lnTo>
                                  <a:pt x="3547" y="2452"/>
                                </a:lnTo>
                                <a:lnTo>
                                  <a:pt x="3543" y="2459"/>
                                </a:lnTo>
                                <a:lnTo>
                                  <a:pt x="3550" y="2481"/>
                                </a:lnTo>
                                <a:lnTo>
                                  <a:pt x="3557" y="2495"/>
                                </a:lnTo>
                                <a:lnTo>
                                  <a:pt x="3554" y="2506"/>
                                </a:lnTo>
                                <a:lnTo>
                                  <a:pt x="3550" y="2512"/>
                                </a:lnTo>
                                <a:lnTo>
                                  <a:pt x="3546" y="2515"/>
                                </a:lnTo>
                                <a:lnTo>
                                  <a:pt x="3543" y="2521"/>
                                </a:lnTo>
                                <a:lnTo>
                                  <a:pt x="3543" y="2535"/>
                                </a:lnTo>
                                <a:lnTo>
                                  <a:pt x="3546" y="2550"/>
                                </a:lnTo>
                                <a:lnTo>
                                  <a:pt x="3549" y="2560"/>
                                </a:lnTo>
                                <a:lnTo>
                                  <a:pt x="3554" y="2566"/>
                                </a:lnTo>
                                <a:lnTo>
                                  <a:pt x="3561" y="2571"/>
                                </a:lnTo>
                                <a:lnTo>
                                  <a:pt x="3566" y="2575"/>
                                </a:lnTo>
                                <a:lnTo>
                                  <a:pt x="3569" y="2577"/>
                                </a:lnTo>
                                <a:lnTo>
                                  <a:pt x="3573" y="2578"/>
                                </a:lnTo>
                                <a:lnTo>
                                  <a:pt x="3583" y="2582"/>
                                </a:lnTo>
                                <a:lnTo>
                                  <a:pt x="3593" y="2587"/>
                                </a:lnTo>
                                <a:lnTo>
                                  <a:pt x="3600" y="2591"/>
                                </a:lnTo>
                                <a:lnTo>
                                  <a:pt x="3607" y="2592"/>
                                </a:lnTo>
                                <a:lnTo>
                                  <a:pt x="3619" y="2589"/>
                                </a:lnTo>
                                <a:lnTo>
                                  <a:pt x="3633" y="2585"/>
                                </a:lnTo>
                                <a:lnTo>
                                  <a:pt x="3644" y="2581"/>
                                </a:lnTo>
                                <a:lnTo>
                                  <a:pt x="3651" y="2576"/>
                                </a:lnTo>
                                <a:lnTo>
                                  <a:pt x="3655" y="2568"/>
                                </a:lnTo>
                                <a:lnTo>
                                  <a:pt x="3657" y="2560"/>
                                </a:lnTo>
                                <a:lnTo>
                                  <a:pt x="3657" y="2555"/>
                                </a:lnTo>
                                <a:lnTo>
                                  <a:pt x="3659" y="2547"/>
                                </a:lnTo>
                                <a:lnTo>
                                  <a:pt x="3666" y="2531"/>
                                </a:lnTo>
                                <a:lnTo>
                                  <a:pt x="3675" y="2514"/>
                                </a:lnTo>
                                <a:lnTo>
                                  <a:pt x="3679" y="2505"/>
                                </a:lnTo>
                                <a:lnTo>
                                  <a:pt x="3682" y="2498"/>
                                </a:lnTo>
                                <a:lnTo>
                                  <a:pt x="3684" y="2491"/>
                                </a:lnTo>
                                <a:lnTo>
                                  <a:pt x="3686" y="2486"/>
                                </a:lnTo>
                                <a:lnTo>
                                  <a:pt x="3688" y="2482"/>
                                </a:lnTo>
                                <a:lnTo>
                                  <a:pt x="3691" y="2475"/>
                                </a:lnTo>
                                <a:lnTo>
                                  <a:pt x="3699" y="2459"/>
                                </a:lnTo>
                                <a:lnTo>
                                  <a:pt x="3707" y="2441"/>
                                </a:lnTo>
                                <a:lnTo>
                                  <a:pt x="3712" y="2430"/>
                                </a:lnTo>
                                <a:lnTo>
                                  <a:pt x="3715" y="2421"/>
                                </a:lnTo>
                                <a:lnTo>
                                  <a:pt x="3717" y="2412"/>
                                </a:lnTo>
                                <a:lnTo>
                                  <a:pt x="3721" y="2400"/>
                                </a:lnTo>
                                <a:lnTo>
                                  <a:pt x="3736" y="2370"/>
                                </a:lnTo>
                                <a:lnTo>
                                  <a:pt x="3742" y="2354"/>
                                </a:lnTo>
                                <a:lnTo>
                                  <a:pt x="3750" y="2332"/>
                                </a:lnTo>
                                <a:lnTo>
                                  <a:pt x="3750" y="2328"/>
                                </a:lnTo>
                                <a:lnTo>
                                  <a:pt x="3757" y="2317"/>
                                </a:lnTo>
                                <a:lnTo>
                                  <a:pt x="3763" y="2313"/>
                                </a:lnTo>
                                <a:lnTo>
                                  <a:pt x="3769" y="2311"/>
                                </a:lnTo>
                                <a:lnTo>
                                  <a:pt x="3773" y="2305"/>
                                </a:lnTo>
                                <a:lnTo>
                                  <a:pt x="3775" y="2288"/>
                                </a:lnTo>
                                <a:lnTo>
                                  <a:pt x="3773" y="2269"/>
                                </a:lnTo>
                                <a:lnTo>
                                  <a:pt x="3771" y="2257"/>
                                </a:lnTo>
                                <a:lnTo>
                                  <a:pt x="3770" y="2246"/>
                                </a:lnTo>
                                <a:lnTo>
                                  <a:pt x="3775" y="2230"/>
                                </a:lnTo>
                                <a:lnTo>
                                  <a:pt x="3786" y="2214"/>
                                </a:lnTo>
                                <a:lnTo>
                                  <a:pt x="3799" y="2201"/>
                                </a:lnTo>
                                <a:lnTo>
                                  <a:pt x="3809" y="2190"/>
                                </a:lnTo>
                                <a:lnTo>
                                  <a:pt x="3811" y="2180"/>
                                </a:lnTo>
                                <a:moveTo>
                                  <a:pt x="3909" y="1088"/>
                                </a:moveTo>
                                <a:lnTo>
                                  <a:pt x="3906" y="1070"/>
                                </a:lnTo>
                                <a:lnTo>
                                  <a:pt x="3887" y="1073"/>
                                </a:lnTo>
                                <a:lnTo>
                                  <a:pt x="3873" y="1092"/>
                                </a:lnTo>
                                <a:lnTo>
                                  <a:pt x="3891" y="1095"/>
                                </a:lnTo>
                                <a:lnTo>
                                  <a:pt x="3909" y="1088"/>
                                </a:lnTo>
                                <a:moveTo>
                                  <a:pt x="3953" y="1044"/>
                                </a:moveTo>
                                <a:lnTo>
                                  <a:pt x="3938" y="1044"/>
                                </a:lnTo>
                                <a:lnTo>
                                  <a:pt x="3927" y="1059"/>
                                </a:lnTo>
                                <a:lnTo>
                                  <a:pt x="3945" y="1070"/>
                                </a:lnTo>
                                <a:lnTo>
                                  <a:pt x="3953" y="1055"/>
                                </a:lnTo>
                                <a:lnTo>
                                  <a:pt x="3953" y="1044"/>
                                </a:lnTo>
                                <a:moveTo>
                                  <a:pt x="4936" y="1248"/>
                                </a:moveTo>
                                <a:lnTo>
                                  <a:pt x="4914" y="1226"/>
                                </a:lnTo>
                                <a:lnTo>
                                  <a:pt x="4914" y="1219"/>
                                </a:lnTo>
                                <a:lnTo>
                                  <a:pt x="4903" y="1200"/>
                                </a:lnTo>
                                <a:lnTo>
                                  <a:pt x="4899" y="1192"/>
                                </a:lnTo>
                                <a:lnTo>
                                  <a:pt x="4900" y="1191"/>
                                </a:lnTo>
                                <a:lnTo>
                                  <a:pt x="4900" y="1190"/>
                                </a:lnTo>
                                <a:lnTo>
                                  <a:pt x="4892" y="1182"/>
                                </a:lnTo>
                                <a:lnTo>
                                  <a:pt x="4874" y="1164"/>
                                </a:lnTo>
                                <a:lnTo>
                                  <a:pt x="4871" y="1175"/>
                                </a:lnTo>
                                <a:lnTo>
                                  <a:pt x="4867" y="1188"/>
                                </a:lnTo>
                                <a:lnTo>
                                  <a:pt x="4863" y="1204"/>
                                </a:lnTo>
                                <a:lnTo>
                                  <a:pt x="4867" y="1208"/>
                                </a:lnTo>
                                <a:lnTo>
                                  <a:pt x="4867" y="1277"/>
                                </a:lnTo>
                                <a:lnTo>
                                  <a:pt x="4863" y="1291"/>
                                </a:lnTo>
                                <a:lnTo>
                                  <a:pt x="4870" y="1302"/>
                                </a:lnTo>
                                <a:lnTo>
                                  <a:pt x="4878" y="1313"/>
                                </a:lnTo>
                                <a:lnTo>
                                  <a:pt x="4896" y="1320"/>
                                </a:lnTo>
                                <a:lnTo>
                                  <a:pt x="4921" y="1313"/>
                                </a:lnTo>
                                <a:lnTo>
                                  <a:pt x="4925" y="1321"/>
                                </a:lnTo>
                                <a:lnTo>
                                  <a:pt x="4928" y="1321"/>
                                </a:lnTo>
                                <a:lnTo>
                                  <a:pt x="4930" y="1313"/>
                                </a:lnTo>
                                <a:lnTo>
                                  <a:pt x="4932" y="1295"/>
                                </a:lnTo>
                                <a:lnTo>
                                  <a:pt x="4934" y="1274"/>
                                </a:lnTo>
                                <a:lnTo>
                                  <a:pt x="4935" y="1259"/>
                                </a:lnTo>
                                <a:lnTo>
                                  <a:pt x="4936" y="1250"/>
                                </a:lnTo>
                                <a:lnTo>
                                  <a:pt x="4936" y="1248"/>
                                </a:lnTo>
                                <a:moveTo>
                                  <a:pt x="6582" y="1508"/>
                                </a:moveTo>
                                <a:lnTo>
                                  <a:pt x="6581" y="1495"/>
                                </a:lnTo>
                                <a:lnTo>
                                  <a:pt x="6575" y="1499"/>
                                </a:lnTo>
                                <a:lnTo>
                                  <a:pt x="6575" y="1510"/>
                                </a:lnTo>
                                <a:lnTo>
                                  <a:pt x="6582" y="1508"/>
                                </a:lnTo>
                                <a:moveTo>
                                  <a:pt x="6590" y="1575"/>
                                </a:moveTo>
                                <a:lnTo>
                                  <a:pt x="6582" y="1564"/>
                                </a:lnTo>
                                <a:lnTo>
                                  <a:pt x="6571" y="1581"/>
                                </a:lnTo>
                                <a:lnTo>
                                  <a:pt x="6579" y="1588"/>
                                </a:lnTo>
                                <a:lnTo>
                                  <a:pt x="6584" y="1592"/>
                                </a:lnTo>
                                <a:lnTo>
                                  <a:pt x="6588" y="1586"/>
                                </a:lnTo>
                                <a:lnTo>
                                  <a:pt x="6590" y="1575"/>
                                </a:lnTo>
                                <a:moveTo>
                                  <a:pt x="6594" y="1633"/>
                                </a:moveTo>
                                <a:lnTo>
                                  <a:pt x="6592" y="1625"/>
                                </a:lnTo>
                                <a:lnTo>
                                  <a:pt x="6581" y="1625"/>
                                </a:lnTo>
                                <a:lnTo>
                                  <a:pt x="6579" y="1627"/>
                                </a:lnTo>
                                <a:lnTo>
                                  <a:pt x="6582" y="1638"/>
                                </a:lnTo>
                                <a:lnTo>
                                  <a:pt x="6594" y="1648"/>
                                </a:lnTo>
                                <a:lnTo>
                                  <a:pt x="6594" y="1633"/>
                                </a:lnTo>
                                <a:moveTo>
                                  <a:pt x="6610" y="1473"/>
                                </a:moveTo>
                                <a:lnTo>
                                  <a:pt x="6608" y="1466"/>
                                </a:lnTo>
                                <a:lnTo>
                                  <a:pt x="6599" y="1460"/>
                                </a:lnTo>
                                <a:lnTo>
                                  <a:pt x="6599" y="1475"/>
                                </a:lnTo>
                                <a:lnTo>
                                  <a:pt x="6607" y="1484"/>
                                </a:lnTo>
                                <a:lnTo>
                                  <a:pt x="6610" y="1473"/>
                                </a:lnTo>
                                <a:moveTo>
                                  <a:pt x="6610" y="1516"/>
                                </a:moveTo>
                                <a:lnTo>
                                  <a:pt x="6603" y="1514"/>
                                </a:lnTo>
                                <a:lnTo>
                                  <a:pt x="6599" y="1520"/>
                                </a:lnTo>
                                <a:lnTo>
                                  <a:pt x="6595" y="1529"/>
                                </a:lnTo>
                                <a:lnTo>
                                  <a:pt x="6597" y="1536"/>
                                </a:lnTo>
                                <a:lnTo>
                                  <a:pt x="6603" y="1544"/>
                                </a:lnTo>
                                <a:lnTo>
                                  <a:pt x="6607" y="1533"/>
                                </a:lnTo>
                                <a:lnTo>
                                  <a:pt x="6608" y="1527"/>
                                </a:lnTo>
                                <a:lnTo>
                                  <a:pt x="6610" y="1516"/>
                                </a:lnTo>
                                <a:moveTo>
                                  <a:pt x="6720" y="1451"/>
                                </a:moveTo>
                                <a:lnTo>
                                  <a:pt x="6716" y="1445"/>
                                </a:lnTo>
                                <a:lnTo>
                                  <a:pt x="6698" y="1428"/>
                                </a:lnTo>
                                <a:lnTo>
                                  <a:pt x="6686" y="1451"/>
                                </a:lnTo>
                                <a:lnTo>
                                  <a:pt x="6681" y="1451"/>
                                </a:lnTo>
                                <a:lnTo>
                                  <a:pt x="6686" y="1456"/>
                                </a:lnTo>
                                <a:lnTo>
                                  <a:pt x="6692" y="1462"/>
                                </a:lnTo>
                                <a:lnTo>
                                  <a:pt x="6699" y="1466"/>
                                </a:lnTo>
                                <a:lnTo>
                                  <a:pt x="6711" y="1464"/>
                                </a:lnTo>
                                <a:lnTo>
                                  <a:pt x="6720" y="1473"/>
                                </a:lnTo>
                                <a:lnTo>
                                  <a:pt x="6720" y="1464"/>
                                </a:lnTo>
                                <a:lnTo>
                                  <a:pt x="6720" y="1451"/>
                                </a:lnTo>
                                <a:moveTo>
                                  <a:pt x="6724" y="1384"/>
                                </a:moveTo>
                                <a:lnTo>
                                  <a:pt x="6722" y="1378"/>
                                </a:lnTo>
                                <a:lnTo>
                                  <a:pt x="6707" y="1380"/>
                                </a:lnTo>
                                <a:lnTo>
                                  <a:pt x="6701" y="1391"/>
                                </a:lnTo>
                                <a:lnTo>
                                  <a:pt x="6712" y="1399"/>
                                </a:lnTo>
                                <a:lnTo>
                                  <a:pt x="6718" y="1399"/>
                                </a:lnTo>
                                <a:lnTo>
                                  <a:pt x="6724" y="1391"/>
                                </a:lnTo>
                                <a:lnTo>
                                  <a:pt x="6724" y="1384"/>
                                </a:lnTo>
                                <a:moveTo>
                                  <a:pt x="6738" y="1365"/>
                                </a:moveTo>
                                <a:lnTo>
                                  <a:pt x="6733" y="1356"/>
                                </a:lnTo>
                                <a:lnTo>
                                  <a:pt x="6729" y="1371"/>
                                </a:lnTo>
                                <a:lnTo>
                                  <a:pt x="6738" y="1375"/>
                                </a:lnTo>
                                <a:lnTo>
                                  <a:pt x="6738" y="1365"/>
                                </a:lnTo>
                                <a:moveTo>
                                  <a:pt x="6824" y="1276"/>
                                </a:moveTo>
                                <a:lnTo>
                                  <a:pt x="6822" y="1274"/>
                                </a:lnTo>
                                <a:lnTo>
                                  <a:pt x="6818" y="1271"/>
                                </a:lnTo>
                                <a:lnTo>
                                  <a:pt x="6817" y="1267"/>
                                </a:lnTo>
                                <a:lnTo>
                                  <a:pt x="6805" y="1274"/>
                                </a:lnTo>
                                <a:lnTo>
                                  <a:pt x="6802" y="1272"/>
                                </a:lnTo>
                                <a:lnTo>
                                  <a:pt x="6798" y="1284"/>
                                </a:lnTo>
                                <a:lnTo>
                                  <a:pt x="6798" y="1293"/>
                                </a:lnTo>
                                <a:lnTo>
                                  <a:pt x="6811" y="1297"/>
                                </a:lnTo>
                                <a:lnTo>
                                  <a:pt x="6820" y="1293"/>
                                </a:lnTo>
                                <a:lnTo>
                                  <a:pt x="6824" y="1276"/>
                                </a:lnTo>
                                <a:moveTo>
                                  <a:pt x="6941" y="1179"/>
                                </a:moveTo>
                                <a:lnTo>
                                  <a:pt x="6926" y="1170"/>
                                </a:lnTo>
                                <a:lnTo>
                                  <a:pt x="6921" y="1170"/>
                                </a:lnTo>
                                <a:lnTo>
                                  <a:pt x="6917" y="1172"/>
                                </a:lnTo>
                                <a:lnTo>
                                  <a:pt x="6917" y="1194"/>
                                </a:lnTo>
                                <a:lnTo>
                                  <a:pt x="6924" y="1200"/>
                                </a:lnTo>
                                <a:lnTo>
                                  <a:pt x="6937" y="1202"/>
                                </a:lnTo>
                                <a:lnTo>
                                  <a:pt x="6941" y="1187"/>
                                </a:lnTo>
                                <a:lnTo>
                                  <a:pt x="6941" y="1179"/>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87"/>
                        <wps:cNvSpPr>
                          <a:spLocks/>
                        </wps:cNvSpPr>
                        <wps:spPr bwMode="auto">
                          <a:xfrm>
                            <a:off x="5513" y="1117"/>
                            <a:ext cx="212" cy="319"/>
                          </a:xfrm>
                          <a:custGeom>
                            <a:avLst/>
                            <a:gdLst>
                              <a:gd name="T0" fmla="+- 0 18026 17920"/>
                              <a:gd name="T1" fmla="*/ T0 w 212"/>
                              <a:gd name="T2" fmla="+- 0 -1568 -1568"/>
                              <a:gd name="T3" fmla="*/ -1568 h 319"/>
                              <a:gd name="T4" fmla="+- 0 17985 17920"/>
                              <a:gd name="T5" fmla="*/ T4 w 212"/>
                              <a:gd name="T6" fmla="+- 0 -1562 -1568"/>
                              <a:gd name="T7" fmla="*/ -1562 h 319"/>
                              <a:gd name="T8" fmla="+- 0 17951 17920"/>
                              <a:gd name="T9" fmla="*/ T8 w 212"/>
                              <a:gd name="T10" fmla="+- 0 -1546 -1568"/>
                              <a:gd name="T11" fmla="*/ -1546 h 319"/>
                              <a:gd name="T12" fmla="+- 0 17928 17920"/>
                              <a:gd name="T13" fmla="*/ T12 w 212"/>
                              <a:gd name="T14" fmla="+- 0 -1521 -1568"/>
                              <a:gd name="T15" fmla="*/ -1521 h 319"/>
                              <a:gd name="T16" fmla="+- 0 17920 17920"/>
                              <a:gd name="T17" fmla="*/ T16 w 212"/>
                              <a:gd name="T18" fmla="+- 0 -1491 -1568"/>
                              <a:gd name="T19" fmla="*/ -1491 h 319"/>
                              <a:gd name="T20" fmla="+- 0 17931 17920"/>
                              <a:gd name="T21" fmla="*/ T20 w 212"/>
                              <a:gd name="T22" fmla="+- 0 -1435 -1568"/>
                              <a:gd name="T23" fmla="*/ -1435 h 319"/>
                              <a:gd name="T24" fmla="+- 0 17959 17920"/>
                              <a:gd name="T25" fmla="*/ T24 w 212"/>
                              <a:gd name="T26" fmla="+- 0 -1354 -1568"/>
                              <a:gd name="T27" fmla="*/ -1354 h 319"/>
                              <a:gd name="T28" fmla="+- 0 17993 17920"/>
                              <a:gd name="T29" fmla="*/ T28 w 212"/>
                              <a:gd name="T30" fmla="+- 0 -1282 -1568"/>
                              <a:gd name="T31" fmla="*/ -1282 h 319"/>
                              <a:gd name="T32" fmla="+- 0 18026 17920"/>
                              <a:gd name="T33" fmla="*/ T32 w 212"/>
                              <a:gd name="T34" fmla="+- 0 -1250 -1568"/>
                              <a:gd name="T35" fmla="*/ -1250 h 319"/>
                              <a:gd name="T36" fmla="+- 0 18059 17920"/>
                              <a:gd name="T37" fmla="*/ T36 w 212"/>
                              <a:gd name="T38" fmla="+- 0 -1282 -1568"/>
                              <a:gd name="T39" fmla="*/ -1282 h 319"/>
                              <a:gd name="T40" fmla="+- 0 18093 17920"/>
                              <a:gd name="T41" fmla="*/ T40 w 212"/>
                              <a:gd name="T42" fmla="+- 0 -1354 -1568"/>
                              <a:gd name="T43" fmla="*/ -1354 h 319"/>
                              <a:gd name="T44" fmla="+- 0 18120 17920"/>
                              <a:gd name="T45" fmla="*/ T44 w 212"/>
                              <a:gd name="T46" fmla="+- 0 -1435 -1568"/>
                              <a:gd name="T47" fmla="*/ -1435 h 319"/>
                              <a:gd name="T48" fmla="+- 0 18131 17920"/>
                              <a:gd name="T49" fmla="*/ T48 w 212"/>
                              <a:gd name="T50" fmla="+- 0 -1491 -1568"/>
                              <a:gd name="T51" fmla="*/ -1491 h 319"/>
                              <a:gd name="T52" fmla="+- 0 18123 17920"/>
                              <a:gd name="T53" fmla="*/ T52 w 212"/>
                              <a:gd name="T54" fmla="+- 0 -1521 -1568"/>
                              <a:gd name="T55" fmla="*/ -1521 h 319"/>
                              <a:gd name="T56" fmla="+- 0 18101 17920"/>
                              <a:gd name="T57" fmla="*/ T56 w 212"/>
                              <a:gd name="T58" fmla="+- 0 -1546 -1568"/>
                              <a:gd name="T59" fmla="*/ -1546 h 319"/>
                              <a:gd name="T60" fmla="+- 0 18067 17920"/>
                              <a:gd name="T61" fmla="*/ T60 w 212"/>
                              <a:gd name="T62" fmla="+- 0 -1562 -1568"/>
                              <a:gd name="T63" fmla="*/ -1562 h 319"/>
                              <a:gd name="T64" fmla="+- 0 18026 17920"/>
                              <a:gd name="T65" fmla="*/ T64 w 212"/>
                              <a:gd name="T66" fmla="+- 0 -1568 -1568"/>
                              <a:gd name="T67" fmla="*/ -156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2"/>
                                </a:lnTo>
                                <a:lnTo>
                                  <a:pt x="8" y="47"/>
                                </a:lnTo>
                                <a:lnTo>
                                  <a:pt x="0" y="77"/>
                                </a:lnTo>
                                <a:lnTo>
                                  <a:pt x="11" y="133"/>
                                </a:lnTo>
                                <a:lnTo>
                                  <a:pt x="39" y="214"/>
                                </a:lnTo>
                                <a:lnTo>
                                  <a:pt x="73" y="286"/>
                                </a:lnTo>
                                <a:lnTo>
                                  <a:pt x="106" y="318"/>
                                </a:lnTo>
                                <a:lnTo>
                                  <a:pt x="139" y="286"/>
                                </a:lnTo>
                                <a:lnTo>
                                  <a:pt x="173" y="214"/>
                                </a:lnTo>
                                <a:lnTo>
                                  <a:pt x="200" y="133"/>
                                </a:lnTo>
                                <a:lnTo>
                                  <a:pt x="211" y="77"/>
                                </a:lnTo>
                                <a:lnTo>
                                  <a:pt x="203" y="47"/>
                                </a:lnTo>
                                <a:lnTo>
                                  <a:pt x="181" y="22"/>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86"/>
                        <wps:cNvSpPr>
                          <a:spLocks/>
                        </wps:cNvSpPr>
                        <wps:spPr bwMode="auto">
                          <a:xfrm>
                            <a:off x="5534" y="1142"/>
                            <a:ext cx="170" cy="156"/>
                          </a:xfrm>
                          <a:custGeom>
                            <a:avLst/>
                            <a:gdLst>
                              <a:gd name="T0" fmla="+- 0 18026 17941"/>
                              <a:gd name="T1" fmla="*/ T0 w 170"/>
                              <a:gd name="T2" fmla="+- 0 -1543 -1543"/>
                              <a:gd name="T3" fmla="*/ -1543 h 156"/>
                              <a:gd name="T4" fmla="+- 0 17993 17941"/>
                              <a:gd name="T5" fmla="*/ T4 w 170"/>
                              <a:gd name="T6" fmla="+- 0 -1537 -1543"/>
                              <a:gd name="T7" fmla="*/ -1537 h 156"/>
                              <a:gd name="T8" fmla="+- 0 17966 17941"/>
                              <a:gd name="T9" fmla="*/ T8 w 170"/>
                              <a:gd name="T10" fmla="+- 0 -1520 -1543"/>
                              <a:gd name="T11" fmla="*/ -1520 h 156"/>
                              <a:gd name="T12" fmla="+- 0 17948 17941"/>
                              <a:gd name="T13" fmla="*/ T12 w 170"/>
                              <a:gd name="T14" fmla="+- 0 -1495 -1543"/>
                              <a:gd name="T15" fmla="*/ -1495 h 156"/>
                              <a:gd name="T16" fmla="+- 0 17941 17941"/>
                              <a:gd name="T17" fmla="*/ T16 w 170"/>
                              <a:gd name="T18" fmla="+- 0 -1465 -1543"/>
                              <a:gd name="T19" fmla="*/ -1465 h 156"/>
                              <a:gd name="T20" fmla="+- 0 17948 17941"/>
                              <a:gd name="T21" fmla="*/ T20 w 170"/>
                              <a:gd name="T22" fmla="+- 0 -1435 -1543"/>
                              <a:gd name="T23" fmla="*/ -1435 h 156"/>
                              <a:gd name="T24" fmla="+- 0 17966 17941"/>
                              <a:gd name="T25" fmla="*/ T24 w 170"/>
                              <a:gd name="T26" fmla="+- 0 -1410 -1543"/>
                              <a:gd name="T27" fmla="*/ -1410 h 156"/>
                              <a:gd name="T28" fmla="+- 0 17993 17941"/>
                              <a:gd name="T29" fmla="*/ T28 w 170"/>
                              <a:gd name="T30" fmla="+- 0 -1393 -1543"/>
                              <a:gd name="T31" fmla="*/ -1393 h 156"/>
                              <a:gd name="T32" fmla="+- 0 18026 17941"/>
                              <a:gd name="T33" fmla="*/ T32 w 170"/>
                              <a:gd name="T34" fmla="+- 0 -1387 -1543"/>
                              <a:gd name="T35" fmla="*/ -1387 h 156"/>
                              <a:gd name="T36" fmla="+- 0 18059 17941"/>
                              <a:gd name="T37" fmla="*/ T36 w 170"/>
                              <a:gd name="T38" fmla="+- 0 -1393 -1543"/>
                              <a:gd name="T39" fmla="*/ -1393 h 156"/>
                              <a:gd name="T40" fmla="+- 0 18086 17941"/>
                              <a:gd name="T41" fmla="*/ T40 w 170"/>
                              <a:gd name="T42" fmla="+- 0 -1410 -1543"/>
                              <a:gd name="T43" fmla="*/ -1410 h 156"/>
                              <a:gd name="T44" fmla="+- 0 18104 17941"/>
                              <a:gd name="T45" fmla="*/ T44 w 170"/>
                              <a:gd name="T46" fmla="+- 0 -1435 -1543"/>
                              <a:gd name="T47" fmla="*/ -1435 h 156"/>
                              <a:gd name="T48" fmla="+- 0 18111 17941"/>
                              <a:gd name="T49" fmla="*/ T48 w 170"/>
                              <a:gd name="T50" fmla="+- 0 -1465 -1543"/>
                              <a:gd name="T51" fmla="*/ -1465 h 156"/>
                              <a:gd name="T52" fmla="+- 0 18104 17941"/>
                              <a:gd name="T53" fmla="*/ T52 w 170"/>
                              <a:gd name="T54" fmla="+- 0 -1495 -1543"/>
                              <a:gd name="T55" fmla="*/ -1495 h 156"/>
                              <a:gd name="T56" fmla="+- 0 18086 17941"/>
                              <a:gd name="T57" fmla="*/ T56 w 170"/>
                              <a:gd name="T58" fmla="+- 0 -1520 -1543"/>
                              <a:gd name="T59" fmla="*/ -1520 h 156"/>
                              <a:gd name="T60" fmla="+- 0 18059 17941"/>
                              <a:gd name="T61" fmla="*/ T60 w 170"/>
                              <a:gd name="T62" fmla="+- 0 -1537 -1543"/>
                              <a:gd name="T63" fmla="*/ -1537 h 156"/>
                              <a:gd name="T64" fmla="+- 0 18026 17941"/>
                              <a:gd name="T65" fmla="*/ T64 w 170"/>
                              <a:gd name="T66" fmla="+- 0 -1543 -1543"/>
                              <a:gd name="T67" fmla="*/ -154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6"/>
                                </a:lnTo>
                                <a:lnTo>
                                  <a:pt x="25" y="23"/>
                                </a:lnTo>
                                <a:lnTo>
                                  <a:pt x="7" y="48"/>
                                </a:lnTo>
                                <a:lnTo>
                                  <a:pt x="0" y="78"/>
                                </a:lnTo>
                                <a:lnTo>
                                  <a:pt x="7" y="108"/>
                                </a:lnTo>
                                <a:lnTo>
                                  <a:pt x="25" y="133"/>
                                </a:lnTo>
                                <a:lnTo>
                                  <a:pt x="52" y="150"/>
                                </a:lnTo>
                                <a:lnTo>
                                  <a:pt x="85" y="156"/>
                                </a:lnTo>
                                <a:lnTo>
                                  <a:pt x="118" y="150"/>
                                </a:lnTo>
                                <a:lnTo>
                                  <a:pt x="145" y="133"/>
                                </a:lnTo>
                                <a:lnTo>
                                  <a:pt x="163" y="108"/>
                                </a:lnTo>
                                <a:lnTo>
                                  <a:pt x="170" y="78"/>
                                </a:lnTo>
                                <a:lnTo>
                                  <a:pt x="163" y="48"/>
                                </a:lnTo>
                                <a:lnTo>
                                  <a:pt x="145" y="23"/>
                                </a:lnTo>
                                <a:lnTo>
                                  <a:pt x="118" y="6"/>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6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943" y="1911"/>
                            <a:ext cx="212" cy="319"/>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684"/>
                        <wps:cNvSpPr>
                          <a:spLocks/>
                        </wps:cNvSpPr>
                        <wps:spPr bwMode="auto">
                          <a:xfrm>
                            <a:off x="5531" y="754"/>
                            <a:ext cx="212" cy="319"/>
                          </a:xfrm>
                          <a:custGeom>
                            <a:avLst/>
                            <a:gdLst>
                              <a:gd name="T0" fmla="+- 0 18045 17939"/>
                              <a:gd name="T1" fmla="*/ T0 w 212"/>
                              <a:gd name="T2" fmla="+- 0 -1931 -1931"/>
                              <a:gd name="T3" fmla="*/ -1931 h 319"/>
                              <a:gd name="T4" fmla="+- 0 18004 17939"/>
                              <a:gd name="T5" fmla="*/ T4 w 212"/>
                              <a:gd name="T6" fmla="+- 0 -1925 -1931"/>
                              <a:gd name="T7" fmla="*/ -1925 h 319"/>
                              <a:gd name="T8" fmla="+- 0 17970 17939"/>
                              <a:gd name="T9" fmla="*/ T8 w 212"/>
                              <a:gd name="T10" fmla="+- 0 -1908 -1931"/>
                              <a:gd name="T11" fmla="*/ -1908 h 319"/>
                              <a:gd name="T12" fmla="+- 0 17947 17939"/>
                              <a:gd name="T13" fmla="*/ T12 w 212"/>
                              <a:gd name="T14" fmla="+- 0 -1884 -1931"/>
                              <a:gd name="T15" fmla="*/ -1884 h 319"/>
                              <a:gd name="T16" fmla="+- 0 17939 17939"/>
                              <a:gd name="T17" fmla="*/ T16 w 212"/>
                              <a:gd name="T18" fmla="+- 0 -1853 -1931"/>
                              <a:gd name="T19" fmla="*/ -1853 h 319"/>
                              <a:gd name="T20" fmla="+- 0 17950 17939"/>
                              <a:gd name="T21" fmla="*/ T20 w 212"/>
                              <a:gd name="T22" fmla="+- 0 -1798 -1931"/>
                              <a:gd name="T23" fmla="*/ -1798 h 319"/>
                              <a:gd name="T24" fmla="+- 0 17978 17939"/>
                              <a:gd name="T25" fmla="*/ T24 w 212"/>
                              <a:gd name="T26" fmla="+- 0 -1717 -1931"/>
                              <a:gd name="T27" fmla="*/ -1717 h 319"/>
                              <a:gd name="T28" fmla="+- 0 18012 17939"/>
                              <a:gd name="T29" fmla="*/ T28 w 212"/>
                              <a:gd name="T30" fmla="+- 0 -1644 -1931"/>
                              <a:gd name="T31" fmla="*/ -1644 h 319"/>
                              <a:gd name="T32" fmla="+- 0 18045 17939"/>
                              <a:gd name="T33" fmla="*/ T32 w 212"/>
                              <a:gd name="T34" fmla="+- 0 -1613 -1931"/>
                              <a:gd name="T35" fmla="*/ -1613 h 319"/>
                              <a:gd name="T36" fmla="+- 0 18078 17939"/>
                              <a:gd name="T37" fmla="*/ T36 w 212"/>
                              <a:gd name="T38" fmla="+- 0 -1644 -1931"/>
                              <a:gd name="T39" fmla="*/ -1644 h 319"/>
                              <a:gd name="T40" fmla="+- 0 18112 17939"/>
                              <a:gd name="T41" fmla="*/ T40 w 212"/>
                              <a:gd name="T42" fmla="+- 0 -1717 -1931"/>
                              <a:gd name="T43" fmla="*/ -1717 h 319"/>
                              <a:gd name="T44" fmla="+- 0 18139 17939"/>
                              <a:gd name="T45" fmla="*/ T44 w 212"/>
                              <a:gd name="T46" fmla="+- 0 -1798 -1931"/>
                              <a:gd name="T47" fmla="*/ -1798 h 319"/>
                              <a:gd name="T48" fmla="+- 0 18150 17939"/>
                              <a:gd name="T49" fmla="*/ T48 w 212"/>
                              <a:gd name="T50" fmla="+- 0 -1853 -1931"/>
                              <a:gd name="T51" fmla="*/ -1853 h 319"/>
                              <a:gd name="T52" fmla="+- 0 18142 17939"/>
                              <a:gd name="T53" fmla="*/ T52 w 212"/>
                              <a:gd name="T54" fmla="+- 0 -1884 -1931"/>
                              <a:gd name="T55" fmla="*/ -1884 h 319"/>
                              <a:gd name="T56" fmla="+- 0 18119 17939"/>
                              <a:gd name="T57" fmla="*/ T56 w 212"/>
                              <a:gd name="T58" fmla="+- 0 -1908 -1931"/>
                              <a:gd name="T59" fmla="*/ -1908 h 319"/>
                              <a:gd name="T60" fmla="+- 0 18086 17939"/>
                              <a:gd name="T61" fmla="*/ T60 w 212"/>
                              <a:gd name="T62" fmla="+- 0 -1925 -1931"/>
                              <a:gd name="T63" fmla="*/ -1925 h 319"/>
                              <a:gd name="T64" fmla="+- 0 18045 17939"/>
                              <a:gd name="T65" fmla="*/ T64 w 212"/>
                              <a:gd name="T66" fmla="+- 0 -1931 -1931"/>
                              <a:gd name="T67" fmla="*/ -193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3"/>
                                </a:lnTo>
                                <a:lnTo>
                                  <a:pt x="8" y="47"/>
                                </a:lnTo>
                                <a:lnTo>
                                  <a:pt x="0" y="78"/>
                                </a:lnTo>
                                <a:lnTo>
                                  <a:pt x="11" y="133"/>
                                </a:lnTo>
                                <a:lnTo>
                                  <a:pt x="39" y="214"/>
                                </a:lnTo>
                                <a:lnTo>
                                  <a:pt x="73" y="287"/>
                                </a:lnTo>
                                <a:lnTo>
                                  <a:pt x="106" y="318"/>
                                </a:lnTo>
                                <a:lnTo>
                                  <a:pt x="139" y="287"/>
                                </a:lnTo>
                                <a:lnTo>
                                  <a:pt x="173" y="214"/>
                                </a:lnTo>
                                <a:lnTo>
                                  <a:pt x="200" y="133"/>
                                </a:lnTo>
                                <a:lnTo>
                                  <a:pt x="211" y="78"/>
                                </a:lnTo>
                                <a:lnTo>
                                  <a:pt x="203" y="47"/>
                                </a:lnTo>
                                <a:lnTo>
                                  <a:pt x="180" y="23"/>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83"/>
                        <wps:cNvSpPr>
                          <a:spLocks/>
                        </wps:cNvSpPr>
                        <wps:spPr bwMode="auto">
                          <a:xfrm>
                            <a:off x="5552" y="780"/>
                            <a:ext cx="170" cy="156"/>
                          </a:xfrm>
                          <a:custGeom>
                            <a:avLst/>
                            <a:gdLst>
                              <a:gd name="T0" fmla="+- 0 18045 17960"/>
                              <a:gd name="T1" fmla="*/ T0 w 170"/>
                              <a:gd name="T2" fmla="+- 0 -1906 -1906"/>
                              <a:gd name="T3" fmla="*/ -1906 h 156"/>
                              <a:gd name="T4" fmla="+- 0 18012 17960"/>
                              <a:gd name="T5" fmla="*/ T4 w 170"/>
                              <a:gd name="T6" fmla="+- 0 -1899 -1906"/>
                              <a:gd name="T7" fmla="*/ -1899 h 156"/>
                              <a:gd name="T8" fmla="+- 0 17985 17960"/>
                              <a:gd name="T9" fmla="*/ T8 w 170"/>
                              <a:gd name="T10" fmla="+- 0 -1883 -1906"/>
                              <a:gd name="T11" fmla="*/ -1883 h 156"/>
                              <a:gd name="T12" fmla="+- 0 17967 17960"/>
                              <a:gd name="T13" fmla="*/ T12 w 170"/>
                              <a:gd name="T14" fmla="+- 0 -1858 -1906"/>
                              <a:gd name="T15" fmla="*/ -1858 h 156"/>
                              <a:gd name="T16" fmla="+- 0 17960 17960"/>
                              <a:gd name="T17" fmla="*/ T16 w 170"/>
                              <a:gd name="T18" fmla="+- 0 -1828 -1906"/>
                              <a:gd name="T19" fmla="*/ -1828 h 156"/>
                              <a:gd name="T20" fmla="+- 0 17967 17960"/>
                              <a:gd name="T21" fmla="*/ T20 w 170"/>
                              <a:gd name="T22" fmla="+- 0 -1797 -1906"/>
                              <a:gd name="T23" fmla="*/ -1797 h 156"/>
                              <a:gd name="T24" fmla="+- 0 17985 17960"/>
                              <a:gd name="T25" fmla="*/ T24 w 170"/>
                              <a:gd name="T26" fmla="+- 0 -1773 -1906"/>
                              <a:gd name="T27" fmla="*/ -1773 h 156"/>
                              <a:gd name="T28" fmla="+- 0 18012 17960"/>
                              <a:gd name="T29" fmla="*/ T28 w 170"/>
                              <a:gd name="T30" fmla="+- 0 -1756 -1906"/>
                              <a:gd name="T31" fmla="*/ -1756 h 156"/>
                              <a:gd name="T32" fmla="+- 0 18045 17960"/>
                              <a:gd name="T33" fmla="*/ T32 w 170"/>
                              <a:gd name="T34" fmla="+- 0 -1750 -1906"/>
                              <a:gd name="T35" fmla="*/ -1750 h 156"/>
                              <a:gd name="T36" fmla="+- 0 18078 17960"/>
                              <a:gd name="T37" fmla="*/ T36 w 170"/>
                              <a:gd name="T38" fmla="+- 0 -1756 -1906"/>
                              <a:gd name="T39" fmla="*/ -1756 h 156"/>
                              <a:gd name="T40" fmla="+- 0 18105 17960"/>
                              <a:gd name="T41" fmla="*/ T40 w 170"/>
                              <a:gd name="T42" fmla="+- 0 -1773 -1906"/>
                              <a:gd name="T43" fmla="*/ -1773 h 156"/>
                              <a:gd name="T44" fmla="+- 0 18123 17960"/>
                              <a:gd name="T45" fmla="*/ T44 w 170"/>
                              <a:gd name="T46" fmla="+- 0 -1797 -1906"/>
                              <a:gd name="T47" fmla="*/ -1797 h 156"/>
                              <a:gd name="T48" fmla="+- 0 18129 17960"/>
                              <a:gd name="T49" fmla="*/ T48 w 170"/>
                              <a:gd name="T50" fmla="+- 0 -1828 -1906"/>
                              <a:gd name="T51" fmla="*/ -1828 h 156"/>
                              <a:gd name="T52" fmla="+- 0 18123 17960"/>
                              <a:gd name="T53" fmla="*/ T52 w 170"/>
                              <a:gd name="T54" fmla="+- 0 -1858 -1906"/>
                              <a:gd name="T55" fmla="*/ -1858 h 156"/>
                              <a:gd name="T56" fmla="+- 0 18105 17960"/>
                              <a:gd name="T57" fmla="*/ T56 w 170"/>
                              <a:gd name="T58" fmla="+- 0 -1883 -1906"/>
                              <a:gd name="T59" fmla="*/ -1883 h 156"/>
                              <a:gd name="T60" fmla="+- 0 18078 17960"/>
                              <a:gd name="T61" fmla="*/ T60 w 170"/>
                              <a:gd name="T62" fmla="+- 0 -1899 -1906"/>
                              <a:gd name="T63" fmla="*/ -1899 h 156"/>
                              <a:gd name="T64" fmla="+- 0 18045 17960"/>
                              <a:gd name="T65" fmla="*/ T64 w 170"/>
                              <a:gd name="T66" fmla="+- 0 -1906 -1906"/>
                              <a:gd name="T67" fmla="*/ -190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7"/>
                                </a:lnTo>
                                <a:lnTo>
                                  <a:pt x="25" y="23"/>
                                </a:lnTo>
                                <a:lnTo>
                                  <a:pt x="7" y="48"/>
                                </a:lnTo>
                                <a:lnTo>
                                  <a:pt x="0" y="78"/>
                                </a:lnTo>
                                <a:lnTo>
                                  <a:pt x="7" y="109"/>
                                </a:lnTo>
                                <a:lnTo>
                                  <a:pt x="25" y="133"/>
                                </a:lnTo>
                                <a:lnTo>
                                  <a:pt x="52" y="150"/>
                                </a:lnTo>
                                <a:lnTo>
                                  <a:pt x="85" y="156"/>
                                </a:lnTo>
                                <a:lnTo>
                                  <a:pt x="118" y="150"/>
                                </a:lnTo>
                                <a:lnTo>
                                  <a:pt x="145" y="133"/>
                                </a:lnTo>
                                <a:lnTo>
                                  <a:pt x="163" y="109"/>
                                </a:lnTo>
                                <a:lnTo>
                                  <a:pt x="169" y="78"/>
                                </a:lnTo>
                                <a:lnTo>
                                  <a:pt x="163" y="48"/>
                                </a:lnTo>
                                <a:lnTo>
                                  <a:pt x="145" y="23"/>
                                </a:lnTo>
                                <a:lnTo>
                                  <a:pt x="118" y="7"/>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682"/>
                        <wps:cNvSpPr>
                          <a:spLocks/>
                        </wps:cNvSpPr>
                        <wps:spPr bwMode="auto">
                          <a:xfrm>
                            <a:off x="5340" y="925"/>
                            <a:ext cx="212" cy="319"/>
                          </a:xfrm>
                          <a:custGeom>
                            <a:avLst/>
                            <a:gdLst>
                              <a:gd name="T0" fmla="+- 0 17853 17748"/>
                              <a:gd name="T1" fmla="*/ T0 w 212"/>
                              <a:gd name="T2" fmla="+- 0 -1761 -1761"/>
                              <a:gd name="T3" fmla="*/ -1761 h 319"/>
                              <a:gd name="T4" fmla="+- 0 17812 17748"/>
                              <a:gd name="T5" fmla="*/ T4 w 212"/>
                              <a:gd name="T6" fmla="+- 0 -1755 -1761"/>
                              <a:gd name="T7" fmla="*/ -1755 h 319"/>
                              <a:gd name="T8" fmla="+- 0 17779 17748"/>
                              <a:gd name="T9" fmla="*/ T8 w 212"/>
                              <a:gd name="T10" fmla="+- 0 -1738 -1761"/>
                              <a:gd name="T11" fmla="*/ -1738 h 319"/>
                              <a:gd name="T12" fmla="+- 0 17756 17748"/>
                              <a:gd name="T13" fmla="*/ T12 w 212"/>
                              <a:gd name="T14" fmla="+- 0 -1713 -1761"/>
                              <a:gd name="T15" fmla="*/ -1713 h 319"/>
                              <a:gd name="T16" fmla="+- 0 17748 17748"/>
                              <a:gd name="T17" fmla="*/ T16 w 212"/>
                              <a:gd name="T18" fmla="+- 0 -1683 -1761"/>
                              <a:gd name="T19" fmla="*/ -1683 h 319"/>
                              <a:gd name="T20" fmla="+- 0 17759 17748"/>
                              <a:gd name="T21" fmla="*/ T20 w 212"/>
                              <a:gd name="T22" fmla="+- 0 -1627 -1761"/>
                              <a:gd name="T23" fmla="*/ -1627 h 319"/>
                              <a:gd name="T24" fmla="+- 0 17786 17748"/>
                              <a:gd name="T25" fmla="*/ T24 w 212"/>
                              <a:gd name="T26" fmla="+- 0 -1547 -1761"/>
                              <a:gd name="T27" fmla="*/ -1547 h 319"/>
                              <a:gd name="T28" fmla="+- 0 17821 17748"/>
                              <a:gd name="T29" fmla="*/ T28 w 212"/>
                              <a:gd name="T30" fmla="+- 0 -1474 -1761"/>
                              <a:gd name="T31" fmla="*/ -1474 h 319"/>
                              <a:gd name="T32" fmla="+- 0 17853 17748"/>
                              <a:gd name="T33" fmla="*/ T32 w 212"/>
                              <a:gd name="T34" fmla="+- 0 -1442 -1761"/>
                              <a:gd name="T35" fmla="*/ -1442 h 319"/>
                              <a:gd name="T36" fmla="+- 0 17886 17748"/>
                              <a:gd name="T37" fmla="*/ T36 w 212"/>
                              <a:gd name="T38" fmla="+- 0 -1474 -1761"/>
                              <a:gd name="T39" fmla="*/ -1474 h 319"/>
                              <a:gd name="T40" fmla="+- 0 17921 17748"/>
                              <a:gd name="T41" fmla="*/ T40 w 212"/>
                              <a:gd name="T42" fmla="+- 0 -1547 -1761"/>
                              <a:gd name="T43" fmla="*/ -1547 h 319"/>
                              <a:gd name="T44" fmla="+- 0 17948 17748"/>
                              <a:gd name="T45" fmla="*/ T44 w 212"/>
                              <a:gd name="T46" fmla="+- 0 -1627 -1761"/>
                              <a:gd name="T47" fmla="*/ -1627 h 319"/>
                              <a:gd name="T48" fmla="+- 0 17959 17748"/>
                              <a:gd name="T49" fmla="*/ T48 w 212"/>
                              <a:gd name="T50" fmla="+- 0 -1683 -1761"/>
                              <a:gd name="T51" fmla="*/ -1683 h 319"/>
                              <a:gd name="T52" fmla="+- 0 17951 17748"/>
                              <a:gd name="T53" fmla="*/ T52 w 212"/>
                              <a:gd name="T54" fmla="+- 0 -1713 -1761"/>
                              <a:gd name="T55" fmla="*/ -1713 h 319"/>
                              <a:gd name="T56" fmla="+- 0 17928 17748"/>
                              <a:gd name="T57" fmla="*/ T56 w 212"/>
                              <a:gd name="T58" fmla="+- 0 -1738 -1761"/>
                              <a:gd name="T59" fmla="*/ -1738 h 319"/>
                              <a:gd name="T60" fmla="+- 0 17895 17748"/>
                              <a:gd name="T61" fmla="*/ T60 w 212"/>
                              <a:gd name="T62" fmla="+- 0 -1755 -1761"/>
                              <a:gd name="T63" fmla="*/ -1755 h 319"/>
                              <a:gd name="T64" fmla="+- 0 17853 17748"/>
                              <a:gd name="T65" fmla="*/ T64 w 212"/>
                              <a:gd name="T66" fmla="+- 0 -1761 -1761"/>
                              <a:gd name="T67" fmla="*/ -176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5" y="0"/>
                                </a:moveTo>
                                <a:lnTo>
                                  <a:pt x="64" y="6"/>
                                </a:lnTo>
                                <a:lnTo>
                                  <a:pt x="31" y="23"/>
                                </a:lnTo>
                                <a:lnTo>
                                  <a:pt x="8" y="48"/>
                                </a:lnTo>
                                <a:lnTo>
                                  <a:pt x="0" y="78"/>
                                </a:lnTo>
                                <a:lnTo>
                                  <a:pt x="11" y="134"/>
                                </a:lnTo>
                                <a:lnTo>
                                  <a:pt x="38" y="214"/>
                                </a:lnTo>
                                <a:lnTo>
                                  <a:pt x="73" y="287"/>
                                </a:lnTo>
                                <a:lnTo>
                                  <a:pt x="105" y="319"/>
                                </a:lnTo>
                                <a:lnTo>
                                  <a:pt x="138" y="287"/>
                                </a:lnTo>
                                <a:lnTo>
                                  <a:pt x="173" y="214"/>
                                </a:lnTo>
                                <a:lnTo>
                                  <a:pt x="200" y="134"/>
                                </a:lnTo>
                                <a:lnTo>
                                  <a:pt x="211" y="78"/>
                                </a:lnTo>
                                <a:lnTo>
                                  <a:pt x="203" y="48"/>
                                </a:lnTo>
                                <a:lnTo>
                                  <a:pt x="180" y="23"/>
                                </a:lnTo>
                                <a:lnTo>
                                  <a:pt x="147" y="6"/>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681"/>
                        <wps:cNvSpPr>
                          <a:spLocks/>
                        </wps:cNvSpPr>
                        <wps:spPr bwMode="auto">
                          <a:xfrm>
                            <a:off x="5361" y="950"/>
                            <a:ext cx="170" cy="156"/>
                          </a:xfrm>
                          <a:custGeom>
                            <a:avLst/>
                            <a:gdLst>
                              <a:gd name="T0" fmla="+- 0 17853 17769"/>
                              <a:gd name="T1" fmla="*/ T0 w 170"/>
                              <a:gd name="T2" fmla="+- 0 -1735 -1735"/>
                              <a:gd name="T3" fmla="*/ -1735 h 156"/>
                              <a:gd name="T4" fmla="+- 0 17820 17769"/>
                              <a:gd name="T5" fmla="*/ T4 w 170"/>
                              <a:gd name="T6" fmla="+- 0 -1729 -1735"/>
                              <a:gd name="T7" fmla="*/ -1729 h 156"/>
                              <a:gd name="T8" fmla="+- 0 17794 17769"/>
                              <a:gd name="T9" fmla="*/ T8 w 170"/>
                              <a:gd name="T10" fmla="+- 0 -1712 -1735"/>
                              <a:gd name="T11" fmla="*/ -1712 h 156"/>
                              <a:gd name="T12" fmla="+- 0 17775 17769"/>
                              <a:gd name="T13" fmla="*/ T12 w 170"/>
                              <a:gd name="T14" fmla="+- 0 -1688 -1735"/>
                              <a:gd name="T15" fmla="*/ -1688 h 156"/>
                              <a:gd name="T16" fmla="+- 0 17769 17769"/>
                              <a:gd name="T17" fmla="*/ T16 w 170"/>
                              <a:gd name="T18" fmla="+- 0 -1657 -1735"/>
                              <a:gd name="T19" fmla="*/ -1657 h 156"/>
                              <a:gd name="T20" fmla="+- 0 17775 17769"/>
                              <a:gd name="T21" fmla="*/ T20 w 170"/>
                              <a:gd name="T22" fmla="+- 0 -1627 -1735"/>
                              <a:gd name="T23" fmla="*/ -1627 h 156"/>
                              <a:gd name="T24" fmla="+- 0 17794 17769"/>
                              <a:gd name="T25" fmla="*/ T24 w 170"/>
                              <a:gd name="T26" fmla="+- 0 -1602 -1735"/>
                              <a:gd name="T27" fmla="*/ -1602 h 156"/>
                              <a:gd name="T28" fmla="+- 0 17820 17769"/>
                              <a:gd name="T29" fmla="*/ T28 w 170"/>
                              <a:gd name="T30" fmla="+- 0 -1586 -1735"/>
                              <a:gd name="T31" fmla="*/ -1586 h 156"/>
                              <a:gd name="T32" fmla="+- 0 17853 17769"/>
                              <a:gd name="T33" fmla="*/ T32 w 170"/>
                              <a:gd name="T34" fmla="+- 0 -1580 -1735"/>
                              <a:gd name="T35" fmla="*/ -1580 h 156"/>
                              <a:gd name="T36" fmla="+- 0 17886 17769"/>
                              <a:gd name="T37" fmla="*/ T36 w 170"/>
                              <a:gd name="T38" fmla="+- 0 -1586 -1735"/>
                              <a:gd name="T39" fmla="*/ -1586 h 156"/>
                              <a:gd name="T40" fmla="+- 0 17913 17769"/>
                              <a:gd name="T41" fmla="*/ T40 w 170"/>
                              <a:gd name="T42" fmla="+- 0 -1602 -1735"/>
                              <a:gd name="T43" fmla="*/ -1602 h 156"/>
                              <a:gd name="T44" fmla="+- 0 17931 17769"/>
                              <a:gd name="T45" fmla="*/ T44 w 170"/>
                              <a:gd name="T46" fmla="+- 0 -1627 -1735"/>
                              <a:gd name="T47" fmla="*/ -1627 h 156"/>
                              <a:gd name="T48" fmla="+- 0 17938 17769"/>
                              <a:gd name="T49" fmla="*/ T48 w 170"/>
                              <a:gd name="T50" fmla="+- 0 -1657 -1735"/>
                              <a:gd name="T51" fmla="*/ -1657 h 156"/>
                              <a:gd name="T52" fmla="+- 0 17931 17769"/>
                              <a:gd name="T53" fmla="*/ T52 w 170"/>
                              <a:gd name="T54" fmla="+- 0 -1688 -1735"/>
                              <a:gd name="T55" fmla="*/ -1688 h 156"/>
                              <a:gd name="T56" fmla="+- 0 17913 17769"/>
                              <a:gd name="T57" fmla="*/ T56 w 170"/>
                              <a:gd name="T58" fmla="+- 0 -1712 -1735"/>
                              <a:gd name="T59" fmla="*/ -1712 h 156"/>
                              <a:gd name="T60" fmla="+- 0 17886 17769"/>
                              <a:gd name="T61" fmla="*/ T60 w 170"/>
                              <a:gd name="T62" fmla="+- 0 -1729 -1735"/>
                              <a:gd name="T63" fmla="*/ -1729 h 156"/>
                              <a:gd name="T64" fmla="+- 0 17853 17769"/>
                              <a:gd name="T65" fmla="*/ T64 w 170"/>
                              <a:gd name="T66" fmla="+- 0 -1735 -1735"/>
                              <a:gd name="T67" fmla="*/ -173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4" y="0"/>
                                </a:moveTo>
                                <a:lnTo>
                                  <a:pt x="51" y="6"/>
                                </a:lnTo>
                                <a:lnTo>
                                  <a:pt x="25" y="23"/>
                                </a:lnTo>
                                <a:lnTo>
                                  <a:pt x="6" y="47"/>
                                </a:lnTo>
                                <a:lnTo>
                                  <a:pt x="0" y="78"/>
                                </a:lnTo>
                                <a:lnTo>
                                  <a:pt x="6" y="108"/>
                                </a:lnTo>
                                <a:lnTo>
                                  <a:pt x="25" y="133"/>
                                </a:lnTo>
                                <a:lnTo>
                                  <a:pt x="51" y="149"/>
                                </a:lnTo>
                                <a:lnTo>
                                  <a:pt x="84" y="155"/>
                                </a:lnTo>
                                <a:lnTo>
                                  <a:pt x="117" y="149"/>
                                </a:lnTo>
                                <a:lnTo>
                                  <a:pt x="144" y="133"/>
                                </a:lnTo>
                                <a:lnTo>
                                  <a:pt x="162" y="108"/>
                                </a:lnTo>
                                <a:lnTo>
                                  <a:pt x="169" y="78"/>
                                </a:lnTo>
                                <a:lnTo>
                                  <a:pt x="162" y="47"/>
                                </a:lnTo>
                                <a:lnTo>
                                  <a:pt x="144" y="23"/>
                                </a:lnTo>
                                <a:lnTo>
                                  <a:pt x="117" y="6"/>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80"/>
                        <wps:cNvSpPr>
                          <a:spLocks/>
                        </wps:cNvSpPr>
                        <wps:spPr bwMode="auto">
                          <a:xfrm>
                            <a:off x="4939" y="1234"/>
                            <a:ext cx="212" cy="319"/>
                          </a:xfrm>
                          <a:custGeom>
                            <a:avLst/>
                            <a:gdLst>
                              <a:gd name="T0" fmla="+- 0 17452 17346"/>
                              <a:gd name="T1" fmla="*/ T0 w 212"/>
                              <a:gd name="T2" fmla="+- 0 -1451 -1451"/>
                              <a:gd name="T3" fmla="*/ -1451 h 319"/>
                              <a:gd name="T4" fmla="+- 0 17411 17346"/>
                              <a:gd name="T5" fmla="*/ T4 w 212"/>
                              <a:gd name="T6" fmla="+- 0 -1445 -1451"/>
                              <a:gd name="T7" fmla="*/ -1445 h 319"/>
                              <a:gd name="T8" fmla="+- 0 17377 17346"/>
                              <a:gd name="T9" fmla="*/ T8 w 212"/>
                              <a:gd name="T10" fmla="+- 0 -1428 -1451"/>
                              <a:gd name="T11" fmla="*/ -1428 h 319"/>
                              <a:gd name="T12" fmla="+- 0 17354 17346"/>
                              <a:gd name="T13" fmla="*/ T12 w 212"/>
                              <a:gd name="T14" fmla="+- 0 -1404 -1451"/>
                              <a:gd name="T15" fmla="*/ -1404 h 319"/>
                              <a:gd name="T16" fmla="+- 0 17346 17346"/>
                              <a:gd name="T17" fmla="*/ T16 w 212"/>
                              <a:gd name="T18" fmla="+- 0 -1373 -1451"/>
                              <a:gd name="T19" fmla="*/ -1373 h 319"/>
                              <a:gd name="T20" fmla="+- 0 17357 17346"/>
                              <a:gd name="T21" fmla="*/ T20 w 212"/>
                              <a:gd name="T22" fmla="+- 0 -1318 -1451"/>
                              <a:gd name="T23" fmla="*/ -1318 h 319"/>
                              <a:gd name="T24" fmla="+- 0 17385 17346"/>
                              <a:gd name="T25" fmla="*/ T24 w 212"/>
                              <a:gd name="T26" fmla="+- 0 -1237 -1451"/>
                              <a:gd name="T27" fmla="*/ -1237 h 319"/>
                              <a:gd name="T28" fmla="+- 0 17419 17346"/>
                              <a:gd name="T29" fmla="*/ T28 w 212"/>
                              <a:gd name="T30" fmla="+- 0 -1164 -1451"/>
                              <a:gd name="T31" fmla="*/ -1164 h 319"/>
                              <a:gd name="T32" fmla="+- 0 17452 17346"/>
                              <a:gd name="T33" fmla="*/ T32 w 212"/>
                              <a:gd name="T34" fmla="+- 0 -1133 -1451"/>
                              <a:gd name="T35" fmla="*/ -1133 h 319"/>
                              <a:gd name="T36" fmla="+- 0 17485 17346"/>
                              <a:gd name="T37" fmla="*/ T36 w 212"/>
                              <a:gd name="T38" fmla="+- 0 -1164 -1451"/>
                              <a:gd name="T39" fmla="*/ -1164 h 319"/>
                              <a:gd name="T40" fmla="+- 0 17519 17346"/>
                              <a:gd name="T41" fmla="*/ T40 w 212"/>
                              <a:gd name="T42" fmla="+- 0 -1237 -1451"/>
                              <a:gd name="T43" fmla="*/ -1237 h 319"/>
                              <a:gd name="T44" fmla="+- 0 17546 17346"/>
                              <a:gd name="T45" fmla="*/ T44 w 212"/>
                              <a:gd name="T46" fmla="+- 0 -1318 -1451"/>
                              <a:gd name="T47" fmla="*/ -1318 h 319"/>
                              <a:gd name="T48" fmla="+- 0 17557 17346"/>
                              <a:gd name="T49" fmla="*/ T48 w 212"/>
                              <a:gd name="T50" fmla="+- 0 -1373 -1451"/>
                              <a:gd name="T51" fmla="*/ -1373 h 319"/>
                              <a:gd name="T52" fmla="+- 0 17549 17346"/>
                              <a:gd name="T53" fmla="*/ T52 w 212"/>
                              <a:gd name="T54" fmla="+- 0 -1404 -1451"/>
                              <a:gd name="T55" fmla="*/ -1404 h 319"/>
                              <a:gd name="T56" fmla="+- 0 17526 17346"/>
                              <a:gd name="T57" fmla="*/ T56 w 212"/>
                              <a:gd name="T58" fmla="+- 0 -1428 -1451"/>
                              <a:gd name="T59" fmla="*/ -1428 h 319"/>
                              <a:gd name="T60" fmla="+- 0 17493 17346"/>
                              <a:gd name="T61" fmla="*/ T60 w 212"/>
                              <a:gd name="T62" fmla="+- 0 -1445 -1451"/>
                              <a:gd name="T63" fmla="*/ -1445 h 319"/>
                              <a:gd name="T64" fmla="+- 0 17452 17346"/>
                              <a:gd name="T65" fmla="*/ T64 w 212"/>
                              <a:gd name="T66" fmla="+- 0 -1451 -1451"/>
                              <a:gd name="T67" fmla="*/ -145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3"/>
                                </a:lnTo>
                                <a:lnTo>
                                  <a:pt x="8" y="47"/>
                                </a:lnTo>
                                <a:lnTo>
                                  <a:pt x="0" y="78"/>
                                </a:lnTo>
                                <a:lnTo>
                                  <a:pt x="11" y="133"/>
                                </a:lnTo>
                                <a:lnTo>
                                  <a:pt x="39" y="214"/>
                                </a:lnTo>
                                <a:lnTo>
                                  <a:pt x="73" y="287"/>
                                </a:lnTo>
                                <a:lnTo>
                                  <a:pt x="106" y="318"/>
                                </a:lnTo>
                                <a:lnTo>
                                  <a:pt x="139" y="287"/>
                                </a:lnTo>
                                <a:lnTo>
                                  <a:pt x="173" y="214"/>
                                </a:lnTo>
                                <a:lnTo>
                                  <a:pt x="200" y="133"/>
                                </a:lnTo>
                                <a:lnTo>
                                  <a:pt x="211" y="78"/>
                                </a:lnTo>
                                <a:lnTo>
                                  <a:pt x="203" y="47"/>
                                </a:lnTo>
                                <a:lnTo>
                                  <a:pt x="180" y="23"/>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679"/>
                        <wps:cNvSpPr>
                          <a:spLocks/>
                        </wps:cNvSpPr>
                        <wps:spPr bwMode="auto">
                          <a:xfrm>
                            <a:off x="4960" y="1260"/>
                            <a:ext cx="170" cy="156"/>
                          </a:xfrm>
                          <a:custGeom>
                            <a:avLst/>
                            <a:gdLst>
                              <a:gd name="T0" fmla="+- 0 17452 17367"/>
                              <a:gd name="T1" fmla="*/ T0 w 170"/>
                              <a:gd name="T2" fmla="+- 0 -1426 -1426"/>
                              <a:gd name="T3" fmla="*/ -1426 h 156"/>
                              <a:gd name="T4" fmla="+- 0 17419 17367"/>
                              <a:gd name="T5" fmla="*/ T4 w 170"/>
                              <a:gd name="T6" fmla="+- 0 -1420 -1426"/>
                              <a:gd name="T7" fmla="*/ -1420 h 156"/>
                              <a:gd name="T8" fmla="+- 0 17392 17367"/>
                              <a:gd name="T9" fmla="*/ T8 w 170"/>
                              <a:gd name="T10" fmla="+- 0 -1403 -1426"/>
                              <a:gd name="T11" fmla="*/ -1403 h 156"/>
                              <a:gd name="T12" fmla="+- 0 17374 17367"/>
                              <a:gd name="T13" fmla="*/ T12 w 170"/>
                              <a:gd name="T14" fmla="+- 0 -1378 -1426"/>
                              <a:gd name="T15" fmla="*/ -1378 h 156"/>
                              <a:gd name="T16" fmla="+- 0 17367 17367"/>
                              <a:gd name="T17" fmla="*/ T16 w 170"/>
                              <a:gd name="T18" fmla="+- 0 -1348 -1426"/>
                              <a:gd name="T19" fmla="*/ -1348 h 156"/>
                              <a:gd name="T20" fmla="+- 0 17374 17367"/>
                              <a:gd name="T21" fmla="*/ T20 w 170"/>
                              <a:gd name="T22" fmla="+- 0 -1318 -1426"/>
                              <a:gd name="T23" fmla="*/ -1318 h 156"/>
                              <a:gd name="T24" fmla="+- 0 17392 17367"/>
                              <a:gd name="T25" fmla="*/ T24 w 170"/>
                              <a:gd name="T26" fmla="+- 0 -1293 -1426"/>
                              <a:gd name="T27" fmla="*/ -1293 h 156"/>
                              <a:gd name="T28" fmla="+- 0 17419 17367"/>
                              <a:gd name="T29" fmla="*/ T28 w 170"/>
                              <a:gd name="T30" fmla="+- 0 -1276 -1426"/>
                              <a:gd name="T31" fmla="*/ -1276 h 156"/>
                              <a:gd name="T32" fmla="+- 0 17452 17367"/>
                              <a:gd name="T33" fmla="*/ T32 w 170"/>
                              <a:gd name="T34" fmla="+- 0 -1270 -1426"/>
                              <a:gd name="T35" fmla="*/ -1270 h 156"/>
                              <a:gd name="T36" fmla="+- 0 17485 17367"/>
                              <a:gd name="T37" fmla="*/ T36 w 170"/>
                              <a:gd name="T38" fmla="+- 0 -1276 -1426"/>
                              <a:gd name="T39" fmla="*/ -1276 h 156"/>
                              <a:gd name="T40" fmla="+- 0 17512 17367"/>
                              <a:gd name="T41" fmla="*/ T40 w 170"/>
                              <a:gd name="T42" fmla="+- 0 -1293 -1426"/>
                              <a:gd name="T43" fmla="*/ -1293 h 156"/>
                              <a:gd name="T44" fmla="+- 0 17530 17367"/>
                              <a:gd name="T45" fmla="*/ T44 w 170"/>
                              <a:gd name="T46" fmla="+- 0 -1318 -1426"/>
                              <a:gd name="T47" fmla="*/ -1318 h 156"/>
                              <a:gd name="T48" fmla="+- 0 17536 17367"/>
                              <a:gd name="T49" fmla="*/ T48 w 170"/>
                              <a:gd name="T50" fmla="+- 0 -1348 -1426"/>
                              <a:gd name="T51" fmla="*/ -1348 h 156"/>
                              <a:gd name="T52" fmla="+- 0 17530 17367"/>
                              <a:gd name="T53" fmla="*/ T52 w 170"/>
                              <a:gd name="T54" fmla="+- 0 -1378 -1426"/>
                              <a:gd name="T55" fmla="*/ -1378 h 156"/>
                              <a:gd name="T56" fmla="+- 0 17512 17367"/>
                              <a:gd name="T57" fmla="*/ T56 w 170"/>
                              <a:gd name="T58" fmla="+- 0 -1403 -1426"/>
                              <a:gd name="T59" fmla="*/ -1403 h 156"/>
                              <a:gd name="T60" fmla="+- 0 17485 17367"/>
                              <a:gd name="T61" fmla="*/ T60 w 170"/>
                              <a:gd name="T62" fmla="+- 0 -1420 -1426"/>
                              <a:gd name="T63" fmla="*/ -1420 h 156"/>
                              <a:gd name="T64" fmla="+- 0 17452 17367"/>
                              <a:gd name="T65" fmla="*/ T64 w 170"/>
                              <a:gd name="T66" fmla="+- 0 -1426 -1426"/>
                              <a:gd name="T67" fmla="*/ -142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6"/>
                                </a:lnTo>
                                <a:lnTo>
                                  <a:pt x="25" y="23"/>
                                </a:lnTo>
                                <a:lnTo>
                                  <a:pt x="7" y="48"/>
                                </a:lnTo>
                                <a:lnTo>
                                  <a:pt x="0" y="78"/>
                                </a:lnTo>
                                <a:lnTo>
                                  <a:pt x="7" y="108"/>
                                </a:lnTo>
                                <a:lnTo>
                                  <a:pt x="25" y="133"/>
                                </a:lnTo>
                                <a:lnTo>
                                  <a:pt x="52" y="150"/>
                                </a:lnTo>
                                <a:lnTo>
                                  <a:pt x="85" y="156"/>
                                </a:lnTo>
                                <a:lnTo>
                                  <a:pt x="118" y="150"/>
                                </a:lnTo>
                                <a:lnTo>
                                  <a:pt x="145" y="133"/>
                                </a:lnTo>
                                <a:lnTo>
                                  <a:pt x="163" y="108"/>
                                </a:lnTo>
                                <a:lnTo>
                                  <a:pt x="169" y="78"/>
                                </a:lnTo>
                                <a:lnTo>
                                  <a:pt x="163" y="48"/>
                                </a:lnTo>
                                <a:lnTo>
                                  <a:pt x="145" y="23"/>
                                </a:lnTo>
                                <a:lnTo>
                                  <a:pt x="118" y="6"/>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678"/>
                        <wps:cNvSpPr>
                          <a:spLocks/>
                        </wps:cNvSpPr>
                        <wps:spPr bwMode="auto">
                          <a:xfrm>
                            <a:off x="5129" y="958"/>
                            <a:ext cx="212" cy="319"/>
                          </a:xfrm>
                          <a:custGeom>
                            <a:avLst/>
                            <a:gdLst>
                              <a:gd name="T0" fmla="+- 0 17642 17536"/>
                              <a:gd name="T1" fmla="*/ T0 w 212"/>
                              <a:gd name="T2" fmla="+- 0 -1728 -1728"/>
                              <a:gd name="T3" fmla="*/ -1728 h 319"/>
                              <a:gd name="T4" fmla="+- 0 17601 17536"/>
                              <a:gd name="T5" fmla="*/ T4 w 212"/>
                              <a:gd name="T6" fmla="+- 0 -1722 -1728"/>
                              <a:gd name="T7" fmla="*/ -1722 h 319"/>
                              <a:gd name="T8" fmla="+- 0 17567 17536"/>
                              <a:gd name="T9" fmla="*/ T8 w 212"/>
                              <a:gd name="T10" fmla="+- 0 -1705 -1728"/>
                              <a:gd name="T11" fmla="*/ -1705 h 319"/>
                              <a:gd name="T12" fmla="+- 0 17545 17536"/>
                              <a:gd name="T13" fmla="*/ T12 w 212"/>
                              <a:gd name="T14" fmla="+- 0 -1680 -1728"/>
                              <a:gd name="T15" fmla="*/ -1680 h 319"/>
                              <a:gd name="T16" fmla="+- 0 17536 17536"/>
                              <a:gd name="T17" fmla="*/ T16 w 212"/>
                              <a:gd name="T18" fmla="+- 0 -1650 -1728"/>
                              <a:gd name="T19" fmla="*/ -1650 h 319"/>
                              <a:gd name="T20" fmla="+- 0 17548 17536"/>
                              <a:gd name="T21" fmla="*/ T20 w 212"/>
                              <a:gd name="T22" fmla="+- 0 -1594 -1728"/>
                              <a:gd name="T23" fmla="*/ -1594 h 319"/>
                              <a:gd name="T24" fmla="+- 0 17575 17536"/>
                              <a:gd name="T25" fmla="*/ T24 w 212"/>
                              <a:gd name="T26" fmla="+- 0 -1514 -1728"/>
                              <a:gd name="T27" fmla="*/ -1514 h 319"/>
                              <a:gd name="T28" fmla="+- 0 17609 17536"/>
                              <a:gd name="T29" fmla="*/ T28 w 212"/>
                              <a:gd name="T30" fmla="+- 0 -1441 -1728"/>
                              <a:gd name="T31" fmla="*/ -1441 h 319"/>
                              <a:gd name="T32" fmla="+- 0 17642 17536"/>
                              <a:gd name="T33" fmla="*/ T32 w 212"/>
                              <a:gd name="T34" fmla="+- 0 -1409 -1728"/>
                              <a:gd name="T35" fmla="*/ -1409 h 319"/>
                              <a:gd name="T36" fmla="+- 0 17675 17536"/>
                              <a:gd name="T37" fmla="*/ T36 w 212"/>
                              <a:gd name="T38" fmla="+- 0 -1441 -1728"/>
                              <a:gd name="T39" fmla="*/ -1441 h 319"/>
                              <a:gd name="T40" fmla="+- 0 17710 17536"/>
                              <a:gd name="T41" fmla="*/ T40 w 212"/>
                              <a:gd name="T42" fmla="+- 0 -1514 -1728"/>
                              <a:gd name="T43" fmla="*/ -1514 h 319"/>
                              <a:gd name="T44" fmla="+- 0 17737 17536"/>
                              <a:gd name="T45" fmla="*/ T44 w 212"/>
                              <a:gd name="T46" fmla="+- 0 -1594 -1728"/>
                              <a:gd name="T47" fmla="*/ -1594 h 319"/>
                              <a:gd name="T48" fmla="+- 0 17748 17536"/>
                              <a:gd name="T49" fmla="*/ T48 w 212"/>
                              <a:gd name="T50" fmla="+- 0 -1650 -1728"/>
                              <a:gd name="T51" fmla="*/ -1650 h 319"/>
                              <a:gd name="T52" fmla="+- 0 17739 17536"/>
                              <a:gd name="T53" fmla="*/ T52 w 212"/>
                              <a:gd name="T54" fmla="+- 0 -1680 -1728"/>
                              <a:gd name="T55" fmla="*/ -1680 h 319"/>
                              <a:gd name="T56" fmla="+- 0 17717 17536"/>
                              <a:gd name="T57" fmla="*/ T56 w 212"/>
                              <a:gd name="T58" fmla="+- 0 -1705 -1728"/>
                              <a:gd name="T59" fmla="*/ -1705 h 319"/>
                              <a:gd name="T60" fmla="+- 0 17683 17536"/>
                              <a:gd name="T61" fmla="*/ T60 w 212"/>
                              <a:gd name="T62" fmla="+- 0 -1722 -1728"/>
                              <a:gd name="T63" fmla="*/ -1722 h 319"/>
                              <a:gd name="T64" fmla="+- 0 17642 17536"/>
                              <a:gd name="T65" fmla="*/ T64 w 212"/>
                              <a:gd name="T66" fmla="+- 0 -1728 -1728"/>
                              <a:gd name="T67" fmla="*/ -172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3"/>
                                </a:lnTo>
                                <a:lnTo>
                                  <a:pt x="9" y="48"/>
                                </a:lnTo>
                                <a:lnTo>
                                  <a:pt x="0" y="78"/>
                                </a:lnTo>
                                <a:lnTo>
                                  <a:pt x="12" y="134"/>
                                </a:lnTo>
                                <a:lnTo>
                                  <a:pt x="39" y="214"/>
                                </a:lnTo>
                                <a:lnTo>
                                  <a:pt x="73" y="287"/>
                                </a:lnTo>
                                <a:lnTo>
                                  <a:pt x="106" y="319"/>
                                </a:lnTo>
                                <a:lnTo>
                                  <a:pt x="139" y="287"/>
                                </a:lnTo>
                                <a:lnTo>
                                  <a:pt x="174" y="214"/>
                                </a:lnTo>
                                <a:lnTo>
                                  <a:pt x="201" y="134"/>
                                </a:lnTo>
                                <a:lnTo>
                                  <a:pt x="212" y="78"/>
                                </a:lnTo>
                                <a:lnTo>
                                  <a:pt x="203" y="48"/>
                                </a:lnTo>
                                <a:lnTo>
                                  <a:pt x="181" y="23"/>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677"/>
                        <wps:cNvSpPr>
                          <a:spLocks/>
                        </wps:cNvSpPr>
                        <wps:spPr bwMode="auto">
                          <a:xfrm>
                            <a:off x="5150" y="983"/>
                            <a:ext cx="170" cy="156"/>
                          </a:xfrm>
                          <a:custGeom>
                            <a:avLst/>
                            <a:gdLst>
                              <a:gd name="T0" fmla="+- 0 17642 17557"/>
                              <a:gd name="T1" fmla="*/ T0 w 170"/>
                              <a:gd name="T2" fmla="+- 0 -1702 -1702"/>
                              <a:gd name="T3" fmla="*/ -1702 h 156"/>
                              <a:gd name="T4" fmla="+- 0 17609 17557"/>
                              <a:gd name="T5" fmla="*/ T4 w 170"/>
                              <a:gd name="T6" fmla="+- 0 -1696 -1702"/>
                              <a:gd name="T7" fmla="*/ -1696 h 156"/>
                              <a:gd name="T8" fmla="+- 0 17582 17557"/>
                              <a:gd name="T9" fmla="*/ T8 w 170"/>
                              <a:gd name="T10" fmla="+- 0 -1679 -1702"/>
                              <a:gd name="T11" fmla="*/ -1679 h 156"/>
                              <a:gd name="T12" fmla="+- 0 17564 17557"/>
                              <a:gd name="T13" fmla="*/ T12 w 170"/>
                              <a:gd name="T14" fmla="+- 0 -1655 -1702"/>
                              <a:gd name="T15" fmla="*/ -1655 h 156"/>
                              <a:gd name="T16" fmla="+- 0 17557 17557"/>
                              <a:gd name="T17" fmla="*/ T16 w 170"/>
                              <a:gd name="T18" fmla="+- 0 -1624 -1702"/>
                              <a:gd name="T19" fmla="*/ -1624 h 156"/>
                              <a:gd name="T20" fmla="+- 0 17564 17557"/>
                              <a:gd name="T21" fmla="*/ T20 w 170"/>
                              <a:gd name="T22" fmla="+- 0 -1594 -1702"/>
                              <a:gd name="T23" fmla="*/ -1594 h 156"/>
                              <a:gd name="T24" fmla="+- 0 17582 17557"/>
                              <a:gd name="T25" fmla="*/ T24 w 170"/>
                              <a:gd name="T26" fmla="+- 0 -1569 -1702"/>
                              <a:gd name="T27" fmla="*/ -1569 h 156"/>
                              <a:gd name="T28" fmla="+- 0 17609 17557"/>
                              <a:gd name="T29" fmla="*/ T28 w 170"/>
                              <a:gd name="T30" fmla="+- 0 -1553 -1702"/>
                              <a:gd name="T31" fmla="*/ -1553 h 156"/>
                              <a:gd name="T32" fmla="+- 0 17642 17557"/>
                              <a:gd name="T33" fmla="*/ T32 w 170"/>
                              <a:gd name="T34" fmla="+- 0 -1547 -1702"/>
                              <a:gd name="T35" fmla="*/ -1547 h 156"/>
                              <a:gd name="T36" fmla="+- 0 17675 17557"/>
                              <a:gd name="T37" fmla="*/ T36 w 170"/>
                              <a:gd name="T38" fmla="+- 0 -1553 -1702"/>
                              <a:gd name="T39" fmla="*/ -1553 h 156"/>
                              <a:gd name="T40" fmla="+- 0 17702 17557"/>
                              <a:gd name="T41" fmla="*/ T40 w 170"/>
                              <a:gd name="T42" fmla="+- 0 -1569 -1702"/>
                              <a:gd name="T43" fmla="*/ -1569 h 156"/>
                              <a:gd name="T44" fmla="+- 0 17720 17557"/>
                              <a:gd name="T45" fmla="*/ T44 w 170"/>
                              <a:gd name="T46" fmla="+- 0 -1594 -1702"/>
                              <a:gd name="T47" fmla="*/ -1594 h 156"/>
                              <a:gd name="T48" fmla="+- 0 17727 17557"/>
                              <a:gd name="T49" fmla="*/ T48 w 170"/>
                              <a:gd name="T50" fmla="+- 0 -1624 -1702"/>
                              <a:gd name="T51" fmla="*/ -1624 h 156"/>
                              <a:gd name="T52" fmla="+- 0 17720 17557"/>
                              <a:gd name="T53" fmla="*/ T52 w 170"/>
                              <a:gd name="T54" fmla="+- 0 -1655 -1702"/>
                              <a:gd name="T55" fmla="*/ -1655 h 156"/>
                              <a:gd name="T56" fmla="+- 0 17702 17557"/>
                              <a:gd name="T57" fmla="*/ T56 w 170"/>
                              <a:gd name="T58" fmla="+- 0 -1679 -1702"/>
                              <a:gd name="T59" fmla="*/ -1679 h 156"/>
                              <a:gd name="T60" fmla="+- 0 17675 17557"/>
                              <a:gd name="T61" fmla="*/ T60 w 170"/>
                              <a:gd name="T62" fmla="+- 0 -1696 -1702"/>
                              <a:gd name="T63" fmla="*/ -1696 h 156"/>
                              <a:gd name="T64" fmla="+- 0 17642 17557"/>
                              <a:gd name="T65" fmla="*/ T64 w 170"/>
                              <a:gd name="T66" fmla="+- 0 -1702 -1702"/>
                              <a:gd name="T67" fmla="*/ -170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6"/>
                                </a:lnTo>
                                <a:lnTo>
                                  <a:pt x="25" y="23"/>
                                </a:lnTo>
                                <a:lnTo>
                                  <a:pt x="7" y="47"/>
                                </a:lnTo>
                                <a:lnTo>
                                  <a:pt x="0" y="78"/>
                                </a:lnTo>
                                <a:lnTo>
                                  <a:pt x="7" y="108"/>
                                </a:lnTo>
                                <a:lnTo>
                                  <a:pt x="25" y="133"/>
                                </a:lnTo>
                                <a:lnTo>
                                  <a:pt x="52" y="149"/>
                                </a:lnTo>
                                <a:lnTo>
                                  <a:pt x="85" y="155"/>
                                </a:lnTo>
                                <a:lnTo>
                                  <a:pt x="118" y="149"/>
                                </a:lnTo>
                                <a:lnTo>
                                  <a:pt x="145" y="133"/>
                                </a:lnTo>
                                <a:lnTo>
                                  <a:pt x="163" y="108"/>
                                </a:lnTo>
                                <a:lnTo>
                                  <a:pt x="170" y="78"/>
                                </a:lnTo>
                                <a:lnTo>
                                  <a:pt x="163" y="47"/>
                                </a:lnTo>
                                <a:lnTo>
                                  <a:pt x="145" y="23"/>
                                </a:lnTo>
                                <a:lnTo>
                                  <a:pt x="118" y="6"/>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76"/>
                        <wps:cNvSpPr>
                          <a:spLocks/>
                        </wps:cNvSpPr>
                        <wps:spPr bwMode="auto">
                          <a:xfrm>
                            <a:off x="5023" y="643"/>
                            <a:ext cx="212" cy="319"/>
                          </a:xfrm>
                          <a:custGeom>
                            <a:avLst/>
                            <a:gdLst>
                              <a:gd name="T0" fmla="+- 0 17536 17431"/>
                              <a:gd name="T1" fmla="*/ T0 w 212"/>
                              <a:gd name="T2" fmla="+- 0 -2043 -2043"/>
                              <a:gd name="T3" fmla="*/ -2043 h 319"/>
                              <a:gd name="T4" fmla="+- 0 17495 17431"/>
                              <a:gd name="T5" fmla="*/ T4 w 212"/>
                              <a:gd name="T6" fmla="+- 0 -2037 -2043"/>
                              <a:gd name="T7" fmla="*/ -2037 h 319"/>
                              <a:gd name="T8" fmla="+- 0 17462 17431"/>
                              <a:gd name="T9" fmla="*/ T8 w 212"/>
                              <a:gd name="T10" fmla="+- 0 -2020 -2043"/>
                              <a:gd name="T11" fmla="*/ -2020 h 319"/>
                              <a:gd name="T12" fmla="+- 0 17439 17431"/>
                              <a:gd name="T13" fmla="*/ T12 w 212"/>
                              <a:gd name="T14" fmla="+- 0 -1995 -2043"/>
                              <a:gd name="T15" fmla="*/ -1995 h 319"/>
                              <a:gd name="T16" fmla="+- 0 17431 17431"/>
                              <a:gd name="T17" fmla="*/ T16 w 212"/>
                              <a:gd name="T18" fmla="+- 0 -1965 -2043"/>
                              <a:gd name="T19" fmla="*/ -1965 h 319"/>
                              <a:gd name="T20" fmla="+- 0 17442 17431"/>
                              <a:gd name="T21" fmla="*/ T20 w 212"/>
                              <a:gd name="T22" fmla="+- 0 -1909 -2043"/>
                              <a:gd name="T23" fmla="*/ -1909 h 319"/>
                              <a:gd name="T24" fmla="+- 0 17469 17431"/>
                              <a:gd name="T25" fmla="*/ T24 w 212"/>
                              <a:gd name="T26" fmla="+- 0 -1829 -2043"/>
                              <a:gd name="T27" fmla="*/ -1829 h 319"/>
                              <a:gd name="T28" fmla="+- 0 17504 17431"/>
                              <a:gd name="T29" fmla="*/ T28 w 212"/>
                              <a:gd name="T30" fmla="+- 0 -1756 -2043"/>
                              <a:gd name="T31" fmla="*/ -1756 h 319"/>
                              <a:gd name="T32" fmla="+- 0 17536 17431"/>
                              <a:gd name="T33" fmla="*/ T32 w 212"/>
                              <a:gd name="T34" fmla="+- 0 -1724 -2043"/>
                              <a:gd name="T35" fmla="*/ -1724 h 319"/>
                              <a:gd name="T36" fmla="+- 0 17569 17431"/>
                              <a:gd name="T37" fmla="*/ T36 w 212"/>
                              <a:gd name="T38" fmla="+- 0 -1756 -2043"/>
                              <a:gd name="T39" fmla="*/ -1756 h 319"/>
                              <a:gd name="T40" fmla="+- 0 17604 17431"/>
                              <a:gd name="T41" fmla="*/ T40 w 212"/>
                              <a:gd name="T42" fmla="+- 0 -1829 -2043"/>
                              <a:gd name="T43" fmla="*/ -1829 h 319"/>
                              <a:gd name="T44" fmla="+- 0 17631 17431"/>
                              <a:gd name="T45" fmla="*/ T44 w 212"/>
                              <a:gd name="T46" fmla="+- 0 -1909 -2043"/>
                              <a:gd name="T47" fmla="*/ -1909 h 319"/>
                              <a:gd name="T48" fmla="+- 0 17642 17431"/>
                              <a:gd name="T49" fmla="*/ T48 w 212"/>
                              <a:gd name="T50" fmla="+- 0 -1965 -2043"/>
                              <a:gd name="T51" fmla="*/ -1965 h 319"/>
                              <a:gd name="T52" fmla="+- 0 17634 17431"/>
                              <a:gd name="T53" fmla="*/ T52 w 212"/>
                              <a:gd name="T54" fmla="+- 0 -1995 -2043"/>
                              <a:gd name="T55" fmla="*/ -1995 h 319"/>
                              <a:gd name="T56" fmla="+- 0 17611 17431"/>
                              <a:gd name="T57" fmla="*/ T56 w 212"/>
                              <a:gd name="T58" fmla="+- 0 -2020 -2043"/>
                              <a:gd name="T59" fmla="*/ -2020 h 319"/>
                              <a:gd name="T60" fmla="+- 0 17578 17431"/>
                              <a:gd name="T61" fmla="*/ T60 w 212"/>
                              <a:gd name="T62" fmla="+- 0 -2037 -2043"/>
                              <a:gd name="T63" fmla="*/ -2037 h 319"/>
                              <a:gd name="T64" fmla="+- 0 17536 17431"/>
                              <a:gd name="T65" fmla="*/ T64 w 212"/>
                              <a:gd name="T66" fmla="+- 0 -2043 -2043"/>
                              <a:gd name="T67" fmla="*/ -2043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5" y="0"/>
                                </a:moveTo>
                                <a:lnTo>
                                  <a:pt x="64" y="6"/>
                                </a:lnTo>
                                <a:lnTo>
                                  <a:pt x="31" y="23"/>
                                </a:lnTo>
                                <a:lnTo>
                                  <a:pt x="8" y="48"/>
                                </a:lnTo>
                                <a:lnTo>
                                  <a:pt x="0" y="78"/>
                                </a:lnTo>
                                <a:lnTo>
                                  <a:pt x="11" y="134"/>
                                </a:lnTo>
                                <a:lnTo>
                                  <a:pt x="38" y="214"/>
                                </a:lnTo>
                                <a:lnTo>
                                  <a:pt x="73" y="287"/>
                                </a:lnTo>
                                <a:lnTo>
                                  <a:pt x="105" y="319"/>
                                </a:lnTo>
                                <a:lnTo>
                                  <a:pt x="138" y="287"/>
                                </a:lnTo>
                                <a:lnTo>
                                  <a:pt x="173" y="214"/>
                                </a:lnTo>
                                <a:lnTo>
                                  <a:pt x="200" y="134"/>
                                </a:lnTo>
                                <a:lnTo>
                                  <a:pt x="211" y="78"/>
                                </a:lnTo>
                                <a:lnTo>
                                  <a:pt x="203" y="48"/>
                                </a:lnTo>
                                <a:lnTo>
                                  <a:pt x="180" y="23"/>
                                </a:lnTo>
                                <a:lnTo>
                                  <a:pt x="147" y="6"/>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675"/>
                        <wps:cNvSpPr>
                          <a:spLocks/>
                        </wps:cNvSpPr>
                        <wps:spPr bwMode="auto">
                          <a:xfrm>
                            <a:off x="5044" y="668"/>
                            <a:ext cx="170" cy="156"/>
                          </a:xfrm>
                          <a:custGeom>
                            <a:avLst/>
                            <a:gdLst>
                              <a:gd name="T0" fmla="+- 0 17536 17452"/>
                              <a:gd name="T1" fmla="*/ T0 w 170"/>
                              <a:gd name="T2" fmla="+- 0 -2017 -2017"/>
                              <a:gd name="T3" fmla="*/ -2017 h 156"/>
                              <a:gd name="T4" fmla="+- 0 17503 17452"/>
                              <a:gd name="T5" fmla="*/ T4 w 170"/>
                              <a:gd name="T6" fmla="+- 0 -2011 -2017"/>
                              <a:gd name="T7" fmla="*/ -2011 h 156"/>
                              <a:gd name="T8" fmla="+- 0 17477 17452"/>
                              <a:gd name="T9" fmla="*/ T8 w 170"/>
                              <a:gd name="T10" fmla="+- 0 -1995 -2017"/>
                              <a:gd name="T11" fmla="*/ -1995 h 156"/>
                              <a:gd name="T12" fmla="+- 0 17458 17452"/>
                              <a:gd name="T13" fmla="*/ T12 w 170"/>
                              <a:gd name="T14" fmla="+- 0 -1970 -2017"/>
                              <a:gd name="T15" fmla="*/ -1970 h 156"/>
                              <a:gd name="T16" fmla="+- 0 17452 17452"/>
                              <a:gd name="T17" fmla="*/ T16 w 170"/>
                              <a:gd name="T18" fmla="+- 0 -1939 -2017"/>
                              <a:gd name="T19" fmla="*/ -1939 h 156"/>
                              <a:gd name="T20" fmla="+- 0 17458 17452"/>
                              <a:gd name="T21" fmla="*/ T20 w 170"/>
                              <a:gd name="T22" fmla="+- 0 -1909 -2017"/>
                              <a:gd name="T23" fmla="*/ -1909 h 156"/>
                              <a:gd name="T24" fmla="+- 0 17477 17452"/>
                              <a:gd name="T25" fmla="*/ T24 w 170"/>
                              <a:gd name="T26" fmla="+- 0 -1884 -2017"/>
                              <a:gd name="T27" fmla="*/ -1884 h 156"/>
                              <a:gd name="T28" fmla="+- 0 17503 17452"/>
                              <a:gd name="T29" fmla="*/ T28 w 170"/>
                              <a:gd name="T30" fmla="+- 0 -1868 -2017"/>
                              <a:gd name="T31" fmla="*/ -1868 h 156"/>
                              <a:gd name="T32" fmla="+- 0 17536 17452"/>
                              <a:gd name="T33" fmla="*/ T32 w 170"/>
                              <a:gd name="T34" fmla="+- 0 -1862 -2017"/>
                              <a:gd name="T35" fmla="*/ -1862 h 156"/>
                              <a:gd name="T36" fmla="+- 0 17569 17452"/>
                              <a:gd name="T37" fmla="*/ T36 w 170"/>
                              <a:gd name="T38" fmla="+- 0 -1868 -2017"/>
                              <a:gd name="T39" fmla="*/ -1868 h 156"/>
                              <a:gd name="T40" fmla="+- 0 17596 17452"/>
                              <a:gd name="T41" fmla="*/ T40 w 170"/>
                              <a:gd name="T42" fmla="+- 0 -1884 -2017"/>
                              <a:gd name="T43" fmla="*/ -1884 h 156"/>
                              <a:gd name="T44" fmla="+- 0 17614 17452"/>
                              <a:gd name="T45" fmla="*/ T44 w 170"/>
                              <a:gd name="T46" fmla="+- 0 -1909 -2017"/>
                              <a:gd name="T47" fmla="*/ -1909 h 156"/>
                              <a:gd name="T48" fmla="+- 0 17621 17452"/>
                              <a:gd name="T49" fmla="*/ T48 w 170"/>
                              <a:gd name="T50" fmla="+- 0 -1939 -2017"/>
                              <a:gd name="T51" fmla="*/ -1939 h 156"/>
                              <a:gd name="T52" fmla="+- 0 17614 17452"/>
                              <a:gd name="T53" fmla="*/ T52 w 170"/>
                              <a:gd name="T54" fmla="+- 0 -1970 -2017"/>
                              <a:gd name="T55" fmla="*/ -1970 h 156"/>
                              <a:gd name="T56" fmla="+- 0 17596 17452"/>
                              <a:gd name="T57" fmla="*/ T56 w 170"/>
                              <a:gd name="T58" fmla="+- 0 -1995 -2017"/>
                              <a:gd name="T59" fmla="*/ -1995 h 156"/>
                              <a:gd name="T60" fmla="+- 0 17569 17452"/>
                              <a:gd name="T61" fmla="*/ T60 w 170"/>
                              <a:gd name="T62" fmla="+- 0 -2011 -2017"/>
                              <a:gd name="T63" fmla="*/ -2011 h 156"/>
                              <a:gd name="T64" fmla="+- 0 17536 17452"/>
                              <a:gd name="T65" fmla="*/ T64 w 170"/>
                              <a:gd name="T66" fmla="+- 0 -2017 -2017"/>
                              <a:gd name="T67" fmla="*/ -2017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4" y="0"/>
                                </a:moveTo>
                                <a:lnTo>
                                  <a:pt x="51" y="6"/>
                                </a:lnTo>
                                <a:lnTo>
                                  <a:pt x="25" y="22"/>
                                </a:lnTo>
                                <a:lnTo>
                                  <a:pt x="6" y="47"/>
                                </a:lnTo>
                                <a:lnTo>
                                  <a:pt x="0" y="78"/>
                                </a:lnTo>
                                <a:lnTo>
                                  <a:pt x="6" y="108"/>
                                </a:lnTo>
                                <a:lnTo>
                                  <a:pt x="25" y="133"/>
                                </a:lnTo>
                                <a:lnTo>
                                  <a:pt x="51" y="149"/>
                                </a:lnTo>
                                <a:lnTo>
                                  <a:pt x="84" y="155"/>
                                </a:lnTo>
                                <a:lnTo>
                                  <a:pt x="117" y="149"/>
                                </a:lnTo>
                                <a:lnTo>
                                  <a:pt x="144" y="133"/>
                                </a:lnTo>
                                <a:lnTo>
                                  <a:pt x="162" y="108"/>
                                </a:lnTo>
                                <a:lnTo>
                                  <a:pt x="169" y="78"/>
                                </a:lnTo>
                                <a:lnTo>
                                  <a:pt x="162" y="47"/>
                                </a:lnTo>
                                <a:lnTo>
                                  <a:pt x="144" y="22"/>
                                </a:lnTo>
                                <a:lnTo>
                                  <a:pt x="117" y="6"/>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6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13" y="1075"/>
                            <a:ext cx="21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6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13" y="4308"/>
                            <a:ext cx="21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6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629" y="2769"/>
                            <a:ext cx="390"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6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4" y="1361"/>
                            <a:ext cx="21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6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057" y="1831"/>
                            <a:ext cx="212"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896FF25" id="Group 669" o:spid="_x0000_s1026" style="position:absolute;margin-left:270.5pt;margin-top:7.05pt;width:228.8pt;height:112.55pt;z-index:251821056;mso-width-relative:margin;mso-height-relative:margin" coordsize="11064,5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8" o:spid="_x0000_s1027" type="#_x0000_t75" style="position:absolute;left:2926;width:198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">
                  <v:imagedata r:id="rId36" o:title=""/>
                </v:shape>
                <v:shape id="Picture 717" o:spid="_x0000_s1028" type="#_x0000_t75" style="position:absolute;left:2908;top:418;width:15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">
                  <v:imagedata r:id="rId37" o:title=""/>
                </v:shape>
                <v:shape id="Picture 716" o:spid="_x0000_s1029" type="#_x0000_t75" style="position:absolute;left:538;top:116;width:3423;height: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">
                  <v:imagedata r:id="rId38" o:title=""/>
                </v:shape>
                <v:shape id="Picture 715" o:spid="_x0000_s1030" type="#_x0000_t75" style="position:absolute;left:3366;top:1093;width:18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">
                  <v:imagedata r:id="rId39" o:title=""/>
                </v:shape>
                <v:shape id="Picture 714" o:spid="_x0000_s1031" type="#_x0000_t75" style="position:absolute;left:2265;top:2039;width:807;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">
                  <v:imagedata r:id="rId40" o:title=""/>
                </v:shape>
                <v:shape id="AutoShape 713" o:spid="_x0000_s1032" style="position:absolute;left:433;top:625;width:3014;height:4713;visibility:visible;mso-wrap-style:square;v-text-anchor:top" coordsize="301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" path="m51,132l47,118,32,128r9,l10,132r-3,8l17,145r5,4l32,142r9,-7l51,132m78,5l66,,58,4,44,14r4,8l54,29,75,24,73,21r5,-9l78,5m97,278r-2,-8l80,267r-4,-2l76,262r-2,l63,270,41,287r-9,2l29,290,2,297,,299r,10l10,313r,6l31,306r-6,-2l53,304r10,7l70,304r3,-3l65,296r20,-4l94,296r,-4l97,278m113,19r-6,-2l95,19r-8,3l77,33r-2,3l73,45r,10l99,45,113,34r-4,l113,19t18,157l121,173r-8,l113,183r13,-4l131,176t12,77l133,251r-9,4l116,263r10,4l140,267r2,-7l143,253m710,1340r-7,5l703,1349r4,l710,1347r,-7m734,1172r,-1l733,1169r-2,l729,1170r-1,l728,1172r-1,l730,1174r-1,1l732,1175r2,-2l734,1172t25,25l758,1194r-2,l754,1195r-3,2l752,1198r3,l759,1197t804,1266l1559,2459r-1,-1l1553,2459r-5,-3l1545,2459r-3,3l1539,2465r-1,5l1537,2472r10,l1545,2471r12,2l1558,2479r3,-8l1562,2467r1,-4m1569,2513r-7,-8l1560,2501r-1,-2l1551,2501r-7,-2l1541,2502r-3,3l1533,2504r-7,-1l1518,2504r-8,l1501,2501r-7,5l1491,2507r-2,8l1479,2517r23,7l1504,2522r9,3l1510,2525r19,18l1532,2549r4,-11l1538,2533r1,-1l1545,2528r-12,4l1557,2524r4,3l1562,2524r1,-2l1566,2514r3,-1m1578,2532r-3,-1l1573,2534r5,4l1578,2532t458,1050l2035,3580r,-5l2034,3568r-1,-4l2030,3556r-2,-3l2024,3545r2,-2l2028,3541r-12,2l2007,3541r1,-2l1995,3547r2,12l1995,3561r11,2l2015,3564r8,5l2023,3575r-6,-1l2029,3584r4,4l2035,3580r1,2m2052,3827r-10,l2040,3833r-2,10l2039,3851r3,3l2044,3859r6,-9l2051,3846r1,-5l2052,3827t71,10l2121,3831r-5,-6l2106,3825r3,1l2105,3828r-4,6l2096,3835r-2,5l2105,3848r9,2l2122,3860r,-21l2123,3837t580,361l2701,4191r,-6l2700,4184r-5,-6l2691,4184r-2,-1l2689,4189r4,10l2691,4200r6,4l2701,4207r2,-6l2703,4198t33,508l2730,4706r-1,3l2732,4712r4,-6m2786,4693r-6,1l2780,4700r4,1l2786,4693t90,-12l2874,4675r-2,-5l2872,4663r-5,-2l2867,4669r-2,5l2865,4680r-5,9l2869,4689r6,-1l2875,4681r1,m2953,4546r,-1l2952,4539r-5,l2939,4541r,6l2942,4545r-6,8l2935,4554r-7,4l2920,4559r2,10l2929,4573r5,5l2940,4567r-2,-1l2941,4562r3,-4l2947,4553r6,-7m3014,4541r-6,-6l3000,4535r-5,-3l2987,4549r,2l2983,4557r-2,-7l2977,4564r-5,13l2972,4578r14,-3l2987,4583r3,-8l2992,4569r3,-7l3001,4557r2,-2l3004,4556r1,-1l3011,4548r3,-7e" fillcolor="#ab1310" stroked="f">
                  <v:path arrowok="t" o:connecttype="custom" o:connectlocs="10,-1929;32,-1919;58,-2057;73,-2040;80,-1794;41,-1774;0,-1752;53,-1757;85,-1769;107,-2044;73,-2016;113,-2042;126,-1882;116,-1798;710,-721;710,-721;729,-891;729,-886;758,-867;755,-863;1553,398;1538,409;1558,418;1562,444;1541,441;1510,443;1479,456;1529,482;1539,471;1562,463;1575,470;2035,1519;2028,1492;2007,1480;2006,1502;2029,1523;2042,1766;2044,1798;2123,1776;2105,1767;2114,1789;2701,2130;2689,2122;2701,2146;2729,2648;2780,2639;2872,2609;2865,2619;2876,2620;2939,2480;2928,2497;2934,2517;2947,2492;2995,2471;2977,2503;2990,2514;3003,2494" o:connectangles="0,0,0,0,0,0,0,0,0,0,0,0,0,0,0,0,0,0,0,0,0,0,0,0,0,0,0,0,0,0,0,0,0,0,0,0,0,0,0,0,0,0,0,0,0,0,0,0,0,0,0,0,0,0,0,0,0"/>
                </v:shape>
                <v:shape id="Picture 712" o:spid="_x0000_s1033" type="#_x0000_t75" style="position:absolute;top:922;width:41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">
                  <v:imagedata r:id="rId41" o:title=""/>
                </v:shape>
                <v:shape id="AutoShape 711" o:spid="_x0000_s1034" style="position:absolute;left:693;top:818;width:653;height:364;visibility:visible;mso-wrap-style:square;v-text-anchor:top" coordsize="65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" path="m16,34l9,31,,33r,5l4,43r5,l16,34t39,9l52,38r-5,3l41,43r-5,2l41,48r4,10l52,56,55,43m111,5r-6,5l103,,98,,86,7,76,31,86,27r15,-1l106,15r3,-5l111,5m547,159r-14,5l518,166r-24,13l499,185r-2,12l496,203r-2,7l496,215r,9l502,234r6,4l520,238r,-26l518,207r,-17l521,188r7,5l543,191r3,-3l547,186r,-27m564,309l554,297r-16,11l549,321r5,l561,335r1,-10l564,314r,-5m569,19r-6,-5l561,12,555,9r-1,5l552,19r17,m576,34r,-10l542,24r-9,l526,29r,7l537,36r15,-2l557,39r12,l576,38r,-4m593,62l586,51r-5,4l578,63r5,5l593,62t2,269l591,321r-15,l573,331r1,4l579,337r5,1l593,331r2,m595,113r-3,-5l584,94,571,87r-4,-8l559,67r-10,l538,62r-7,-1l523,61r-5,2l520,70r8,14l549,91r1,-4l557,97r2,7l555,111r-15,15l557,126r9,-6l573,115r3,-7l579,115r4,6l588,121r7,-8m653,350r-9,-2l637,348r,11l644,364r5,-4l653,355r,-5e" fillcolor="#ab1310" stroked="f">
                  <v:path arrowok="t" o:connecttype="custom" o:connectlocs="0,-1835;9,-1825;52,-1830;36,-1823;52,-1812;105,-1858;86,-1861;101,-1842;111,-1863;518,-1702;497,-1671;496,-1653;508,-1630;518,-1661;528,-1675;547,-1682;554,-1571;554,-1547;564,-1554;563,-1854;554,-1854;569,-1849;542,-1844;526,-1832;557,-1829;576,-1834;581,-1813;593,-1806;576,-1547;579,-1531;595,-1537;592,-1760;567,-1789;538,-1806;518,-1805;549,-1777;559,-1764;557,-1742;576,-1760;588,-1747;644,-1520;644,-1504;653,-1518" o:connectangles="0,0,0,0,0,0,0,0,0,0,0,0,0,0,0,0,0,0,0,0,0,0,0,0,0,0,0,0,0,0,0,0,0,0,0,0,0,0,0,0,0,0,0"/>
                </v:shape>
                <v:shape id="Picture 710" o:spid="_x0000_s1035" type="#_x0000_t75" style="position:absolute;left:2066;top:255;width:25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">
                  <v:imagedata r:id="rId42" o:title=""/>
                </v:shape>
                <v:shape id="AutoShape 709" o:spid="_x0000_s1036" style="position:absolute;left:2863;top:614;width:132;height:84;visibility:visible;mso-wrap-style:square;v-text-anchor:top" coordsize="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" path="m24,68l15,58r-7,l,63,2,73r,5l10,84r5,l22,75r2,-7m56,29l51,26,41,19r-2,5l26,27r,12l31,44r13,7l46,58r7,3l55,56r,-12l56,29t64,27l99,51r-5,2l90,65r-5,3l96,78r10,-1l108,77r5,-5l118,67r2,-11m131,8l126,5,116,r-5,12l111,17r9,2l131,14r,-6e" fillcolor="#ab1310" stroked="f">
                  <v:path arrowok="t" o:connecttype="custom" o:connectlocs="24,-2003;15,-2013;8,-2013;0,-2008;2,-1998;2,-1993;10,-1987;15,-1987;22,-1996;24,-2003;56,-2042;51,-2045;41,-2052;39,-2047;26,-2044;26,-2032;31,-2027;44,-2020;46,-2013;53,-2010;55,-2015;55,-2027;56,-2042;120,-2015;99,-2020;94,-2018;90,-2006;85,-2003;96,-1993;106,-1994;108,-1994;108,-1994;113,-1999;118,-2004;120,-2015;131,-2063;126,-2066;116,-2071;111,-2059;111,-2054;111,-2054;120,-2052;131,-2057;131,-2063" o:connectangles="0,0,0,0,0,0,0,0,0,0,0,0,0,0,0,0,0,0,0,0,0,0,0,0,0,0,0,0,0,0,0,0,0,0,0,0,0,0,0,0,0,0,0,0"/>
                </v:shape>
                <v:shape id="Picture 708" o:spid="_x0000_s1037" type="#_x0000_t75" style="position:absolute;left:4573;top:132;width:5569;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">
                  <v:imagedata r:id="rId43" o:title=""/>
                </v:shape>
                <v:shape id="Picture 707" o:spid="_x0000_s1038" type="#_x0000_t75" style="position:absolute;left:4552;top:527;width:25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">
                  <v:imagedata r:id="rId44" o:title=""/>
                </v:shape>
                <v:shape id="Picture 706" o:spid="_x0000_s1039" type="#_x0000_t75" style="position:absolute;left:4866;top:746;width:341;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">
                  <v:imagedata r:id="rId45" o:title=""/>
                </v:shape>
                <v:shape id="AutoShape 705" o:spid="_x0000_s1040" style="position:absolute;left:5252;top:43;width:3505;height:1714;visibility:visible;mso-wrap-style:square;v-text-anchor:top" coordsize="350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" path="m13,1527r-7,-2l6,1533r3,l13,1527t2,-33l13,1492r-4,-4l6,1492,,1488r,24l6,1516r7,2l15,1512r,-18m21,1485r-1,-11l16,1484r5,1m154,869r-3,-13l149,860r-6,2l154,869t10,-44l152,823r-1,6l158,830r6,-5m182,518r-9,-5l167,513r,22l177,531r3,-7l182,518m195,72r-2,-9l182,63r-2,-4l169,63r-4,l165,78r-16,4l182,89r-4,-2l183,80r3,-4l195,72t19,1314l210,1375r2,l212,1356r-8,13l201,1373r-4,9l197,1394r6,1l206,1401r6,l214,1386t3,-582l206,797r-2,4l193,801r11,9l199,819r-8,11l175,836r-8,9l177,856r7,8l190,862r11,-7l197,853r7,-6l210,838r,-6l214,823r3,-9l217,804t6,710l219,1499r-3,-7l214,1483r3,-4l221,1468r,-6l219,1449r-5,-5l208,1444r-9,-2l193,1447r-2,8l190,1460r-2,8l191,1475r,10l195,1490r-5,11l191,1511r12,7l216,1518r7,-4m271,427r-7,-2l247,422r-7,7l232,440r-3,-3l229,455r11,-4l254,440r4,-3l258,438r3,-1l269,431r2,-4m294,412r-8,-5l281,407r-10,3l273,418r9,2l290,423r4,-11m310,390r-3,-6l305,390r2,4l310,390m379,217r-4,-9l372,206r-6,-4l368,206r-6,-4l362,236r-5,4l379,232r,-15m459,795r-11,-4l440,790r,18l448,806r11,-11m502,139r-2,-11l496,115r-9,7l491,134r3,5l498,145r4,-6m515,54l504,39r-23,7l474,48r-8,11l461,57r-6,6l450,69r,-4l439,72r-13,2l418,76r1,-4l422,54,411,44,403,31,388,50r2,l387,61r11,l368,65,364,52r,-11l355,39r-11,l338,39r-3,18l335,67r1,-2l333,76r-12,2l314,78,303,65,292,78,279,91r-4,-6l271,80r8,-4l275,70r-7,-9l247,59r-13,l234,70r-2,-7l236,89r7,-9l229,98r-15,2l203,106r18,11l223,113r7,11l234,132r13,2l251,148r-4,8l273,156r,2l295,154r4,-2l310,137r2,-2l331,121r1,-8l333,109r7,-1l348,106r3,-2l359,91r3,-6l370,78r1,-2l375,72r,15l372,87r15,15l387,117r14,l407,115r2,6l420,135r2,2l437,145r15,2l459,135r11,-11l463,115r-6,-7l455,106r-5,-6l439,104r-8,l416,108r-3,-4l401,104r-5,4l394,98r-1,-7l392,85r4,-4l398,78r4,-1l413,78r20,4l429,87,450,77r2,-1l479,76r19,-7l500,59r,-2l515,54t50,33l552,83r-6,-7l546,95r15,3l565,87m637,54l636,43r-4,-8l630,31r,4l624,31,602,50r-7,7l604,59r2,1l604,61r9,l636,61r1,-7m667,1585r-11,-17l652,1564r-9,-1l639,1568r-5,l634,1583r-6,2l639,1600r11,2l654,1607r8,-11l663,1600r1,-4l667,1585t128,102l793,1683r,-9l793,1672r-7,-13l786,1657r,-3l786,1652r-19,l766,1654r-12,l754,1652r-16,l728,1657r-14,-1l702,1656r-5,3l697,1670r13,8l730,1680r4,-4l745,1676r4,-2l749,1689r2,4l736,1700r44,l795,1713r,-26m1042,35r-3,l1013,43r-10,-4l990,39r6,-9l999,26r3,-3l1008,17r1,-4l1002,11r-19,l970,17r-2,1l957,26r-4,9l951,30r-1,-6l940,22r-5,-4l920,24r,11l916,33r22,15l944,39r,18l948,65r22,9l974,65r-8,-8l955,56,953,46r8,-7l964,35r4,-4l979,35r4,9l994,48r8,2l1002,48r7,19l1020,70r,8l1035,59r6,-9l1041,48r1,-5l1042,35t12,1647l1052,1680r,-1l1042,1667r-4,-4l1035,1661r-7,l1028,1663r-12,l1000,1657r-4,15l998,1672r-2,6l994,1679r-2,-3l991,1676r3,7l1002,1700r-10,6l1026,1706r11,-8l1039,1702r2,-4l1046,1691r2,l1048,1680r6,2m1115,403r-11,6l1078,405r-8,7l1061,412r-4,6l1054,423r7,4l1082,433r-6,5l1061,449r9,4l1070,464r10,-5l1095,451r7,l1102,438r1,-2l1113,423r2,-1l1115,409r,-6m1115,18r-4,-7l1102,13r-9,9l1091,30r5,5l1078,39r-6,6l1065,47r-1,1l1072,50r21,4l1089,52r22,-8l1115,48r,-4l1115,18t39,2l1148,17r-9,l1135,31r15,12l1154,20t39,374l1191,386r-5,-3l1180,379r-7,4l1167,381r,16l1178,401r2,4l1191,397r2,-3m1262,r-15,l1247,9r-4,15l1236,26r-6,-2l1221,20,1212,7r-4,19l1210,26r5,7l1221,41r9,2l1232,48r15,-4l1249,44r7,-11l1262,30r,-30m1295,347r-3,-9l1291,338r4,9m1319,26r-7,-6l1309,20r1,-4l1306,20r-7,10l1295,39r11,4l1312,43r7,-2l1319,26t125,143l1438,156r-7,l1425,160r-7,11l1397,169r-14,-4l1377,161r-11,8l1358,163r-5,10l1347,182r-20,l1319,178r-22,l1280,174r-7,19l1252,212r-3,l1243,223r-2,4l1243,223r-15,26l1223,260r-11,15l1212,266r-8,33l1193,299r4,11l1204,318r9,l1216,317r-1,-2l1215,314r8,4l1232,321r2,l1236,322r5,3l1248,329r3,1l1254,332r8,4l1277,345r3,12l1286,347r5,-9l1284,321r7,l1292,320r3,1l1305,327r20,11l1331,347r3,-15l1338,327r-19,-4l1321,327r-10,-7l1303,314r-4,-2l1299,310r-7,-15l1286,282r3,-7l1290,273r1,-8l1292,256r1,-9l1299,238r5,-7l1305,228r1,-1l1307,226r9,-1l1334,223r4,-6l1355,210r3,-15l1353,187r30,l1373,186r32,l1412,182r8,-4l1418,178r18,-4l1441,171r3,-2m1516,143r-11,-4l1494,134r-4,5l1490,154r10,-7l1474,169r,4l1492,176r6,-7l1509,158r6,-8l1515,147r1,-4m1630,72r-4,-5l1617,65r-11,-2l1604,80r-6,3l1624,83r4,-5l1630,72t22,-42l1645,28r-6,9l1635,43r15,l1652,37r,-7m1782,321r-4,-7l1767,310r-5,l1754,321r-5,6l1758,331r3,4l1761,339r,1l1767,334r15,-13m1803,260r-8,-11l1786,249r-13,4l1767,256r-7,4l1754,266r4,5l1762,277r13,9l1782,295r4,-15l1777,275r18,-4l1803,271r,-11m1812,137r-13,l1799,148r7,-1l1812,137t13,82l1817,213r-3,-3l1810,228r9,l1825,219t52,60l1868,264r-8,-13l1855,256r-6,11l1853,269r-11,8l1827,277r2,15l1842,286r-12,19l1819,305r23,11l1849,310r4,-5l1855,299r1,-6l1871,288r6,2l1877,288r,-2l1877,279t4,-86l1875,174r-17,-7l1855,174r-12,6l1858,189r,6l1845,204r34,-4l1881,193t7,-162l1886,26r-7,-6l1871,28r,9l1881,41r7,-10m1994,135r-6,-3l1983,137r-4,10l1994,135t6,-46l1996,74r-11,-7l1974,65r-8,-11l1964,39r6,-11l1955,24r-4,7l1940,35r19,26l1974,70r-1,19l2000,89t31,-24l2018,65r-4,l2013,69r,9l2026,70r5,-5m2141,73r-1,-4l2134,66r-6,-5l2120,52r-9,9l2083,61r-7,-4l2065,52r-10,-5l2054,46r-1,l2052,46r-4,l2040,46,2026,30r-8,-8l2016,23r-1,4l2011,30r-11,-4l1998,33r-6,4l1986,41r12,5l2013,59r6,6l2031,65r8,-8l2052,57r11,8l2066,70r-6,4l2049,77r-14,1l2029,81r7,6l2048,93r9,2l2065,93r7,-8l2094,74r6,8l2103,83r7,2l2121,85r12,-5l2139,74r2,-1m3124,186r-8,-4l3111,187r-2,10l3116,199r6,-6l3124,186t54,13l3175,197r-7,l3178,199t29,46l3206,241r-12,-9l3181,232r1,1l3182,235r1,1l3188,246r12,8l3204,260r3,-15m3372,199r-10,-4l3347,191r-2,-1l3339,189r-7,-1l3321,189r-14,1l3297,189r-9,-2l3280,184r-4,-6l3276,171r,-1l3274,164r-11,-1l3252,165r-3,l3247,165r-21,6l3207,169r-14,-2l3181,164r-9,-1l3167,169r-4,13l3159,191r16,6l3202,200r5,l3215,204r-2,6l3210,214r-4,4l3206,221r11,l3227,220r4,-2l3234,218r11,-1l3267,217r1,-5l3268,207r1,-3l3278,204r9,1l3289,204r3,l3302,206r21,4l3337,210r1,4l3347,206r4,-2l3352,204r5,-2l3367,200r5,-1m3505,213r-6,-5l3494,202r,-3l3494,191r-15,l3482,186r-11,7l3467,197r-1,1l3466,199r-19,5l3442,200r-13,-5l3417,195r6,7l3401,184r-6,l3388,189r-2,11l3388,204r11,l3404,202r12,4l3423,204r4,11l3432,223r15,-11l3449,210r11,l3464,212r7,-2l3479,208r2,-9l3488,217r6,4l3499,213r6,e" fillcolor="#ab1310" stroked="f">
                  <v:path arrowok="t" o:connecttype="custom" o:connectlocs="15,-1130;158,-1812;165,-2579;197,-1260;167,-1797;216,-1150;191,-1157;240,-2191;294,-2230;379,-2410;498,-2497;419,-2570;335,-2585;247,-2583;251,-2494;359,-2551;437,-2497;396,-2534;500,-2583;624,-2611;639,-1074;793,-968;697,-983;1039,-2607;953,-2607;966,-2585;1035,-2583;1000,-985;1046,-951;1061,-2193;1102,-2629;1115,-2624;1178,-2241;1215,-2609;1312,-2622;1418,-2471;1249,-2430;1216,-2325;1286,-2295;1311,-2322;1306,-2415;1436,-2468;1515,-2492;1639,-2605;1761,-2302;1786,-2362;1819,-2414;1842,-2326;1843,-2462;1988,-2510;1959,-2581;2128,-2581;2016,-2619;2063,-2577;2110,-2557;3168,-2445;3362,-2447;3263,-2479;3207,-2442;3269,-2438;3372,-2443;3429,-2447;3447,-2430" o:connectangles="0,0,0,0,0,0,0,0,0,0,0,0,0,0,0,0,0,0,0,0,0,0,0,0,0,0,0,0,0,0,0,0,0,0,0,0,0,0,0,0,0,0,0,0,0,0,0,0,0,0,0,0,0,0,0,0,0,0,0,0,0,0,0"/>
                </v:shape>
                <v:shape id="Picture 704" o:spid="_x0000_s1041" type="#_x0000_t75" style="position:absolute;left:9329;top:958;width:629;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">
                  <v:imagedata r:id="rId46" o:title=""/>
                </v:shape>
                <v:shape id="AutoShape 703" o:spid="_x0000_s1042" style="position:absolute;left:8962;top:2301;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" path="m56,89r-15,l50,96r6,-7xm68,74l4,74,19,89r3,3l41,89r15,l65,78r3,-4xm,48l4,78r,-4l68,74r6,-8l82,57r,-4l6,53,,48xm39,r4,5l45,14,37,26r-5,5l13,31,6,53r76,l82,42r6,l63,24,58,18,56,13,54,7,61,3,39,xm88,42r-6,l93,46,88,42xe" fillcolor="#ab1310" stroked="f">
                  <v:path arrowok="t" o:connecttype="custom" o:connectlocs="56,-295;41,-295;50,-288;56,-295;68,-310;4,-310;19,-295;22,-292;41,-295;56,-295;65,-306;68,-310;0,-336;4,-306;4,-310;68,-310;74,-318;82,-327;82,-331;6,-331;0,-336;39,-384;43,-379;45,-370;37,-358;32,-353;13,-353;6,-331;82,-331;82,-342;88,-342;63,-360;58,-366;56,-371;54,-377;61,-381;39,-384;88,-342;82,-342;93,-338;88,-342" o:connectangles="0,0,0,0,0,0,0,0,0,0,0,0,0,0,0,0,0,0,0,0,0,0,0,0,0,0,0,0,0,0,0,0,0,0,0,0,0,0,0,0,0"/>
                </v:shape>
                <v:shape id="Picture 702" o:spid="_x0000_s1043" type="#_x0000_t75" style="position:absolute;left:9357;top:2342;width:12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">
                  <v:imagedata r:id="rId47" o:title=""/>
                </v:shape>
                <v:shape id="AutoShape 701" o:spid="_x0000_s1044" style="position:absolute;left:9038;top:2852;width:370;height:425;visibility:visible;mso-wrap-style:square;v-text-anchor:top" coordsize="37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" path="m261,386r-108,l162,391r8,9l174,407r5,5l188,415r11,3l210,422r11,2l234,419r13,-5l256,413r5,-4l262,394r-1,-8xm266,342r-204,l58,376r-8,5l80,400r4,l101,406r10,5l119,416r6,1l132,409r8,-11l146,389r7,-3l261,386r,-8l258,370r,-9l264,346r2,-4xm31,201r-11,l12,206,8,216,5,231,2,247,,263r2,13l8,290r7,10l24,307r7,8l37,325r4,10l45,342r4,8l62,342r204,l272,333r3,-5l279,325r8,-10l296,304r7,-4l307,294r-2,-18l303,258r2,-10l310,242r6,-6l323,231r6,-4l330,222r-4,-10l323,207r-269,l41,203,31,201xm90,140r-8,30l77,181r-4,13l67,198r-5,3l54,207r269,l320,200r-2,-10l317,180r-4,-9l306,164r-5,-7l110,157,90,140xm190,69r-4,2l184,79r-2,13l186,97r-18,26l168,131r-15,3l151,145r-11,12l301,157r-1,-1l297,146r1,-14l299,120r,-8l303,107r10,-8l320,90r1,-7l321,82r-103,l199,73r-9,-4xm245,r-6,2l238,10r2,15l236,30r-2,9l234,45r,15l234,69r,4l218,82r103,l325,78r15,-5l360,69r9,-4l370,60r-5,-6l353,45r2,-5l318,32,311,21r,-9l301,10r,-9l273,1,256,,245,xe" fillcolor="#ab1310" stroked="f">
                  <v:path arrowok="t" o:connecttype="custom" o:connectlocs="162,558;179,579;210,589;247,581;262,561;62,509;80,567;111,578;132,576;153,553;258,537;266,509;12,373;2,414;8,457;31,482;45,509;266,509;279,492;303,467;303,425;316,403;330,389;54,374;90,307;73,361;54,374;318,357;306,331;90,307;184,246;168,290;151,312;300,323;299,287;313,266;321,249;190,236;238,177;234,206;234,236;321,249;360,236;365,221;318,199;301,177;256,167" o:connectangles="0,0,0,0,0,0,0,0,0,0,0,0,0,0,0,0,0,0,0,0,0,0,0,0,0,0,0,0,0,0,0,0,0,0,0,0,0,0,0,0,0,0,0,0,0,0,0"/>
                </v:shape>
                <v:shape id="Picture 700" o:spid="_x0000_s1045" type="#_x0000_t75" style="position:absolute;left:9278;top:2548;width:37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">
                  <v:imagedata r:id="rId48" o:title=""/>
                </v:shape>
                <v:shape id="Picture 699" o:spid="_x0000_s1046" type="#_x0000_t75" style="position:absolute;left:9382;top:3139;width:158;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">
                  <v:imagedata r:id="rId49" o:title=""/>
                </v:shape>
                <v:shape id="AutoShape 698" o:spid="_x0000_s1047" style="position:absolute;left:9828;top:3124;width:714;height:432;visibility:visible;mso-wrap-style:square;v-text-anchor:top" coordsize="7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" path="m98,45l96,38,88,32,60,27,60,8,57,,49,3,33,14,15,24,4,29,,33r3,9l7,50r1,2l9,53r3,5l20,70r-2,7l36,77r4,-4l55,66,68,53r15,4l98,64r,-11l98,45m713,389r-6,l681,371r-9,11l668,389r-1,2l666,393r-6,4l653,396,643,380r-3,-4l635,380,623,365r-14,-6l600,354r-5,-7l590,339r-7,-7l570,322r-10,-9l560,311r-2,-5l558,301r2,-7l564,284r6,-17l573,252r-3,-5l564,244r-6,-7l552,229r-8,-2l533,226r-10,-6l510,207r-2,l499,194r-7,-12l486,169r-6,-10l475,153r-10,-2l449,148r-18,-8l418,129r-5,-4l409,120r-7,-8l395,107r-4,2l387,120r-43,-7l332,110r-15,-7l296,84r-5,-1l277,81,260,77,244,75r-11,l224,77r-8,6l205,94r-10,9l187,105r-7,l172,109r-13,9l163,118r-30,11l129,120r-11,-4l111,112r-5,-8l101,95,92,84,82,79r-9,2l65,86r-8,6l51,100r-2,12l49,116r1,11l51,136r6,6l70,148r14,5l94,157r7,4l108,167r8,7l127,181r14,5l154,189r23,3l188,196r14,7l216,211r10,7l235,226r6,7l244,248r2,10l244,269r-6,12l228,298r-9,15l217,320r3,7l224,337r5,8l237,345r10,-5l259,335r11,-1l279,335r11,5l308,352r14,10l326,367r2,5l335,384r10,9l351,392r6,-7l367,378r17,-7l378,363r11,-4l398,357r10,-4l418,345r8,-11l428,330r8,-12l441,317r6,1l451,317r5,-2l468,311r12,2l491,317r10,3l514,322r,4l536,345r-5,9l538,369r4,11l542,389r7,21l555,419r7,l569,415r6,-3l582,410r10,-3l604,406r12,l633,408r-8,13l640,432r6,l659,419r,-13l659,404r24,-7l694,400r15,19l713,404r,-7l713,389e" fillcolor="#ab1310" stroked="f">
                  <v:path arrowok="t" o:connecttype="custom" o:connectlocs="60,465;33,452;3,480;12,496;40,511;98,502;707,827;667,829;643,818;609,797;583,770;558,744;570,705;558,675;523,658;492,620;465,589;413,563;391,547;317,541;260,515;216,521;180,543;133,567;106,542;73,519;49,550;57,580;101,599;141,624;202,641;241,671;238,719;220,765;247,778;290,778;328,810;357,823;389,797;426,772;447,756;480,751;514,764;542,818;562,857;592,845;625,859;659,844;694,838;713,827" o:connectangles="0,0,0,0,0,0,0,0,0,0,0,0,0,0,0,0,0,0,0,0,0,0,0,0,0,0,0,0,0,0,0,0,0,0,0,0,0,0,0,0,0,0,0,0,0,0,0,0,0,0"/>
                </v:shape>
                <v:shape id="Picture 697" o:spid="_x0000_s1048" type="#_x0000_t75" style="position:absolute;left:10456;top:3250;width:157;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">
                  <v:imagedata r:id="rId50" o:title=""/>
                </v:shape>
                <v:shape id="AutoShape 696" o:spid="_x0000_s1049" style="position:absolute;left:9029;top:3579;width:1433;height:1094;visibility:visible;mso-wrap-style:square;v-text-anchor:top" coordsize="143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" path="m745,950r-7,2l740,953r-8,8l725,968r-6,-2l710,959r4,22l730,979r4,-5l740,968r5,-5l745,950m1433,592r,-14l1432,568r-2,-12l1427,544r-5,-18l1424,516r-8,-6l1413,508r-2,l1406,502r-12,-14l1380,474r-9,-8l1364,462r-7,l1342,458r-19,-12l1305,434r-10,-10l1293,420r-3,-6l1282,402r-3,-14l1276,376r-1,-6l1274,364r,-4l1273,352r,-10l1273,332r,-2l1267,314r,-16l1262,280r-3,-12l1258,264r-1,-4l1255,248r-4,-14l1247,218r-2,-12l1243,198r-5,-8l1233,180r-1,-14l1230,150r-5,-12l1214,128r,-2l1204,112r-6,-6l1192,102r-2,-4l1193,88r5,-10l1201,72r1,-10l1202,52r,-24l1202,20r-1,-4l1198,8r-5,-2l1184,4r-8,-2l1158,16r,12l1167,20r-9,18l1150,48r-8,4l1135,56r-3,12l1131,84r-1,6l1130,100r,58l1130,172r2,14l1137,192r5,4l1141,204r-15,18l1104,244r-17,12l1076,262r-4,2l1052,260r-9,-4l1035,254r-10,-2l1014,248r-12,-6l990,234r-9,-2l973,228r-5,-6l963,214r-11,-8l946,200r-6,-8l933,182r-5,-12l927,162r4,-8l924,148r-3,-6l912,126r-7,-12l924,100r-4,6l925,100r4,-6l938,84r,-4l948,76r6,l960,78r5,-2l970,62r4,-16l976,40r1,-4l978,34r-13,2l952,18r-6,-8l945,8,941,2r-5,l925,8r-8,2l915,10,912,8r-36,l866,10r-6,l857,8,851,6,838,18r-7,l824,14,817,6,810,r-5,6l802,12r-1,2l801,16r-6,18l788,40r-15,l760,34r-2,6l732,62r-2,-2l727,84r-12,l710,94r-6,12l710,122r-6,8l698,136r-9,4l678,142r-9,-2l658,136r-2,l643,120,630,106r1,-6l632,96r-30,4l602,96r-11,12l583,112r-8,4l567,118r-6,6l554,138r-2,6l543,158r-7,6l525,172r-7,10l510,194r-11,10l490,210r-7,2l478,212r13,4l483,226r-3,6l477,236r-6,2l457,242r-26,4l431,252r-5,4l424,260r1,8l423,276r-9,8l396,294r-8,l385,308r-4,14l372,328r-30,4l329,324r-11,16l309,348r-10,6l288,358r-12,2l266,360r-11,-2l248,356r-14,-4l223,356r-13,-2l206,370r-7,-8l191,372r-6,4l179,376r-8,4l162,392r-7,14l152,414r-5,4l136,420r-16,-2l107,416,97,414r-4,6l93,430r6,12l91,456r-5,8l83,468r-3,4l76,486r-5,16l64,512r-3,8l65,532r9,10l81,548r1,6l74,564,64,574r-7,4l54,582r-4,8l46,602r-3,10l45,620r7,2l67,622r11,4l80,646r1,12l81,666r-1,10l80,688r-3,20l71,728r-7,14l61,748r10,14l74,774r1,8l73,788r-3,10l71,812r1,16l70,842r-4,10l61,856r2,l30,882r-6,-2l9,896,,898r11,6l28,904r4,16l33,918r6,16l44,946r6,8l59,960r10,-2l78,956r6,-2l91,950r24,-22l125,920r9,-2l141,918r10,2l149,918r-4,-4l160,904r6,-6l169,894r5,l191,896r17,4l215,906r7,2l238,904r17,-6l260,894r2,-2l267,890r10,2l299,898r8,-2l314,890r5,-8l323,874r-3,l335,864r14,-12l368,850r4,-2l392,846r13,-6l414,834r8,-6l431,826r28,l470,820r2,l475,822r18,-2l513,814r11,-4l531,808r8,2l554,816r7,l574,810r3,-2l582,804r6,-6l595,796r9,4l619,812r-6,4l632,826r15,l656,824r10,-2l674,822r6,6l683,834r1,2l685,840r1,14l688,872r5,20l693,900r-2,14l693,924r8,l711,918r17,-10l742,898r7,-4l766,878r7,-8l781,860r-8,-10l788,848r10,-2l806,842r7,l818,848r4,12l827,870r1,8l823,882r-11,4l794,890r-2,8l789,902r-3,2l784,908r4,16l794,940r5,12l803,960r4,6l810,972r6,l814,980r-6,10l797,1000r-10,10l782,1016r,6l790,1024r7,22l805,1060r15,8l833,1076r13,l852,1078r4,4l862,1084r13,l891,1082r10,-2l909,1078r7,l927,1076r2,-6l940,1082r4,-2l961,1084r9,6l975,1094r5,l991,1088r7,-8l1000,1078r4,-6l1006,1070r2,-2l1017,1068r16,2l1031,1074r15,-12l1057,1056r13,-2l1078,1054r9,2l1100,1060r14,-4l1116,1054r10,-14l1132,1020r3,-10l1137,1004r8,-8l1157,984r12,-14l1178,958r4,-6l1198,940r9,-8l1213,926r6,-4l1225,918r6,-2l1237,912r6,-12l1253,880r3,l1279,858r-2,-6l1301,842r9,-4l1312,832r7,-8l1322,824r,2l1324,824r1,-2l1326,820r12,-20l1341,796r13,-20l1368,758r9,-12l1385,736r5,-12l1401,704r6,-12l1412,684r3,-6l1417,674r1,-12l1420,644r10,-36l1433,592e" fillcolor="#ab1310" stroked="f">
                  <v:path arrowok="t" o:connecttype="custom" o:connectlocs="714,1875;1432,1462;1406,1396;1305,1328;1274,1258;1262,1174;1243,1092;1204,1006;1202,946;1158,910;1131,978;1141,1098;1035,1148;963,1108;924,1042;938,978;976,934;936,896;857,902;802,906;732,956;698,1030;631,994;561,1018;499,1098;471,1132;414,1178;318,1234;248,1250;179,1270;107,1310;80,1366;82,1448;45,1514;80,1582;73,1682;30,1776;39,1828;115,1822;166,1792;255,1792;319,1776;405,1734;493,1714;577,1702;647,1720;686,1748;728,1802;798,1740;812,1780;799,1846;787,1904;846,1970;916,1972;980,1988;1033,1964;1114,1950;1169,1864;1231,1810;1310,1732;1338,1694;1407,1586" o:connectangles="0,0,0,0,0,0,0,0,0,0,0,0,0,0,0,0,0,0,0,0,0,0,0,0,0,0,0,0,0,0,0,0,0,0,0,0,0,0,0,0,0,0,0,0,0,0,0,0,0,0,0,0,0,0,0,0,0,0,0,0,0,0"/>
                </v:shape>
                <v:shape id="Picture 695" o:spid="_x0000_s1050" type="#_x0000_t75" style="position:absolute;left:9852;top:4729;width:162;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">
                  <v:imagedata r:id="rId51" o:title=""/>
                </v:shape>
                <v:shape id="Picture 694" o:spid="_x0000_s1051" type="#_x0000_t75" style="position:absolute;left:10870;top:4490;width:1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">
                  <v:imagedata r:id="rId52" o:title=""/>
                </v:shape>
                <v:shape id="Picture 693" o:spid="_x0000_s1052" type="#_x0000_t75" style="position:absolute;left:10445;top:4728;width:39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">
                  <v:imagedata r:id="rId53" o:title=""/>
                </v:shape>
                <v:shape id="AutoShape 692" o:spid="_x0000_s1053" style="position:absolute;left:8529;top:2898;width:1736;height:2262;visibility:visible;mso-wrap-style:square;v-text-anchor:top" coordsize="173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" path="m8,28l,22r8,6m67,128r-5,-9l52,125r-2,5l67,136r,-8m128,478r-7,-4l115,483r10,4l128,478m203,349r-4,-9l198,336r-1,-1l195,332r-5,-9l182,312,171,296r-9,-4l155,281r-4,-8l145,260,132,245r,2l134,259r-1,3l140,286r,-5l151,299r5,-3l164,314r5,-2l180,327r-5,l197,346r6,3m413,379r-13,-4l400,353r-4,-11l385,338r-11,-3l361,330r-11,-6l344,314r1,-8l347,302r-2,-5l333,288,319,274r-7,-16l307,243r-6,-11l293,225r-8,-5l278,214r-5,-4l270,206r-6,-8l262,192r-3,-6l249,177r-10,-9l233,162,218,145,205,132,194,120,184,110r-7,-10l173,95r-4,-6l169,84,167,74,134,63,125,52,115,41r,-4l114,32r-15,l84,22r-6,l52,8,45,4,26,,24,6r-1,5l11,17,8,28,26,41r2,-4l47,56r3,-4l65,78r4,4l80,86r8,-2l91,91r4,8l101,95r3,41l106,134r-4,26l93,167r15,23l112,178r-4,-5l108,162r2,2l110,162r4,-21l120,134r1,-2l128,143r4,4l135,145r5,2l149,160r9,17l162,189r,8l162,201r,9l154,208r19,15l183,231r4,4l189,239r4,5l203,253r2,9l206,270r2,3l211,274r3,5l218,292r1,14l219,315r1,7l227,331r15,15l251,357r4,6l257,367r2,4l266,379r7,9l277,393r4,4l288,403r9,6l303,411r6,3l316,424r9,12l333,445r10,7l353,459r15,9l372,478r11,-15l387,472r1,-9l390,452r1,-12l390,432r,-7l396,415r13,-17l413,379m822,587r-3,-11l818,569r2,-2l797,567r,-2l783,561r-1,-2l781,554r-1,-2l779,546r-6,-7l770,535r-15,11l746,552r-27,l704,548r-4,-5l699,541r-8,-13l703,522r3,-2l699,520r26,-7l732,498,708,487r-7,l704,509r2,2l688,519r-2,3l675,515r-1,-2l669,500r-5,-13l645,502r-7,11l626,513r-3,-7l621,500r-9,-4l610,496r-7,-2l591,493r-11,l573,494r-9,2l551,496r-13,l528,498r-9,6l511,506r-15,-8l491,498,476,480r3,-10l480,467r-38,3l435,467r-22,11l403,478r-9,15l377,498r34,15l422,515r24,11l457,541r23,4l524,545r6,-2l548,550r12,-2l560,559r-13,4l580,571r28,l612,569r22,l628,567r45,4l688,571r,-4l690,559r22,4l723,567r35,l766,578r7,4l784,585r,-9l803,580r11,2l822,587t914,1665l1725,2247r2,15l1736,2252e" fillcolor="#ab1310" stroked="f">
                  <v:path arrowok="t" o:connecttype="custom" o:connectlocs="67,340;67,340;128,690;195,544;155,493;134,471;156,508;197,558;396,554;344,526;319,486;285,432;262,404;218,357;173,307;125,264;84,234;24,218;28,249;80,298;104,348;112,390;114,353;135,357;162,409;183,443;205,474;218,504;242,558;266,591;297,621;333,657;383,675;390,644;822,799;797,777;779,758;746,764;699,753;725,725;706,723;669,712;623,718;591,705;538,708;491,710;435,679;411,725;524,757;547,775;628,779;712,775;784,797;1736,2464" o:connectangles="0,0,0,0,0,0,0,0,0,0,0,0,0,0,0,0,0,0,0,0,0,0,0,0,0,0,0,0,0,0,0,0,0,0,0,0,0,0,0,0,0,0,0,0,0,0,0,0,0,0,0,0,0,0"/>
                </v:shape>
                <v:shape id="Picture 691" o:spid="_x0000_s1054" type="#_x0000_t75" style="position:absolute;left:9369;top:3344;width:5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">
                  <v:imagedata r:id="rId54" o:title=""/>
                </v:shape>
                <v:shape id="Freeform 690" o:spid="_x0000_s1055" style="position:absolute;left:9623;top:2994;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" path="m5,l,2,,20r16,4l18,18,20,5,5,xe" fillcolor="#ab1310" stroked="f">
                  <v:path arrowok="t" o:connecttype="custom" o:connectlocs="5,309;0,311;0,329;16,333;18,327;20,314;5,309" o:connectangles="0,0,0,0,0,0,0"/>
                </v:shape>
                <v:shape id="Picture 689" o:spid="_x0000_s1056" type="#_x0000_t75" style="position:absolute;left:9489;top:3050;width:1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">
                  <v:imagedata r:id="rId55" o:title=""/>
                </v:shape>
                <v:shape id="AutoShape 688" o:spid="_x0000_s1057" style="position:absolute;left:3124;top:1556;width:6942;height:2593;visibility:visible;mso-wrap-style:square;v-text-anchor:top" coordsize="694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" path="m18,1019r-15,4l,1034r18,-15m1120,33l1109,18r-10,7l1106,47r14,-4l1120,33t58,-11l1164,r-7,22l1167,36r11,-14m1222,914r-4,-18l1207,899r,15l1222,914t3,-863l1207,36r-7,26l1215,73r3,l1225,51t280,199l1494,239r-11,1l1470,241r-11,3l1454,250r,11l1468,268r29,l1505,250t25,189l1505,417r7,-18l1468,406r-14,7l1454,417r-7,11l1439,439r-10,22l1447,461r3,-15l1494,446r11,11l1516,464r14,l1530,446r,-7m1610,395r-15,l1577,406r,4l1555,432r11,10l1595,421r15,-8l1610,395t671,1172l2274,1545r-4,11l2281,1567t29,-62l2306,1491r-18,l2288,1501r7,8l2310,1505t40,-72l2335,1425r-11,18l2343,1443r7,-10m3811,2180r-2,-10l3808,2161r-4,-22l3802,2124r-1,-14l3801,2101r-1,-5l3793,2067r-11,-11l3779,2042r-22,29l3753,2071r-7,18l3741,2098r-5,3l3731,2107r-7,15l3719,2139r-2,11l3714,2156r-8,5l3696,2165r-8,1l3680,2169r-10,7l3660,2184r-10,4l3642,2192r-8,6l3623,2209r-8,l3608,2219r-7,8l3592,2235r-8,9l3579,2256r-2,12l3575,2278r-1,9l3576,2299r5,11l3588,2318r3,13l3586,2354r-10,24l3568,2394r-5,8l3549,2419r-7,9l3541,2434r2,7l3547,2452r-4,7l3550,2481r7,14l3554,2506r-4,6l3546,2515r-3,6l3543,2535r3,15l3549,2560r5,6l3561,2571r5,4l3569,2577r4,1l3583,2582r10,5l3600,2591r7,1l3619,2589r14,-4l3644,2581r7,-5l3655,2568r2,-8l3657,2555r2,-8l3666,2531r9,-17l3679,2505r3,-7l3684,2491r2,-5l3688,2482r3,-7l3699,2459r8,-18l3712,2430r3,-9l3717,2412r4,-12l3736,2370r6,-16l3750,2332r,-4l3757,2317r6,-4l3769,2311r4,-6l3775,2288r-2,-19l3771,2257r-1,-11l3775,2230r11,-16l3799,2201r10,-11l3811,2180t98,-1092l3906,1070r-19,3l3873,1092r18,3l3909,1088t44,-44l3938,1044r-11,15l3945,1070r8,-15l3953,1044t983,204l4914,1226r,-7l4903,1200r-4,-8l4900,1191r,-1l4892,1182r-18,-18l4871,1175r-4,13l4863,1204r4,4l4867,1277r-4,14l4870,1302r8,11l4896,1320r25,-7l4925,1321r3,l4930,1313r2,-18l4934,1274r1,-15l4936,1250r,-2m6582,1508r-1,-13l6575,1499r,11l6582,1508t8,67l6582,1564r-11,17l6579,1588r5,4l6588,1586r2,-11m6594,1633r-2,-8l6581,1625r-2,2l6582,1638r12,10l6594,1633t16,-160l6608,1466r-9,-6l6599,1475r8,9l6610,1473t,43l6603,1514r-4,6l6595,1529r2,7l6603,1544r4,-11l6608,1527r2,-11m6720,1451r-4,-6l6698,1428r-12,23l6681,1451r5,5l6692,1462r7,4l6711,1464r9,9l6720,1464r,-13m6724,1384r-2,-6l6707,1380r-6,11l6712,1399r6,l6724,1391r,-7m6738,1365r-5,-9l6729,1371r9,4l6738,1365t86,-89l6822,1274r-4,-3l6817,1267r-12,7l6802,1272r-4,12l6798,1293r13,4l6820,1293r4,-17m6941,1179r-15,-9l6921,1170r-4,2l6917,1194r7,6l6937,1202r4,-15l6941,1179e" fillcolor="#ab1310" stroked="f">
                  <v:path arrowok="t" o:connecttype="custom" o:connectlocs="1120,-1096;1120,-1096;1178,-1107;1222,-215;1218,-1056;1470,-888;1497,-861;1468,-723;1429,-668;1516,-665;1595,-734;1595,-708;2270,427;2288,372;2324,314;3808,1032;3800,967;3753,942;3724,993;3696,1036;3650,1059;3608,1090;3577,1139;3588,1189;3563,1273;3547,1323;3550,1383;3549,1431;3573,1449;3619,1460;3657,1431;3679,1376;3691,1346;3717,1283;3750,1199;3775,1159;3786,1085;3906,-59;3953,-85;3953,-85;4899,63;4871,46;4863,162;4925,192;4934,145;6581,366;6582,435;6590,446;6582,509;6599,331;6603,385;6607,404;6698,299;6699,337;6724,255;6718,270;6729,242;6818,142;6798,164;6926,41;6937,73" o:connectangles="0,0,0,0,0,0,0,0,0,0,0,0,0,0,0,0,0,0,0,0,0,0,0,0,0,0,0,0,0,0,0,0,0,0,0,0,0,0,0,0,0,0,0,0,0,0,0,0,0,0,0,0,0,0,0,0,0,0,0,0,0"/>
                </v:shape>
                <v:shape id="Freeform 687" o:spid="_x0000_s1058" style="position:absolute;left:5513;top:1117;width:212;height:319;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" path="m106,l65,6,31,22,8,47,,77r11,56l39,214r34,72l106,318r33,-32l173,214r27,-81l211,77,203,47,181,22,147,6,106,xe" fillcolor="black" stroked="f">
                  <v:path arrowok="t" o:connecttype="custom" o:connectlocs="106,-1568;65,-1562;31,-1546;8,-1521;0,-1491;11,-1435;39,-1354;73,-1282;106,-1250;139,-1282;173,-1354;200,-1435;211,-1491;203,-1521;181,-1546;147,-1562;106,-1568" o:connectangles="0,0,0,0,0,0,0,0,0,0,0,0,0,0,0,0,0"/>
                </v:shape>
                <v:shape id="Freeform 686" o:spid="_x0000_s1059" style="position:absolute;left:5534;top:1142;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" path="m85,l52,6,25,23,7,48,,78r7,30l25,133r27,17l85,156r33,-6l145,133r18,-25l170,78,163,48,145,23,118,6,85,xe" stroked="f">
                  <v:path arrowok="t" o:connecttype="custom" o:connectlocs="85,-1543;52,-1537;25,-1520;7,-1495;0,-1465;7,-1435;25,-1410;52,-1393;85,-1387;118,-1393;145,-1410;163,-1435;170,-1465;163,-1495;145,-1520;118,-1537;85,-1543" o:connectangles="0,0,0,0,0,0,0,0,0,0,0,0,0,0,0,0,0"/>
                </v:shape>
                <v:shape id="Picture 685" o:spid="_x0000_s1060" type="#_x0000_t75" style="position:absolute;left:6943;top:1911;width:2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">
                  <v:imagedata r:id="rId56" o:title=""/>
                </v:shape>
                <v:shape id="Freeform 684" o:spid="_x0000_s1061" style="position:absolute;left:5531;top:754;width:212;height:319;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" path="m106,l65,6,31,23,8,47,,78r11,55l39,214r34,73l106,318r33,-31l173,214r27,-81l211,78,203,47,180,23,147,6,106,xe" fillcolor="black" stroked="f">
                  <v:path arrowok="t" o:connecttype="custom" o:connectlocs="106,-1931;65,-1925;31,-1908;8,-1884;0,-1853;11,-1798;39,-1717;73,-1644;106,-1613;139,-1644;173,-1717;200,-1798;211,-1853;203,-1884;180,-1908;147,-1925;106,-1931" o:connectangles="0,0,0,0,0,0,0,0,0,0,0,0,0,0,0,0,0"/>
                </v:shape>
                <v:shape id="Freeform 683" o:spid="_x0000_s1062" style="position:absolute;left:5552;top:780;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" path="m85,l52,7,25,23,7,48,,78r7,31l25,133r27,17l85,156r33,-6l145,133r18,-24l169,78,163,48,145,23,118,7,85,xe" stroked="f">
                  <v:path arrowok="t" o:connecttype="custom" o:connectlocs="85,-1906;52,-1899;25,-1883;7,-1858;0,-1828;7,-1797;25,-1773;52,-1756;85,-1750;118,-1756;145,-1773;163,-1797;169,-1828;163,-1858;145,-1883;118,-1899;85,-1906" o:connectangles="0,0,0,0,0,0,0,0,0,0,0,0,0,0,0,0,0"/>
                </v:shape>
                <v:shape id="Freeform 682" o:spid="_x0000_s1063" style="position:absolute;left:5340;top:925;width:212;height:319;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" path="m105,l64,6,31,23,8,48,,78r11,56l38,214r35,73l105,319r33,-32l173,214r27,-80l211,78,203,48,180,23,147,6,105,xe" fillcolor="black" stroked="f">
                  <v:path arrowok="t" o:connecttype="custom" o:connectlocs="105,-1761;64,-1755;31,-1738;8,-1713;0,-1683;11,-1627;38,-1547;73,-1474;105,-1442;138,-1474;173,-1547;200,-1627;211,-1683;203,-1713;180,-1738;147,-1755;105,-1761" o:connectangles="0,0,0,0,0,0,0,0,0,0,0,0,0,0,0,0,0"/>
                </v:shape>
                <v:shape id="Freeform 681" o:spid="_x0000_s1064" style="position:absolute;left:5361;top:950;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" path="m84,l51,6,25,23,6,47,,78r6,30l25,133r26,16l84,155r33,-6l144,133r18,-25l169,78,162,47,144,23,117,6,84,xe" stroked="f">
                  <v:path arrowok="t" o:connecttype="custom" o:connectlocs="84,-1735;51,-1729;25,-1712;6,-1688;0,-1657;6,-1627;25,-1602;51,-1586;84,-1580;117,-1586;144,-1602;162,-1627;169,-1657;162,-1688;144,-1712;117,-1729;84,-1735" o:connectangles="0,0,0,0,0,0,0,0,0,0,0,0,0,0,0,0,0"/>
                </v:shape>
                <v:shape id="Freeform 680" o:spid="_x0000_s1065" style="position:absolute;left:4939;top:1234;width:212;height:319;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" path="m106,l65,6,31,23,8,47,,78r11,55l39,214r34,73l106,318r33,-31l173,214r27,-81l211,78,203,47,180,23,147,6,106,xe" fillcolor="black" stroked="f">
                  <v:path arrowok="t" o:connecttype="custom" o:connectlocs="106,-1451;65,-1445;31,-1428;8,-1404;0,-1373;11,-1318;39,-1237;73,-1164;106,-1133;139,-1164;173,-1237;200,-1318;211,-1373;203,-1404;180,-1428;147,-1445;106,-1451" o:connectangles="0,0,0,0,0,0,0,0,0,0,0,0,0,0,0,0,0"/>
                </v:shape>
                <v:shape id="Freeform 679" o:spid="_x0000_s1066" style="position:absolute;left:4960;top:1260;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" path="m85,l52,6,25,23,7,48,,78r7,30l25,133r27,17l85,156r33,-6l145,133r18,-25l169,78,163,48,145,23,118,6,85,xe" stroked="f">
                  <v:path arrowok="t" o:connecttype="custom" o:connectlocs="85,-1426;52,-1420;25,-1403;7,-1378;0,-1348;7,-1318;25,-1293;52,-1276;85,-1270;118,-1276;145,-1293;163,-1318;169,-1348;163,-1378;145,-1403;118,-1420;85,-1426" o:connectangles="0,0,0,0,0,0,0,0,0,0,0,0,0,0,0,0,0"/>
                </v:shape>
                <v:shape id="Freeform 678" o:spid="_x0000_s1067" style="position:absolute;left:5129;top:958;width:212;height:319;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" path="m106,l65,6,31,23,9,48,,78r12,56l39,214r34,73l106,319r33,-32l174,214r27,-80l212,78,203,48,181,23,147,6,106,xe" fillcolor="black" stroked="f">
                  <v:path arrowok="t" o:connecttype="custom" o:connectlocs="106,-1728;65,-1722;31,-1705;9,-1680;0,-1650;12,-1594;39,-1514;73,-1441;106,-1409;139,-1441;174,-1514;201,-1594;212,-1650;203,-1680;181,-1705;147,-1722;106,-1728" o:connectangles="0,0,0,0,0,0,0,0,0,0,0,0,0,0,0,0,0"/>
                </v:shape>
                <v:shape id="Freeform 677" o:spid="_x0000_s1068" style="position:absolute;left:5150;top:983;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" path="m85,l52,6,25,23,7,47,,78r7,30l25,133r27,16l85,155r33,-6l145,133r18,-25l170,78,163,47,145,23,118,6,85,xe" stroked="f">
                  <v:path arrowok="t" o:connecttype="custom" o:connectlocs="85,-1702;52,-1696;25,-1679;7,-1655;0,-1624;7,-1594;25,-1569;52,-1553;85,-1547;118,-1553;145,-1569;163,-1594;170,-1624;163,-1655;145,-1679;118,-1696;85,-1702" o:connectangles="0,0,0,0,0,0,0,0,0,0,0,0,0,0,0,0,0"/>
                </v:shape>
                <v:shape id="Freeform 676" o:spid="_x0000_s1069" style="position:absolute;left:5023;top:643;width:212;height:319;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" path="m105,l64,6,31,23,8,48,,78r11,56l38,214r35,73l105,319r33,-32l173,214r27,-80l211,78,203,48,180,23,147,6,105,xe" fillcolor="black" stroked="f">
                  <v:path arrowok="t" o:connecttype="custom" o:connectlocs="105,-2043;64,-2037;31,-2020;8,-1995;0,-1965;11,-1909;38,-1829;73,-1756;105,-1724;138,-1756;173,-1829;200,-1909;211,-1965;203,-1995;180,-2020;147,-2037;105,-2043" o:connectangles="0,0,0,0,0,0,0,0,0,0,0,0,0,0,0,0,0"/>
                </v:shape>
                <v:shape id="Freeform 675" o:spid="_x0000_s1070" style="position:absolute;left:5044;top:668;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" path="m84,l51,6,25,22,6,47,,78r6,30l25,133r26,16l84,155r33,-6l144,133r18,-25l169,78,162,47,144,22,117,6,84,xe" stroked="f">
                  <v:path arrowok="t" o:connecttype="custom" o:connectlocs="84,-2017;51,-2011;25,-1995;6,-1970;0,-1939;6,-1909;25,-1884;51,-1868;84,-1862;117,-1868;144,-1884;162,-1909;169,-1939;162,-1970;144,-1995;117,-2011;84,-2017" o:connectangles="0,0,0,0,0,0,0,0,0,0,0,0,0,0,0,0,0"/>
                </v:shape>
                <v:shape id="Picture 674" o:spid="_x0000_s1071" type="#_x0000_t75" style="position:absolute;left:2713;top:1075;width:2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">
                  <v:imagedata r:id="rId57" o:title=""/>
                </v:shape>
                <v:shape id="Picture 673" o:spid="_x0000_s1072" type="#_x0000_t75" style="position:absolute;left:2713;top:4308;width:2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">
                  <v:imagedata r:id="rId57" o:title=""/>
                </v:shape>
                <v:shape id="Picture 672" o:spid="_x0000_s1073" type="#_x0000_t75" style="position:absolute;left:8629;top:2769;width:39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">
                  <v:imagedata r:id="rId58" o:title=""/>
                </v:shape>
                <v:shape id="Picture 671" o:spid="_x0000_s1074" type="#_x0000_t75" style="position:absolute;left:9624;top:1361;width:2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">
                  <v:imagedata r:id="rId59" o:title=""/>
                </v:shape>
                <v:shape id="Picture 670" o:spid="_x0000_s1075" type="#_x0000_t75" style="position:absolute;left:9057;top:1831;width:2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">
                  <v:imagedata r:id="rId60" o:title=""/>
                </v:shape>
                <w10:wrap type="square"/>
              </v:group>
            </w:pict>
          </mc:Fallback>
        </mc:AlternateContent>
      </w:r>
      <w:r w:rsidR="00AC2578" w:rsidRPr="00AC2578">
        <w:rPr>
          <w:noProof/>
          <w:lang w:eastAsia="fr-FR" w:bidi="ar-SA"/>
        </w:rPr>
        <mc:AlternateContent>
          <mc:Choice Requires="wps">
            <w:drawing>
              <wp:anchor distT="0" distB="0" distL="114300" distR="114300" simplePos="0" relativeHeight="251819008" behindDoc="0" locked="0" layoutInCell="1" allowOverlap="1" wp14:anchorId="4449F76F" wp14:editId="64A62AF3">
                <wp:simplePos x="0" y="0"/>
                <wp:positionH relativeFrom="column">
                  <wp:posOffset>-198755</wp:posOffset>
                </wp:positionH>
                <wp:positionV relativeFrom="paragraph">
                  <wp:posOffset>117580</wp:posOffset>
                </wp:positionV>
                <wp:extent cx="6096000" cy="3981603"/>
                <wp:effectExtent l="0" t="0" r="0" b="0"/>
                <wp:wrapNone/>
                <wp:docPr id="255" name="Rectangle 56"/>
                <wp:cNvGraphicFramePr/>
                <a:graphic xmlns:a="http://schemas.openxmlformats.org/drawingml/2006/main">
                  <a:graphicData uri="http://schemas.microsoft.com/office/word/2010/wordprocessingShape">
                    <wps:wsp>
                      <wps:cNvSpPr/>
                      <wps:spPr>
                        <a:xfrm>
                          <a:off x="0" y="0"/>
                          <a:ext cx="6096000" cy="3981603"/>
                        </a:xfrm>
                        <a:prstGeom prst="rect">
                          <a:avLst/>
                        </a:prstGeom>
                      </wps:spPr>
                      <wps:txbx>
                        <w:txbxContent>
                          <w:p w14:paraId="2FFAD6AB" w14:textId="77777777" w:rsidR="008A7073" w:rsidRPr="00907D69" w:rsidRDefault="008A7073" w:rsidP="00AC2578">
                            <w:pPr>
                              <w:pStyle w:val="NormaleWeb"/>
                              <w:spacing w:before="200" w:beforeAutospacing="0" w:after="0" w:afterAutospacing="0" w:line="216" w:lineRule="auto"/>
                              <w:textAlignment w:val="baseline"/>
                              <w:rPr>
                                <w:sz w:val="16"/>
                              </w:rPr>
                            </w:pPr>
                            <w:r w:rsidRPr="00907D69">
                              <w:rPr>
                                <w:rFonts w:ascii="Segoe UI" w:eastAsia="Segoe UI" w:hAnsi="Segoe UI" w:cs="Segoe UI"/>
                                <w:b/>
                                <w:bCs/>
                                <w:color w:val="C00000"/>
                                <w:kern w:val="24"/>
                                <w:sz w:val="32"/>
                                <w:szCs w:val="48"/>
                              </w:rPr>
                              <w:t>13</w:t>
                            </w:r>
                            <w:r w:rsidRPr="00907D69">
                              <w:rPr>
                                <w:rFonts w:ascii="Segoe UI" w:eastAsia="Segoe UI" w:hAnsi="Segoe UI" w:cs="Segoe UI"/>
                                <w:color w:val="000000" w:themeColor="text1"/>
                                <w:kern w:val="24"/>
                                <w:sz w:val="32"/>
                                <w:szCs w:val="48"/>
                              </w:rPr>
                              <w:t xml:space="preserve"> International branches</w:t>
                            </w:r>
                          </w:p>
                          <w:p w14:paraId="450A1917" w14:textId="77777777" w:rsidR="008A7073" w:rsidRPr="00907D69" w:rsidRDefault="008A7073" w:rsidP="00AC2578">
                            <w:pPr>
                              <w:pStyle w:val="NormaleWeb"/>
                              <w:spacing w:before="200" w:beforeAutospacing="0" w:after="0" w:afterAutospacing="0" w:line="216" w:lineRule="auto"/>
                              <w:textAlignment w:val="baseline"/>
                              <w:rPr>
                                <w:sz w:val="16"/>
                              </w:rPr>
                            </w:pPr>
                            <w:r w:rsidRPr="00907D69">
                              <w:rPr>
                                <w:rFonts w:ascii="Segoe UI" w:eastAsia="Segoe UI" w:hAnsi="Segoe UI" w:cs="Segoe UI"/>
                                <w:b/>
                                <w:bCs/>
                                <w:color w:val="C00000"/>
                                <w:kern w:val="24"/>
                                <w:sz w:val="32"/>
                                <w:szCs w:val="48"/>
                              </w:rPr>
                              <w:t>50</w:t>
                            </w:r>
                            <w:r>
                              <w:rPr>
                                <w:rFonts w:ascii="Segoe UI" w:eastAsia="Segoe UI" w:hAnsi="Segoe UI" w:cs="Segoe UI"/>
                                <w:b/>
                                <w:bCs/>
                                <w:color w:val="C00000"/>
                                <w:kern w:val="24"/>
                                <w:sz w:val="32"/>
                                <w:szCs w:val="48"/>
                              </w:rPr>
                              <w:t>+</w:t>
                            </w:r>
                            <w:r w:rsidRPr="00907D69">
                              <w:rPr>
                                <w:rFonts w:ascii="Segoe UI" w:eastAsia="Segoe UI" w:hAnsi="Segoe UI" w:cs="Segoe UI"/>
                                <w:b/>
                                <w:bCs/>
                                <w:color w:val="C00000"/>
                                <w:kern w:val="24"/>
                                <w:sz w:val="32"/>
                                <w:szCs w:val="48"/>
                              </w:rPr>
                              <w:t xml:space="preserve"> </w:t>
                            </w:r>
                            <w:r w:rsidRPr="00907D69">
                              <w:rPr>
                                <w:rFonts w:ascii="Segoe UI" w:eastAsia="Segoe UI" w:hAnsi="Segoe UI" w:cs="Segoe UI"/>
                                <w:color w:val="000000" w:themeColor="text1"/>
                                <w:kern w:val="24"/>
                                <w:sz w:val="32"/>
                                <w:szCs w:val="48"/>
                              </w:rPr>
                              <w:t>Value Added Resellers worldwide</w:t>
                            </w:r>
                          </w:p>
                          <w:p w14:paraId="2F715F53" w14:textId="77777777" w:rsidR="008A7073" w:rsidRPr="00632AB8" w:rsidRDefault="008A7073" w:rsidP="00AC2578">
                            <w:pPr>
                              <w:pStyle w:val="NormaleWeb"/>
                              <w:spacing w:before="200" w:beforeAutospacing="0" w:after="0" w:afterAutospacing="0" w:line="216" w:lineRule="auto"/>
                              <w:textAlignment w:val="baseline"/>
                            </w:pPr>
                            <w:r w:rsidRPr="00632AB8">
                              <w:rPr>
                                <w:rFonts w:ascii="Segoe UI" w:eastAsia="Segoe UI" w:hAnsi="Segoe UI" w:cs="Segoe UI"/>
                                <w:b/>
                                <w:bCs/>
                                <w:color w:val="C00000"/>
                                <w:kern w:val="24"/>
                                <w:sz w:val="32"/>
                                <w:szCs w:val="48"/>
                              </w:rPr>
                              <w:t xml:space="preserve">200+ </w:t>
                            </w:r>
                            <w:r w:rsidRPr="00632AB8">
                              <w:rPr>
                                <w:rFonts w:ascii="Segoe UI" w:eastAsia="Segoe UI" w:hAnsi="Segoe UI" w:cs="Segoe UI"/>
                                <w:color w:val="000000" w:themeColor="text1"/>
                                <w:kern w:val="24"/>
                                <w:sz w:val="32"/>
                                <w:szCs w:val="48"/>
                              </w:rPr>
                              <w:t xml:space="preserve">SI Partner </w:t>
                            </w:r>
                          </w:p>
                        </w:txbxContent>
                      </wps:txbx>
                      <wps:bodyPr anchor="t">
                        <a:spAutoFit/>
                      </wps:bodyPr>
                    </wps:wsp>
                  </a:graphicData>
                </a:graphic>
              </wp:anchor>
            </w:drawing>
          </mc:Choice>
          <mc:Fallback>
            <w:pict>
              <v:rect w14:anchorId="4449F76F" id="Rectangle 56" o:spid="_x0000_s1028" style="position:absolute;margin-left:-15.65pt;margin-top:9.25pt;width:480pt;height:313.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" filled="f" stroked="f">
                <v:textbox style="mso-fit-shape-to-text:t">
                  <w:txbxContent>
                    <w:p w14:paraId="2FFAD6AB" w14:textId="77777777" w:rsidR="008A7073" w:rsidRPr="00907D69" w:rsidRDefault="008A7073" w:rsidP="00AC2578">
                      <w:pPr>
                        <w:pStyle w:val="NormaleWeb"/>
                        <w:spacing w:before="200" w:beforeAutospacing="0" w:after="0" w:afterAutospacing="0" w:line="216" w:lineRule="auto"/>
                        <w:textAlignment w:val="baseline"/>
                        <w:rPr>
                          <w:sz w:val="16"/>
                        </w:rPr>
                      </w:pPr>
                      <w:r w:rsidRPr="00907D69">
                        <w:rPr>
                          <w:rFonts w:ascii="Segoe UI" w:eastAsia="Segoe UI" w:hAnsi="Segoe UI" w:cs="Segoe UI"/>
                          <w:b/>
                          <w:bCs/>
                          <w:color w:val="C00000"/>
                          <w:kern w:val="24"/>
                          <w:sz w:val="32"/>
                          <w:szCs w:val="48"/>
                        </w:rPr>
                        <w:t>13</w:t>
                      </w:r>
                      <w:r w:rsidRPr="00907D69">
                        <w:rPr>
                          <w:rFonts w:ascii="Segoe UI" w:eastAsia="Segoe UI" w:hAnsi="Segoe UI" w:cs="Segoe UI"/>
                          <w:color w:val="000000" w:themeColor="text1"/>
                          <w:kern w:val="24"/>
                          <w:sz w:val="32"/>
                          <w:szCs w:val="48"/>
                        </w:rPr>
                        <w:t xml:space="preserve"> International branches</w:t>
                      </w:r>
                    </w:p>
                    <w:p w14:paraId="450A1917" w14:textId="77777777" w:rsidR="008A7073" w:rsidRPr="00907D69" w:rsidRDefault="008A7073" w:rsidP="00AC2578">
                      <w:pPr>
                        <w:pStyle w:val="NormaleWeb"/>
                        <w:spacing w:before="200" w:beforeAutospacing="0" w:after="0" w:afterAutospacing="0" w:line="216" w:lineRule="auto"/>
                        <w:textAlignment w:val="baseline"/>
                        <w:rPr>
                          <w:sz w:val="16"/>
                        </w:rPr>
                      </w:pPr>
                      <w:r w:rsidRPr="00907D69">
                        <w:rPr>
                          <w:rFonts w:ascii="Segoe UI" w:eastAsia="Segoe UI" w:hAnsi="Segoe UI" w:cs="Segoe UI"/>
                          <w:b/>
                          <w:bCs/>
                          <w:color w:val="C00000"/>
                          <w:kern w:val="24"/>
                          <w:sz w:val="32"/>
                          <w:szCs w:val="48"/>
                        </w:rPr>
                        <w:t>50</w:t>
                      </w:r>
                      <w:r>
                        <w:rPr>
                          <w:rFonts w:ascii="Segoe UI" w:eastAsia="Segoe UI" w:hAnsi="Segoe UI" w:cs="Segoe UI"/>
                          <w:b/>
                          <w:bCs/>
                          <w:color w:val="C00000"/>
                          <w:kern w:val="24"/>
                          <w:sz w:val="32"/>
                          <w:szCs w:val="48"/>
                        </w:rPr>
                        <w:t>+</w:t>
                      </w:r>
                      <w:r w:rsidRPr="00907D69">
                        <w:rPr>
                          <w:rFonts w:ascii="Segoe UI" w:eastAsia="Segoe UI" w:hAnsi="Segoe UI" w:cs="Segoe UI"/>
                          <w:b/>
                          <w:bCs/>
                          <w:color w:val="C00000"/>
                          <w:kern w:val="24"/>
                          <w:sz w:val="32"/>
                          <w:szCs w:val="48"/>
                        </w:rPr>
                        <w:t xml:space="preserve"> </w:t>
                      </w:r>
                      <w:r w:rsidRPr="00907D69">
                        <w:rPr>
                          <w:rFonts w:ascii="Segoe UI" w:eastAsia="Segoe UI" w:hAnsi="Segoe UI" w:cs="Segoe UI"/>
                          <w:color w:val="000000" w:themeColor="text1"/>
                          <w:kern w:val="24"/>
                          <w:sz w:val="32"/>
                          <w:szCs w:val="48"/>
                        </w:rPr>
                        <w:t>Value Added Resellers worldwide</w:t>
                      </w:r>
                    </w:p>
                    <w:p w14:paraId="2F715F53" w14:textId="77777777" w:rsidR="008A7073" w:rsidRPr="00632AB8" w:rsidRDefault="008A7073" w:rsidP="00AC2578">
                      <w:pPr>
                        <w:pStyle w:val="NormaleWeb"/>
                        <w:spacing w:before="200" w:beforeAutospacing="0" w:after="0" w:afterAutospacing="0" w:line="216" w:lineRule="auto"/>
                        <w:textAlignment w:val="baseline"/>
                      </w:pPr>
                      <w:r w:rsidRPr="00632AB8">
                        <w:rPr>
                          <w:rFonts w:ascii="Segoe UI" w:eastAsia="Segoe UI" w:hAnsi="Segoe UI" w:cs="Segoe UI"/>
                          <w:b/>
                          <w:bCs/>
                          <w:color w:val="C00000"/>
                          <w:kern w:val="24"/>
                          <w:sz w:val="32"/>
                          <w:szCs w:val="48"/>
                        </w:rPr>
                        <w:t xml:space="preserve">200+ </w:t>
                      </w:r>
                      <w:r w:rsidRPr="00632AB8">
                        <w:rPr>
                          <w:rFonts w:ascii="Segoe UI" w:eastAsia="Segoe UI" w:hAnsi="Segoe UI" w:cs="Segoe UI"/>
                          <w:color w:val="000000" w:themeColor="text1"/>
                          <w:kern w:val="24"/>
                          <w:sz w:val="32"/>
                          <w:szCs w:val="48"/>
                        </w:rPr>
                        <w:t xml:space="preserve">SI Partner </w:t>
                      </w:r>
                    </w:p>
                  </w:txbxContent>
                </v:textbox>
              </v:rect>
            </w:pict>
          </mc:Fallback>
        </mc:AlternateContent>
      </w:r>
    </w:p>
    <w:p w14:paraId="7D08CB2A" w14:textId="38A529EF" w:rsidR="00AC2578" w:rsidRDefault="00247F1B" w:rsidP="00AC2578">
      <w:pPr>
        <w:rPr>
          <w:lang w:val="en-US"/>
        </w:rPr>
      </w:pPr>
      <w:r w:rsidRPr="00AC2578">
        <w:rPr>
          <w:noProof/>
          <w:lang w:eastAsia="fr-FR" w:bidi="ar-SA"/>
        </w:rPr>
        <mc:AlternateContent>
          <mc:Choice Requires="wps">
            <w:drawing>
              <wp:anchor distT="0" distB="0" distL="114300" distR="114300" simplePos="0" relativeHeight="251827200" behindDoc="0" locked="0" layoutInCell="1" allowOverlap="1" wp14:anchorId="7446C3B4" wp14:editId="1AD1C7FA">
                <wp:simplePos x="0" y="0"/>
                <wp:positionH relativeFrom="column">
                  <wp:posOffset>1433830</wp:posOffset>
                </wp:positionH>
                <wp:positionV relativeFrom="paragraph">
                  <wp:posOffset>1885314</wp:posOffset>
                </wp:positionV>
                <wp:extent cx="2993390" cy="6519863"/>
                <wp:effectExtent l="0" t="0" r="0" b="0"/>
                <wp:wrapNone/>
                <wp:docPr id="321" name="Espace réservé du conten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3390" cy="6519863"/>
                        </a:xfrm>
                        <a:prstGeom prst="rect">
                          <a:avLst/>
                        </a:prstGeom>
                      </wps:spPr>
                      <wps:txbx>
                        <w:txbxContent>
                          <w:p w14:paraId="7E786341"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Chin</w:t>
                            </w:r>
                            <w:r>
                              <w:rPr>
                                <w:color w:val="000000" w:themeColor="text1"/>
                                <w:kern w:val="24"/>
                                <w:sz w:val="32"/>
                                <w:szCs w:val="32"/>
                              </w:rPr>
                              <w:t>a</w:t>
                            </w:r>
                          </w:p>
                          <w:p w14:paraId="6B84B99C" w14:textId="77777777" w:rsidR="00C261A0" w:rsidRPr="00C261A0" w:rsidRDefault="00C261A0" w:rsidP="00C261A0">
                            <w:pPr>
                              <w:pStyle w:val="Paragrafoelenco"/>
                              <w:spacing w:line="216" w:lineRule="auto"/>
                              <w:rPr>
                                <w:color w:val="000000" w:themeColor="text1"/>
                                <w:kern w:val="24"/>
                                <w:sz w:val="32"/>
                                <w:szCs w:val="32"/>
                                <w:lang w:val="en-US"/>
                              </w:rPr>
                            </w:pPr>
                            <w:r w:rsidRPr="00C261A0">
                              <w:rPr>
                                <w:rFonts w:ascii="Arial" w:hAnsi="Arial" w:cs="Arial"/>
                                <w:color w:val="666666"/>
                                <w:sz w:val="20"/>
                                <w:szCs w:val="20"/>
                                <w:shd w:val="clear" w:color="auto" w:fill="FFFFFF"/>
                                <w:lang w:val="en-US"/>
                              </w:rPr>
                              <w:t>PcVue China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228, </w:t>
                            </w:r>
                            <w:proofErr w:type="spellStart"/>
                            <w:r w:rsidRPr="00C261A0">
                              <w:rPr>
                                <w:rFonts w:ascii="Arial" w:hAnsi="Arial" w:cs="Arial"/>
                                <w:color w:val="666666"/>
                                <w:sz w:val="20"/>
                                <w:szCs w:val="20"/>
                                <w:shd w:val="clear" w:color="auto" w:fill="FFFFFF"/>
                                <w:lang w:val="en-US"/>
                              </w:rPr>
                              <w:t>MeiYuan</w:t>
                            </w:r>
                            <w:proofErr w:type="spellEnd"/>
                            <w:r w:rsidRPr="00C261A0">
                              <w:rPr>
                                <w:rFonts w:ascii="Arial" w:hAnsi="Arial" w:cs="Arial"/>
                                <w:color w:val="666666"/>
                                <w:sz w:val="20"/>
                                <w:szCs w:val="20"/>
                                <w:shd w:val="clear" w:color="auto" w:fill="FFFFFF"/>
                                <w:lang w:val="en-US"/>
                              </w:rPr>
                              <w:t xml:space="preserve"> Road,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2119-2120# Enterprise Square,</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Jing’An</w:t>
                            </w:r>
                            <w:proofErr w:type="spellEnd"/>
                            <w:r w:rsidRPr="00C261A0">
                              <w:rPr>
                                <w:rFonts w:ascii="Arial" w:hAnsi="Arial" w:cs="Arial"/>
                                <w:color w:val="666666"/>
                                <w:sz w:val="20"/>
                                <w:szCs w:val="20"/>
                                <w:shd w:val="clear" w:color="auto" w:fill="FFFFFF"/>
                                <w:lang w:val="en-US"/>
                              </w:rPr>
                              <w:t xml:space="preserve"> District,</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200070 Shanghai</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+ 86 21 52400 496</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+ 86 21 52400 456</w:t>
                            </w:r>
                          </w:p>
                          <w:p w14:paraId="5DD17F65"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Jap</w:t>
                            </w:r>
                            <w:r>
                              <w:rPr>
                                <w:color w:val="000000" w:themeColor="text1"/>
                                <w:kern w:val="24"/>
                                <w:sz w:val="32"/>
                                <w:szCs w:val="32"/>
                              </w:rPr>
                              <w:t>a</w:t>
                            </w:r>
                            <w:r w:rsidRPr="00AC2578">
                              <w:rPr>
                                <w:color w:val="000000" w:themeColor="text1"/>
                                <w:kern w:val="24"/>
                                <w:sz w:val="32"/>
                                <w:szCs w:val="32"/>
                              </w:rPr>
                              <w:t>n</w:t>
                            </w:r>
                          </w:p>
                          <w:p w14:paraId="49112AEB" w14:textId="77777777" w:rsidR="00C261A0" w:rsidRPr="00AC2578" w:rsidRDefault="00C261A0" w:rsidP="00C261A0">
                            <w:pPr>
                              <w:pStyle w:val="Paragrafoelenco"/>
                              <w:spacing w:line="216" w:lineRule="auto"/>
                              <w:rPr>
                                <w:color w:val="000000" w:themeColor="text1"/>
                                <w:kern w:val="24"/>
                                <w:sz w:val="32"/>
                                <w:szCs w:val="32"/>
                              </w:rPr>
                            </w:pPr>
                            <w:r>
                              <w:rPr>
                                <w:rFonts w:ascii="Arial" w:hAnsi="Arial" w:cs="Arial"/>
                                <w:color w:val="666666"/>
                                <w:sz w:val="20"/>
                                <w:szCs w:val="20"/>
                                <w:shd w:val="clear" w:color="auto" w:fill="FFFFFF"/>
                              </w:rPr>
                              <w:t>PcVue Japan</w:t>
                            </w:r>
                            <w:r>
                              <w:rPr>
                                <w:rFonts w:ascii="Arial" w:hAnsi="Arial" w:cs="Arial"/>
                                <w:color w:val="666666"/>
                                <w:sz w:val="20"/>
                                <w:szCs w:val="20"/>
                              </w:rPr>
                              <w:br/>
                            </w:r>
                            <w:r>
                              <w:rPr>
                                <w:rFonts w:ascii="Arial" w:hAnsi="Arial" w:cs="Arial"/>
                                <w:color w:val="666666"/>
                                <w:sz w:val="20"/>
                                <w:szCs w:val="20"/>
                                <w:shd w:val="clear" w:color="auto" w:fill="FFFFFF"/>
                              </w:rPr>
                              <w:t xml:space="preserve">4F </w:t>
                            </w:r>
                            <w:proofErr w:type="spellStart"/>
                            <w:r>
                              <w:rPr>
                                <w:rFonts w:ascii="Arial" w:hAnsi="Arial" w:cs="Arial"/>
                                <w:color w:val="666666"/>
                                <w:sz w:val="20"/>
                                <w:szCs w:val="20"/>
                                <w:shd w:val="clear" w:color="auto" w:fill="FFFFFF"/>
                              </w:rPr>
                              <w:t>Famous-Marunouchi</w:t>
                            </w:r>
                            <w:proofErr w:type="spellEnd"/>
                            <w:r>
                              <w:rPr>
                                <w:rFonts w:ascii="Arial" w:hAnsi="Arial" w:cs="Arial"/>
                                <w:color w:val="666666"/>
                                <w:sz w:val="20"/>
                                <w:szCs w:val="20"/>
                                <w:shd w:val="clear" w:color="auto" w:fill="FFFFFF"/>
                              </w:rPr>
                              <w:t xml:space="preserve"> </w:t>
                            </w:r>
                            <w:proofErr w:type="spellStart"/>
                            <w:r>
                              <w:rPr>
                                <w:rFonts w:ascii="Arial" w:hAnsi="Arial" w:cs="Arial"/>
                                <w:color w:val="666666"/>
                                <w:sz w:val="20"/>
                                <w:szCs w:val="20"/>
                                <w:shd w:val="clear" w:color="auto" w:fill="FFFFFF"/>
                              </w:rPr>
                              <w:t>Bldg</w:t>
                            </w:r>
                            <w:proofErr w:type="spellEnd"/>
                            <w:r>
                              <w:rPr>
                                <w:rFonts w:ascii="Arial" w:hAnsi="Arial" w:cs="Arial"/>
                                <w:color w:val="666666"/>
                                <w:sz w:val="20"/>
                                <w:szCs w:val="20"/>
                                <w:shd w:val="clear" w:color="auto" w:fill="FFFFFF"/>
                              </w:rPr>
                              <w:t xml:space="preserve"> 3-18-22</w:t>
                            </w:r>
                            <w:r>
                              <w:rPr>
                                <w:rFonts w:ascii="Arial" w:hAnsi="Arial" w:cs="Arial"/>
                                <w:color w:val="666666"/>
                                <w:sz w:val="20"/>
                                <w:szCs w:val="20"/>
                              </w:rPr>
                              <w:br/>
                            </w:r>
                            <w:proofErr w:type="spellStart"/>
                            <w:r>
                              <w:rPr>
                                <w:rFonts w:ascii="Arial" w:hAnsi="Arial" w:cs="Arial"/>
                                <w:color w:val="666666"/>
                                <w:sz w:val="20"/>
                                <w:szCs w:val="20"/>
                                <w:shd w:val="clear" w:color="auto" w:fill="FFFFFF"/>
                              </w:rPr>
                              <w:t>Marunouchi</w:t>
                            </w:r>
                            <w:proofErr w:type="spellEnd"/>
                            <w:r>
                              <w:rPr>
                                <w:rFonts w:ascii="Arial" w:hAnsi="Arial" w:cs="Arial"/>
                                <w:color w:val="666666"/>
                                <w:sz w:val="20"/>
                                <w:szCs w:val="20"/>
                                <w:shd w:val="clear" w:color="auto" w:fill="FFFFFF"/>
                              </w:rPr>
                              <w:t xml:space="preserve"> </w:t>
                            </w:r>
                            <w:proofErr w:type="spellStart"/>
                            <w:r>
                              <w:rPr>
                                <w:rFonts w:ascii="Arial" w:hAnsi="Arial" w:cs="Arial"/>
                                <w:color w:val="666666"/>
                                <w:sz w:val="20"/>
                                <w:szCs w:val="20"/>
                                <w:shd w:val="clear" w:color="auto" w:fill="FFFFFF"/>
                              </w:rPr>
                              <w:t>Naka-ku</w:t>
                            </w:r>
                            <w:proofErr w:type="spellEnd"/>
                            <w:r>
                              <w:rPr>
                                <w:rFonts w:ascii="Arial" w:hAnsi="Arial" w:cs="Arial"/>
                                <w:color w:val="666666"/>
                                <w:sz w:val="20"/>
                                <w:szCs w:val="20"/>
                                <w:shd w:val="clear" w:color="auto" w:fill="FFFFFF"/>
                              </w:rPr>
                              <w:t>, Nagoya City</w:t>
                            </w:r>
                            <w:r>
                              <w:rPr>
                                <w:rFonts w:ascii="Arial" w:hAnsi="Arial" w:cs="Arial"/>
                                <w:color w:val="666666"/>
                                <w:sz w:val="20"/>
                                <w:szCs w:val="20"/>
                              </w:rPr>
                              <w:br/>
                            </w:r>
                            <w:r>
                              <w:rPr>
                                <w:rFonts w:ascii="Arial" w:hAnsi="Arial" w:cs="Arial"/>
                                <w:color w:val="666666"/>
                                <w:sz w:val="20"/>
                                <w:szCs w:val="20"/>
                                <w:shd w:val="clear" w:color="auto" w:fill="FFFFFF"/>
                              </w:rPr>
                              <w:t>460-0002 Aichi</w:t>
                            </w:r>
                            <w:r>
                              <w:rPr>
                                <w:rFonts w:ascii="Arial" w:hAnsi="Arial" w:cs="Arial"/>
                                <w:color w:val="666666"/>
                                <w:sz w:val="20"/>
                                <w:szCs w:val="20"/>
                              </w:rPr>
                              <w:br/>
                            </w:r>
                            <w:r>
                              <w:rPr>
                                <w:rFonts w:ascii="Arial" w:hAnsi="Arial" w:cs="Arial"/>
                                <w:color w:val="666666"/>
                                <w:sz w:val="20"/>
                                <w:szCs w:val="20"/>
                                <w:shd w:val="clear" w:color="auto" w:fill="FFFFFF"/>
                              </w:rPr>
                              <w:t>Japan</w:t>
                            </w:r>
                            <w:r>
                              <w:rPr>
                                <w:rFonts w:ascii="Arial" w:hAnsi="Arial" w:cs="Arial"/>
                                <w:color w:val="666666"/>
                                <w:sz w:val="20"/>
                                <w:szCs w:val="20"/>
                              </w:rPr>
                              <w:br/>
                            </w:r>
                            <w:r>
                              <w:rPr>
                                <w:rFonts w:ascii="Arial" w:hAnsi="Arial" w:cs="Arial"/>
                                <w:color w:val="666666"/>
                                <w:sz w:val="20"/>
                                <w:szCs w:val="20"/>
                                <w:shd w:val="clear" w:color="auto" w:fill="FFFFFF"/>
                              </w:rPr>
                              <w:t>Tel + 81 90 2349 7701</w:t>
                            </w:r>
                          </w:p>
                          <w:p w14:paraId="32A8626C" w14:textId="77777777" w:rsidR="008A7073" w:rsidRDefault="008A7073" w:rsidP="00AC2578">
                            <w:pPr>
                              <w:pStyle w:val="Paragrafoelenco"/>
                              <w:numPr>
                                <w:ilvl w:val="0"/>
                                <w:numId w:val="57"/>
                              </w:numPr>
                              <w:spacing w:line="216" w:lineRule="auto"/>
                              <w:rPr>
                                <w:color w:val="000000" w:themeColor="text1"/>
                                <w:kern w:val="24"/>
                                <w:sz w:val="32"/>
                                <w:szCs w:val="32"/>
                              </w:rPr>
                            </w:pPr>
                            <w:r>
                              <w:rPr>
                                <w:color w:val="000000" w:themeColor="text1"/>
                                <w:kern w:val="24"/>
                                <w:sz w:val="32"/>
                                <w:szCs w:val="32"/>
                              </w:rPr>
                              <w:t>Malaysia</w:t>
                            </w:r>
                          </w:p>
                          <w:p w14:paraId="00D4960A" w14:textId="77777777" w:rsidR="00C261A0" w:rsidRPr="00C261A0" w:rsidRDefault="00C261A0" w:rsidP="00C261A0">
                            <w:pPr>
                              <w:pStyle w:val="Paragrafoelenco"/>
                              <w:spacing w:line="216" w:lineRule="auto"/>
                              <w:rPr>
                                <w:color w:val="000000" w:themeColor="text1"/>
                                <w:kern w:val="24"/>
                                <w:sz w:val="32"/>
                                <w:szCs w:val="32"/>
                                <w:lang w:val="en-US"/>
                              </w:rPr>
                            </w:pPr>
                            <w:r w:rsidRPr="00C261A0">
                              <w:rPr>
                                <w:rFonts w:ascii="Arial" w:hAnsi="Arial" w:cs="Arial"/>
                                <w:color w:val="666666"/>
                                <w:sz w:val="20"/>
                                <w:szCs w:val="20"/>
                                <w:shd w:val="clear" w:color="auto" w:fill="FFFFFF"/>
                                <w:lang w:val="en-US"/>
                              </w:rPr>
                              <w:t xml:space="preserve">PcVue </w:t>
                            </w:r>
                            <w:proofErr w:type="spellStart"/>
                            <w:r w:rsidRPr="00C261A0">
                              <w:rPr>
                                <w:rFonts w:ascii="Arial" w:hAnsi="Arial" w:cs="Arial"/>
                                <w:color w:val="666666"/>
                                <w:sz w:val="20"/>
                                <w:szCs w:val="20"/>
                                <w:shd w:val="clear" w:color="auto" w:fill="FFFFFF"/>
                                <w:lang w:val="en-US"/>
                              </w:rPr>
                              <w:t>Sdn</w:t>
                            </w:r>
                            <w:proofErr w:type="spellEnd"/>
                            <w:r w:rsidRPr="00C261A0">
                              <w:rPr>
                                <w:rFonts w:ascii="Arial" w:hAnsi="Arial" w:cs="Arial"/>
                                <w:color w:val="666666"/>
                                <w:sz w:val="20"/>
                                <w:szCs w:val="20"/>
                                <w:shd w:val="clear" w:color="auto" w:fill="FFFFFF"/>
                                <w:lang w:val="en-US"/>
                              </w:rPr>
                              <w:t xml:space="preserve"> </w:t>
                            </w:r>
                            <w:proofErr w:type="spellStart"/>
                            <w:r w:rsidRPr="00C261A0">
                              <w:rPr>
                                <w:rFonts w:ascii="Arial" w:hAnsi="Arial" w:cs="Arial"/>
                                <w:color w:val="666666"/>
                                <w:sz w:val="20"/>
                                <w:szCs w:val="20"/>
                                <w:shd w:val="clear" w:color="auto" w:fill="FFFFFF"/>
                                <w:lang w:val="en-US"/>
                              </w:rPr>
                              <w:t>Bhd</w:t>
                            </w:r>
                            <w:proofErr w:type="spellEnd"/>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Unit 801, Block A, </w:t>
                            </w:r>
                            <w:proofErr w:type="spellStart"/>
                            <w:r w:rsidRPr="00C261A0">
                              <w:rPr>
                                <w:rFonts w:ascii="Arial" w:hAnsi="Arial" w:cs="Arial"/>
                                <w:color w:val="666666"/>
                                <w:sz w:val="20"/>
                                <w:szCs w:val="20"/>
                                <w:shd w:val="clear" w:color="auto" w:fill="FFFFFF"/>
                                <w:lang w:val="en-US"/>
                              </w:rPr>
                              <w:t>Phileo</w:t>
                            </w:r>
                            <w:proofErr w:type="spellEnd"/>
                            <w:r w:rsidRPr="00C261A0">
                              <w:rPr>
                                <w:rFonts w:ascii="Arial" w:hAnsi="Arial" w:cs="Arial"/>
                                <w:color w:val="666666"/>
                                <w:sz w:val="20"/>
                                <w:szCs w:val="20"/>
                                <w:shd w:val="clear" w:color="auto" w:fill="FFFFFF"/>
                                <w:lang w:val="en-US"/>
                              </w:rPr>
                              <w:t xml:space="preserve"> Damansara 1</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No.9, Jalan 16/11</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46350 </w:t>
                            </w:r>
                            <w:proofErr w:type="spellStart"/>
                            <w:r w:rsidRPr="00C261A0">
                              <w:rPr>
                                <w:rFonts w:ascii="Arial" w:hAnsi="Arial" w:cs="Arial"/>
                                <w:color w:val="666666"/>
                                <w:sz w:val="20"/>
                                <w:szCs w:val="20"/>
                                <w:shd w:val="clear" w:color="auto" w:fill="FFFFFF"/>
                                <w:lang w:val="en-US"/>
                              </w:rPr>
                              <w:t>Petaling</w:t>
                            </w:r>
                            <w:proofErr w:type="spellEnd"/>
                            <w:r w:rsidRPr="00C261A0">
                              <w:rPr>
                                <w:rFonts w:ascii="Arial" w:hAnsi="Arial" w:cs="Arial"/>
                                <w:color w:val="666666"/>
                                <w:sz w:val="20"/>
                                <w:szCs w:val="20"/>
                                <w:shd w:val="clear" w:color="auto" w:fill="FFFFFF"/>
                                <w:lang w:val="en-US"/>
                              </w:rPr>
                              <w:t xml:space="preserve"> Jaya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Selangor </w:t>
                            </w:r>
                            <w:proofErr w:type="spellStart"/>
                            <w:r w:rsidRPr="00C261A0">
                              <w:rPr>
                                <w:rFonts w:ascii="Arial" w:hAnsi="Arial" w:cs="Arial"/>
                                <w:color w:val="666666"/>
                                <w:sz w:val="20"/>
                                <w:szCs w:val="20"/>
                                <w:shd w:val="clear" w:color="auto" w:fill="FFFFFF"/>
                                <w:lang w:val="en-US"/>
                              </w:rPr>
                              <w:t>Darul</w:t>
                            </w:r>
                            <w:proofErr w:type="spellEnd"/>
                            <w:r w:rsidRPr="00C261A0">
                              <w:rPr>
                                <w:rFonts w:ascii="Arial" w:hAnsi="Arial" w:cs="Arial"/>
                                <w:color w:val="666666"/>
                                <w:sz w:val="20"/>
                                <w:szCs w:val="20"/>
                                <w:shd w:val="clear" w:color="auto" w:fill="FFFFFF"/>
                                <w:lang w:val="en-US"/>
                              </w:rPr>
                              <w:t xml:space="preserve"> Ehsan</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Malaysia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+ 60 3 7957 5187</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+ 60 3 7958 8760</w:t>
                            </w:r>
                          </w:p>
                          <w:p w14:paraId="768CB813" w14:textId="77777777" w:rsidR="008A7073" w:rsidRDefault="008A7073" w:rsidP="00AC2578">
                            <w:pPr>
                              <w:pStyle w:val="Paragrafoelenco"/>
                              <w:numPr>
                                <w:ilvl w:val="0"/>
                                <w:numId w:val="57"/>
                              </w:numPr>
                              <w:spacing w:line="216" w:lineRule="auto"/>
                              <w:rPr>
                                <w:color w:val="000000" w:themeColor="text1"/>
                                <w:kern w:val="24"/>
                                <w:sz w:val="32"/>
                                <w:szCs w:val="32"/>
                              </w:rPr>
                            </w:pPr>
                            <w:proofErr w:type="spellStart"/>
                            <w:r>
                              <w:rPr>
                                <w:color w:val="000000" w:themeColor="text1"/>
                                <w:kern w:val="24"/>
                                <w:sz w:val="32"/>
                                <w:szCs w:val="32"/>
                              </w:rPr>
                              <w:t>Russia</w:t>
                            </w:r>
                            <w:proofErr w:type="spellEnd"/>
                          </w:p>
                          <w:p w14:paraId="0F7EA4D2" w14:textId="77777777" w:rsidR="00C261A0" w:rsidRDefault="00C261A0" w:rsidP="00C261A0">
                            <w:pPr>
                              <w:pStyle w:val="Paragrafoelenco"/>
                              <w:spacing w:line="216" w:lineRule="auto"/>
                              <w:rPr>
                                <w:rFonts w:ascii="Arial" w:hAnsi="Arial" w:cs="Arial"/>
                                <w:color w:val="666666"/>
                                <w:sz w:val="20"/>
                                <w:szCs w:val="20"/>
                                <w:shd w:val="clear" w:color="auto" w:fill="FFFFFF"/>
                              </w:rPr>
                            </w:pPr>
                            <w:r w:rsidRPr="00C261A0">
                              <w:rPr>
                                <w:rFonts w:ascii="Arial" w:hAnsi="Arial" w:cs="Arial"/>
                                <w:color w:val="666666"/>
                                <w:sz w:val="20"/>
                                <w:szCs w:val="20"/>
                                <w:shd w:val="clear" w:color="auto" w:fill="FFFFFF"/>
                                <w:lang w:val="en-US"/>
                              </w:rPr>
                              <w:t>PcVue Russia and CIS</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197198 Russia, Saint Petersburg, </w:t>
                            </w:r>
                            <w:proofErr w:type="spellStart"/>
                            <w:r w:rsidRPr="00C261A0">
                              <w:rPr>
                                <w:rFonts w:ascii="Arial" w:hAnsi="Arial" w:cs="Arial"/>
                                <w:color w:val="666666"/>
                                <w:sz w:val="20"/>
                                <w:szCs w:val="20"/>
                                <w:shd w:val="clear" w:color="auto" w:fill="FFFFFF"/>
                                <w:lang w:val="en-US"/>
                              </w:rPr>
                              <w:t>Malyy</w:t>
                            </w:r>
                            <w:proofErr w:type="spellEnd"/>
                            <w:r w:rsidRPr="00C261A0">
                              <w:rPr>
                                <w:rFonts w:ascii="Arial" w:hAnsi="Arial" w:cs="Arial"/>
                                <w:color w:val="666666"/>
                                <w:sz w:val="20"/>
                                <w:szCs w:val="20"/>
                                <w:shd w:val="clear" w:color="auto" w:fill="FFFFFF"/>
                                <w:lang w:val="en-US"/>
                              </w:rPr>
                              <w:t xml:space="preserve"> pr. </w:t>
                            </w:r>
                            <w:r>
                              <w:rPr>
                                <w:rFonts w:ascii="Arial" w:hAnsi="Arial" w:cs="Arial"/>
                                <w:color w:val="666666"/>
                                <w:sz w:val="20"/>
                                <w:szCs w:val="20"/>
                                <w:shd w:val="clear" w:color="auto" w:fill="FFFFFF"/>
                              </w:rPr>
                              <w:t>P.S., 5</w:t>
                            </w:r>
                            <w:r>
                              <w:rPr>
                                <w:rFonts w:ascii="Arial" w:hAnsi="Arial" w:cs="Arial"/>
                                <w:color w:val="666666"/>
                                <w:sz w:val="20"/>
                                <w:szCs w:val="20"/>
                              </w:rPr>
                              <w:br/>
                            </w:r>
                            <w:r>
                              <w:rPr>
                                <w:rFonts w:ascii="Arial" w:hAnsi="Arial" w:cs="Arial"/>
                                <w:color w:val="666666"/>
                                <w:sz w:val="20"/>
                                <w:szCs w:val="20"/>
                                <w:shd w:val="clear" w:color="auto" w:fill="FFFFFF"/>
                              </w:rPr>
                              <w:t>Tel: + 7 812 648 67 60</w:t>
                            </w:r>
                            <w:r>
                              <w:rPr>
                                <w:rFonts w:ascii="Arial" w:hAnsi="Arial" w:cs="Arial"/>
                                <w:color w:val="666666"/>
                                <w:sz w:val="20"/>
                                <w:szCs w:val="20"/>
                              </w:rPr>
                              <w:br/>
                            </w:r>
                            <w:hyperlink r:id="rId61" w:history="1">
                              <w:r w:rsidRPr="00251B6A">
                                <w:rPr>
                                  <w:rStyle w:val="Collegamentoipertestuale"/>
                                  <w:rFonts w:ascii="Arial" w:hAnsi="Arial" w:cs="Arial"/>
                                  <w:sz w:val="20"/>
                                  <w:szCs w:val="20"/>
                                  <w:shd w:val="clear" w:color="auto" w:fill="FFFFFF"/>
                                </w:rPr>
                                <w:t>support_ru@pcvuesolutions.com</w:t>
                              </w:r>
                            </w:hyperlink>
                          </w:p>
                          <w:p w14:paraId="0885CB4F" w14:textId="77777777" w:rsidR="00C261A0" w:rsidRDefault="00247F1B" w:rsidP="00C261A0">
                            <w:pPr>
                              <w:pStyle w:val="Paragrafoelenco"/>
                              <w:spacing w:line="216" w:lineRule="auto"/>
                              <w:rPr>
                                <w:rFonts w:ascii="Arial" w:hAnsi="Arial" w:cs="Arial"/>
                                <w:color w:val="666666"/>
                                <w:sz w:val="20"/>
                                <w:szCs w:val="20"/>
                                <w:shd w:val="clear" w:color="auto" w:fill="FFFFFF"/>
                              </w:rPr>
                            </w:pPr>
                            <w:hyperlink r:id="rId62" w:history="1">
                              <w:r w:rsidR="00C261A0" w:rsidRPr="00251B6A">
                                <w:rPr>
                                  <w:rStyle w:val="Collegamentoipertestuale"/>
                                  <w:rFonts w:ascii="Arial" w:hAnsi="Arial" w:cs="Arial"/>
                                  <w:sz w:val="20"/>
                                  <w:szCs w:val="20"/>
                                  <w:shd w:val="clear" w:color="auto" w:fill="FFFFFF"/>
                                </w:rPr>
                                <w:t>order_ru@pcvuesolutions.com</w:t>
                              </w:r>
                            </w:hyperlink>
                          </w:p>
                          <w:p w14:paraId="0FD53FF6"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Singapore</w:t>
                            </w:r>
                          </w:p>
                          <w:p w14:paraId="030384EE" w14:textId="33467B83" w:rsidR="00C261A0" w:rsidRDefault="00C261A0" w:rsidP="00C261A0">
                            <w:pPr>
                              <w:pStyle w:val="Paragrafoelenco"/>
                              <w:spacing w:line="216" w:lineRule="auto"/>
                              <w:rPr>
                                <w:rFonts w:ascii="Arial" w:hAnsi="Arial" w:cs="Arial"/>
                                <w:color w:val="666666"/>
                                <w:sz w:val="20"/>
                                <w:szCs w:val="20"/>
                                <w:shd w:val="clear" w:color="auto" w:fill="FFFFFF"/>
                                <w:lang w:val="en-US"/>
                              </w:rPr>
                            </w:pPr>
                            <w:r w:rsidRPr="00C261A0">
                              <w:rPr>
                                <w:rFonts w:ascii="Arial" w:hAnsi="Arial" w:cs="Arial"/>
                                <w:color w:val="666666"/>
                                <w:sz w:val="20"/>
                                <w:szCs w:val="20"/>
                                <w:shd w:val="clear" w:color="auto" w:fill="FFFFFF"/>
                                <w:lang w:val="en-US"/>
                              </w:rPr>
                              <w:t>PcVue Sea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Blk 808 French Road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#05-165 Kitchener Complex</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Singapore 200808</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+ 65 6396 9186</w:t>
                            </w:r>
                          </w:p>
                          <w:p w14:paraId="31FD1839" w14:textId="5EBF2F06" w:rsidR="00247F1B" w:rsidRPr="00247F1B" w:rsidRDefault="00247F1B" w:rsidP="00247F1B">
                            <w:pPr>
                              <w:pStyle w:val="Paragrafoelenco"/>
                              <w:numPr>
                                <w:ilvl w:val="0"/>
                                <w:numId w:val="57"/>
                              </w:numPr>
                              <w:spacing w:line="216" w:lineRule="auto"/>
                              <w:rPr>
                                <w:rFonts w:ascii="Arial" w:hAnsi="Arial" w:cs="Arial"/>
                                <w:color w:val="666666"/>
                                <w:sz w:val="20"/>
                                <w:szCs w:val="20"/>
                                <w:shd w:val="clear" w:color="auto" w:fill="FFFFFF"/>
                                <w:lang w:val="en-US"/>
                              </w:rPr>
                            </w:pPr>
                            <w:r w:rsidRPr="00247F1B">
                              <w:rPr>
                                <w:color w:val="000000" w:themeColor="text1"/>
                                <w:kern w:val="24"/>
                                <w:sz w:val="32"/>
                                <w:szCs w:val="32"/>
                              </w:rPr>
                              <w:t xml:space="preserve">PcVue </w:t>
                            </w:r>
                            <w:proofErr w:type="spellStart"/>
                            <w:r w:rsidRPr="00247F1B">
                              <w:rPr>
                                <w:color w:val="000000" w:themeColor="text1"/>
                                <w:kern w:val="24"/>
                                <w:sz w:val="32"/>
                                <w:szCs w:val="32"/>
                              </w:rPr>
                              <w:t>India</w:t>
                            </w:r>
                            <w:proofErr w:type="spellEnd"/>
                            <w:r w:rsidRPr="00247F1B">
                              <w:rPr>
                                <w:color w:val="000000" w:themeColor="text1"/>
                                <w:kern w:val="24"/>
                                <w:sz w:val="32"/>
                                <w:szCs w:val="32"/>
                              </w:rPr>
                              <w:t xml:space="preserve"> </w:t>
                            </w:r>
                            <w:proofErr w:type="spellStart"/>
                            <w:r w:rsidRPr="00247F1B">
                              <w:rPr>
                                <w:color w:val="000000" w:themeColor="text1"/>
                                <w:kern w:val="24"/>
                                <w:sz w:val="32"/>
                                <w:szCs w:val="32"/>
                              </w:rPr>
                              <w:t>Pvt</w:t>
                            </w:r>
                            <w:proofErr w:type="spellEnd"/>
                            <w:r w:rsidRPr="00247F1B">
                              <w:rPr>
                                <w:color w:val="000000" w:themeColor="text1"/>
                                <w:kern w:val="24"/>
                                <w:sz w:val="32"/>
                                <w:szCs w:val="32"/>
                              </w:rPr>
                              <w:t xml:space="preserve"> Ltd</w:t>
                            </w:r>
                            <w:r w:rsidRPr="00247F1B">
                              <w:rPr>
                                <w:color w:val="000000" w:themeColor="text1"/>
                                <w:kern w:val="24"/>
                                <w:sz w:val="32"/>
                                <w:szCs w:val="32"/>
                              </w:rPr>
                              <w:br/>
                            </w:r>
                            <w:r w:rsidRPr="00247F1B">
                              <w:rPr>
                                <w:rFonts w:ascii="Arial" w:hAnsi="Arial" w:cs="Arial"/>
                                <w:color w:val="666666"/>
                                <w:sz w:val="20"/>
                                <w:szCs w:val="20"/>
                                <w:shd w:val="clear" w:color="auto" w:fill="FFFFFF"/>
                                <w:lang w:val="en-US"/>
                              </w:rPr>
                              <w:t xml:space="preserve">Unit 2004, Tower D, 7 </w:t>
                            </w:r>
                            <w:proofErr w:type="spellStart"/>
                            <w:r w:rsidRPr="00247F1B">
                              <w:rPr>
                                <w:rFonts w:ascii="Arial" w:hAnsi="Arial" w:cs="Arial"/>
                                <w:color w:val="666666"/>
                                <w:sz w:val="20"/>
                                <w:szCs w:val="20"/>
                                <w:shd w:val="clear" w:color="auto" w:fill="FFFFFF"/>
                                <w:lang w:val="en-US"/>
                              </w:rPr>
                              <w:t>Plumeria</w:t>
                            </w:r>
                            <w:proofErr w:type="spellEnd"/>
                            <w:r w:rsidRPr="00247F1B">
                              <w:rPr>
                                <w:rFonts w:ascii="Arial" w:hAnsi="Arial" w:cs="Arial"/>
                                <w:color w:val="666666"/>
                                <w:sz w:val="20"/>
                                <w:szCs w:val="20"/>
                                <w:shd w:val="clear" w:color="auto" w:fill="FFFFFF"/>
                                <w:lang w:val="en-US"/>
                              </w:rPr>
                              <w:t xml:space="preserve"> Drive</w:t>
                            </w:r>
                            <w:r w:rsidRPr="00247F1B">
                              <w:rPr>
                                <w:rFonts w:ascii="Arial" w:hAnsi="Arial" w:cs="Arial"/>
                                <w:color w:val="666666"/>
                                <w:sz w:val="20"/>
                                <w:szCs w:val="20"/>
                                <w:shd w:val="clear" w:color="auto" w:fill="FFFFFF"/>
                                <w:lang w:val="en-US"/>
                              </w:rPr>
                              <w:br/>
                            </w:r>
                            <w:proofErr w:type="spellStart"/>
                            <w:r w:rsidRPr="00247F1B">
                              <w:rPr>
                                <w:rFonts w:ascii="Arial" w:hAnsi="Arial" w:cs="Arial"/>
                                <w:color w:val="666666"/>
                                <w:sz w:val="20"/>
                                <w:szCs w:val="20"/>
                                <w:shd w:val="clear" w:color="auto" w:fill="FFFFFF"/>
                                <w:lang w:val="en-US"/>
                              </w:rPr>
                              <w:t>Punawale</w:t>
                            </w:r>
                            <w:proofErr w:type="spellEnd"/>
                            <w:r w:rsidRPr="00247F1B">
                              <w:rPr>
                                <w:rFonts w:ascii="Arial" w:hAnsi="Arial" w:cs="Arial"/>
                                <w:color w:val="666666"/>
                                <w:sz w:val="20"/>
                                <w:szCs w:val="20"/>
                                <w:shd w:val="clear" w:color="auto" w:fill="FFFFFF"/>
                                <w:lang w:val="en-US"/>
                              </w:rPr>
                              <w:t>, Pimpri, Pune- 411033 INDIA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446C3B4" id="Espace réservé du contenu 61" o:spid="_x0000_s1029" type="#_x0000_t202" style="position:absolute;margin-left:112.9pt;margin-top:148.45pt;width:235.7pt;height:513.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" filled="f" stroked="f">
                <v:textbox>
                  <w:txbxContent>
                    <w:p w14:paraId="7E786341"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Chin</w:t>
                      </w:r>
                      <w:r>
                        <w:rPr>
                          <w:color w:val="000000" w:themeColor="text1"/>
                          <w:kern w:val="24"/>
                          <w:sz w:val="32"/>
                          <w:szCs w:val="32"/>
                        </w:rPr>
                        <w:t>a</w:t>
                      </w:r>
                    </w:p>
                    <w:p w14:paraId="6B84B99C" w14:textId="77777777" w:rsidR="00C261A0" w:rsidRPr="00C261A0" w:rsidRDefault="00C261A0" w:rsidP="00C261A0">
                      <w:pPr>
                        <w:pStyle w:val="Paragrafoelenco"/>
                        <w:spacing w:line="216" w:lineRule="auto"/>
                        <w:rPr>
                          <w:color w:val="000000" w:themeColor="text1"/>
                          <w:kern w:val="24"/>
                          <w:sz w:val="32"/>
                          <w:szCs w:val="32"/>
                          <w:lang w:val="en-US"/>
                        </w:rPr>
                      </w:pPr>
                      <w:r w:rsidRPr="00C261A0">
                        <w:rPr>
                          <w:rFonts w:ascii="Arial" w:hAnsi="Arial" w:cs="Arial"/>
                          <w:color w:val="666666"/>
                          <w:sz w:val="20"/>
                          <w:szCs w:val="20"/>
                          <w:shd w:val="clear" w:color="auto" w:fill="FFFFFF"/>
                          <w:lang w:val="en-US"/>
                        </w:rPr>
                        <w:t>PcVue China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228, </w:t>
                      </w:r>
                      <w:proofErr w:type="spellStart"/>
                      <w:r w:rsidRPr="00C261A0">
                        <w:rPr>
                          <w:rFonts w:ascii="Arial" w:hAnsi="Arial" w:cs="Arial"/>
                          <w:color w:val="666666"/>
                          <w:sz w:val="20"/>
                          <w:szCs w:val="20"/>
                          <w:shd w:val="clear" w:color="auto" w:fill="FFFFFF"/>
                          <w:lang w:val="en-US"/>
                        </w:rPr>
                        <w:t>MeiYuan</w:t>
                      </w:r>
                      <w:proofErr w:type="spellEnd"/>
                      <w:r w:rsidRPr="00C261A0">
                        <w:rPr>
                          <w:rFonts w:ascii="Arial" w:hAnsi="Arial" w:cs="Arial"/>
                          <w:color w:val="666666"/>
                          <w:sz w:val="20"/>
                          <w:szCs w:val="20"/>
                          <w:shd w:val="clear" w:color="auto" w:fill="FFFFFF"/>
                          <w:lang w:val="en-US"/>
                        </w:rPr>
                        <w:t xml:space="preserve"> Road,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2119-2120# Enterprise Square,</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Jing’An</w:t>
                      </w:r>
                      <w:proofErr w:type="spellEnd"/>
                      <w:r w:rsidRPr="00C261A0">
                        <w:rPr>
                          <w:rFonts w:ascii="Arial" w:hAnsi="Arial" w:cs="Arial"/>
                          <w:color w:val="666666"/>
                          <w:sz w:val="20"/>
                          <w:szCs w:val="20"/>
                          <w:shd w:val="clear" w:color="auto" w:fill="FFFFFF"/>
                          <w:lang w:val="en-US"/>
                        </w:rPr>
                        <w:t xml:space="preserve"> District,</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200070 Shanghai</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+ 86 21 52400 496</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+ 86 21 52400 456</w:t>
                      </w:r>
                    </w:p>
                    <w:p w14:paraId="5DD17F65"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Jap</w:t>
                      </w:r>
                      <w:r>
                        <w:rPr>
                          <w:color w:val="000000" w:themeColor="text1"/>
                          <w:kern w:val="24"/>
                          <w:sz w:val="32"/>
                          <w:szCs w:val="32"/>
                        </w:rPr>
                        <w:t>a</w:t>
                      </w:r>
                      <w:r w:rsidRPr="00AC2578">
                        <w:rPr>
                          <w:color w:val="000000" w:themeColor="text1"/>
                          <w:kern w:val="24"/>
                          <w:sz w:val="32"/>
                          <w:szCs w:val="32"/>
                        </w:rPr>
                        <w:t>n</w:t>
                      </w:r>
                    </w:p>
                    <w:p w14:paraId="49112AEB" w14:textId="77777777" w:rsidR="00C261A0" w:rsidRPr="00AC2578" w:rsidRDefault="00C261A0" w:rsidP="00C261A0">
                      <w:pPr>
                        <w:pStyle w:val="Paragrafoelenco"/>
                        <w:spacing w:line="216" w:lineRule="auto"/>
                        <w:rPr>
                          <w:color w:val="000000" w:themeColor="text1"/>
                          <w:kern w:val="24"/>
                          <w:sz w:val="32"/>
                          <w:szCs w:val="32"/>
                        </w:rPr>
                      </w:pPr>
                      <w:r>
                        <w:rPr>
                          <w:rFonts w:ascii="Arial" w:hAnsi="Arial" w:cs="Arial"/>
                          <w:color w:val="666666"/>
                          <w:sz w:val="20"/>
                          <w:szCs w:val="20"/>
                          <w:shd w:val="clear" w:color="auto" w:fill="FFFFFF"/>
                        </w:rPr>
                        <w:t>PcVue Japan</w:t>
                      </w:r>
                      <w:r>
                        <w:rPr>
                          <w:rFonts w:ascii="Arial" w:hAnsi="Arial" w:cs="Arial"/>
                          <w:color w:val="666666"/>
                          <w:sz w:val="20"/>
                          <w:szCs w:val="20"/>
                        </w:rPr>
                        <w:br/>
                      </w:r>
                      <w:r>
                        <w:rPr>
                          <w:rFonts w:ascii="Arial" w:hAnsi="Arial" w:cs="Arial"/>
                          <w:color w:val="666666"/>
                          <w:sz w:val="20"/>
                          <w:szCs w:val="20"/>
                          <w:shd w:val="clear" w:color="auto" w:fill="FFFFFF"/>
                        </w:rPr>
                        <w:t xml:space="preserve">4F </w:t>
                      </w:r>
                      <w:proofErr w:type="spellStart"/>
                      <w:r>
                        <w:rPr>
                          <w:rFonts w:ascii="Arial" w:hAnsi="Arial" w:cs="Arial"/>
                          <w:color w:val="666666"/>
                          <w:sz w:val="20"/>
                          <w:szCs w:val="20"/>
                          <w:shd w:val="clear" w:color="auto" w:fill="FFFFFF"/>
                        </w:rPr>
                        <w:t>Famous-Marunouchi</w:t>
                      </w:r>
                      <w:proofErr w:type="spellEnd"/>
                      <w:r>
                        <w:rPr>
                          <w:rFonts w:ascii="Arial" w:hAnsi="Arial" w:cs="Arial"/>
                          <w:color w:val="666666"/>
                          <w:sz w:val="20"/>
                          <w:szCs w:val="20"/>
                          <w:shd w:val="clear" w:color="auto" w:fill="FFFFFF"/>
                        </w:rPr>
                        <w:t xml:space="preserve"> </w:t>
                      </w:r>
                      <w:proofErr w:type="spellStart"/>
                      <w:r>
                        <w:rPr>
                          <w:rFonts w:ascii="Arial" w:hAnsi="Arial" w:cs="Arial"/>
                          <w:color w:val="666666"/>
                          <w:sz w:val="20"/>
                          <w:szCs w:val="20"/>
                          <w:shd w:val="clear" w:color="auto" w:fill="FFFFFF"/>
                        </w:rPr>
                        <w:t>Bldg</w:t>
                      </w:r>
                      <w:proofErr w:type="spellEnd"/>
                      <w:r>
                        <w:rPr>
                          <w:rFonts w:ascii="Arial" w:hAnsi="Arial" w:cs="Arial"/>
                          <w:color w:val="666666"/>
                          <w:sz w:val="20"/>
                          <w:szCs w:val="20"/>
                          <w:shd w:val="clear" w:color="auto" w:fill="FFFFFF"/>
                        </w:rPr>
                        <w:t xml:space="preserve"> 3-18-22</w:t>
                      </w:r>
                      <w:r>
                        <w:rPr>
                          <w:rFonts w:ascii="Arial" w:hAnsi="Arial" w:cs="Arial"/>
                          <w:color w:val="666666"/>
                          <w:sz w:val="20"/>
                          <w:szCs w:val="20"/>
                        </w:rPr>
                        <w:br/>
                      </w:r>
                      <w:proofErr w:type="spellStart"/>
                      <w:r>
                        <w:rPr>
                          <w:rFonts w:ascii="Arial" w:hAnsi="Arial" w:cs="Arial"/>
                          <w:color w:val="666666"/>
                          <w:sz w:val="20"/>
                          <w:szCs w:val="20"/>
                          <w:shd w:val="clear" w:color="auto" w:fill="FFFFFF"/>
                        </w:rPr>
                        <w:t>Marunouchi</w:t>
                      </w:r>
                      <w:proofErr w:type="spellEnd"/>
                      <w:r>
                        <w:rPr>
                          <w:rFonts w:ascii="Arial" w:hAnsi="Arial" w:cs="Arial"/>
                          <w:color w:val="666666"/>
                          <w:sz w:val="20"/>
                          <w:szCs w:val="20"/>
                          <w:shd w:val="clear" w:color="auto" w:fill="FFFFFF"/>
                        </w:rPr>
                        <w:t xml:space="preserve"> </w:t>
                      </w:r>
                      <w:proofErr w:type="spellStart"/>
                      <w:r>
                        <w:rPr>
                          <w:rFonts w:ascii="Arial" w:hAnsi="Arial" w:cs="Arial"/>
                          <w:color w:val="666666"/>
                          <w:sz w:val="20"/>
                          <w:szCs w:val="20"/>
                          <w:shd w:val="clear" w:color="auto" w:fill="FFFFFF"/>
                        </w:rPr>
                        <w:t>Naka-ku</w:t>
                      </w:r>
                      <w:proofErr w:type="spellEnd"/>
                      <w:r>
                        <w:rPr>
                          <w:rFonts w:ascii="Arial" w:hAnsi="Arial" w:cs="Arial"/>
                          <w:color w:val="666666"/>
                          <w:sz w:val="20"/>
                          <w:szCs w:val="20"/>
                          <w:shd w:val="clear" w:color="auto" w:fill="FFFFFF"/>
                        </w:rPr>
                        <w:t>, Nagoya City</w:t>
                      </w:r>
                      <w:r>
                        <w:rPr>
                          <w:rFonts w:ascii="Arial" w:hAnsi="Arial" w:cs="Arial"/>
                          <w:color w:val="666666"/>
                          <w:sz w:val="20"/>
                          <w:szCs w:val="20"/>
                        </w:rPr>
                        <w:br/>
                      </w:r>
                      <w:r>
                        <w:rPr>
                          <w:rFonts w:ascii="Arial" w:hAnsi="Arial" w:cs="Arial"/>
                          <w:color w:val="666666"/>
                          <w:sz w:val="20"/>
                          <w:szCs w:val="20"/>
                          <w:shd w:val="clear" w:color="auto" w:fill="FFFFFF"/>
                        </w:rPr>
                        <w:t>460-0002 Aichi</w:t>
                      </w:r>
                      <w:r>
                        <w:rPr>
                          <w:rFonts w:ascii="Arial" w:hAnsi="Arial" w:cs="Arial"/>
                          <w:color w:val="666666"/>
                          <w:sz w:val="20"/>
                          <w:szCs w:val="20"/>
                        </w:rPr>
                        <w:br/>
                      </w:r>
                      <w:r>
                        <w:rPr>
                          <w:rFonts w:ascii="Arial" w:hAnsi="Arial" w:cs="Arial"/>
                          <w:color w:val="666666"/>
                          <w:sz w:val="20"/>
                          <w:szCs w:val="20"/>
                          <w:shd w:val="clear" w:color="auto" w:fill="FFFFFF"/>
                        </w:rPr>
                        <w:t>Japan</w:t>
                      </w:r>
                      <w:r>
                        <w:rPr>
                          <w:rFonts w:ascii="Arial" w:hAnsi="Arial" w:cs="Arial"/>
                          <w:color w:val="666666"/>
                          <w:sz w:val="20"/>
                          <w:szCs w:val="20"/>
                        </w:rPr>
                        <w:br/>
                      </w:r>
                      <w:r>
                        <w:rPr>
                          <w:rFonts w:ascii="Arial" w:hAnsi="Arial" w:cs="Arial"/>
                          <w:color w:val="666666"/>
                          <w:sz w:val="20"/>
                          <w:szCs w:val="20"/>
                          <w:shd w:val="clear" w:color="auto" w:fill="FFFFFF"/>
                        </w:rPr>
                        <w:t>Tel + 81 90 2349 7701</w:t>
                      </w:r>
                    </w:p>
                    <w:p w14:paraId="32A8626C" w14:textId="77777777" w:rsidR="008A7073" w:rsidRDefault="008A7073" w:rsidP="00AC2578">
                      <w:pPr>
                        <w:pStyle w:val="Paragrafoelenco"/>
                        <w:numPr>
                          <w:ilvl w:val="0"/>
                          <w:numId w:val="57"/>
                        </w:numPr>
                        <w:spacing w:line="216" w:lineRule="auto"/>
                        <w:rPr>
                          <w:color w:val="000000" w:themeColor="text1"/>
                          <w:kern w:val="24"/>
                          <w:sz w:val="32"/>
                          <w:szCs w:val="32"/>
                        </w:rPr>
                      </w:pPr>
                      <w:r>
                        <w:rPr>
                          <w:color w:val="000000" w:themeColor="text1"/>
                          <w:kern w:val="24"/>
                          <w:sz w:val="32"/>
                          <w:szCs w:val="32"/>
                        </w:rPr>
                        <w:t>Malaysia</w:t>
                      </w:r>
                    </w:p>
                    <w:p w14:paraId="00D4960A" w14:textId="77777777" w:rsidR="00C261A0" w:rsidRPr="00C261A0" w:rsidRDefault="00C261A0" w:rsidP="00C261A0">
                      <w:pPr>
                        <w:pStyle w:val="Paragrafoelenco"/>
                        <w:spacing w:line="216" w:lineRule="auto"/>
                        <w:rPr>
                          <w:color w:val="000000" w:themeColor="text1"/>
                          <w:kern w:val="24"/>
                          <w:sz w:val="32"/>
                          <w:szCs w:val="32"/>
                          <w:lang w:val="en-US"/>
                        </w:rPr>
                      </w:pPr>
                      <w:r w:rsidRPr="00C261A0">
                        <w:rPr>
                          <w:rFonts w:ascii="Arial" w:hAnsi="Arial" w:cs="Arial"/>
                          <w:color w:val="666666"/>
                          <w:sz w:val="20"/>
                          <w:szCs w:val="20"/>
                          <w:shd w:val="clear" w:color="auto" w:fill="FFFFFF"/>
                          <w:lang w:val="en-US"/>
                        </w:rPr>
                        <w:t xml:space="preserve">PcVue </w:t>
                      </w:r>
                      <w:proofErr w:type="spellStart"/>
                      <w:r w:rsidRPr="00C261A0">
                        <w:rPr>
                          <w:rFonts w:ascii="Arial" w:hAnsi="Arial" w:cs="Arial"/>
                          <w:color w:val="666666"/>
                          <w:sz w:val="20"/>
                          <w:szCs w:val="20"/>
                          <w:shd w:val="clear" w:color="auto" w:fill="FFFFFF"/>
                          <w:lang w:val="en-US"/>
                        </w:rPr>
                        <w:t>Sdn</w:t>
                      </w:r>
                      <w:proofErr w:type="spellEnd"/>
                      <w:r w:rsidRPr="00C261A0">
                        <w:rPr>
                          <w:rFonts w:ascii="Arial" w:hAnsi="Arial" w:cs="Arial"/>
                          <w:color w:val="666666"/>
                          <w:sz w:val="20"/>
                          <w:szCs w:val="20"/>
                          <w:shd w:val="clear" w:color="auto" w:fill="FFFFFF"/>
                          <w:lang w:val="en-US"/>
                        </w:rPr>
                        <w:t xml:space="preserve"> </w:t>
                      </w:r>
                      <w:proofErr w:type="spellStart"/>
                      <w:r w:rsidRPr="00C261A0">
                        <w:rPr>
                          <w:rFonts w:ascii="Arial" w:hAnsi="Arial" w:cs="Arial"/>
                          <w:color w:val="666666"/>
                          <w:sz w:val="20"/>
                          <w:szCs w:val="20"/>
                          <w:shd w:val="clear" w:color="auto" w:fill="FFFFFF"/>
                          <w:lang w:val="en-US"/>
                        </w:rPr>
                        <w:t>Bhd</w:t>
                      </w:r>
                      <w:proofErr w:type="spellEnd"/>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Unit 801, Block A, </w:t>
                      </w:r>
                      <w:proofErr w:type="spellStart"/>
                      <w:r w:rsidRPr="00C261A0">
                        <w:rPr>
                          <w:rFonts w:ascii="Arial" w:hAnsi="Arial" w:cs="Arial"/>
                          <w:color w:val="666666"/>
                          <w:sz w:val="20"/>
                          <w:szCs w:val="20"/>
                          <w:shd w:val="clear" w:color="auto" w:fill="FFFFFF"/>
                          <w:lang w:val="en-US"/>
                        </w:rPr>
                        <w:t>Phileo</w:t>
                      </w:r>
                      <w:proofErr w:type="spellEnd"/>
                      <w:r w:rsidRPr="00C261A0">
                        <w:rPr>
                          <w:rFonts w:ascii="Arial" w:hAnsi="Arial" w:cs="Arial"/>
                          <w:color w:val="666666"/>
                          <w:sz w:val="20"/>
                          <w:szCs w:val="20"/>
                          <w:shd w:val="clear" w:color="auto" w:fill="FFFFFF"/>
                          <w:lang w:val="en-US"/>
                        </w:rPr>
                        <w:t xml:space="preserve"> Damansara 1</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No.9, Jalan 16/11</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46350 </w:t>
                      </w:r>
                      <w:proofErr w:type="spellStart"/>
                      <w:r w:rsidRPr="00C261A0">
                        <w:rPr>
                          <w:rFonts w:ascii="Arial" w:hAnsi="Arial" w:cs="Arial"/>
                          <w:color w:val="666666"/>
                          <w:sz w:val="20"/>
                          <w:szCs w:val="20"/>
                          <w:shd w:val="clear" w:color="auto" w:fill="FFFFFF"/>
                          <w:lang w:val="en-US"/>
                        </w:rPr>
                        <w:t>Petaling</w:t>
                      </w:r>
                      <w:proofErr w:type="spellEnd"/>
                      <w:r w:rsidRPr="00C261A0">
                        <w:rPr>
                          <w:rFonts w:ascii="Arial" w:hAnsi="Arial" w:cs="Arial"/>
                          <w:color w:val="666666"/>
                          <w:sz w:val="20"/>
                          <w:szCs w:val="20"/>
                          <w:shd w:val="clear" w:color="auto" w:fill="FFFFFF"/>
                          <w:lang w:val="en-US"/>
                        </w:rPr>
                        <w:t xml:space="preserve"> Jaya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Selangor </w:t>
                      </w:r>
                      <w:proofErr w:type="spellStart"/>
                      <w:r w:rsidRPr="00C261A0">
                        <w:rPr>
                          <w:rFonts w:ascii="Arial" w:hAnsi="Arial" w:cs="Arial"/>
                          <w:color w:val="666666"/>
                          <w:sz w:val="20"/>
                          <w:szCs w:val="20"/>
                          <w:shd w:val="clear" w:color="auto" w:fill="FFFFFF"/>
                          <w:lang w:val="en-US"/>
                        </w:rPr>
                        <w:t>Darul</w:t>
                      </w:r>
                      <w:proofErr w:type="spellEnd"/>
                      <w:r w:rsidRPr="00C261A0">
                        <w:rPr>
                          <w:rFonts w:ascii="Arial" w:hAnsi="Arial" w:cs="Arial"/>
                          <w:color w:val="666666"/>
                          <w:sz w:val="20"/>
                          <w:szCs w:val="20"/>
                          <w:shd w:val="clear" w:color="auto" w:fill="FFFFFF"/>
                          <w:lang w:val="en-US"/>
                        </w:rPr>
                        <w:t xml:space="preserve"> Ehsan</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Malaysia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+ 60 3 7957 5187</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+ 60 3 7958 8760</w:t>
                      </w:r>
                    </w:p>
                    <w:p w14:paraId="768CB813" w14:textId="77777777" w:rsidR="008A7073" w:rsidRDefault="008A7073" w:rsidP="00AC2578">
                      <w:pPr>
                        <w:pStyle w:val="Paragrafoelenco"/>
                        <w:numPr>
                          <w:ilvl w:val="0"/>
                          <w:numId w:val="57"/>
                        </w:numPr>
                        <w:spacing w:line="216" w:lineRule="auto"/>
                        <w:rPr>
                          <w:color w:val="000000" w:themeColor="text1"/>
                          <w:kern w:val="24"/>
                          <w:sz w:val="32"/>
                          <w:szCs w:val="32"/>
                        </w:rPr>
                      </w:pPr>
                      <w:proofErr w:type="spellStart"/>
                      <w:r>
                        <w:rPr>
                          <w:color w:val="000000" w:themeColor="text1"/>
                          <w:kern w:val="24"/>
                          <w:sz w:val="32"/>
                          <w:szCs w:val="32"/>
                        </w:rPr>
                        <w:t>Russia</w:t>
                      </w:r>
                      <w:proofErr w:type="spellEnd"/>
                    </w:p>
                    <w:p w14:paraId="0F7EA4D2" w14:textId="77777777" w:rsidR="00C261A0" w:rsidRDefault="00C261A0" w:rsidP="00C261A0">
                      <w:pPr>
                        <w:pStyle w:val="Paragrafoelenco"/>
                        <w:spacing w:line="216" w:lineRule="auto"/>
                        <w:rPr>
                          <w:rFonts w:ascii="Arial" w:hAnsi="Arial" w:cs="Arial"/>
                          <w:color w:val="666666"/>
                          <w:sz w:val="20"/>
                          <w:szCs w:val="20"/>
                          <w:shd w:val="clear" w:color="auto" w:fill="FFFFFF"/>
                        </w:rPr>
                      </w:pPr>
                      <w:r w:rsidRPr="00C261A0">
                        <w:rPr>
                          <w:rFonts w:ascii="Arial" w:hAnsi="Arial" w:cs="Arial"/>
                          <w:color w:val="666666"/>
                          <w:sz w:val="20"/>
                          <w:szCs w:val="20"/>
                          <w:shd w:val="clear" w:color="auto" w:fill="FFFFFF"/>
                          <w:lang w:val="en-US"/>
                        </w:rPr>
                        <w:t>PcVue Russia and CIS</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197198 Russia, Saint Petersburg, </w:t>
                      </w:r>
                      <w:proofErr w:type="spellStart"/>
                      <w:r w:rsidRPr="00C261A0">
                        <w:rPr>
                          <w:rFonts w:ascii="Arial" w:hAnsi="Arial" w:cs="Arial"/>
                          <w:color w:val="666666"/>
                          <w:sz w:val="20"/>
                          <w:szCs w:val="20"/>
                          <w:shd w:val="clear" w:color="auto" w:fill="FFFFFF"/>
                          <w:lang w:val="en-US"/>
                        </w:rPr>
                        <w:t>Malyy</w:t>
                      </w:r>
                      <w:proofErr w:type="spellEnd"/>
                      <w:r w:rsidRPr="00C261A0">
                        <w:rPr>
                          <w:rFonts w:ascii="Arial" w:hAnsi="Arial" w:cs="Arial"/>
                          <w:color w:val="666666"/>
                          <w:sz w:val="20"/>
                          <w:szCs w:val="20"/>
                          <w:shd w:val="clear" w:color="auto" w:fill="FFFFFF"/>
                          <w:lang w:val="en-US"/>
                        </w:rPr>
                        <w:t xml:space="preserve"> pr. </w:t>
                      </w:r>
                      <w:r>
                        <w:rPr>
                          <w:rFonts w:ascii="Arial" w:hAnsi="Arial" w:cs="Arial"/>
                          <w:color w:val="666666"/>
                          <w:sz w:val="20"/>
                          <w:szCs w:val="20"/>
                          <w:shd w:val="clear" w:color="auto" w:fill="FFFFFF"/>
                        </w:rPr>
                        <w:t>P.S., 5</w:t>
                      </w:r>
                      <w:r>
                        <w:rPr>
                          <w:rFonts w:ascii="Arial" w:hAnsi="Arial" w:cs="Arial"/>
                          <w:color w:val="666666"/>
                          <w:sz w:val="20"/>
                          <w:szCs w:val="20"/>
                        </w:rPr>
                        <w:br/>
                      </w:r>
                      <w:r>
                        <w:rPr>
                          <w:rFonts w:ascii="Arial" w:hAnsi="Arial" w:cs="Arial"/>
                          <w:color w:val="666666"/>
                          <w:sz w:val="20"/>
                          <w:szCs w:val="20"/>
                          <w:shd w:val="clear" w:color="auto" w:fill="FFFFFF"/>
                        </w:rPr>
                        <w:t>Tel: + 7 812 648 67 60</w:t>
                      </w:r>
                      <w:r>
                        <w:rPr>
                          <w:rFonts w:ascii="Arial" w:hAnsi="Arial" w:cs="Arial"/>
                          <w:color w:val="666666"/>
                          <w:sz w:val="20"/>
                          <w:szCs w:val="20"/>
                        </w:rPr>
                        <w:br/>
                      </w:r>
                      <w:hyperlink r:id="rId63" w:history="1">
                        <w:r w:rsidRPr="00251B6A">
                          <w:rPr>
                            <w:rStyle w:val="Collegamentoipertestuale"/>
                            <w:rFonts w:ascii="Arial" w:hAnsi="Arial" w:cs="Arial"/>
                            <w:sz w:val="20"/>
                            <w:szCs w:val="20"/>
                            <w:shd w:val="clear" w:color="auto" w:fill="FFFFFF"/>
                          </w:rPr>
                          <w:t>support_ru@pcvuesolutions.com</w:t>
                        </w:r>
                      </w:hyperlink>
                    </w:p>
                    <w:p w14:paraId="0885CB4F" w14:textId="77777777" w:rsidR="00C261A0" w:rsidRDefault="00247F1B" w:rsidP="00C261A0">
                      <w:pPr>
                        <w:pStyle w:val="Paragrafoelenco"/>
                        <w:spacing w:line="216" w:lineRule="auto"/>
                        <w:rPr>
                          <w:rFonts w:ascii="Arial" w:hAnsi="Arial" w:cs="Arial"/>
                          <w:color w:val="666666"/>
                          <w:sz w:val="20"/>
                          <w:szCs w:val="20"/>
                          <w:shd w:val="clear" w:color="auto" w:fill="FFFFFF"/>
                        </w:rPr>
                      </w:pPr>
                      <w:hyperlink r:id="rId64" w:history="1">
                        <w:r w:rsidR="00C261A0" w:rsidRPr="00251B6A">
                          <w:rPr>
                            <w:rStyle w:val="Collegamentoipertestuale"/>
                            <w:rFonts w:ascii="Arial" w:hAnsi="Arial" w:cs="Arial"/>
                            <w:sz w:val="20"/>
                            <w:szCs w:val="20"/>
                            <w:shd w:val="clear" w:color="auto" w:fill="FFFFFF"/>
                          </w:rPr>
                          <w:t>order_ru@pcvuesolutions.com</w:t>
                        </w:r>
                      </w:hyperlink>
                    </w:p>
                    <w:p w14:paraId="0FD53FF6"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Singapore</w:t>
                      </w:r>
                    </w:p>
                    <w:p w14:paraId="030384EE" w14:textId="33467B83" w:rsidR="00C261A0" w:rsidRDefault="00C261A0" w:rsidP="00C261A0">
                      <w:pPr>
                        <w:pStyle w:val="Paragrafoelenco"/>
                        <w:spacing w:line="216" w:lineRule="auto"/>
                        <w:rPr>
                          <w:rFonts w:ascii="Arial" w:hAnsi="Arial" w:cs="Arial"/>
                          <w:color w:val="666666"/>
                          <w:sz w:val="20"/>
                          <w:szCs w:val="20"/>
                          <w:shd w:val="clear" w:color="auto" w:fill="FFFFFF"/>
                          <w:lang w:val="en-US"/>
                        </w:rPr>
                      </w:pPr>
                      <w:r w:rsidRPr="00C261A0">
                        <w:rPr>
                          <w:rFonts w:ascii="Arial" w:hAnsi="Arial" w:cs="Arial"/>
                          <w:color w:val="666666"/>
                          <w:sz w:val="20"/>
                          <w:szCs w:val="20"/>
                          <w:shd w:val="clear" w:color="auto" w:fill="FFFFFF"/>
                          <w:lang w:val="en-US"/>
                        </w:rPr>
                        <w:t>PcVue Sea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Blk 808 French Road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#05-165 Kitchener Complex</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Singapore 200808</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+ 65 6396 9186</w:t>
                      </w:r>
                    </w:p>
                    <w:p w14:paraId="31FD1839" w14:textId="5EBF2F06" w:rsidR="00247F1B" w:rsidRPr="00247F1B" w:rsidRDefault="00247F1B" w:rsidP="00247F1B">
                      <w:pPr>
                        <w:pStyle w:val="Paragrafoelenco"/>
                        <w:numPr>
                          <w:ilvl w:val="0"/>
                          <w:numId w:val="57"/>
                        </w:numPr>
                        <w:spacing w:line="216" w:lineRule="auto"/>
                        <w:rPr>
                          <w:rFonts w:ascii="Arial" w:hAnsi="Arial" w:cs="Arial"/>
                          <w:color w:val="666666"/>
                          <w:sz w:val="20"/>
                          <w:szCs w:val="20"/>
                          <w:shd w:val="clear" w:color="auto" w:fill="FFFFFF"/>
                          <w:lang w:val="en-US"/>
                        </w:rPr>
                      </w:pPr>
                      <w:r w:rsidRPr="00247F1B">
                        <w:rPr>
                          <w:color w:val="000000" w:themeColor="text1"/>
                          <w:kern w:val="24"/>
                          <w:sz w:val="32"/>
                          <w:szCs w:val="32"/>
                        </w:rPr>
                        <w:t xml:space="preserve">PcVue </w:t>
                      </w:r>
                      <w:proofErr w:type="spellStart"/>
                      <w:r w:rsidRPr="00247F1B">
                        <w:rPr>
                          <w:color w:val="000000" w:themeColor="text1"/>
                          <w:kern w:val="24"/>
                          <w:sz w:val="32"/>
                          <w:szCs w:val="32"/>
                        </w:rPr>
                        <w:t>India</w:t>
                      </w:r>
                      <w:proofErr w:type="spellEnd"/>
                      <w:r w:rsidRPr="00247F1B">
                        <w:rPr>
                          <w:color w:val="000000" w:themeColor="text1"/>
                          <w:kern w:val="24"/>
                          <w:sz w:val="32"/>
                          <w:szCs w:val="32"/>
                        </w:rPr>
                        <w:t xml:space="preserve"> </w:t>
                      </w:r>
                      <w:proofErr w:type="spellStart"/>
                      <w:r w:rsidRPr="00247F1B">
                        <w:rPr>
                          <w:color w:val="000000" w:themeColor="text1"/>
                          <w:kern w:val="24"/>
                          <w:sz w:val="32"/>
                          <w:szCs w:val="32"/>
                        </w:rPr>
                        <w:t>Pvt</w:t>
                      </w:r>
                      <w:proofErr w:type="spellEnd"/>
                      <w:r w:rsidRPr="00247F1B">
                        <w:rPr>
                          <w:color w:val="000000" w:themeColor="text1"/>
                          <w:kern w:val="24"/>
                          <w:sz w:val="32"/>
                          <w:szCs w:val="32"/>
                        </w:rPr>
                        <w:t xml:space="preserve"> Ltd</w:t>
                      </w:r>
                      <w:r w:rsidRPr="00247F1B">
                        <w:rPr>
                          <w:color w:val="000000" w:themeColor="text1"/>
                          <w:kern w:val="24"/>
                          <w:sz w:val="32"/>
                          <w:szCs w:val="32"/>
                        </w:rPr>
                        <w:br/>
                      </w:r>
                      <w:r w:rsidRPr="00247F1B">
                        <w:rPr>
                          <w:rFonts w:ascii="Arial" w:hAnsi="Arial" w:cs="Arial"/>
                          <w:color w:val="666666"/>
                          <w:sz w:val="20"/>
                          <w:szCs w:val="20"/>
                          <w:shd w:val="clear" w:color="auto" w:fill="FFFFFF"/>
                          <w:lang w:val="en-US"/>
                        </w:rPr>
                        <w:t xml:space="preserve">Unit 2004, Tower D, 7 </w:t>
                      </w:r>
                      <w:proofErr w:type="spellStart"/>
                      <w:r w:rsidRPr="00247F1B">
                        <w:rPr>
                          <w:rFonts w:ascii="Arial" w:hAnsi="Arial" w:cs="Arial"/>
                          <w:color w:val="666666"/>
                          <w:sz w:val="20"/>
                          <w:szCs w:val="20"/>
                          <w:shd w:val="clear" w:color="auto" w:fill="FFFFFF"/>
                          <w:lang w:val="en-US"/>
                        </w:rPr>
                        <w:t>Plumeria</w:t>
                      </w:r>
                      <w:proofErr w:type="spellEnd"/>
                      <w:r w:rsidRPr="00247F1B">
                        <w:rPr>
                          <w:rFonts w:ascii="Arial" w:hAnsi="Arial" w:cs="Arial"/>
                          <w:color w:val="666666"/>
                          <w:sz w:val="20"/>
                          <w:szCs w:val="20"/>
                          <w:shd w:val="clear" w:color="auto" w:fill="FFFFFF"/>
                          <w:lang w:val="en-US"/>
                        </w:rPr>
                        <w:t xml:space="preserve"> Drive</w:t>
                      </w:r>
                      <w:r w:rsidRPr="00247F1B">
                        <w:rPr>
                          <w:rFonts w:ascii="Arial" w:hAnsi="Arial" w:cs="Arial"/>
                          <w:color w:val="666666"/>
                          <w:sz w:val="20"/>
                          <w:szCs w:val="20"/>
                          <w:shd w:val="clear" w:color="auto" w:fill="FFFFFF"/>
                          <w:lang w:val="en-US"/>
                        </w:rPr>
                        <w:br/>
                      </w:r>
                      <w:proofErr w:type="spellStart"/>
                      <w:r w:rsidRPr="00247F1B">
                        <w:rPr>
                          <w:rFonts w:ascii="Arial" w:hAnsi="Arial" w:cs="Arial"/>
                          <w:color w:val="666666"/>
                          <w:sz w:val="20"/>
                          <w:szCs w:val="20"/>
                          <w:shd w:val="clear" w:color="auto" w:fill="FFFFFF"/>
                          <w:lang w:val="en-US"/>
                        </w:rPr>
                        <w:t>Punawale</w:t>
                      </w:r>
                      <w:proofErr w:type="spellEnd"/>
                      <w:r w:rsidRPr="00247F1B">
                        <w:rPr>
                          <w:rFonts w:ascii="Arial" w:hAnsi="Arial" w:cs="Arial"/>
                          <w:color w:val="666666"/>
                          <w:sz w:val="20"/>
                          <w:szCs w:val="20"/>
                          <w:shd w:val="clear" w:color="auto" w:fill="FFFFFF"/>
                          <w:lang w:val="en-US"/>
                        </w:rPr>
                        <w:t>, Pimpri, Pune- 411033 INDIA</w:t>
                      </w:r>
                    </w:p>
                  </w:txbxContent>
                </v:textbox>
              </v:shape>
            </w:pict>
          </mc:Fallback>
        </mc:AlternateContent>
      </w:r>
      <w:r w:rsidR="00C261A0" w:rsidRPr="00AC2578">
        <w:rPr>
          <w:noProof/>
          <w:lang w:eastAsia="fr-FR" w:bidi="ar-SA"/>
        </w:rPr>
        <mc:AlternateContent>
          <mc:Choice Requires="wps">
            <w:drawing>
              <wp:anchor distT="0" distB="0" distL="114300" distR="114300" simplePos="0" relativeHeight="251832320" behindDoc="0" locked="0" layoutInCell="1" allowOverlap="1" wp14:anchorId="55CA8D02" wp14:editId="569072AC">
                <wp:simplePos x="0" y="0"/>
                <wp:positionH relativeFrom="column">
                  <wp:posOffset>4801870</wp:posOffset>
                </wp:positionH>
                <wp:positionV relativeFrom="paragraph">
                  <wp:posOffset>5680075</wp:posOffset>
                </wp:positionV>
                <wp:extent cx="1589563" cy="441613"/>
                <wp:effectExtent l="0" t="0" r="0" b="0"/>
                <wp:wrapNone/>
                <wp:docPr id="324" name="Espace réservé du conten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563" cy="441613"/>
                        </a:xfrm>
                        <a:prstGeom prst="rect">
                          <a:avLst/>
                        </a:prstGeom>
                      </wps:spPr>
                      <wps:txbx>
                        <w:txbxContent>
                          <w:p w14:paraId="04096FDE" w14:textId="77777777" w:rsidR="008A7073" w:rsidRPr="00AC2578" w:rsidRDefault="008A7073" w:rsidP="00AC2578">
                            <w:pPr>
                              <w:pStyle w:val="NormaleWeb"/>
                              <w:kinsoku w:val="0"/>
                              <w:overflowPunct w:val="0"/>
                              <w:spacing w:before="0" w:beforeAutospacing="0" w:after="0" w:afterAutospacing="0"/>
                              <w:rPr>
                                <w:rFonts w:ascii="Segoe UI" w:hAnsi="Segoe UI" w:cs="Segoe UI"/>
                                <w:b/>
                                <w:bCs/>
                                <w:color w:val="000000" w:themeColor="text1"/>
                                <w:kern w:val="24"/>
                                <w:sz w:val="32"/>
                                <w:szCs w:val="32"/>
                              </w:rPr>
                            </w:pPr>
                            <w:r>
                              <w:rPr>
                                <w:rFonts w:ascii="Segoe UI" w:hAnsi="Segoe UI" w:cs="Segoe UI"/>
                                <w:b/>
                                <w:bCs/>
                                <w:color w:val="000000" w:themeColor="text1"/>
                                <w:kern w:val="24"/>
                                <w:sz w:val="32"/>
                                <w:szCs w:val="32"/>
                              </w:rPr>
                              <w:t>Middle East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5CA8D02" id="Espace réservé du contenu 60" o:spid="_x0000_s1030" type="#_x0000_t202" style="position:absolute;margin-left:378.1pt;margin-top:447.25pt;width:125.15pt;height:3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" filled="f" stroked="f">
                <v:textbox>
                  <w:txbxContent>
                    <w:p w14:paraId="04096FDE" w14:textId="77777777" w:rsidR="008A7073" w:rsidRPr="00AC2578" w:rsidRDefault="008A7073" w:rsidP="00AC2578">
                      <w:pPr>
                        <w:pStyle w:val="NormaleWeb"/>
                        <w:kinsoku w:val="0"/>
                        <w:overflowPunct w:val="0"/>
                        <w:spacing w:before="0" w:beforeAutospacing="0" w:after="0" w:afterAutospacing="0"/>
                        <w:rPr>
                          <w:rFonts w:ascii="Segoe UI" w:hAnsi="Segoe UI" w:cs="Segoe UI"/>
                          <w:b/>
                          <w:bCs/>
                          <w:color w:val="000000" w:themeColor="text1"/>
                          <w:kern w:val="24"/>
                          <w:sz w:val="32"/>
                          <w:szCs w:val="32"/>
                        </w:rPr>
                      </w:pPr>
                      <w:r>
                        <w:rPr>
                          <w:rFonts w:ascii="Segoe UI" w:hAnsi="Segoe UI" w:cs="Segoe UI"/>
                          <w:b/>
                          <w:bCs/>
                          <w:color w:val="000000" w:themeColor="text1"/>
                          <w:kern w:val="24"/>
                          <w:sz w:val="32"/>
                          <w:szCs w:val="32"/>
                        </w:rPr>
                        <w:t>Middle East</w:t>
                      </w:r>
                    </w:p>
                  </w:txbxContent>
                </v:textbox>
              </v:shape>
            </w:pict>
          </mc:Fallback>
        </mc:AlternateContent>
      </w:r>
      <w:r w:rsidR="00C261A0" w:rsidRPr="00AC2578">
        <w:rPr>
          <w:noProof/>
          <w:lang w:eastAsia="fr-FR" w:bidi="ar-SA"/>
        </w:rPr>
        <mc:AlternateContent>
          <mc:Choice Requires="wps">
            <w:drawing>
              <wp:anchor distT="0" distB="0" distL="114300" distR="114300" simplePos="0" relativeHeight="251826176" behindDoc="0" locked="0" layoutInCell="1" allowOverlap="1" wp14:anchorId="7E8C0E5E" wp14:editId="5E101CD7">
                <wp:simplePos x="0" y="0"/>
                <wp:positionH relativeFrom="column">
                  <wp:posOffset>2472690</wp:posOffset>
                </wp:positionH>
                <wp:positionV relativeFrom="paragraph">
                  <wp:posOffset>1456556</wp:posOffset>
                </wp:positionV>
                <wp:extent cx="1106410" cy="413385"/>
                <wp:effectExtent l="0" t="0" r="0" b="0"/>
                <wp:wrapNone/>
                <wp:docPr id="320" name="Espace réservé du conten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410" cy="413385"/>
                        </a:xfrm>
                        <a:prstGeom prst="rect">
                          <a:avLst/>
                        </a:prstGeom>
                      </wps:spPr>
                      <wps:txbx>
                        <w:txbxContent>
                          <w:p w14:paraId="438ABE4B" w14:textId="77777777" w:rsidR="008A7073" w:rsidRPr="00AC2578" w:rsidRDefault="008A7073" w:rsidP="00AC2578">
                            <w:pPr>
                              <w:pStyle w:val="NormaleWeb"/>
                              <w:kinsoku w:val="0"/>
                              <w:overflowPunct w:val="0"/>
                              <w:spacing w:before="0" w:beforeAutospacing="0" w:after="0" w:afterAutospacing="0"/>
                              <w:rPr>
                                <w:rFonts w:ascii="Segoe UI" w:hAnsi="Segoe UI" w:cs="Segoe UI"/>
                                <w:b/>
                                <w:bCs/>
                                <w:color w:val="000000" w:themeColor="text1"/>
                                <w:kern w:val="24"/>
                                <w:sz w:val="32"/>
                                <w:szCs w:val="32"/>
                              </w:rPr>
                            </w:pPr>
                            <w:r w:rsidRPr="00AC2578">
                              <w:rPr>
                                <w:rFonts w:ascii="Segoe UI" w:hAnsi="Segoe UI" w:cs="Segoe UI"/>
                                <w:b/>
                                <w:bCs/>
                                <w:color w:val="000000" w:themeColor="text1"/>
                                <w:kern w:val="24"/>
                                <w:sz w:val="32"/>
                                <w:szCs w:val="32"/>
                              </w:rPr>
                              <w:t>Asi</w:t>
                            </w:r>
                            <w:r>
                              <w:rPr>
                                <w:rFonts w:ascii="Segoe UI" w:hAnsi="Segoe UI" w:cs="Segoe UI"/>
                                <w:b/>
                                <w:bCs/>
                                <w:color w:val="000000" w:themeColor="text1"/>
                                <w:kern w:val="24"/>
                                <w:sz w:val="32"/>
                                <w:szCs w:val="32"/>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E8C0E5E" id="_x0000_s1031" type="#_x0000_t202" style="position:absolute;margin-left:194.7pt;margin-top:114.7pt;width:87.1pt;height:3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" filled="f" stroked="f">
                <v:textbox>
                  <w:txbxContent>
                    <w:p w14:paraId="438ABE4B" w14:textId="77777777" w:rsidR="008A7073" w:rsidRPr="00AC2578" w:rsidRDefault="008A7073" w:rsidP="00AC2578">
                      <w:pPr>
                        <w:pStyle w:val="NormaleWeb"/>
                        <w:kinsoku w:val="0"/>
                        <w:overflowPunct w:val="0"/>
                        <w:spacing w:before="0" w:beforeAutospacing="0" w:after="0" w:afterAutospacing="0"/>
                        <w:rPr>
                          <w:rFonts w:ascii="Segoe UI" w:hAnsi="Segoe UI" w:cs="Segoe UI"/>
                          <w:b/>
                          <w:bCs/>
                          <w:color w:val="000000" w:themeColor="text1"/>
                          <w:kern w:val="24"/>
                          <w:sz w:val="32"/>
                          <w:szCs w:val="32"/>
                        </w:rPr>
                      </w:pPr>
                      <w:r w:rsidRPr="00AC2578">
                        <w:rPr>
                          <w:rFonts w:ascii="Segoe UI" w:hAnsi="Segoe UI" w:cs="Segoe UI"/>
                          <w:b/>
                          <w:bCs/>
                          <w:color w:val="000000" w:themeColor="text1"/>
                          <w:kern w:val="24"/>
                          <w:sz w:val="32"/>
                          <w:szCs w:val="32"/>
                        </w:rPr>
                        <w:t>Asi</w:t>
                      </w:r>
                      <w:r>
                        <w:rPr>
                          <w:rFonts w:ascii="Segoe UI" w:hAnsi="Segoe UI" w:cs="Segoe UI"/>
                          <w:b/>
                          <w:bCs/>
                          <w:color w:val="000000" w:themeColor="text1"/>
                          <w:kern w:val="24"/>
                          <w:sz w:val="32"/>
                          <w:szCs w:val="32"/>
                        </w:rPr>
                        <w:t>a</w:t>
                      </w:r>
                    </w:p>
                  </w:txbxContent>
                </v:textbox>
              </v:shape>
            </w:pict>
          </mc:Fallback>
        </mc:AlternateContent>
      </w:r>
      <w:r w:rsidR="00C261A0" w:rsidRPr="00AC2578">
        <w:rPr>
          <w:noProof/>
          <w:lang w:eastAsia="fr-FR" w:bidi="ar-SA"/>
        </w:rPr>
        <mc:AlternateContent>
          <mc:Choice Requires="wps">
            <w:drawing>
              <wp:anchor distT="0" distB="0" distL="114300" distR="114300" simplePos="0" relativeHeight="251829248" behindDoc="0" locked="0" layoutInCell="1" allowOverlap="1" wp14:anchorId="2B2F4524" wp14:editId="4F7C322C">
                <wp:simplePos x="0" y="0"/>
                <wp:positionH relativeFrom="column">
                  <wp:posOffset>4640176</wp:posOffset>
                </wp:positionH>
                <wp:positionV relativeFrom="paragraph">
                  <wp:posOffset>1494790</wp:posOffset>
                </wp:positionV>
                <wp:extent cx="1607820" cy="388620"/>
                <wp:effectExtent l="0" t="0" r="0" b="0"/>
                <wp:wrapNone/>
                <wp:docPr id="322" name="Espace réservé du conten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820" cy="388620"/>
                        </a:xfrm>
                        <a:prstGeom prst="rect">
                          <a:avLst/>
                        </a:prstGeom>
                      </wps:spPr>
                      <wps:txbx>
                        <w:txbxContent>
                          <w:p w14:paraId="3ED72202" w14:textId="77777777" w:rsidR="008A7073" w:rsidRPr="00AC2578" w:rsidRDefault="008A7073" w:rsidP="00AC2578">
                            <w:pPr>
                              <w:pStyle w:val="NormaleWeb"/>
                              <w:kinsoku w:val="0"/>
                              <w:overflowPunct w:val="0"/>
                              <w:spacing w:before="0" w:beforeAutospacing="0" w:after="0" w:afterAutospacing="0"/>
                              <w:rPr>
                                <w:rFonts w:ascii="Segoe UI" w:hAnsi="Segoe UI" w:cs="Segoe UI"/>
                                <w:b/>
                                <w:bCs/>
                                <w:color w:val="000000" w:themeColor="text1"/>
                                <w:kern w:val="24"/>
                                <w:sz w:val="32"/>
                                <w:szCs w:val="32"/>
                              </w:rPr>
                            </w:pPr>
                            <w:r w:rsidRPr="00AC2578">
                              <w:rPr>
                                <w:rFonts w:ascii="Segoe UI" w:hAnsi="Segoe UI" w:cs="Segoe UI"/>
                                <w:b/>
                                <w:bCs/>
                                <w:color w:val="000000" w:themeColor="text1"/>
                                <w:kern w:val="24"/>
                                <w:sz w:val="32"/>
                                <w:szCs w:val="32"/>
                              </w:rPr>
                              <w:t>A</w:t>
                            </w:r>
                            <w:r>
                              <w:rPr>
                                <w:rFonts w:ascii="Segoe UI" w:hAnsi="Segoe UI" w:cs="Segoe UI"/>
                                <w:b/>
                                <w:bCs/>
                                <w:color w:val="000000" w:themeColor="text1"/>
                                <w:kern w:val="24"/>
                                <w:sz w:val="32"/>
                                <w:szCs w:val="32"/>
                              </w:rPr>
                              <w:t>me</w:t>
                            </w:r>
                            <w:r w:rsidRPr="00AC2578">
                              <w:rPr>
                                <w:rFonts w:ascii="Segoe UI" w:hAnsi="Segoe UI" w:cs="Segoe UI"/>
                                <w:b/>
                                <w:bCs/>
                                <w:color w:val="000000" w:themeColor="text1"/>
                                <w:kern w:val="24"/>
                                <w:sz w:val="32"/>
                                <w:szCs w:val="32"/>
                              </w:rPr>
                              <w:t>ri</w:t>
                            </w:r>
                            <w:r>
                              <w:rPr>
                                <w:rFonts w:ascii="Segoe UI" w:hAnsi="Segoe UI" w:cs="Segoe UI"/>
                                <w:b/>
                                <w:bCs/>
                                <w:color w:val="000000" w:themeColor="text1"/>
                                <w:kern w:val="24"/>
                                <w:sz w:val="32"/>
                                <w:szCs w:val="32"/>
                              </w:rPr>
                              <w:t>cas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B2F4524" id="_x0000_s1032" type="#_x0000_t202" style="position:absolute;margin-left:365.35pt;margin-top:117.7pt;width:126.6pt;height:30.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" filled="f" stroked="f">
                <v:textbox>
                  <w:txbxContent>
                    <w:p w14:paraId="3ED72202" w14:textId="77777777" w:rsidR="008A7073" w:rsidRPr="00AC2578" w:rsidRDefault="008A7073" w:rsidP="00AC2578">
                      <w:pPr>
                        <w:pStyle w:val="NormaleWeb"/>
                        <w:kinsoku w:val="0"/>
                        <w:overflowPunct w:val="0"/>
                        <w:spacing w:before="0" w:beforeAutospacing="0" w:after="0" w:afterAutospacing="0"/>
                        <w:rPr>
                          <w:rFonts w:ascii="Segoe UI" w:hAnsi="Segoe UI" w:cs="Segoe UI"/>
                          <w:b/>
                          <w:bCs/>
                          <w:color w:val="000000" w:themeColor="text1"/>
                          <w:kern w:val="24"/>
                          <w:sz w:val="32"/>
                          <w:szCs w:val="32"/>
                        </w:rPr>
                      </w:pPr>
                      <w:r w:rsidRPr="00AC2578">
                        <w:rPr>
                          <w:rFonts w:ascii="Segoe UI" w:hAnsi="Segoe UI" w:cs="Segoe UI"/>
                          <w:b/>
                          <w:bCs/>
                          <w:color w:val="000000" w:themeColor="text1"/>
                          <w:kern w:val="24"/>
                          <w:sz w:val="32"/>
                          <w:szCs w:val="32"/>
                        </w:rPr>
                        <w:t>A</w:t>
                      </w:r>
                      <w:r>
                        <w:rPr>
                          <w:rFonts w:ascii="Segoe UI" w:hAnsi="Segoe UI" w:cs="Segoe UI"/>
                          <w:b/>
                          <w:bCs/>
                          <w:color w:val="000000" w:themeColor="text1"/>
                          <w:kern w:val="24"/>
                          <w:sz w:val="32"/>
                          <w:szCs w:val="32"/>
                        </w:rPr>
                        <w:t>me</w:t>
                      </w:r>
                      <w:r w:rsidRPr="00AC2578">
                        <w:rPr>
                          <w:rFonts w:ascii="Segoe UI" w:hAnsi="Segoe UI" w:cs="Segoe UI"/>
                          <w:b/>
                          <w:bCs/>
                          <w:color w:val="000000" w:themeColor="text1"/>
                          <w:kern w:val="24"/>
                          <w:sz w:val="32"/>
                          <w:szCs w:val="32"/>
                        </w:rPr>
                        <w:t>ri</w:t>
                      </w:r>
                      <w:r>
                        <w:rPr>
                          <w:rFonts w:ascii="Segoe UI" w:hAnsi="Segoe UI" w:cs="Segoe UI"/>
                          <w:b/>
                          <w:bCs/>
                          <w:color w:val="000000" w:themeColor="text1"/>
                          <w:kern w:val="24"/>
                          <w:sz w:val="32"/>
                          <w:szCs w:val="32"/>
                        </w:rPr>
                        <w:t>cas</w:t>
                      </w:r>
                    </w:p>
                  </w:txbxContent>
                </v:textbox>
              </v:shape>
            </w:pict>
          </mc:Fallback>
        </mc:AlternateContent>
      </w:r>
      <w:r w:rsidR="00C261A0" w:rsidRPr="00AC2578">
        <w:rPr>
          <w:noProof/>
          <w:lang w:eastAsia="fr-FR" w:bidi="ar-SA"/>
        </w:rPr>
        <mc:AlternateContent>
          <mc:Choice Requires="wps">
            <w:drawing>
              <wp:anchor distT="0" distB="0" distL="114300" distR="114300" simplePos="0" relativeHeight="251833344" behindDoc="0" locked="0" layoutInCell="1" allowOverlap="1" wp14:anchorId="6A9D8F62" wp14:editId="399294CB">
                <wp:simplePos x="0" y="0"/>
                <wp:positionH relativeFrom="column">
                  <wp:posOffset>4030345</wp:posOffset>
                </wp:positionH>
                <wp:positionV relativeFrom="paragraph">
                  <wp:posOffset>5981065</wp:posOffset>
                </wp:positionV>
                <wp:extent cx="3053715" cy="1783080"/>
                <wp:effectExtent l="0" t="0" r="0" b="0"/>
                <wp:wrapNone/>
                <wp:docPr id="325" name="Espace réservé du conten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1783080"/>
                        </a:xfrm>
                        <a:prstGeom prst="rect">
                          <a:avLst/>
                        </a:prstGeom>
                      </wps:spPr>
                      <wps:txbx>
                        <w:txbxContent>
                          <w:p w14:paraId="6C434454" w14:textId="77777777" w:rsidR="008A7073" w:rsidRDefault="008A7073" w:rsidP="00AC2578">
                            <w:pPr>
                              <w:pStyle w:val="NormaleWeb"/>
                              <w:numPr>
                                <w:ilvl w:val="0"/>
                                <w:numId w:val="60"/>
                              </w:numPr>
                              <w:kinsoku w:val="0"/>
                              <w:overflowPunct w:val="0"/>
                              <w:spacing w:before="0" w:beforeAutospacing="0" w:after="0" w:afterAutospacing="0"/>
                              <w:rPr>
                                <w:rFonts w:ascii="Segoe UI" w:eastAsiaTheme="minorEastAsia" w:hAnsi="Segoe UI" w:cs="Segoe UI"/>
                                <w:color w:val="000000" w:themeColor="text1"/>
                                <w:kern w:val="24"/>
                                <w:sz w:val="32"/>
                                <w:szCs w:val="32"/>
                                <w:lang w:val="fr-FR" w:bidi="en-US"/>
                              </w:rPr>
                            </w:pPr>
                            <w:r>
                              <w:rPr>
                                <w:rFonts w:ascii="Segoe UI" w:eastAsiaTheme="minorEastAsia" w:hAnsi="Segoe UI" w:cs="Segoe UI"/>
                                <w:color w:val="000000" w:themeColor="text1"/>
                                <w:kern w:val="24"/>
                                <w:sz w:val="32"/>
                                <w:szCs w:val="32"/>
                                <w:lang w:val="fr-FR" w:bidi="en-US"/>
                              </w:rPr>
                              <w:t>United Arab Emirates</w:t>
                            </w:r>
                          </w:p>
                          <w:p w14:paraId="6BA130F1" w14:textId="77777777" w:rsidR="00C261A0" w:rsidRDefault="00C261A0" w:rsidP="00C261A0">
                            <w:pPr>
                              <w:pStyle w:val="NormaleWeb"/>
                              <w:kinsoku w:val="0"/>
                              <w:overflowPunct w:val="0"/>
                              <w:spacing w:before="0" w:beforeAutospacing="0" w:after="0" w:afterAutospacing="0"/>
                              <w:ind w:left="720"/>
                              <w:rPr>
                                <w:rFonts w:ascii="Arial" w:hAnsi="Arial" w:cs="Arial"/>
                                <w:color w:val="666666"/>
                                <w:sz w:val="20"/>
                                <w:szCs w:val="20"/>
                                <w:shd w:val="clear" w:color="auto" w:fill="FFFFFF"/>
                              </w:rPr>
                            </w:pPr>
                            <w:r>
                              <w:rPr>
                                <w:rFonts w:ascii="Arial" w:hAnsi="Arial" w:cs="Arial"/>
                                <w:color w:val="666666"/>
                                <w:sz w:val="20"/>
                                <w:szCs w:val="20"/>
                                <w:shd w:val="clear" w:color="auto" w:fill="FFFFFF"/>
                              </w:rPr>
                              <w:t>PcVue DMCC</w:t>
                            </w:r>
                            <w:r>
                              <w:rPr>
                                <w:rFonts w:ascii="Arial" w:hAnsi="Arial" w:cs="Arial"/>
                                <w:color w:val="666666"/>
                                <w:sz w:val="20"/>
                                <w:szCs w:val="20"/>
                              </w:rPr>
                              <w:br/>
                            </w:r>
                            <w:r>
                              <w:rPr>
                                <w:rFonts w:ascii="Arial" w:hAnsi="Arial" w:cs="Arial"/>
                                <w:color w:val="666666"/>
                                <w:sz w:val="20"/>
                                <w:szCs w:val="20"/>
                                <w:shd w:val="clear" w:color="auto" w:fill="FFFFFF"/>
                              </w:rPr>
                              <w:t>Office Tower 1708</w:t>
                            </w:r>
                            <w:r>
                              <w:rPr>
                                <w:rFonts w:ascii="Arial" w:hAnsi="Arial" w:cs="Arial"/>
                                <w:color w:val="666666"/>
                                <w:sz w:val="20"/>
                                <w:szCs w:val="20"/>
                              </w:rPr>
                              <w:br/>
                            </w:r>
                            <w:proofErr w:type="spellStart"/>
                            <w:r>
                              <w:rPr>
                                <w:rFonts w:ascii="Arial" w:hAnsi="Arial" w:cs="Arial"/>
                                <w:color w:val="666666"/>
                                <w:sz w:val="20"/>
                                <w:szCs w:val="20"/>
                                <w:shd w:val="clear" w:color="auto" w:fill="FFFFFF"/>
                              </w:rPr>
                              <w:t>GoldCrest</w:t>
                            </w:r>
                            <w:proofErr w:type="spellEnd"/>
                            <w:r>
                              <w:rPr>
                                <w:rFonts w:ascii="Arial" w:hAnsi="Arial" w:cs="Arial"/>
                                <w:color w:val="666666"/>
                                <w:sz w:val="20"/>
                                <w:szCs w:val="20"/>
                                <w:shd w:val="clear" w:color="auto" w:fill="FFFFFF"/>
                              </w:rPr>
                              <w:t xml:space="preserve"> Executive Tower</w:t>
                            </w:r>
                            <w:r>
                              <w:rPr>
                                <w:rFonts w:ascii="Arial" w:hAnsi="Arial" w:cs="Arial"/>
                                <w:color w:val="666666"/>
                                <w:sz w:val="20"/>
                                <w:szCs w:val="20"/>
                              </w:rPr>
                              <w:br/>
                            </w:r>
                            <w:r>
                              <w:rPr>
                                <w:rFonts w:ascii="Arial" w:hAnsi="Arial" w:cs="Arial"/>
                                <w:color w:val="666666"/>
                                <w:sz w:val="20"/>
                                <w:szCs w:val="20"/>
                                <w:shd w:val="clear" w:color="auto" w:fill="FFFFFF"/>
                              </w:rPr>
                              <w:t>Jumeirah Lake Towers</w:t>
                            </w:r>
                            <w:r>
                              <w:rPr>
                                <w:rFonts w:ascii="Arial" w:hAnsi="Arial" w:cs="Arial"/>
                                <w:color w:val="666666"/>
                                <w:sz w:val="20"/>
                                <w:szCs w:val="20"/>
                              </w:rPr>
                              <w:br/>
                            </w:r>
                            <w:r>
                              <w:rPr>
                                <w:rFonts w:ascii="Arial" w:hAnsi="Arial" w:cs="Arial"/>
                                <w:color w:val="666666"/>
                                <w:sz w:val="20"/>
                                <w:szCs w:val="20"/>
                                <w:shd w:val="clear" w:color="auto" w:fill="FFFFFF"/>
                              </w:rPr>
                              <w:t>Cluster C</w:t>
                            </w:r>
                            <w:r>
                              <w:rPr>
                                <w:rFonts w:ascii="Arial" w:hAnsi="Arial" w:cs="Arial"/>
                                <w:color w:val="666666"/>
                                <w:sz w:val="20"/>
                                <w:szCs w:val="20"/>
                              </w:rPr>
                              <w:br/>
                            </w:r>
                            <w:r>
                              <w:rPr>
                                <w:rFonts w:ascii="Arial" w:hAnsi="Arial" w:cs="Arial"/>
                                <w:color w:val="666666"/>
                                <w:sz w:val="20"/>
                                <w:szCs w:val="20"/>
                                <w:shd w:val="clear" w:color="auto" w:fill="FFFFFF"/>
                              </w:rPr>
                              <w:t>Dubai, UAE</w:t>
                            </w:r>
                            <w:r>
                              <w:rPr>
                                <w:rFonts w:ascii="Arial" w:hAnsi="Arial" w:cs="Arial"/>
                                <w:color w:val="666666"/>
                                <w:sz w:val="20"/>
                                <w:szCs w:val="20"/>
                              </w:rPr>
                              <w:br/>
                            </w:r>
                            <w:r>
                              <w:rPr>
                                <w:rFonts w:ascii="Arial" w:hAnsi="Arial" w:cs="Arial"/>
                                <w:color w:val="666666"/>
                                <w:sz w:val="20"/>
                                <w:szCs w:val="20"/>
                                <w:shd w:val="clear" w:color="auto" w:fill="FFFFFF"/>
                              </w:rPr>
                              <w:t>Tel +971 (0) 48 747 980</w:t>
                            </w:r>
                            <w:r>
                              <w:rPr>
                                <w:rFonts w:ascii="Arial" w:hAnsi="Arial" w:cs="Arial"/>
                                <w:color w:val="666666"/>
                                <w:sz w:val="20"/>
                                <w:szCs w:val="20"/>
                              </w:rPr>
                              <w:br/>
                            </w:r>
                            <w:hyperlink r:id="rId65" w:history="1">
                              <w:r w:rsidRPr="00251B6A">
                                <w:rPr>
                                  <w:rStyle w:val="Collegamentoipertestuale"/>
                                  <w:rFonts w:ascii="Arial" w:hAnsi="Arial" w:cs="Arial"/>
                                  <w:sz w:val="20"/>
                                  <w:szCs w:val="20"/>
                                  <w:shd w:val="clear" w:color="auto" w:fill="FFFFFF"/>
                                </w:rPr>
                                <w:t>pcvue-uae@arcinfo.com</w:t>
                              </w:r>
                            </w:hyperlink>
                          </w:p>
                          <w:p w14:paraId="21DF7315" w14:textId="77777777" w:rsidR="00C261A0" w:rsidRPr="00C261A0" w:rsidRDefault="00C261A0" w:rsidP="00C261A0">
                            <w:pPr>
                              <w:pStyle w:val="NormaleWeb"/>
                              <w:kinsoku w:val="0"/>
                              <w:overflowPunct w:val="0"/>
                              <w:spacing w:before="0" w:beforeAutospacing="0" w:after="0" w:afterAutospacing="0"/>
                              <w:ind w:left="720"/>
                              <w:rPr>
                                <w:rFonts w:ascii="Segoe UI" w:eastAsiaTheme="minorEastAsia" w:hAnsi="Segoe UI" w:cs="Segoe UI"/>
                                <w:color w:val="000000" w:themeColor="text1"/>
                                <w:kern w:val="24"/>
                                <w:sz w:val="32"/>
                                <w:szCs w:val="32"/>
                                <w:lang w:bidi="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9D8F62" id="_x0000_s1033" type="#_x0000_t202" style="position:absolute;margin-left:317.35pt;margin-top:470.95pt;width:240.45pt;height:14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" filled="f" stroked="f">
                <v:textbox>
                  <w:txbxContent>
                    <w:p w14:paraId="6C434454" w14:textId="77777777" w:rsidR="008A7073" w:rsidRDefault="008A7073" w:rsidP="00AC2578">
                      <w:pPr>
                        <w:pStyle w:val="NormaleWeb"/>
                        <w:numPr>
                          <w:ilvl w:val="0"/>
                          <w:numId w:val="60"/>
                        </w:numPr>
                        <w:kinsoku w:val="0"/>
                        <w:overflowPunct w:val="0"/>
                        <w:spacing w:before="0" w:beforeAutospacing="0" w:after="0" w:afterAutospacing="0"/>
                        <w:rPr>
                          <w:rFonts w:ascii="Segoe UI" w:eastAsiaTheme="minorEastAsia" w:hAnsi="Segoe UI" w:cs="Segoe UI"/>
                          <w:color w:val="000000" w:themeColor="text1"/>
                          <w:kern w:val="24"/>
                          <w:sz w:val="32"/>
                          <w:szCs w:val="32"/>
                          <w:lang w:val="fr-FR" w:bidi="en-US"/>
                        </w:rPr>
                      </w:pPr>
                      <w:r>
                        <w:rPr>
                          <w:rFonts w:ascii="Segoe UI" w:eastAsiaTheme="minorEastAsia" w:hAnsi="Segoe UI" w:cs="Segoe UI"/>
                          <w:color w:val="000000" w:themeColor="text1"/>
                          <w:kern w:val="24"/>
                          <w:sz w:val="32"/>
                          <w:szCs w:val="32"/>
                          <w:lang w:val="fr-FR" w:bidi="en-US"/>
                        </w:rPr>
                        <w:t>United Arab Emirates</w:t>
                      </w:r>
                    </w:p>
                    <w:p w14:paraId="6BA130F1" w14:textId="77777777" w:rsidR="00C261A0" w:rsidRDefault="00C261A0" w:rsidP="00C261A0">
                      <w:pPr>
                        <w:pStyle w:val="NormaleWeb"/>
                        <w:kinsoku w:val="0"/>
                        <w:overflowPunct w:val="0"/>
                        <w:spacing w:before="0" w:beforeAutospacing="0" w:after="0" w:afterAutospacing="0"/>
                        <w:ind w:left="720"/>
                        <w:rPr>
                          <w:rFonts w:ascii="Arial" w:hAnsi="Arial" w:cs="Arial"/>
                          <w:color w:val="666666"/>
                          <w:sz w:val="20"/>
                          <w:szCs w:val="20"/>
                          <w:shd w:val="clear" w:color="auto" w:fill="FFFFFF"/>
                        </w:rPr>
                      </w:pPr>
                      <w:r>
                        <w:rPr>
                          <w:rFonts w:ascii="Arial" w:hAnsi="Arial" w:cs="Arial"/>
                          <w:color w:val="666666"/>
                          <w:sz w:val="20"/>
                          <w:szCs w:val="20"/>
                          <w:shd w:val="clear" w:color="auto" w:fill="FFFFFF"/>
                        </w:rPr>
                        <w:t>PcVue DMCC</w:t>
                      </w:r>
                      <w:r>
                        <w:rPr>
                          <w:rFonts w:ascii="Arial" w:hAnsi="Arial" w:cs="Arial"/>
                          <w:color w:val="666666"/>
                          <w:sz w:val="20"/>
                          <w:szCs w:val="20"/>
                        </w:rPr>
                        <w:br/>
                      </w:r>
                      <w:r>
                        <w:rPr>
                          <w:rFonts w:ascii="Arial" w:hAnsi="Arial" w:cs="Arial"/>
                          <w:color w:val="666666"/>
                          <w:sz w:val="20"/>
                          <w:szCs w:val="20"/>
                          <w:shd w:val="clear" w:color="auto" w:fill="FFFFFF"/>
                        </w:rPr>
                        <w:t>Office Tower 1708</w:t>
                      </w:r>
                      <w:r>
                        <w:rPr>
                          <w:rFonts w:ascii="Arial" w:hAnsi="Arial" w:cs="Arial"/>
                          <w:color w:val="666666"/>
                          <w:sz w:val="20"/>
                          <w:szCs w:val="20"/>
                        </w:rPr>
                        <w:br/>
                      </w:r>
                      <w:proofErr w:type="spellStart"/>
                      <w:r>
                        <w:rPr>
                          <w:rFonts w:ascii="Arial" w:hAnsi="Arial" w:cs="Arial"/>
                          <w:color w:val="666666"/>
                          <w:sz w:val="20"/>
                          <w:szCs w:val="20"/>
                          <w:shd w:val="clear" w:color="auto" w:fill="FFFFFF"/>
                        </w:rPr>
                        <w:t>GoldCrest</w:t>
                      </w:r>
                      <w:proofErr w:type="spellEnd"/>
                      <w:r>
                        <w:rPr>
                          <w:rFonts w:ascii="Arial" w:hAnsi="Arial" w:cs="Arial"/>
                          <w:color w:val="666666"/>
                          <w:sz w:val="20"/>
                          <w:szCs w:val="20"/>
                          <w:shd w:val="clear" w:color="auto" w:fill="FFFFFF"/>
                        </w:rPr>
                        <w:t xml:space="preserve"> Executive Tower</w:t>
                      </w:r>
                      <w:r>
                        <w:rPr>
                          <w:rFonts w:ascii="Arial" w:hAnsi="Arial" w:cs="Arial"/>
                          <w:color w:val="666666"/>
                          <w:sz w:val="20"/>
                          <w:szCs w:val="20"/>
                        </w:rPr>
                        <w:br/>
                      </w:r>
                      <w:r>
                        <w:rPr>
                          <w:rFonts w:ascii="Arial" w:hAnsi="Arial" w:cs="Arial"/>
                          <w:color w:val="666666"/>
                          <w:sz w:val="20"/>
                          <w:szCs w:val="20"/>
                          <w:shd w:val="clear" w:color="auto" w:fill="FFFFFF"/>
                        </w:rPr>
                        <w:t>Jumeirah Lake Towers</w:t>
                      </w:r>
                      <w:r>
                        <w:rPr>
                          <w:rFonts w:ascii="Arial" w:hAnsi="Arial" w:cs="Arial"/>
                          <w:color w:val="666666"/>
                          <w:sz w:val="20"/>
                          <w:szCs w:val="20"/>
                        </w:rPr>
                        <w:br/>
                      </w:r>
                      <w:r>
                        <w:rPr>
                          <w:rFonts w:ascii="Arial" w:hAnsi="Arial" w:cs="Arial"/>
                          <w:color w:val="666666"/>
                          <w:sz w:val="20"/>
                          <w:szCs w:val="20"/>
                          <w:shd w:val="clear" w:color="auto" w:fill="FFFFFF"/>
                        </w:rPr>
                        <w:t>Cluster C</w:t>
                      </w:r>
                      <w:r>
                        <w:rPr>
                          <w:rFonts w:ascii="Arial" w:hAnsi="Arial" w:cs="Arial"/>
                          <w:color w:val="666666"/>
                          <w:sz w:val="20"/>
                          <w:szCs w:val="20"/>
                        </w:rPr>
                        <w:br/>
                      </w:r>
                      <w:r>
                        <w:rPr>
                          <w:rFonts w:ascii="Arial" w:hAnsi="Arial" w:cs="Arial"/>
                          <w:color w:val="666666"/>
                          <w:sz w:val="20"/>
                          <w:szCs w:val="20"/>
                          <w:shd w:val="clear" w:color="auto" w:fill="FFFFFF"/>
                        </w:rPr>
                        <w:t>Dubai, UAE</w:t>
                      </w:r>
                      <w:r>
                        <w:rPr>
                          <w:rFonts w:ascii="Arial" w:hAnsi="Arial" w:cs="Arial"/>
                          <w:color w:val="666666"/>
                          <w:sz w:val="20"/>
                          <w:szCs w:val="20"/>
                        </w:rPr>
                        <w:br/>
                      </w:r>
                      <w:r>
                        <w:rPr>
                          <w:rFonts w:ascii="Arial" w:hAnsi="Arial" w:cs="Arial"/>
                          <w:color w:val="666666"/>
                          <w:sz w:val="20"/>
                          <w:szCs w:val="20"/>
                          <w:shd w:val="clear" w:color="auto" w:fill="FFFFFF"/>
                        </w:rPr>
                        <w:t>Tel +971 (0) 48 747 980</w:t>
                      </w:r>
                      <w:r>
                        <w:rPr>
                          <w:rFonts w:ascii="Arial" w:hAnsi="Arial" w:cs="Arial"/>
                          <w:color w:val="666666"/>
                          <w:sz w:val="20"/>
                          <w:szCs w:val="20"/>
                        </w:rPr>
                        <w:br/>
                      </w:r>
                      <w:hyperlink r:id="rId66" w:history="1">
                        <w:r w:rsidRPr="00251B6A">
                          <w:rPr>
                            <w:rStyle w:val="Collegamentoipertestuale"/>
                            <w:rFonts w:ascii="Arial" w:hAnsi="Arial" w:cs="Arial"/>
                            <w:sz w:val="20"/>
                            <w:szCs w:val="20"/>
                            <w:shd w:val="clear" w:color="auto" w:fill="FFFFFF"/>
                          </w:rPr>
                          <w:t>pcvue-uae@arcinfo.com</w:t>
                        </w:r>
                      </w:hyperlink>
                    </w:p>
                    <w:p w14:paraId="21DF7315" w14:textId="77777777" w:rsidR="00C261A0" w:rsidRPr="00C261A0" w:rsidRDefault="00C261A0" w:rsidP="00C261A0">
                      <w:pPr>
                        <w:pStyle w:val="NormaleWeb"/>
                        <w:kinsoku w:val="0"/>
                        <w:overflowPunct w:val="0"/>
                        <w:spacing w:before="0" w:beforeAutospacing="0" w:after="0" w:afterAutospacing="0"/>
                        <w:ind w:left="720"/>
                        <w:rPr>
                          <w:rFonts w:ascii="Segoe UI" w:eastAsiaTheme="minorEastAsia" w:hAnsi="Segoe UI" w:cs="Segoe UI"/>
                          <w:color w:val="000000" w:themeColor="text1"/>
                          <w:kern w:val="24"/>
                          <w:sz w:val="32"/>
                          <w:szCs w:val="32"/>
                          <w:lang w:bidi="en-US"/>
                        </w:rPr>
                      </w:pPr>
                    </w:p>
                  </w:txbxContent>
                </v:textbox>
              </v:shape>
            </w:pict>
          </mc:Fallback>
        </mc:AlternateContent>
      </w:r>
      <w:r w:rsidR="00C261A0" w:rsidRPr="00AC2578">
        <w:rPr>
          <w:noProof/>
          <w:lang w:eastAsia="fr-FR" w:bidi="ar-SA"/>
        </w:rPr>
        <mc:AlternateContent>
          <mc:Choice Requires="wps">
            <w:drawing>
              <wp:anchor distT="0" distB="0" distL="114300" distR="114300" simplePos="0" relativeHeight="251830272" behindDoc="0" locked="0" layoutInCell="1" allowOverlap="1" wp14:anchorId="476302B1" wp14:editId="2030A06B">
                <wp:simplePos x="0" y="0"/>
                <wp:positionH relativeFrom="column">
                  <wp:posOffset>4030846</wp:posOffset>
                </wp:positionH>
                <wp:positionV relativeFrom="paragraph">
                  <wp:posOffset>1959610</wp:posOffset>
                </wp:positionV>
                <wp:extent cx="2197100" cy="3764280"/>
                <wp:effectExtent l="0" t="0" r="0" b="0"/>
                <wp:wrapNone/>
                <wp:docPr id="323" name="Espace réservé du conten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0" cy="3764280"/>
                        </a:xfrm>
                        <a:prstGeom prst="rect">
                          <a:avLst/>
                        </a:prstGeom>
                      </wps:spPr>
                      <wps:txbx>
                        <w:txbxContent>
                          <w:p w14:paraId="2818F535" w14:textId="77777777" w:rsidR="008A7073" w:rsidRDefault="008A7073" w:rsidP="00AC2578">
                            <w:pPr>
                              <w:pStyle w:val="Paragrafoelenco"/>
                              <w:numPr>
                                <w:ilvl w:val="0"/>
                                <w:numId w:val="57"/>
                              </w:numPr>
                              <w:spacing w:line="216" w:lineRule="auto"/>
                              <w:rPr>
                                <w:color w:val="000000" w:themeColor="text1"/>
                                <w:kern w:val="24"/>
                                <w:sz w:val="32"/>
                                <w:szCs w:val="32"/>
                              </w:rPr>
                            </w:pPr>
                            <w:r>
                              <w:rPr>
                                <w:color w:val="000000" w:themeColor="text1"/>
                                <w:kern w:val="24"/>
                                <w:sz w:val="32"/>
                                <w:szCs w:val="32"/>
                              </w:rPr>
                              <w:t>USA</w:t>
                            </w:r>
                          </w:p>
                          <w:p w14:paraId="6083AA13" w14:textId="77777777" w:rsidR="00C261A0" w:rsidRPr="00AA2565" w:rsidRDefault="00C261A0" w:rsidP="00C261A0">
                            <w:pPr>
                              <w:pStyle w:val="Paragrafoelenco"/>
                              <w:spacing w:line="216" w:lineRule="auto"/>
                              <w:rPr>
                                <w:rFonts w:ascii="Arial" w:hAnsi="Arial" w:cs="Arial"/>
                                <w:color w:val="666666"/>
                                <w:sz w:val="20"/>
                                <w:szCs w:val="20"/>
                                <w:shd w:val="clear" w:color="auto" w:fill="FFFFFF"/>
                                <w:lang w:val="en-GB"/>
                              </w:rPr>
                            </w:pPr>
                            <w:r w:rsidRPr="00AA2565">
                              <w:rPr>
                                <w:rFonts w:ascii="Arial" w:hAnsi="Arial" w:cs="Arial"/>
                                <w:color w:val="666666"/>
                                <w:sz w:val="20"/>
                                <w:szCs w:val="20"/>
                                <w:shd w:val="clear" w:color="auto" w:fill="FFFFFF"/>
                                <w:lang w:val="en-GB"/>
                              </w:rPr>
                              <w:t>PcVue Inc.</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10 Tower Office Park,</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Suite # 204</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Woburn, MA 01801 - USA</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Tel: +1 781 460 3272</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Fax: +1 781 459 0252</w:t>
                            </w:r>
                            <w:r w:rsidRPr="00AA2565">
                              <w:rPr>
                                <w:rFonts w:ascii="Arial" w:hAnsi="Arial" w:cs="Arial"/>
                                <w:color w:val="666666"/>
                                <w:sz w:val="20"/>
                                <w:szCs w:val="20"/>
                                <w:lang w:val="en-GB"/>
                              </w:rPr>
                              <w:br/>
                            </w:r>
                            <w:hyperlink r:id="rId67" w:history="1">
                              <w:r w:rsidRPr="00AA2565">
                                <w:rPr>
                                  <w:rStyle w:val="Collegamentoipertestuale"/>
                                  <w:rFonts w:ascii="Arial" w:hAnsi="Arial" w:cs="Arial"/>
                                  <w:sz w:val="20"/>
                                  <w:szCs w:val="20"/>
                                  <w:shd w:val="clear" w:color="auto" w:fill="FFFFFF"/>
                                  <w:lang w:val="en-GB"/>
                                </w:rPr>
                                <w:t>sales@pcvueinc.com</w:t>
                              </w:r>
                            </w:hyperlink>
                          </w:p>
                          <w:p w14:paraId="3620811B"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Chili</w:t>
                            </w:r>
                          </w:p>
                          <w:p w14:paraId="1805B95C" w14:textId="77777777" w:rsidR="00C261A0" w:rsidRPr="00AA2565" w:rsidRDefault="00C261A0" w:rsidP="00C261A0">
                            <w:pPr>
                              <w:pStyle w:val="Paragrafoelenco"/>
                              <w:spacing w:line="216" w:lineRule="auto"/>
                              <w:rPr>
                                <w:rFonts w:ascii="Arial" w:hAnsi="Arial" w:cs="Arial"/>
                                <w:color w:val="666666"/>
                                <w:sz w:val="20"/>
                                <w:szCs w:val="20"/>
                                <w:shd w:val="clear" w:color="auto" w:fill="FFFFFF"/>
                                <w:lang w:val="it-IT"/>
                              </w:rPr>
                            </w:pPr>
                            <w:r w:rsidRPr="00AA2565">
                              <w:rPr>
                                <w:rFonts w:ascii="Arial" w:hAnsi="Arial" w:cs="Arial"/>
                                <w:color w:val="666666"/>
                                <w:sz w:val="20"/>
                                <w:szCs w:val="20"/>
                                <w:shd w:val="clear" w:color="auto" w:fill="FFFFFF"/>
                                <w:lang w:val="it-IT"/>
                              </w:rPr>
                              <w:t xml:space="preserve">PcVue </w:t>
                            </w:r>
                            <w:proofErr w:type="spellStart"/>
                            <w:r w:rsidRPr="00AA2565">
                              <w:rPr>
                                <w:rFonts w:ascii="Arial" w:hAnsi="Arial" w:cs="Arial"/>
                                <w:color w:val="666666"/>
                                <w:sz w:val="20"/>
                                <w:szCs w:val="20"/>
                                <w:shd w:val="clear" w:color="auto" w:fill="FFFFFF"/>
                                <w:lang w:val="it-IT"/>
                              </w:rPr>
                              <w:t>Lat</w:t>
                            </w:r>
                            <w:proofErr w:type="spellEnd"/>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 xml:space="preserve">Eliodoro </w:t>
                            </w:r>
                            <w:proofErr w:type="spellStart"/>
                            <w:r w:rsidRPr="00AA2565">
                              <w:rPr>
                                <w:rFonts w:ascii="Arial" w:hAnsi="Arial" w:cs="Arial"/>
                                <w:color w:val="666666"/>
                                <w:sz w:val="20"/>
                                <w:szCs w:val="20"/>
                                <w:shd w:val="clear" w:color="auto" w:fill="FFFFFF"/>
                                <w:lang w:val="it-IT"/>
                              </w:rPr>
                              <w:t>Yañez</w:t>
                            </w:r>
                            <w:proofErr w:type="spellEnd"/>
                            <w:r w:rsidRPr="00AA2565">
                              <w:rPr>
                                <w:rFonts w:ascii="Arial" w:hAnsi="Arial" w:cs="Arial"/>
                                <w:color w:val="666666"/>
                                <w:sz w:val="20"/>
                                <w:szCs w:val="20"/>
                                <w:shd w:val="clear" w:color="auto" w:fill="FFFFFF"/>
                                <w:lang w:val="it-IT"/>
                              </w:rPr>
                              <w:t xml:space="preserve"> 2876 officina 302</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Providencia</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Santiago - Chile</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Tel: +56 2 2298 6562</w:t>
                            </w:r>
                            <w:r w:rsidRPr="00AA2565">
                              <w:rPr>
                                <w:rFonts w:ascii="Arial" w:hAnsi="Arial" w:cs="Arial"/>
                                <w:color w:val="666666"/>
                                <w:sz w:val="20"/>
                                <w:szCs w:val="20"/>
                                <w:lang w:val="it-IT"/>
                              </w:rPr>
                              <w:br/>
                            </w:r>
                            <w:hyperlink r:id="rId68" w:history="1">
                              <w:r w:rsidRPr="00AA2565">
                                <w:rPr>
                                  <w:rStyle w:val="Collegamentoipertestuale"/>
                                  <w:rFonts w:ascii="Arial" w:hAnsi="Arial" w:cs="Arial"/>
                                  <w:sz w:val="20"/>
                                  <w:szCs w:val="20"/>
                                  <w:shd w:val="clear" w:color="auto" w:fill="FFFFFF"/>
                                  <w:lang w:val="it-IT"/>
                                </w:rPr>
                                <w:t>c.bastidas@arcinfo.com</w:t>
                              </w:r>
                            </w:hyperlink>
                          </w:p>
                          <w:p w14:paraId="2EA4BC04" w14:textId="77777777" w:rsidR="00C261A0" w:rsidRDefault="00C261A0" w:rsidP="00C261A0">
                            <w:pPr>
                              <w:pStyle w:val="Paragrafoelenco"/>
                              <w:numPr>
                                <w:ilvl w:val="0"/>
                                <w:numId w:val="57"/>
                              </w:numPr>
                              <w:spacing w:line="216" w:lineRule="auto"/>
                              <w:rPr>
                                <w:color w:val="000000" w:themeColor="text1"/>
                                <w:kern w:val="24"/>
                                <w:sz w:val="32"/>
                                <w:szCs w:val="32"/>
                              </w:rPr>
                            </w:pPr>
                            <w:r>
                              <w:rPr>
                                <w:color w:val="000000" w:themeColor="text1"/>
                                <w:kern w:val="24"/>
                                <w:sz w:val="32"/>
                                <w:szCs w:val="32"/>
                              </w:rPr>
                              <w:t>Brazil</w:t>
                            </w:r>
                          </w:p>
                          <w:p w14:paraId="00CDA4C6" w14:textId="77777777" w:rsidR="00C261A0" w:rsidRPr="00AA2565" w:rsidRDefault="00C261A0" w:rsidP="00C261A0">
                            <w:pPr>
                              <w:pStyle w:val="Paragrafoelenco"/>
                              <w:spacing w:line="216" w:lineRule="auto"/>
                              <w:rPr>
                                <w:rFonts w:ascii="Arial" w:hAnsi="Arial" w:cs="Arial"/>
                                <w:color w:val="666666"/>
                                <w:sz w:val="20"/>
                                <w:szCs w:val="20"/>
                                <w:shd w:val="clear" w:color="auto" w:fill="FFFFFF"/>
                                <w:lang w:val="it-IT"/>
                              </w:rPr>
                            </w:pPr>
                            <w:r w:rsidRPr="00AA2565">
                              <w:rPr>
                                <w:rFonts w:ascii="Arial" w:hAnsi="Arial" w:cs="Arial"/>
                                <w:color w:val="666666"/>
                                <w:sz w:val="20"/>
                                <w:szCs w:val="20"/>
                                <w:shd w:val="clear" w:color="auto" w:fill="FFFFFF"/>
                                <w:lang w:val="it-IT"/>
                              </w:rPr>
                              <w:t>PcVue Brazil</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São Paulo - Brazil</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Adriano Pedroso Puda</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Business Developer</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Mobile: +55 (11) 9 9123-5178</w:t>
                            </w:r>
                            <w:r w:rsidRPr="00AA2565">
                              <w:rPr>
                                <w:rFonts w:ascii="Arial" w:hAnsi="Arial" w:cs="Arial"/>
                                <w:color w:val="666666"/>
                                <w:sz w:val="20"/>
                                <w:szCs w:val="20"/>
                                <w:lang w:val="it-IT"/>
                              </w:rPr>
                              <w:br/>
                            </w:r>
                            <w:proofErr w:type="gramStart"/>
                            <w:r w:rsidRPr="00AA2565">
                              <w:rPr>
                                <w:rFonts w:ascii="Arial" w:hAnsi="Arial" w:cs="Arial"/>
                                <w:color w:val="666666"/>
                                <w:sz w:val="20"/>
                                <w:szCs w:val="20"/>
                                <w:shd w:val="clear" w:color="auto" w:fill="FFFFFF"/>
                                <w:lang w:val="it-IT"/>
                              </w:rPr>
                              <w:t>Email</w:t>
                            </w:r>
                            <w:proofErr w:type="gramEnd"/>
                            <w:r w:rsidRPr="00AA2565">
                              <w:rPr>
                                <w:rFonts w:ascii="Arial" w:hAnsi="Arial" w:cs="Arial"/>
                                <w:color w:val="666666"/>
                                <w:sz w:val="20"/>
                                <w:szCs w:val="20"/>
                                <w:shd w:val="clear" w:color="auto" w:fill="FFFFFF"/>
                                <w:lang w:val="it-IT"/>
                              </w:rPr>
                              <w:t xml:space="preserve">: </w:t>
                            </w:r>
                            <w:hyperlink r:id="rId69" w:history="1">
                              <w:r w:rsidRPr="00AA2565">
                                <w:rPr>
                                  <w:rStyle w:val="Collegamentoipertestuale"/>
                                  <w:rFonts w:ascii="Arial" w:hAnsi="Arial" w:cs="Arial"/>
                                  <w:sz w:val="20"/>
                                  <w:szCs w:val="20"/>
                                  <w:shd w:val="clear" w:color="auto" w:fill="FFFFFF"/>
                                  <w:lang w:val="it-IT"/>
                                </w:rPr>
                                <w:t>a.pedroso@arcinfo.com</w:t>
                              </w:r>
                            </w:hyperlink>
                          </w:p>
                          <w:p w14:paraId="6C36DFB2" w14:textId="77777777" w:rsidR="00C261A0" w:rsidRPr="00AA2565" w:rsidRDefault="00C261A0" w:rsidP="00C261A0">
                            <w:pPr>
                              <w:pStyle w:val="Paragrafoelenco"/>
                              <w:spacing w:line="216" w:lineRule="auto"/>
                              <w:rPr>
                                <w:color w:val="000000" w:themeColor="text1"/>
                                <w:kern w:val="24"/>
                                <w:sz w:val="32"/>
                                <w:szCs w:val="32"/>
                                <w:lang w:val="it-IT"/>
                              </w:rPr>
                            </w:pPr>
                          </w:p>
                          <w:p w14:paraId="1030B078" w14:textId="77777777" w:rsidR="00C261A0" w:rsidRPr="00AA2565" w:rsidRDefault="00C261A0" w:rsidP="00C261A0">
                            <w:pPr>
                              <w:pStyle w:val="Paragrafoelenco"/>
                              <w:spacing w:line="216" w:lineRule="auto"/>
                              <w:rPr>
                                <w:color w:val="000000" w:themeColor="text1"/>
                                <w:kern w:val="24"/>
                                <w:sz w:val="32"/>
                                <w:szCs w:val="32"/>
                                <w:lang w:val="it-IT"/>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6302B1" id="_x0000_s1034" type="#_x0000_t202" style="position:absolute;margin-left:317.4pt;margin-top:154.3pt;width:173pt;height:296.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" filled="f" stroked="f">
                <v:textbox>
                  <w:txbxContent>
                    <w:p w14:paraId="2818F535" w14:textId="77777777" w:rsidR="008A7073" w:rsidRDefault="008A7073" w:rsidP="00AC2578">
                      <w:pPr>
                        <w:pStyle w:val="Paragrafoelenco"/>
                        <w:numPr>
                          <w:ilvl w:val="0"/>
                          <w:numId w:val="57"/>
                        </w:numPr>
                        <w:spacing w:line="216" w:lineRule="auto"/>
                        <w:rPr>
                          <w:color w:val="000000" w:themeColor="text1"/>
                          <w:kern w:val="24"/>
                          <w:sz w:val="32"/>
                          <w:szCs w:val="32"/>
                        </w:rPr>
                      </w:pPr>
                      <w:r>
                        <w:rPr>
                          <w:color w:val="000000" w:themeColor="text1"/>
                          <w:kern w:val="24"/>
                          <w:sz w:val="32"/>
                          <w:szCs w:val="32"/>
                        </w:rPr>
                        <w:t>USA</w:t>
                      </w:r>
                    </w:p>
                    <w:p w14:paraId="6083AA13" w14:textId="77777777" w:rsidR="00C261A0" w:rsidRPr="00AA2565" w:rsidRDefault="00C261A0" w:rsidP="00C261A0">
                      <w:pPr>
                        <w:pStyle w:val="Paragrafoelenco"/>
                        <w:spacing w:line="216" w:lineRule="auto"/>
                        <w:rPr>
                          <w:rFonts w:ascii="Arial" w:hAnsi="Arial" w:cs="Arial"/>
                          <w:color w:val="666666"/>
                          <w:sz w:val="20"/>
                          <w:szCs w:val="20"/>
                          <w:shd w:val="clear" w:color="auto" w:fill="FFFFFF"/>
                          <w:lang w:val="en-GB"/>
                        </w:rPr>
                      </w:pPr>
                      <w:r w:rsidRPr="00AA2565">
                        <w:rPr>
                          <w:rFonts w:ascii="Arial" w:hAnsi="Arial" w:cs="Arial"/>
                          <w:color w:val="666666"/>
                          <w:sz w:val="20"/>
                          <w:szCs w:val="20"/>
                          <w:shd w:val="clear" w:color="auto" w:fill="FFFFFF"/>
                          <w:lang w:val="en-GB"/>
                        </w:rPr>
                        <w:t>PcVue Inc.</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10 Tower Office Park,</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Suite # 204</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Woburn, MA 01801 - USA</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Tel: +1 781 460 3272</w:t>
                      </w:r>
                      <w:r w:rsidRPr="00AA2565">
                        <w:rPr>
                          <w:rFonts w:ascii="Arial" w:hAnsi="Arial" w:cs="Arial"/>
                          <w:color w:val="666666"/>
                          <w:sz w:val="20"/>
                          <w:szCs w:val="20"/>
                          <w:lang w:val="en-GB"/>
                        </w:rPr>
                        <w:br/>
                      </w:r>
                      <w:r w:rsidRPr="00AA2565">
                        <w:rPr>
                          <w:rFonts w:ascii="Arial" w:hAnsi="Arial" w:cs="Arial"/>
                          <w:color w:val="666666"/>
                          <w:sz w:val="20"/>
                          <w:szCs w:val="20"/>
                          <w:shd w:val="clear" w:color="auto" w:fill="FFFFFF"/>
                          <w:lang w:val="en-GB"/>
                        </w:rPr>
                        <w:t>Fax: +1 781 459 0252</w:t>
                      </w:r>
                      <w:r w:rsidRPr="00AA2565">
                        <w:rPr>
                          <w:rFonts w:ascii="Arial" w:hAnsi="Arial" w:cs="Arial"/>
                          <w:color w:val="666666"/>
                          <w:sz w:val="20"/>
                          <w:szCs w:val="20"/>
                          <w:lang w:val="en-GB"/>
                        </w:rPr>
                        <w:br/>
                      </w:r>
                      <w:hyperlink r:id="rId70" w:history="1">
                        <w:r w:rsidRPr="00AA2565">
                          <w:rPr>
                            <w:rStyle w:val="Collegamentoipertestuale"/>
                            <w:rFonts w:ascii="Arial" w:hAnsi="Arial" w:cs="Arial"/>
                            <w:sz w:val="20"/>
                            <w:szCs w:val="20"/>
                            <w:shd w:val="clear" w:color="auto" w:fill="FFFFFF"/>
                            <w:lang w:val="en-GB"/>
                          </w:rPr>
                          <w:t>sales@pcvueinc.com</w:t>
                        </w:r>
                      </w:hyperlink>
                    </w:p>
                    <w:p w14:paraId="3620811B" w14:textId="77777777" w:rsidR="008A7073" w:rsidRDefault="008A7073" w:rsidP="00AC2578">
                      <w:pPr>
                        <w:pStyle w:val="Paragrafoelenco"/>
                        <w:numPr>
                          <w:ilvl w:val="0"/>
                          <w:numId w:val="57"/>
                        </w:numPr>
                        <w:spacing w:line="216" w:lineRule="auto"/>
                        <w:rPr>
                          <w:color w:val="000000" w:themeColor="text1"/>
                          <w:kern w:val="24"/>
                          <w:sz w:val="32"/>
                          <w:szCs w:val="32"/>
                        </w:rPr>
                      </w:pPr>
                      <w:r w:rsidRPr="00AC2578">
                        <w:rPr>
                          <w:color w:val="000000" w:themeColor="text1"/>
                          <w:kern w:val="24"/>
                          <w:sz w:val="32"/>
                          <w:szCs w:val="32"/>
                        </w:rPr>
                        <w:t>Chili</w:t>
                      </w:r>
                    </w:p>
                    <w:p w14:paraId="1805B95C" w14:textId="77777777" w:rsidR="00C261A0" w:rsidRPr="00AA2565" w:rsidRDefault="00C261A0" w:rsidP="00C261A0">
                      <w:pPr>
                        <w:pStyle w:val="Paragrafoelenco"/>
                        <w:spacing w:line="216" w:lineRule="auto"/>
                        <w:rPr>
                          <w:rFonts w:ascii="Arial" w:hAnsi="Arial" w:cs="Arial"/>
                          <w:color w:val="666666"/>
                          <w:sz w:val="20"/>
                          <w:szCs w:val="20"/>
                          <w:shd w:val="clear" w:color="auto" w:fill="FFFFFF"/>
                          <w:lang w:val="it-IT"/>
                        </w:rPr>
                      </w:pPr>
                      <w:r w:rsidRPr="00AA2565">
                        <w:rPr>
                          <w:rFonts w:ascii="Arial" w:hAnsi="Arial" w:cs="Arial"/>
                          <w:color w:val="666666"/>
                          <w:sz w:val="20"/>
                          <w:szCs w:val="20"/>
                          <w:shd w:val="clear" w:color="auto" w:fill="FFFFFF"/>
                          <w:lang w:val="it-IT"/>
                        </w:rPr>
                        <w:t xml:space="preserve">PcVue </w:t>
                      </w:r>
                      <w:proofErr w:type="spellStart"/>
                      <w:r w:rsidRPr="00AA2565">
                        <w:rPr>
                          <w:rFonts w:ascii="Arial" w:hAnsi="Arial" w:cs="Arial"/>
                          <w:color w:val="666666"/>
                          <w:sz w:val="20"/>
                          <w:szCs w:val="20"/>
                          <w:shd w:val="clear" w:color="auto" w:fill="FFFFFF"/>
                          <w:lang w:val="it-IT"/>
                        </w:rPr>
                        <w:t>Lat</w:t>
                      </w:r>
                      <w:proofErr w:type="spellEnd"/>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 xml:space="preserve">Eliodoro </w:t>
                      </w:r>
                      <w:proofErr w:type="spellStart"/>
                      <w:r w:rsidRPr="00AA2565">
                        <w:rPr>
                          <w:rFonts w:ascii="Arial" w:hAnsi="Arial" w:cs="Arial"/>
                          <w:color w:val="666666"/>
                          <w:sz w:val="20"/>
                          <w:szCs w:val="20"/>
                          <w:shd w:val="clear" w:color="auto" w:fill="FFFFFF"/>
                          <w:lang w:val="it-IT"/>
                        </w:rPr>
                        <w:t>Yañez</w:t>
                      </w:r>
                      <w:proofErr w:type="spellEnd"/>
                      <w:r w:rsidRPr="00AA2565">
                        <w:rPr>
                          <w:rFonts w:ascii="Arial" w:hAnsi="Arial" w:cs="Arial"/>
                          <w:color w:val="666666"/>
                          <w:sz w:val="20"/>
                          <w:szCs w:val="20"/>
                          <w:shd w:val="clear" w:color="auto" w:fill="FFFFFF"/>
                          <w:lang w:val="it-IT"/>
                        </w:rPr>
                        <w:t xml:space="preserve"> 2876 officina 302</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Providencia</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Santiago - Chile</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Tel: +56 2 2298 6562</w:t>
                      </w:r>
                      <w:r w:rsidRPr="00AA2565">
                        <w:rPr>
                          <w:rFonts w:ascii="Arial" w:hAnsi="Arial" w:cs="Arial"/>
                          <w:color w:val="666666"/>
                          <w:sz w:val="20"/>
                          <w:szCs w:val="20"/>
                          <w:lang w:val="it-IT"/>
                        </w:rPr>
                        <w:br/>
                      </w:r>
                      <w:hyperlink r:id="rId71" w:history="1">
                        <w:r w:rsidRPr="00AA2565">
                          <w:rPr>
                            <w:rStyle w:val="Collegamentoipertestuale"/>
                            <w:rFonts w:ascii="Arial" w:hAnsi="Arial" w:cs="Arial"/>
                            <w:sz w:val="20"/>
                            <w:szCs w:val="20"/>
                            <w:shd w:val="clear" w:color="auto" w:fill="FFFFFF"/>
                            <w:lang w:val="it-IT"/>
                          </w:rPr>
                          <w:t>c.bastidas@arcinfo.com</w:t>
                        </w:r>
                      </w:hyperlink>
                    </w:p>
                    <w:p w14:paraId="2EA4BC04" w14:textId="77777777" w:rsidR="00C261A0" w:rsidRDefault="00C261A0" w:rsidP="00C261A0">
                      <w:pPr>
                        <w:pStyle w:val="Paragrafoelenco"/>
                        <w:numPr>
                          <w:ilvl w:val="0"/>
                          <w:numId w:val="57"/>
                        </w:numPr>
                        <w:spacing w:line="216" w:lineRule="auto"/>
                        <w:rPr>
                          <w:color w:val="000000" w:themeColor="text1"/>
                          <w:kern w:val="24"/>
                          <w:sz w:val="32"/>
                          <w:szCs w:val="32"/>
                        </w:rPr>
                      </w:pPr>
                      <w:r>
                        <w:rPr>
                          <w:color w:val="000000" w:themeColor="text1"/>
                          <w:kern w:val="24"/>
                          <w:sz w:val="32"/>
                          <w:szCs w:val="32"/>
                        </w:rPr>
                        <w:t>Brazil</w:t>
                      </w:r>
                    </w:p>
                    <w:p w14:paraId="00CDA4C6" w14:textId="77777777" w:rsidR="00C261A0" w:rsidRPr="00AA2565" w:rsidRDefault="00C261A0" w:rsidP="00C261A0">
                      <w:pPr>
                        <w:pStyle w:val="Paragrafoelenco"/>
                        <w:spacing w:line="216" w:lineRule="auto"/>
                        <w:rPr>
                          <w:rFonts w:ascii="Arial" w:hAnsi="Arial" w:cs="Arial"/>
                          <w:color w:val="666666"/>
                          <w:sz w:val="20"/>
                          <w:szCs w:val="20"/>
                          <w:shd w:val="clear" w:color="auto" w:fill="FFFFFF"/>
                          <w:lang w:val="it-IT"/>
                        </w:rPr>
                      </w:pPr>
                      <w:r w:rsidRPr="00AA2565">
                        <w:rPr>
                          <w:rFonts w:ascii="Arial" w:hAnsi="Arial" w:cs="Arial"/>
                          <w:color w:val="666666"/>
                          <w:sz w:val="20"/>
                          <w:szCs w:val="20"/>
                          <w:shd w:val="clear" w:color="auto" w:fill="FFFFFF"/>
                          <w:lang w:val="it-IT"/>
                        </w:rPr>
                        <w:t>PcVue Brazil</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São Paulo - Brazil</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Adriano Pedroso Puda</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Business Developer</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Mobile: +55 (11) 9 9123-5178</w:t>
                      </w:r>
                      <w:r w:rsidRPr="00AA2565">
                        <w:rPr>
                          <w:rFonts w:ascii="Arial" w:hAnsi="Arial" w:cs="Arial"/>
                          <w:color w:val="666666"/>
                          <w:sz w:val="20"/>
                          <w:szCs w:val="20"/>
                          <w:lang w:val="it-IT"/>
                        </w:rPr>
                        <w:br/>
                      </w:r>
                      <w:proofErr w:type="gramStart"/>
                      <w:r w:rsidRPr="00AA2565">
                        <w:rPr>
                          <w:rFonts w:ascii="Arial" w:hAnsi="Arial" w:cs="Arial"/>
                          <w:color w:val="666666"/>
                          <w:sz w:val="20"/>
                          <w:szCs w:val="20"/>
                          <w:shd w:val="clear" w:color="auto" w:fill="FFFFFF"/>
                          <w:lang w:val="it-IT"/>
                        </w:rPr>
                        <w:t>Email</w:t>
                      </w:r>
                      <w:proofErr w:type="gramEnd"/>
                      <w:r w:rsidRPr="00AA2565">
                        <w:rPr>
                          <w:rFonts w:ascii="Arial" w:hAnsi="Arial" w:cs="Arial"/>
                          <w:color w:val="666666"/>
                          <w:sz w:val="20"/>
                          <w:szCs w:val="20"/>
                          <w:shd w:val="clear" w:color="auto" w:fill="FFFFFF"/>
                          <w:lang w:val="it-IT"/>
                        </w:rPr>
                        <w:t xml:space="preserve">: </w:t>
                      </w:r>
                      <w:hyperlink r:id="rId72" w:history="1">
                        <w:r w:rsidRPr="00AA2565">
                          <w:rPr>
                            <w:rStyle w:val="Collegamentoipertestuale"/>
                            <w:rFonts w:ascii="Arial" w:hAnsi="Arial" w:cs="Arial"/>
                            <w:sz w:val="20"/>
                            <w:szCs w:val="20"/>
                            <w:shd w:val="clear" w:color="auto" w:fill="FFFFFF"/>
                            <w:lang w:val="it-IT"/>
                          </w:rPr>
                          <w:t>a.pedroso@arcinfo.com</w:t>
                        </w:r>
                      </w:hyperlink>
                    </w:p>
                    <w:p w14:paraId="6C36DFB2" w14:textId="77777777" w:rsidR="00C261A0" w:rsidRPr="00AA2565" w:rsidRDefault="00C261A0" w:rsidP="00C261A0">
                      <w:pPr>
                        <w:pStyle w:val="Paragrafoelenco"/>
                        <w:spacing w:line="216" w:lineRule="auto"/>
                        <w:rPr>
                          <w:color w:val="000000" w:themeColor="text1"/>
                          <w:kern w:val="24"/>
                          <w:sz w:val="32"/>
                          <w:szCs w:val="32"/>
                          <w:lang w:val="it-IT"/>
                        </w:rPr>
                      </w:pPr>
                    </w:p>
                    <w:p w14:paraId="1030B078" w14:textId="77777777" w:rsidR="00C261A0" w:rsidRPr="00AA2565" w:rsidRDefault="00C261A0" w:rsidP="00C261A0">
                      <w:pPr>
                        <w:pStyle w:val="Paragrafoelenco"/>
                        <w:spacing w:line="216" w:lineRule="auto"/>
                        <w:rPr>
                          <w:color w:val="000000" w:themeColor="text1"/>
                          <w:kern w:val="24"/>
                          <w:sz w:val="32"/>
                          <w:szCs w:val="32"/>
                          <w:lang w:val="it-IT"/>
                        </w:rPr>
                      </w:pPr>
                    </w:p>
                  </w:txbxContent>
                </v:textbox>
              </v:shape>
            </w:pict>
          </mc:Fallback>
        </mc:AlternateContent>
      </w:r>
      <w:r w:rsidR="00C261A0" w:rsidRPr="00AC2578">
        <w:rPr>
          <w:noProof/>
          <w:lang w:eastAsia="fr-FR" w:bidi="ar-SA"/>
        </w:rPr>
        <mc:AlternateContent>
          <mc:Choice Requires="wps">
            <w:drawing>
              <wp:anchor distT="0" distB="0" distL="114300" distR="114300" simplePos="0" relativeHeight="251824128" behindDoc="0" locked="0" layoutInCell="1" allowOverlap="1" wp14:anchorId="6CFD1635" wp14:editId="4449F17B">
                <wp:simplePos x="0" y="0"/>
                <wp:positionH relativeFrom="column">
                  <wp:posOffset>-709295</wp:posOffset>
                </wp:positionH>
                <wp:positionV relativeFrom="paragraph">
                  <wp:posOffset>1828794</wp:posOffset>
                </wp:positionV>
                <wp:extent cx="2103120" cy="5387340"/>
                <wp:effectExtent l="0" t="0" r="0" b="0"/>
                <wp:wrapNone/>
                <wp:docPr id="319" name="Espace réservé du contenu 6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03120" cy="5387340"/>
                        </a:xfrm>
                        <a:prstGeom prst="rect">
                          <a:avLst/>
                        </a:prstGeom>
                      </wps:spPr>
                      <wps:txbx>
                        <w:txbxContent>
                          <w:p w14:paraId="1CEF488B" w14:textId="77777777" w:rsidR="00C261A0" w:rsidRDefault="008A7073" w:rsidP="00012914">
                            <w:pPr>
                              <w:pStyle w:val="Paragrafoelenco"/>
                              <w:numPr>
                                <w:ilvl w:val="0"/>
                                <w:numId w:val="57"/>
                              </w:numPr>
                              <w:spacing w:line="216" w:lineRule="auto"/>
                              <w:rPr>
                                <w:rFonts w:eastAsia="Times New Roman"/>
                                <w:color w:val="auto"/>
                                <w:sz w:val="32"/>
                              </w:rPr>
                            </w:pPr>
                            <w:r w:rsidRPr="00C261A0">
                              <w:rPr>
                                <w:color w:val="000000" w:themeColor="text1"/>
                                <w:kern w:val="24"/>
                                <w:sz w:val="32"/>
                                <w:szCs w:val="32"/>
                              </w:rPr>
                              <w:t>Germany</w:t>
                            </w:r>
                          </w:p>
                          <w:p w14:paraId="22BEC40E" w14:textId="77777777" w:rsidR="00C261A0" w:rsidRPr="00C261A0" w:rsidRDefault="00C261A0" w:rsidP="00C261A0">
                            <w:pPr>
                              <w:pStyle w:val="Paragrafoelenco"/>
                              <w:spacing w:line="216" w:lineRule="auto"/>
                              <w:rPr>
                                <w:rFonts w:eastAsia="Times New Roman"/>
                                <w:color w:val="auto"/>
                                <w:sz w:val="32"/>
                              </w:rPr>
                            </w:pPr>
                            <w:r>
                              <w:rPr>
                                <w:rFonts w:ascii="Arial" w:hAnsi="Arial" w:cs="Arial"/>
                                <w:color w:val="666666"/>
                                <w:sz w:val="20"/>
                                <w:szCs w:val="20"/>
                                <w:shd w:val="clear" w:color="auto" w:fill="FFFFFF"/>
                              </w:rPr>
                              <w:t xml:space="preserve">PcVue </w:t>
                            </w:r>
                            <w:proofErr w:type="spellStart"/>
                            <w:r>
                              <w:rPr>
                                <w:rFonts w:ascii="Arial" w:hAnsi="Arial" w:cs="Arial"/>
                                <w:color w:val="666666"/>
                                <w:sz w:val="20"/>
                                <w:szCs w:val="20"/>
                                <w:shd w:val="clear" w:color="auto" w:fill="FFFFFF"/>
                              </w:rPr>
                              <w:t>GmbH</w:t>
                            </w:r>
                            <w:proofErr w:type="spellEnd"/>
                            <w:r>
                              <w:rPr>
                                <w:rFonts w:ascii="Arial" w:hAnsi="Arial" w:cs="Arial"/>
                                <w:color w:val="666666"/>
                                <w:sz w:val="20"/>
                                <w:szCs w:val="20"/>
                              </w:rPr>
                              <w:br/>
                            </w:r>
                            <w:proofErr w:type="spellStart"/>
                            <w:r>
                              <w:rPr>
                                <w:rFonts w:ascii="Arial" w:hAnsi="Arial" w:cs="Arial"/>
                                <w:color w:val="666666"/>
                                <w:sz w:val="20"/>
                                <w:szCs w:val="20"/>
                                <w:shd w:val="clear" w:color="auto" w:fill="FFFFFF"/>
                              </w:rPr>
                              <w:t>Bernsteinstrasse</w:t>
                            </w:r>
                            <w:proofErr w:type="spellEnd"/>
                            <w:r>
                              <w:rPr>
                                <w:rFonts w:ascii="Arial" w:hAnsi="Arial" w:cs="Arial"/>
                                <w:color w:val="666666"/>
                                <w:sz w:val="20"/>
                                <w:szCs w:val="20"/>
                                <w:shd w:val="clear" w:color="auto" w:fill="FFFFFF"/>
                              </w:rPr>
                              <w:t xml:space="preserve"> 19B</w:t>
                            </w:r>
                            <w:r>
                              <w:rPr>
                                <w:rFonts w:ascii="Arial" w:hAnsi="Arial" w:cs="Arial"/>
                                <w:color w:val="666666"/>
                                <w:sz w:val="20"/>
                                <w:szCs w:val="20"/>
                              </w:rPr>
                              <w:br/>
                            </w:r>
                            <w:r>
                              <w:rPr>
                                <w:rFonts w:ascii="Arial" w:hAnsi="Arial" w:cs="Arial"/>
                                <w:color w:val="666666"/>
                                <w:sz w:val="20"/>
                                <w:szCs w:val="20"/>
                                <w:shd w:val="clear" w:color="auto" w:fill="FFFFFF"/>
                              </w:rPr>
                              <w:t>D-84032 Altdorf</w:t>
                            </w:r>
                            <w:r>
                              <w:rPr>
                                <w:rFonts w:ascii="Arial" w:hAnsi="Arial" w:cs="Arial"/>
                                <w:color w:val="666666"/>
                                <w:sz w:val="20"/>
                                <w:szCs w:val="20"/>
                              </w:rPr>
                              <w:br/>
                            </w:r>
                            <w:proofErr w:type="gramStart"/>
                            <w:r>
                              <w:rPr>
                                <w:rFonts w:ascii="Arial" w:hAnsi="Arial" w:cs="Arial"/>
                                <w:color w:val="666666"/>
                                <w:sz w:val="20"/>
                                <w:szCs w:val="20"/>
                                <w:shd w:val="clear" w:color="auto" w:fill="FFFFFF"/>
                              </w:rPr>
                              <w:t>Tel:</w:t>
                            </w:r>
                            <w:proofErr w:type="gramEnd"/>
                            <w:r>
                              <w:rPr>
                                <w:rFonts w:ascii="Arial" w:hAnsi="Arial" w:cs="Arial"/>
                                <w:color w:val="666666"/>
                                <w:sz w:val="20"/>
                                <w:szCs w:val="20"/>
                                <w:shd w:val="clear" w:color="auto" w:fill="FFFFFF"/>
                              </w:rPr>
                              <w:t xml:space="preserve"> +49 871 976 936 0</w:t>
                            </w:r>
                            <w:r>
                              <w:rPr>
                                <w:rFonts w:ascii="Arial" w:hAnsi="Arial" w:cs="Arial"/>
                                <w:color w:val="666666"/>
                                <w:sz w:val="20"/>
                                <w:szCs w:val="20"/>
                              </w:rPr>
                              <w:br/>
                            </w:r>
                            <w:r>
                              <w:rPr>
                                <w:rFonts w:ascii="Arial" w:hAnsi="Arial" w:cs="Arial"/>
                                <w:color w:val="666666"/>
                                <w:sz w:val="20"/>
                                <w:szCs w:val="20"/>
                                <w:shd w:val="clear" w:color="auto" w:fill="FFFFFF"/>
                              </w:rPr>
                              <w:t>Fax: +49 871 976 936 29</w:t>
                            </w:r>
                          </w:p>
                          <w:p w14:paraId="0B741279" w14:textId="77777777" w:rsidR="008A7073" w:rsidRPr="00C261A0" w:rsidRDefault="008A7073" w:rsidP="00012914">
                            <w:pPr>
                              <w:pStyle w:val="Paragrafoelenco"/>
                              <w:numPr>
                                <w:ilvl w:val="0"/>
                                <w:numId w:val="57"/>
                              </w:numPr>
                              <w:spacing w:line="216" w:lineRule="auto"/>
                              <w:rPr>
                                <w:rFonts w:eastAsia="Times New Roman"/>
                                <w:color w:val="auto"/>
                                <w:sz w:val="32"/>
                              </w:rPr>
                            </w:pPr>
                            <w:r w:rsidRPr="00C261A0">
                              <w:rPr>
                                <w:color w:val="000000" w:themeColor="text1"/>
                                <w:kern w:val="24"/>
                                <w:sz w:val="32"/>
                                <w:szCs w:val="32"/>
                                <w:lang w:val="en-US"/>
                              </w:rPr>
                              <w:t>Italia</w:t>
                            </w:r>
                          </w:p>
                          <w:p w14:paraId="7EF56712" w14:textId="77777777" w:rsidR="00C261A0" w:rsidRPr="00AA2565" w:rsidRDefault="00C261A0" w:rsidP="00C261A0">
                            <w:pPr>
                              <w:pStyle w:val="Paragrafoelenco"/>
                              <w:spacing w:line="216" w:lineRule="auto"/>
                              <w:rPr>
                                <w:rFonts w:eastAsia="Times New Roman"/>
                                <w:color w:val="auto"/>
                                <w:sz w:val="32"/>
                                <w:lang w:val="it-IT"/>
                              </w:rPr>
                            </w:pPr>
                            <w:r w:rsidRPr="00AA2565">
                              <w:rPr>
                                <w:rFonts w:ascii="Arial" w:hAnsi="Arial" w:cs="Arial"/>
                                <w:color w:val="666666"/>
                                <w:sz w:val="20"/>
                                <w:szCs w:val="20"/>
                                <w:shd w:val="clear" w:color="auto" w:fill="FFFFFF"/>
                                <w:lang w:val="it-IT"/>
                              </w:rPr>
                              <w:t>PcVue Srl</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Piazza IV Novembre, 4</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20124 Milan</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Tel +39 02 9267248</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Fax +39 02 92165771</w:t>
                            </w:r>
                          </w:p>
                          <w:p w14:paraId="278029CE" w14:textId="77777777" w:rsidR="008A7073" w:rsidRPr="00C261A0" w:rsidRDefault="008A7073" w:rsidP="00AC2578">
                            <w:pPr>
                              <w:pStyle w:val="Paragrafoelenco"/>
                              <w:numPr>
                                <w:ilvl w:val="0"/>
                                <w:numId w:val="57"/>
                              </w:numPr>
                              <w:spacing w:line="216" w:lineRule="auto"/>
                              <w:rPr>
                                <w:rFonts w:eastAsia="Times New Roman"/>
                                <w:color w:val="auto"/>
                                <w:sz w:val="32"/>
                              </w:rPr>
                            </w:pPr>
                            <w:r>
                              <w:rPr>
                                <w:color w:val="000000" w:themeColor="text1"/>
                                <w:kern w:val="24"/>
                                <w:sz w:val="32"/>
                                <w:szCs w:val="32"/>
                              </w:rPr>
                              <w:t>Spain</w:t>
                            </w:r>
                          </w:p>
                          <w:p w14:paraId="7AD09EDF" w14:textId="77777777" w:rsidR="00C261A0" w:rsidRPr="00C261A0" w:rsidRDefault="00C261A0" w:rsidP="00C261A0">
                            <w:pPr>
                              <w:pStyle w:val="Paragrafoelenco"/>
                              <w:spacing w:line="216" w:lineRule="auto"/>
                              <w:rPr>
                                <w:rFonts w:eastAsia="Times New Roman"/>
                                <w:color w:val="auto"/>
                                <w:sz w:val="32"/>
                                <w:lang w:val="en-US"/>
                              </w:rPr>
                            </w:pPr>
                            <w:r w:rsidRPr="00C261A0">
                              <w:rPr>
                                <w:rFonts w:ascii="Arial" w:hAnsi="Arial" w:cs="Arial"/>
                                <w:color w:val="666666"/>
                                <w:sz w:val="20"/>
                                <w:szCs w:val="20"/>
                                <w:shd w:val="clear" w:color="auto" w:fill="FFFFFF"/>
                                <w:lang w:val="en-US"/>
                              </w:rPr>
                              <w:t>PcVue Solutions S.L Spain</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Calle Santiago,7</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20304 Irun</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Spain</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tel</w:t>
                            </w:r>
                            <w:proofErr w:type="spellEnd"/>
                            <w:r w:rsidRPr="00C261A0">
                              <w:rPr>
                                <w:rFonts w:ascii="Arial" w:hAnsi="Arial" w:cs="Arial"/>
                                <w:color w:val="666666"/>
                                <w:sz w:val="20"/>
                                <w:szCs w:val="20"/>
                                <w:shd w:val="clear" w:color="auto" w:fill="FFFFFF"/>
                                <w:lang w:val="en-US"/>
                              </w:rPr>
                              <w:t xml:space="preserve"> +34 678 360 822</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pcvuesl@pcvuesolutions.com</w:t>
                            </w:r>
                          </w:p>
                          <w:p w14:paraId="306BC574" w14:textId="77777777" w:rsidR="00C261A0" w:rsidRPr="00C261A0" w:rsidRDefault="008A7073" w:rsidP="00A51E11">
                            <w:pPr>
                              <w:pStyle w:val="Paragrafoelenco"/>
                              <w:numPr>
                                <w:ilvl w:val="0"/>
                                <w:numId w:val="57"/>
                              </w:numPr>
                              <w:spacing w:line="216" w:lineRule="auto"/>
                              <w:rPr>
                                <w:rFonts w:eastAsia="Times New Roman"/>
                                <w:color w:val="auto"/>
                                <w:sz w:val="32"/>
                              </w:rPr>
                            </w:pPr>
                            <w:r w:rsidRPr="00C261A0">
                              <w:rPr>
                                <w:color w:val="000000" w:themeColor="text1"/>
                                <w:kern w:val="24"/>
                                <w:sz w:val="32"/>
                                <w:szCs w:val="32"/>
                              </w:rPr>
                              <w:t>UK</w:t>
                            </w:r>
                          </w:p>
                          <w:p w14:paraId="3182B11C" w14:textId="77777777" w:rsidR="00C261A0" w:rsidRPr="00C261A0" w:rsidRDefault="00C261A0" w:rsidP="00C261A0">
                            <w:pPr>
                              <w:pStyle w:val="Paragrafoelenco"/>
                              <w:spacing w:line="216" w:lineRule="auto"/>
                              <w:rPr>
                                <w:rFonts w:eastAsia="Times New Roman"/>
                                <w:color w:val="auto"/>
                                <w:sz w:val="32"/>
                                <w:lang w:val="en-US"/>
                              </w:rPr>
                            </w:pPr>
                            <w:r w:rsidRPr="00C261A0">
                              <w:rPr>
                                <w:rFonts w:ascii="Arial" w:hAnsi="Arial" w:cs="Arial"/>
                                <w:color w:val="666666"/>
                                <w:sz w:val="20"/>
                                <w:szCs w:val="20"/>
                                <w:shd w:val="clear" w:color="auto" w:fill="FFFFFF"/>
                                <w:lang w:val="en-US"/>
                              </w:rPr>
                              <w:t>PcVue Solutions Ltd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Regal Chambers</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49/51 Bancroft, </w:t>
                            </w:r>
                            <w:proofErr w:type="spellStart"/>
                            <w:r w:rsidRPr="00C261A0">
                              <w:rPr>
                                <w:rFonts w:ascii="Arial" w:hAnsi="Arial" w:cs="Arial"/>
                                <w:color w:val="666666"/>
                                <w:sz w:val="20"/>
                                <w:szCs w:val="20"/>
                                <w:shd w:val="clear" w:color="auto" w:fill="FFFFFF"/>
                                <w:lang w:val="en-US"/>
                              </w:rPr>
                              <w:t>Hitchin</w:t>
                            </w:r>
                            <w:proofErr w:type="spellEnd"/>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Hertfordshire, SG5 1LL England</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tel</w:t>
                            </w:r>
                            <w:proofErr w:type="spellEnd"/>
                            <w:r w:rsidRPr="00C261A0">
                              <w:rPr>
                                <w:rFonts w:ascii="Arial" w:hAnsi="Arial" w:cs="Arial"/>
                                <w:color w:val="666666"/>
                                <w:sz w:val="20"/>
                                <w:szCs w:val="20"/>
                                <w:shd w:val="clear" w:color="auto" w:fill="FFFFFF"/>
                                <w:lang w:val="en-US"/>
                              </w:rPr>
                              <w:t xml:space="preserve"> + 44 1 462 45 77 00</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+ 44 1 462 45 33 77</w:t>
                            </w:r>
                          </w:p>
                          <w:p w14:paraId="7DD13AF6" w14:textId="77777777" w:rsidR="008A7073" w:rsidRPr="00C261A0" w:rsidRDefault="008A7073" w:rsidP="00A51E11">
                            <w:pPr>
                              <w:pStyle w:val="Paragrafoelenco"/>
                              <w:numPr>
                                <w:ilvl w:val="0"/>
                                <w:numId w:val="57"/>
                              </w:numPr>
                              <w:spacing w:line="216" w:lineRule="auto"/>
                              <w:rPr>
                                <w:rFonts w:eastAsia="Times New Roman"/>
                                <w:color w:val="auto"/>
                                <w:sz w:val="32"/>
                                <w:lang w:val="en-US"/>
                              </w:rPr>
                            </w:pPr>
                            <w:r w:rsidRPr="00C261A0">
                              <w:rPr>
                                <w:color w:val="000000" w:themeColor="text1"/>
                                <w:kern w:val="24"/>
                                <w:sz w:val="32"/>
                                <w:szCs w:val="32"/>
                                <w:lang w:val="en-US"/>
                              </w:rPr>
                              <w:t>Switzerland</w:t>
                            </w:r>
                          </w:p>
                          <w:p w14:paraId="5ECFED9F" w14:textId="77777777" w:rsidR="00C261A0" w:rsidRPr="00C261A0" w:rsidRDefault="00C261A0" w:rsidP="00C261A0">
                            <w:pPr>
                              <w:pStyle w:val="Paragrafoelenco"/>
                              <w:spacing w:line="216" w:lineRule="auto"/>
                              <w:rPr>
                                <w:rFonts w:eastAsia="Times New Roman"/>
                                <w:color w:val="auto"/>
                                <w:sz w:val="32"/>
                                <w:lang w:val="en-US"/>
                              </w:rPr>
                            </w:pPr>
                            <w:r w:rsidRPr="00C261A0">
                              <w:rPr>
                                <w:rFonts w:ascii="Arial" w:hAnsi="Arial" w:cs="Arial"/>
                                <w:color w:val="666666"/>
                                <w:sz w:val="20"/>
                                <w:szCs w:val="20"/>
                                <w:shd w:val="clear" w:color="auto" w:fill="FFFFFF"/>
                                <w:lang w:val="en-US"/>
                              </w:rPr>
                              <w:t>PcVue GmbH</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Schleitheimerstrasse</w:t>
                            </w:r>
                            <w:proofErr w:type="spellEnd"/>
                            <w:r w:rsidRPr="00C261A0">
                              <w:rPr>
                                <w:rFonts w:ascii="Arial" w:hAnsi="Arial" w:cs="Arial"/>
                                <w:color w:val="666666"/>
                                <w:sz w:val="20"/>
                                <w:szCs w:val="20"/>
                                <w:shd w:val="clear" w:color="auto" w:fill="FFFFFF"/>
                                <w:lang w:val="en-US"/>
                              </w:rPr>
                              <w:t xml:space="preserve"> 42a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CH-8222 </w:t>
                            </w:r>
                            <w:proofErr w:type="spellStart"/>
                            <w:r w:rsidRPr="00C261A0">
                              <w:rPr>
                                <w:rFonts w:ascii="Arial" w:hAnsi="Arial" w:cs="Arial"/>
                                <w:color w:val="666666"/>
                                <w:sz w:val="20"/>
                                <w:szCs w:val="20"/>
                                <w:shd w:val="clear" w:color="auto" w:fill="FFFFFF"/>
                                <w:lang w:val="en-US"/>
                              </w:rPr>
                              <w:t>Beringen</w:t>
                            </w:r>
                            <w:proofErr w:type="spellEnd"/>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Switzerland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+ 41 52 682 19 38</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+ 41 52 682 19 58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FD1635" id="_x0000_s1035" style="position:absolute;margin-left:-55.85pt;margin-top:2in;width:165.6pt;height:42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" filled="f" stroked="f">
                <o:lock v:ext="edit" grouping="t"/>
                <v:textbox>
                  <w:txbxContent>
                    <w:p w14:paraId="1CEF488B" w14:textId="77777777" w:rsidR="00C261A0" w:rsidRDefault="008A7073" w:rsidP="00012914">
                      <w:pPr>
                        <w:pStyle w:val="Paragrafoelenco"/>
                        <w:numPr>
                          <w:ilvl w:val="0"/>
                          <w:numId w:val="57"/>
                        </w:numPr>
                        <w:spacing w:line="216" w:lineRule="auto"/>
                        <w:rPr>
                          <w:rFonts w:eastAsia="Times New Roman"/>
                          <w:color w:val="auto"/>
                          <w:sz w:val="32"/>
                        </w:rPr>
                      </w:pPr>
                      <w:r w:rsidRPr="00C261A0">
                        <w:rPr>
                          <w:color w:val="000000" w:themeColor="text1"/>
                          <w:kern w:val="24"/>
                          <w:sz w:val="32"/>
                          <w:szCs w:val="32"/>
                        </w:rPr>
                        <w:t>Germany</w:t>
                      </w:r>
                    </w:p>
                    <w:p w14:paraId="22BEC40E" w14:textId="77777777" w:rsidR="00C261A0" w:rsidRPr="00C261A0" w:rsidRDefault="00C261A0" w:rsidP="00C261A0">
                      <w:pPr>
                        <w:pStyle w:val="Paragrafoelenco"/>
                        <w:spacing w:line="216" w:lineRule="auto"/>
                        <w:rPr>
                          <w:rFonts w:eastAsia="Times New Roman"/>
                          <w:color w:val="auto"/>
                          <w:sz w:val="32"/>
                        </w:rPr>
                      </w:pPr>
                      <w:r>
                        <w:rPr>
                          <w:rFonts w:ascii="Arial" w:hAnsi="Arial" w:cs="Arial"/>
                          <w:color w:val="666666"/>
                          <w:sz w:val="20"/>
                          <w:szCs w:val="20"/>
                          <w:shd w:val="clear" w:color="auto" w:fill="FFFFFF"/>
                        </w:rPr>
                        <w:t xml:space="preserve">PcVue </w:t>
                      </w:r>
                      <w:proofErr w:type="spellStart"/>
                      <w:r>
                        <w:rPr>
                          <w:rFonts w:ascii="Arial" w:hAnsi="Arial" w:cs="Arial"/>
                          <w:color w:val="666666"/>
                          <w:sz w:val="20"/>
                          <w:szCs w:val="20"/>
                          <w:shd w:val="clear" w:color="auto" w:fill="FFFFFF"/>
                        </w:rPr>
                        <w:t>GmbH</w:t>
                      </w:r>
                      <w:proofErr w:type="spellEnd"/>
                      <w:r>
                        <w:rPr>
                          <w:rFonts w:ascii="Arial" w:hAnsi="Arial" w:cs="Arial"/>
                          <w:color w:val="666666"/>
                          <w:sz w:val="20"/>
                          <w:szCs w:val="20"/>
                        </w:rPr>
                        <w:br/>
                      </w:r>
                      <w:proofErr w:type="spellStart"/>
                      <w:r>
                        <w:rPr>
                          <w:rFonts w:ascii="Arial" w:hAnsi="Arial" w:cs="Arial"/>
                          <w:color w:val="666666"/>
                          <w:sz w:val="20"/>
                          <w:szCs w:val="20"/>
                          <w:shd w:val="clear" w:color="auto" w:fill="FFFFFF"/>
                        </w:rPr>
                        <w:t>Bernsteinstrasse</w:t>
                      </w:r>
                      <w:proofErr w:type="spellEnd"/>
                      <w:r>
                        <w:rPr>
                          <w:rFonts w:ascii="Arial" w:hAnsi="Arial" w:cs="Arial"/>
                          <w:color w:val="666666"/>
                          <w:sz w:val="20"/>
                          <w:szCs w:val="20"/>
                          <w:shd w:val="clear" w:color="auto" w:fill="FFFFFF"/>
                        </w:rPr>
                        <w:t xml:space="preserve"> 19B</w:t>
                      </w:r>
                      <w:r>
                        <w:rPr>
                          <w:rFonts w:ascii="Arial" w:hAnsi="Arial" w:cs="Arial"/>
                          <w:color w:val="666666"/>
                          <w:sz w:val="20"/>
                          <w:szCs w:val="20"/>
                        </w:rPr>
                        <w:br/>
                      </w:r>
                      <w:r>
                        <w:rPr>
                          <w:rFonts w:ascii="Arial" w:hAnsi="Arial" w:cs="Arial"/>
                          <w:color w:val="666666"/>
                          <w:sz w:val="20"/>
                          <w:szCs w:val="20"/>
                          <w:shd w:val="clear" w:color="auto" w:fill="FFFFFF"/>
                        </w:rPr>
                        <w:t>D-84032 Altdorf</w:t>
                      </w:r>
                      <w:r>
                        <w:rPr>
                          <w:rFonts w:ascii="Arial" w:hAnsi="Arial" w:cs="Arial"/>
                          <w:color w:val="666666"/>
                          <w:sz w:val="20"/>
                          <w:szCs w:val="20"/>
                        </w:rPr>
                        <w:br/>
                      </w:r>
                      <w:proofErr w:type="gramStart"/>
                      <w:r>
                        <w:rPr>
                          <w:rFonts w:ascii="Arial" w:hAnsi="Arial" w:cs="Arial"/>
                          <w:color w:val="666666"/>
                          <w:sz w:val="20"/>
                          <w:szCs w:val="20"/>
                          <w:shd w:val="clear" w:color="auto" w:fill="FFFFFF"/>
                        </w:rPr>
                        <w:t>Tel:</w:t>
                      </w:r>
                      <w:proofErr w:type="gramEnd"/>
                      <w:r>
                        <w:rPr>
                          <w:rFonts w:ascii="Arial" w:hAnsi="Arial" w:cs="Arial"/>
                          <w:color w:val="666666"/>
                          <w:sz w:val="20"/>
                          <w:szCs w:val="20"/>
                          <w:shd w:val="clear" w:color="auto" w:fill="FFFFFF"/>
                        </w:rPr>
                        <w:t xml:space="preserve"> +49 871 976 936 0</w:t>
                      </w:r>
                      <w:r>
                        <w:rPr>
                          <w:rFonts w:ascii="Arial" w:hAnsi="Arial" w:cs="Arial"/>
                          <w:color w:val="666666"/>
                          <w:sz w:val="20"/>
                          <w:szCs w:val="20"/>
                        </w:rPr>
                        <w:br/>
                      </w:r>
                      <w:r>
                        <w:rPr>
                          <w:rFonts w:ascii="Arial" w:hAnsi="Arial" w:cs="Arial"/>
                          <w:color w:val="666666"/>
                          <w:sz w:val="20"/>
                          <w:szCs w:val="20"/>
                          <w:shd w:val="clear" w:color="auto" w:fill="FFFFFF"/>
                        </w:rPr>
                        <w:t>Fax: +49 871 976 936 29</w:t>
                      </w:r>
                    </w:p>
                    <w:p w14:paraId="0B741279" w14:textId="77777777" w:rsidR="008A7073" w:rsidRPr="00C261A0" w:rsidRDefault="008A7073" w:rsidP="00012914">
                      <w:pPr>
                        <w:pStyle w:val="Paragrafoelenco"/>
                        <w:numPr>
                          <w:ilvl w:val="0"/>
                          <w:numId w:val="57"/>
                        </w:numPr>
                        <w:spacing w:line="216" w:lineRule="auto"/>
                        <w:rPr>
                          <w:rFonts w:eastAsia="Times New Roman"/>
                          <w:color w:val="auto"/>
                          <w:sz w:val="32"/>
                        </w:rPr>
                      </w:pPr>
                      <w:r w:rsidRPr="00C261A0">
                        <w:rPr>
                          <w:color w:val="000000" w:themeColor="text1"/>
                          <w:kern w:val="24"/>
                          <w:sz w:val="32"/>
                          <w:szCs w:val="32"/>
                          <w:lang w:val="en-US"/>
                        </w:rPr>
                        <w:t>Italia</w:t>
                      </w:r>
                    </w:p>
                    <w:p w14:paraId="7EF56712" w14:textId="77777777" w:rsidR="00C261A0" w:rsidRPr="00AA2565" w:rsidRDefault="00C261A0" w:rsidP="00C261A0">
                      <w:pPr>
                        <w:pStyle w:val="Paragrafoelenco"/>
                        <w:spacing w:line="216" w:lineRule="auto"/>
                        <w:rPr>
                          <w:rFonts w:eastAsia="Times New Roman"/>
                          <w:color w:val="auto"/>
                          <w:sz w:val="32"/>
                          <w:lang w:val="it-IT"/>
                        </w:rPr>
                      </w:pPr>
                      <w:r w:rsidRPr="00AA2565">
                        <w:rPr>
                          <w:rFonts w:ascii="Arial" w:hAnsi="Arial" w:cs="Arial"/>
                          <w:color w:val="666666"/>
                          <w:sz w:val="20"/>
                          <w:szCs w:val="20"/>
                          <w:shd w:val="clear" w:color="auto" w:fill="FFFFFF"/>
                          <w:lang w:val="it-IT"/>
                        </w:rPr>
                        <w:t>PcVue Srl</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Piazza IV Novembre, 4</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20124 Milan</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Tel +39 02 9267248</w:t>
                      </w:r>
                      <w:r w:rsidRPr="00AA2565">
                        <w:rPr>
                          <w:rFonts w:ascii="Arial" w:hAnsi="Arial" w:cs="Arial"/>
                          <w:color w:val="666666"/>
                          <w:sz w:val="20"/>
                          <w:szCs w:val="20"/>
                          <w:lang w:val="it-IT"/>
                        </w:rPr>
                        <w:br/>
                      </w:r>
                      <w:r w:rsidRPr="00AA2565">
                        <w:rPr>
                          <w:rFonts w:ascii="Arial" w:hAnsi="Arial" w:cs="Arial"/>
                          <w:color w:val="666666"/>
                          <w:sz w:val="20"/>
                          <w:szCs w:val="20"/>
                          <w:shd w:val="clear" w:color="auto" w:fill="FFFFFF"/>
                          <w:lang w:val="it-IT"/>
                        </w:rPr>
                        <w:t>Fax +39 02 92165771</w:t>
                      </w:r>
                    </w:p>
                    <w:p w14:paraId="278029CE" w14:textId="77777777" w:rsidR="008A7073" w:rsidRPr="00C261A0" w:rsidRDefault="008A7073" w:rsidP="00AC2578">
                      <w:pPr>
                        <w:pStyle w:val="Paragrafoelenco"/>
                        <w:numPr>
                          <w:ilvl w:val="0"/>
                          <w:numId w:val="57"/>
                        </w:numPr>
                        <w:spacing w:line="216" w:lineRule="auto"/>
                        <w:rPr>
                          <w:rFonts w:eastAsia="Times New Roman"/>
                          <w:color w:val="auto"/>
                          <w:sz w:val="32"/>
                        </w:rPr>
                      </w:pPr>
                      <w:r>
                        <w:rPr>
                          <w:color w:val="000000" w:themeColor="text1"/>
                          <w:kern w:val="24"/>
                          <w:sz w:val="32"/>
                          <w:szCs w:val="32"/>
                        </w:rPr>
                        <w:t>Spain</w:t>
                      </w:r>
                    </w:p>
                    <w:p w14:paraId="7AD09EDF" w14:textId="77777777" w:rsidR="00C261A0" w:rsidRPr="00C261A0" w:rsidRDefault="00C261A0" w:rsidP="00C261A0">
                      <w:pPr>
                        <w:pStyle w:val="Paragrafoelenco"/>
                        <w:spacing w:line="216" w:lineRule="auto"/>
                        <w:rPr>
                          <w:rFonts w:eastAsia="Times New Roman"/>
                          <w:color w:val="auto"/>
                          <w:sz w:val="32"/>
                          <w:lang w:val="en-US"/>
                        </w:rPr>
                      </w:pPr>
                      <w:r w:rsidRPr="00C261A0">
                        <w:rPr>
                          <w:rFonts w:ascii="Arial" w:hAnsi="Arial" w:cs="Arial"/>
                          <w:color w:val="666666"/>
                          <w:sz w:val="20"/>
                          <w:szCs w:val="20"/>
                          <w:shd w:val="clear" w:color="auto" w:fill="FFFFFF"/>
                          <w:lang w:val="en-US"/>
                        </w:rPr>
                        <w:t>PcVue Solutions S.L Spain</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Calle Santiago,7</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20304 Irun</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Spain</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tel</w:t>
                      </w:r>
                      <w:proofErr w:type="spellEnd"/>
                      <w:r w:rsidRPr="00C261A0">
                        <w:rPr>
                          <w:rFonts w:ascii="Arial" w:hAnsi="Arial" w:cs="Arial"/>
                          <w:color w:val="666666"/>
                          <w:sz w:val="20"/>
                          <w:szCs w:val="20"/>
                          <w:shd w:val="clear" w:color="auto" w:fill="FFFFFF"/>
                          <w:lang w:val="en-US"/>
                        </w:rPr>
                        <w:t xml:space="preserve"> +34 678 360 822</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pcvuesl@pcvuesolutions.com</w:t>
                      </w:r>
                    </w:p>
                    <w:p w14:paraId="306BC574" w14:textId="77777777" w:rsidR="00C261A0" w:rsidRPr="00C261A0" w:rsidRDefault="008A7073" w:rsidP="00A51E11">
                      <w:pPr>
                        <w:pStyle w:val="Paragrafoelenco"/>
                        <w:numPr>
                          <w:ilvl w:val="0"/>
                          <w:numId w:val="57"/>
                        </w:numPr>
                        <w:spacing w:line="216" w:lineRule="auto"/>
                        <w:rPr>
                          <w:rFonts w:eastAsia="Times New Roman"/>
                          <w:color w:val="auto"/>
                          <w:sz w:val="32"/>
                        </w:rPr>
                      </w:pPr>
                      <w:r w:rsidRPr="00C261A0">
                        <w:rPr>
                          <w:color w:val="000000" w:themeColor="text1"/>
                          <w:kern w:val="24"/>
                          <w:sz w:val="32"/>
                          <w:szCs w:val="32"/>
                        </w:rPr>
                        <w:t>UK</w:t>
                      </w:r>
                    </w:p>
                    <w:p w14:paraId="3182B11C" w14:textId="77777777" w:rsidR="00C261A0" w:rsidRPr="00C261A0" w:rsidRDefault="00C261A0" w:rsidP="00C261A0">
                      <w:pPr>
                        <w:pStyle w:val="Paragrafoelenco"/>
                        <w:spacing w:line="216" w:lineRule="auto"/>
                        <w:rPr>
                          <w:rFonts w:eastAsia="Times New Roman"/>
                          <w:color w:val="auto"/>
                          <w:sz w:val="32"/>
                          <w:lang w:val="en-US"/>
                        </w:rPr>
                      </w:pPr>
                      <w:r w:rsidRPr="00C261A0">
                        <w:rPr>
                          <w:rFonts w:ascii="Arial" w:hAnsi="Arial" w:cs="Arial"/>
                          <w:color w:val="666666"/>
                          <w:sz w:val="20"/>
                          <w:szCs w:val="20"/>
                          <w:shd w:val="clear" w:color="auto" w:fill="FFFFFF"/>
                          <w:lang w:val="en-US"/>
                        </w:rPr>
                        <w:t>PcVue Solutions Ltd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Regal Chambers</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49/51 Bancroft, </w:t>
                      </w:r>
                      <w:proofErr w:type="spellStart"/>
                      <w:r w:rsidRPr="00C261A0">
                        <w:rPr>
                          <w:rFonts w:ascii="Arial" w:hAnsi="Arial" w:cs="Arial"/>
                          <w:color w:val="666666"/>
                          <w:sz w:val="20"/>
                          <w:szCs w:val="20"/>
                          <w:shd w:val="clear" w:color="auto" w:fill="FFFFFF"/>
                          <w:lang w:val="en-US"/>
                        </w:rPr>
                        <w:t>Hitchin</w:t>
                      </w:r>
                      <w:proofErr w:type="spellEnd"/>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Hertfordshire, SG5 1LL England</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tel</w:t>
                      </w:r>
                      <w:proofErr w:type="spellEnd"/>
                      <w:r w:rsidRPr="00C261A0">
                        <w:rPr>
                          <w:rFonts w:ascii="Arial" w:hAnsi="Arial" w:cs="Arial"/>
                          <w:color w:val="666666"/>
                          <w:sz w:val="20"/>
                          <w:szCs w:val="20"/>
                          <w:shd w:val="clear" w:color="auto" w:fill="FFFFFF"/>
                          <w:lang w:val="en-US"/>
                        </w:rPr>
                        <w:t xml:space="preserve"> + 44 1 462 45 77 00</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+ 44 1 462 45 33 77</w:t>
                      </w:r>
                    </w:p>
                    <w:p w14:paraId="7DD13AF6" w14:textId="77777777" w:rsidR="008A7073" w:rsidRPr="00C261A0" w:rsidRDefault="008A7073" w:rsidP="00A51E11">
                      <w:pPr>
                        <w:pStyle w:val="Paragrafoelenco"/>
                        <w:numPr>
                          <w:ilvl w:val="0"/>
                          <w:numId w:val="57"/>
                        </w:numPr>
                        <w:spacing w:line="216" w:lineRule="auto"/>
                        <w:rPr>
                          <w:rFonts w:eastAsia="Times New Roman"/>
                          <w:color w:val="auto"/>
                          <w:sz w:val="32"/>
                          <w:lang w:val="en-US"/>
                        </w:rPr>
                      </w:pPr>
                      <w:r w:rsidRPr="00C261A0">
                        <w:rPr>
                          <w:color w:val="000000" w:themeColor="text1"/>
                          <w:kern w:val="24"/>
                          <w:sz w:val="32"/>
                          <w:szCs w:val="32"/>
                          <w:lang w:val="en-US"/>
                        </w:rPr>
                        <w:t>Switzerland</w:t>
                      </w:r>
                    </w:p>
                    <w:p w14:paraId="5ECFED9F" w14:textId="77777777" w:rsidR="00C261A0" w:rsidRPr="00C261A0" w:rsidRDefault="00C261A0" w:rsidP="00C261A0">
                      <w:pPr>
                        <w:pStyle w:val="Paragrafoelenco"/>
                        <w:spacing w:line="216" w:lineRule="auto"/>
                        <w:rPr>
                          <w:rFonts w:eastAsia="Times New Roman"/>
                          <w:color w:val="auto"/>
                          <w:sz w:val="32"/>
                          <w:lang w:val="en-US"/>
                        </w:rPr>
                      </w:pPr>
                      <w:r w:rsidRPr="00C261A0">
                        <w:rPr>
                          <w:rFonts w:ascii="Arial" w:hAnsi="Arial" w:cs="Arial"/>
                          <w:color w:val="666666"/>
                          <w:sz w:val="20"/>
                          <w:szCs w:val="20"/>
                          <w:shd w:val="clear" w:color="auto" w:fill="FFFFFF"/>
                          <w:lang w:val="en-US"/>
                        </w:rPr>
                        <w:t>PcVue GmbH</w:t>
                      </w:r>
                      <w:r w:rsidRPr="00C261A0">
                        <w:rPr>
                          <w:rFonts w:ascii="Arial" w:hAnsi="Arial" w:cs="Arial"/>
                          <w:color w:val="666666"/>
                          <w:sz w:val="20"/>
                          <w:szCs w:val="20"/>
                          <w:lang w:val="en-US"/>
                        </w:rPr>
                        <w:br/>
                      </w:r>
                      <w:proofErr w:type="spellStart"/>
                      <w:r w:rsidRPr="00C261A0">
                        <w:rPr>
                          <w:rFonts w:ascii="Arial" w:hAnsi="Arial" w:cs="Arial"/>
                          <w:color w:val="666666"/>
                          <w:sz w:val="20"/>
                          <w:szCs w:val="20"/>
                          <w:shd w:val="clear" w:color="auto" w:fill="FFFFFF"/>
                          <w:lang w:val="en-US"/>
                        </w:rPr>
                        <w:t>Schleitheimerstrasse</w:t>
                      </w:r>
                      <w:proofErr w:type="spellEnd"/>
                      <w:r w:rsidRPr="00C261A0">
                        <w:rPr>
                          <w:rFonts w:ascii="Arial" w:hAnsi="Arial" w:cs="Arial"/>
                          <w:color w:val="666666"/>
                          <w:sz w:val="20"/>
                          <w:szCs w:val="20"/>
                          <w:shd w:val="clear" w:color="auto" w:fill="FFFFFF"/>
                          <w:lang w:val="en-US"/>
                        </w:rPr>
                        <w:t xml:space="preserve"> 42a</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 xml:space="preserve">CH-8222 </w:t>
                      </w:r>
                      <w:proofErr w:type="spellStart"/>
                      <w:r w:rsidRPr="00C261A0">
                        <w:rPr>
                          <w:rFonts w:ascii="Arial" w:hAnsi="Arial" w:cs="Arial"/>
                          <w:color w:val="666666"/>
                          <w:sz w:val="20"/>
                          <w:szCs w:val="20"/>
                          <w:shd w:val="clear" w:color="auto" w:fill="FFFFFF"/>
                          <w:lang w:val="en-US"/>
                        </w:rPr>
                        <w:t>Beringen</w:t>
                      </w:r>
                      <w:proofErr w:type="spellEnd"/>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Switzerland</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Tel + 41 52 682 19 38</w:t>
                      </w:r>
                      <w:r w:rsidRPr="00C261A0">
                        <w:rPr>
                          <w:rFonts w:ascii="Arial" w:hAnsi="Arial" w:cs="Arial"/>
                          <w:color w:val="666666"/>
                          <w:sz w:val="20"/>
                          <w:szCs w:val="20"/>
                          <w:lang w:val="en-US"/>
                        </w:rPr>
                        <w:br/>
                      </w:r>
                      <w:r w:rsidRPr="00C261A0">
                        <w:rPr>
                          <w:rFonts w:ascii="Arial" w:hAnsi="Arial" w:cs="Arial"/>
                          <w:color w:val="666666"/>
                          <w:sz w:val="20"/>
                          <w:szCs w:val="20"/>
                          <w:shd w:val="clear" w:color="auto" w:fill="FFFFFF"/>
                          <w:lang w:val="en-US"/>
                        </w:rPr>
                        <w:t>Fax + 41 52 682 19 58</w:t>
                      </w:r>
                    </w:p>
                  </w:txbxContent>
                </v:textbox>
              </v:rect>
            </w:pict>
          </mc:Fallback>
        </mc:AlternateContent>
      </w:r>
      <w:r w:rsidR="00C261A0" w:rsidRPr="00AC2578">
        <w:rPr>
          <w:noProof/>
          <w:lang w:eastAsia="fr-FR" w:bidi="ar-SA"/>
        </w:rPr>
        <mc:AlternateContent>
          <mc:Choice Requires="wps">
            <w:drawing>
              <wp:anchor distT="0" distB="0" distL="114300" distR="114300" simplePos="0" relativeHeight="251823104" behindDoc="0" locked="0" layoutInCell="1" allowOverlap="1" wp14:anchorId="63C1C9D5" wp14:editId="1C68DB87">
                <wp:simplePos x="0" y="0"/>
                <wp:positionH relativeFrom="column">
                  <wp:posOffset>380365</wp:posOffset>
                </wp:positionH>
                <wp:positionV relativeFrom="paragraph">
                  <wp:posOffset>1309095</wp:posOffset>
                </wp:positionV>
                <wp:extent cx="1112520" cy="454025"/>
                <wp:effectExtent l="0" t="0" r="0" b="0"/>
                <wp:wrapNone/>
                <wp:docPr id="318" name="Espace réservé du contenu 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12520" cy="454025"/>
                        </a:xfrm>
                        <a:prstGeom prst="rect">
                          <a:avLst/>
                        </a:prstGeom>
                      </wps:spPr>
                      <wps:txbx>
                        <w:txbxContent>
                          <w:p w14:paraId="2FC08F39" w14:textId="77777777" w:rsidR="008A7073" w:rsidRDefault="008A7073" w:rsidP="00AC2578">
                            <w:pPr>
                              <w:pStyle w:val="NormaleWeb"/>
                              <w:spacing w:before="200" w:beforeAutospacing="0" w:after="0" w:afterAutospacing="0"/>
                            </w:pPr>
                            <w:r>
                              <w:rPr>
                                <w:rFonts w:ascii="Segoe UI" w:hAnsi="Segoe UI" w:cs="Segoe UI"/>
                                <w:b/>
                                <w:bCs/>
                                <w:color w:val="000000" w:themeColor="text1"/>
                                <w:kern w:val="24"/>
                                <w:sz w:val="32"/>
                                <w:szCs w:val="32"/>
                              </w:rPr>
                              <w:t>Europe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C1C9D5" id="_x0000_s1036" style="position:absolute;margin-left:29.95pt;margin-top:103.1pt;width:87.6pt;height:3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" filled="f" stroked="f">
                <o:lock v:ext="edit" grouping="t"/>
                <v:textbox>
                  <w:txbxContent>
                    <w:p w14:paraId="2FC08F39" w14:textId="77777777" w:rsidR="008A7073" w:rsidRDefault="008A7073" w:rsidP="00AC2578">
                      <w:pPr>
                        <w:pStyle w:val="NormaleWeb"/>
                        <w:spacing w:before="200" w:beforeAutospacing="0" w:after="0" w:afterAutospacing="0"/>
                      </w:pPr>
                      <w:r>
                        <w:rPr>
                          <w:rFonts w:ascii="Segoe UI" w:hAnsi="Segoe UI" w:cs="Segoe UI"/>
                          <w:b/>
                          <w:bCs/>
                          <w:color w:val="000000" w:themeColor="text1"/>
                          <w:kern w:val="24"/>
                          <w:sz w:val="32"/>
                          <w:szCs w:val="32"/>
                        </w:rPr>
                        <w:t>Europe</w:t>
                      </w:r>
                    </w:p>
                  </w:txbxContent>
                </v:textbox>
              </v:rect>
            </w:pict>
          </mc:Fallback>
        </mc:AlternateContent>
      </w:r>
      <w:r w:rsidR="00AC2578" w:rsidRPr="00AC2578">
        <w:rPr>
          <w:noProof/>
          <w:lang w:eastAsia="fr-FR" w:bidi="ar-SA"/>
        </w:rPr>
        <mc:AlternateContent>
          <mc:Choice Requires="wpg">
            <w:drawing>
              <wp:anchor distT="0" distB="0" distL="114300" distR="114300" simplePos="0" relativeHeight="251817984" behindDoc="0" locked="0" layoutInCell="1" allowOverlap="1" wp14:anchorId="7DBA9A23" wp14:editId="7AB83795">
                <wp:simplePos x="0" y="0"/>
                <wp:positionH relativeFrom="column">
                  <wp:posOffset>10193655</wp:posOffset>
                </wp:positionH>
                <wp:positionV relativeFrom="paragraph">
                  <wp:posOffset>1808585</wp:posOffset>
                </wp:positionV>
                <wp:extent cx="6044063" cy="2916053"/>
                <wp:effectExtent l="0" t="0" r="0" b="0"/>
                <wp:wrapNone/>
                <wp:docPr id="205" name="Group 669"/>
                <wp:cNvGraphicFramePr/>
                <a:graphic xmlns:a="http://schemas.openxmlformats.org/drawingml/2006/main">
                  <a:graphicData uri="http://schemas.microsoft.com/office/word/2010/wordprocessingGroup">
                    <wpg:wgp>
                      <wpg:cNvGrpSpPr/>
                      <wpg:grpSpPr bwMode="auto">
                        <a:xfrm>
                          <a:off x="0" y="0"/>
                          <a:ext cx="6044063" cy="2916053"/>
                          <a:chOff x="5196820" y="946857"/>
                          <a:chExt cx="11064" cy="5338"/>
                        </a:xfrm>
                      </wpg:grpSpPr>
                      <pic:pic xmlns:pic="http://schemas.openxmlformats.org/drawingml/2006/picture">
                        <pic:nvPicPr>
                          <pic:cNvPr id="206" name="Picture 7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99746" y="946857"/>
                            <a:ext cx="1981"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7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99728" y="947275"/>
                            <a:ext cx="152"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7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197358" y="946973"/>
                            <a:ext cx="3423" cy="5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7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200186" y="947950"/>
                            <a:ext cx="185"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7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99085" y="948896"/>
                            <a:ext cx="807" cy="682"/>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713"/>
                        <wps:cNvSpPr>
                          <a:spLocks/>
                        </wps:cNvSpPr>
                        <wps:spPr bwMode="auto">
                          <a:xfrm>
                            <a:off x="5197253" y="947482"/>
                            <a:ext cx="3014" cy="4713"/>
                          </a:xfrm>
                          <a:custGeom>
                            <a:avLst/>
                            <a:gdLst>
                              <a:gd name="T0" fmla="+- 0 12851 12841"/>
                              <a:gd name="T1" fmla="*/ T0 w 3014"/>
                              <a:gd name="T2" fmla="+- 0 -1929 -2061"/>
                              <a:gd name="T3" fmla="*/ -1929 h 4713"/>
                              <a:gd name="T4" fmla="+- 0 12873 12841"/>
                              <a:gd name="T5" fmla="*/ T4 w 3014"/>
                              <a:gd name="T6" fmla="+- 0 -1919 -2061"/>
                              <a:gd name="T7" fmla="*/ -1919 h 4713"/>
                              <a:gd name="T8" fmla="+- 0 12899 12841"/>
                              <a:gd name="T9" fmla="*/ T8 w 3014"/>
                              <a:gd name="T10" fmla="+- 0 -2057 -2061"/>
                              <a:gd name="T11" fmla="*/ -2057 h 4713"/>
                              <a:gd name="T12" fmla="+- 0 12914 12841"/>
                              <a:gd name="T13" fmla="*/ T12 w 3014"/>
                              <a:gd name="T14" fmla="+- 0 -2040 -2061"/>
                              <a:gd name="T15" fmla="*/ -2040 h 4713"/>
                              <a:gd name="T16" fmla="+- 0 12921 12841"/>
                              <a:gd name="T17" fmla="*/ T16 w 3014"/>
                              <a:gd name="T18" fmla="+- 0 -1794 -2061"/>
                              <a:gd name="T19" fmla="*/ -1794 h 4713"/>
                              <a:gd name="T20" fmla="+- 0 12882 12841"/>
                              <a:gd name="T21" fmla="*/ T20 w 3014"/>
                              <a:gd name="T22" fmla="+- 0 -1774 -2061"/>
                              <a:gd name="T23" fmla="*/ -1774 h 4713"/>
                              <a:gd name="T24" fmla="+- 0 12841 12841"/>
                              <a:gd name="T25" fmla="*/ T24 w 3014"/>
                              <a:gd name="T26" fmla="+- 0 -1752 -2061"/>
                              <a:gd name="T27" fmla="*/ -1752 h 4713"/>
                              <a:gd name="T28" fmla="+- 0 12894 12841"/>
                              <a:gd name="T29" fmla="*/ T28 w 3014"/>
                              <a:gd name="T30" fmla="+- 0 -1757 -2061"/>
                              <a:gd name="T31" fmla="*/ -1757 h 4713"/>
                              <a:gd name="T32" fmla="+- 0 12926 12841"/>
                              <a:gd name="T33" fmla="*/ T32 w 3014"/>
                              <a:gd name="T34" fmla="+- 0 -1769 -2061"/>
                              <a:gd name="T35" fmla="*/ -1769 h 4713"/>
                              <a:gd name="T36" fmla="+- 0 12948 12841"/>
                              <a:gd name="T37" fmla="*/ T36 w 3014"/>
                              <a:gd name="T38" fmla="+- 0 -2044 -2061"/>
                              <a:gd name="T39" fmla="*/ -2044 h 4713"/>
                              <a:gd name="T40" fmla="+- 0 12914 12841"/>
                              <a:gd name="T41" fmla="*/ T40 w 3014"/>
                              <a:gd name="T42" fmla="+- 0 -2016 -2061"/>
                              <a:gd name="T43" fmla="*/ -2016 h 4713"/>
                              <a:gd name="T44" fmla="+- 0 12954 12841"/>
                              <a:gd name="T45" fmla="*/ T44 w 3014"/>
                              <a:gd name="T46" fmla="+- 0 -2042 -2061"/>
                              <a:gd name="T47" fmla="*/ -2042 h 4713"/>
                              <a:gd name="T48" fmla="+- 0 12967 12841"/>
                              <a:gd name="T49" fmla="*/ T48 w 3014"/>
                              <a:gd name="T50" fmla="+- 0 -1882 -2061"/>
                              <a:gd name="T51" fmla="*/ -1882 h 4713"/>
                              <a:gd name="T52" fmla="+- 0 12957 12841"/>
                              <a:gd name="T53" fmla="*/ T52 w 3014"/>
                              <a:gd name="T54" fmla="+- 0 -1798 -2061"/>
                              <a:gd name="T55" fmla="*/ -1798 h 4713"/>
                              <a:gd name="T56" fmla="+- 0 13551 12841"/>
                              <a:gd name="T57" fmla="*/ T56 w 3014"/>
                              <a:gd name="T58" fmla="+- 0 -721 -2061"/>
                              <a:gd name="T59" fmla="*/ -721 h 4713"/>
                              <a:gd name="T60" fmla="+- 0 13551 12841"/>
                              <a:gd name="T61" fmla="*/ T60 w 3014"/>
                              <a:gd name="T62" fmla="+- 0 -721 -2061"/>
                              <a:gd name="T63" fmla="*/ -721 h 4713"/>
                              <a:gd name="T64" fmla="+- 0 13570 12841"/>
                              <a:gd name="T65" fmla="*/ T64 w 3014"/>
                              <a:gd name="T66" fmla="+- 0 -891 -2061"/>
                              <a:gd name="T67" fmla="*/ -891 h 4713"/>
                              <a:gd name="T68" fmla="+- 0 13570 12841"/>
                              <a:gd name="T69" fmla="*/ T68 w 3014"/>
                              <a:gd name="T70" fmla="+- 0 -886 -2061"/>
                              <a:gd name="T71" fmla="*/ -886 h 4713"/>
                              <a:gd name="T72" fmla="+- 0 13599 12841"/>
                              <a:gd name="T73" fmla="*/ T72 w 3014"/>
                              <a:gd name="T74" fmla="+- 0 -867 -2061"/>
                              <a:gd name="T75" fmla="*/ -867 h 4713"/>
                              <a:gd name="T76" fmla="+- 0 13596 12841"/>
                              <a:gd name="T77" fmla="*/ T76 w 3014"/>
                              <a:gd name="T78" fmla="+- 0 -863 -2061"/>
                              <a:gd name="T79" fmla="*/ -863 h 4713"/>
                              <a:gd name="T80" fmla="+- 0 14394 12841"/>
                              <a:gd name="T81" fmla="*/ T80 w 3014"/>
                              <a:gd name="T82" fmla="+- 0 398 -2061"/>
                              <a:gd name="T83" fmla="*/ 398 h 4713"/>
                              <a:gd name="T84" fmla="+- 0 14379 12841"/>
                              <a:gd name="T85" fmla="*/ T84 w 3014"/>
                              <a:gd name="T86" fmla="+- 0 409 -2061"/>
                              <a:gd name="T87" fmla="*/ 409 h 4713"/>
                              <a:gd name="T88" fmla="+- 0 14399 12841"/>
                              <a:gd name="T89" fmla="*/ T88 w 3014"/>
                              <a:gd name="T90" fmla="+- 0 418 -2061"/>
                              <a:gd name="T91" fmla="*/ 418 h 4713"/>
                              <a:gd name="T92" fmla="+- 0 14403 12841"/>
                              <a:gd name="T93" fmla="*/ T92 w 3014"/>
                              <a:gd name="T94" fmla="+- 0 444 -2061"/>
                              <a:gd name="T95" fmla="*/ 444 h 4713"/>
                              <a:gd name="T96" fmla="+- 0 14382 12841"/>
                              <a:gd name="T97" fmla="*/ T96 w 3014"/>
                              <a:gd name="T98" fmla="+- 0 441 -2061"/>
                              <a:gd name="T99" fmla="*/ 441 h 4713"/>
                              <a:gd name="T100" fmla="+- 0 14351 12841"/>
                              <a:gd name="T101" fmla="*/ T100 w 3014"/>
                              <a:gd name="T102" fmla="+- 0 443 -2061"/>
                              <a:gd name="T103" fmla="*/ 443 h 4713"/>
                              <a:gd name="T104" fmla="+- 0 14320 12841"/>
                              <a:gd name="T105" fmla="*/ T104 w 3014"/>
                              <a:gd name="T106" fmla="+- 0 456 -2061"/>
                              <a:gd name="T107" fmla="*/ 456 h 4713"/>
                              <a:gd name="T108" fmla="+- 0 14370 12841"/>
                              <a:gd name="T109" fmla="*/ T108 w 3014"/>
                              <a:gd name="T110" fmla="+- 0 482 -2061"/>
                              <a:gd name="T111" fmla="*/ 482 h 4713"/>
                              <a:gd name="T112" fmla="+- 0 14380 12841"/>
                              <a:gd name="T113" fmla="*/ T112 w 3014"/>
                              <a:gd name="T114" fmla="+- 0 471 -2061"/>
                              <a:gd name="T115" fmla="*/ 471 h 4713"/>
                              <a:gd name="T116" fmla="+- 0 14403 12841"/>
                              <a:gd name="T117" fmla="*/ T116 w 3014"/>
                              <a:gd name="T118" fmla="+- 0 463 -2061"/>
                              <a:gd name="T119" fmla="*/ 463 h 4713"/>
                              <a:gd name="T120" fmla="+- 0 14416 12841"/>
                              <a:gd name="T121" fmla="*/ T120 w 3014"/>
                              <a:gd name="T122" fmla="+- 0 470 -2061"/>
                              <a:gd name="T123" fmla="*/ 470 h 4713"/>
                              <a:gd name="T124" fmla="+- 0 14876 12841"/>
                              <a:gd name="T125" fmla="*/ T124 w 3014"/>
                              <a:gd name="T126" fmla="+- 0 1519 -2061"/>
                              <a:gd name="T127" fmla="*/ 1519 h 4713"/>
                              <a:gd name="T128" fmla="+- 0 14869 12841"/>
                              <a:gd name="T129" fmla="*/ T128 w 3014"/>
                              <a:gd name="T130" fmla="+- 0 1492 -2061"/>
                              <a:gd name="T131" fmla="*/ 1492 h 4713"/>
                              <a:gd name="T132" fmla="+- 0 14848 12841"/>
                              <a:gd name="T133" fmla="*/ T132 w 3014"/>
                              <a:gd name="T134" fmla="+- 0 1480 -2061"/>
                              <a:gd name="T135" fmla="*/ 1480 h 4713"/>
                              <a:gd name="T136" fmla="+- 0 14847 12841"/>
                              <a:gd name="T137" fmla="*/ T136 w 3014"/>
                              <a:gd name="T138" fmla="+- 0 1502 -2061"/>
                              <a:gd name="T139" fmla="*/ 1502 h 4713"/>
                              <a:gd name="T140" fmla="+- 0 14870 12841"/>
                              <a:gd name="T141" fmla="*/ T140 w 3014"/>
                              <a:gd name="T142" fmla="+- 0 1523 -2061"/>
                              <a:gd name="T143" fmla="*/ 1523 h 4713"/>
                              <a:gd name="T144" fmla="+- 0 14883 12841"/>
                              <a:gd name="T145" fmla="*/ T144 w 3014"/>
                              <a:gd name="T146" fmla="+- 0 1766 -2061"/>
                              <a:gd name="T147" fmla="*/ 1766 h 4713"/>
                              <a:gd name="T148" fmla="+- 0 14885 12841"/>
                              <a:gd name="T149" fmla="*/ T148 w 3014"/>
                              <a:gd name="T150" fmla="+- 0 1798 -2061"/>
                              <a:gd name="T151" fmla="*/ 1798 h 4713"/>
                              <a:gd name="T152" fmla="+- 0 14964 12841"/>
                              <a:gd name="T153" fmla="*/ T152 w 3014"/>
                              <a:gd name="T154" fmla="+- 0 1776 -2061"/>
                              <a:gd name="T155" fmla="*/ 1776 h 4713"/>
                              <a:gd name="T156" fmla="+- 0 14946 12841"/>
                              <a:gd name="T157" fmla="*/ T156 w 3014"/>
                              <a:gd name="T158" fmla="+- 0 1767 -2061"/>
                              <a:gd name="T159" fmla="*/ 1767 h 4713"/>
                              <a:gd name="T160" fmla="+- 0 14955 12841"/>
                              <a:gd name="T161" fmla="*/ T160 w 3014"/>
                              <a:gd name="T162" fmla="+- 0 1789 -2061"/>
                              <a:gd name="T163" fmla="*/ 1789 h 4713"/>
                              <a:gd name="T164" fmla="+- 0 15542 12841"/>
                              <a:gd name="T165" fmla="*/ T164 w 3014"/>
                              <a:gd name="T166" fmla="+- 0 2130 -2061"/>
                              <a:gd name="T167" fmla="*/ 2130 h 4713"/>
                              <a:gd name="T168" fmla="+- 0 15530 12841"/>
                              <a:gd name="T169" fmla="*/ T168 w 3014"/>
                              <a:gd name="T170" fmla="+- 0 2122 -2061"/>
                              <a:gd name="T171" fmla="*/ 2122 h 4713"/>
                              <a:gd name="T172" fmla="+- 0 15542 12841"/>
                              <a:gd name="T173" fmla="*/ T172 w 3014"/>
                              <a:gd name="T174" fmla="+- 0 2146 -2061"/>
                              <a:gd name="T175" fmla="*/ 2146 h 4713"/>
                              <a:gd name="T176" fmla="+- 0 15570 12841"/>
                              <a:gd name="T177" fmla="*/ T176 w 3014"/>
                              <a:gd name="T178" fmla="+- 0 2648 -2061"/>
                              <a:gd name="T179" fmla="*/ 2648 h 4713"/>
                              <a:gd name="T180" fmla="+- 0 15621 12841"/>
                              <a:gd name="T181" fmla="*/ T180 w 3014"/>
                              <a:gd name="T182" fmla="+- 0 2639 -2061"/>
                              <a:gd name="T183" fmla="*/ 2639 h 4713"/>
                              <a:gd name="T184" fmla="+- 0 15713 12841"/>
                              <a:gd name="T185" fmla="*/ T184 w 3014"/>
                              <a:gd name="T186" fmla="+- 0 2609 -2061"/>
                              <a:gd name="T187" fmla="*/ 2609 h 4713"/>
                              <a:gd name="T188" fmla="+- 0 15706 12841"/>
                              <a:gd name="T189" fmla="*/ T188 w 3014"/>
                              <a:gd name="T190" fmla="+- 0 2619 -2061"/>
                              <a:gd name="T191" fmla="*/ 2619 h 4713"/>
                              <a:gd name="T192" fmla="+- 0 15717 12841"/>
                              <a:gd name="T193" fmla="*/ T192 w 3014"/>
                              <a:gd name="T194" fmla="+- 0 2620 -2061"/>
                              <a:gd name="T195" fmla="*/ 2620 h 4713"/>
                              <a:gd name="T196" fmla="+- 0 15780 12841"/>
                              <a:gd name="T197" fmla="*/ T196 w 3014"/>
                              <a:gd name="T198" fmla="+- 0 2480 -2061"/>
                              <a:gd name="T199" fmla="*/ 2480 h 4713"/>
                              <a:gd name="T200" fmla="+- 0 15769 12841"/>
                              <a:gd name="T201" fmla="*/ T200 w 3014"/>
                              <a:gd name="T202" fmla="+- 0 2497 -2061"/>
                              <a:gd name="T203" fmla="*/ 2497 h 4713"/>
                              <a:gd name="T204" fmla="+- 0 15775 12841"/>
                              <a:gd name="T205" fmla="*/ T204 w 3014"/>
                              <a:gd name="T206" fmla="+- 0 2517 -2061"/>
                              <a:gd name="T207" fmla="*/ 2517 h 4713"/>
                              <a:gd name="T208" fmla="+- 0 15788 12841"/>
                              <a:gd name="T209" fmla="*/ T208 w 3014"/>
                              <a:gd name="T210" fmla="+- 0 2492 -2061"/>
                              <a:gd name="T211" fmla="*/ 2492 h 4713"/>
                              <a:gd name="T212" fmla="+- 0 15836 12841"/>
                              <a:gd name="T213" fmla="*/ T212 w 3014"/>
                              <a:gd name="T214" fmla="+- 0 2471 -2061"/>
                              <a:gd name="T215" fmla="*/ 2471 h 4713"/>
                              <a:gd name="T216" fmla="+- 0 15818 12841"/>
                              <a:gd name="T217" fmla="*/ T216 w 3014"/>
                              <a:gd name="T218" fmla="+- 0 2503 -2061"/>
                              <a:gd name="T219" fmla="*/ 2503 h 4713"/>
                              <a:gd name="T220" fmla="+- 0 15831 12841"/>
                              <a:gd name="T221" fmla="*/ T220 w 3014"/>
                              <a:gd name="T222" fmla="+- 0 2514 -2061"/>
                              <a:gd name="T223" fmla="*/ 2514 h 4713"/>
                              <a:gd name="T224" fmla="+- 0 15844 12841"/>
                              <a:gd name="T225" fmla="*/ T224 w 3014"/>
                              <a:gd name="T226" fmla="+- 0 2494 -2061"/>
                              <a:gd name="T227" fmla="*/ 2494 h 4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14" h="4713">
                                <a:moveTo>
                                  <a:pt x="51" y="132"/>
                                </a:moveTo>
                                <a:lnTo>
                                  <a:pt x="47" y="118"/>
                                </a:lnTo>
                                <a:lnTo>
                                  <a:pt x="32" y="128"/>
                                </a:lnTo>
                                <a:lnTo>
                                  <a:pt x="41" y="128"/>
                                </a:lnTo>
                                <a:lnTo>
                                  <a:pt x="10" y="132"/>
                                </a:lnTo>
                                <a:lnTo>
                                  <a:pt x="7" y="140"/>
                                </a:lnTo>
                                <a:lnTo>
                                  <a:pt x="17" y="145"/>
                                </a:lnTo>
                                <a:lnTo>
                                  <a:pt x="22" y="149"/>
                                </a:lnTo>
                                <a:lnTo>
                                  <a:pt x="32" y="142"/>
                                </a:lnTo>
                                <a:lnTo>
                                  <a:pt x="41" y="135"/>
                                </a:lnTo>
                                <a:lnTo>
                                  <a:pt x="51" y="132"/>
                                </a:lnTo>
                                <a:moveTo>
                                  <a:pt x="78" y="5"/>
                                </a:moveTo>
                                <a:lnTo>
                                  <a:pt x="66" y="0"/>
                                </a:lnTo>
                                <a:lnTo>
                                  <a:pt x="58" y="4"/>
                                </a:lnTo>
                                <a:lnTo>
                                  <a:pt x="44" y="14"/>
                                </a:lnTo>
                                <a:lnTo>
                                  <a:pt x="48" y="22"/>
                                </a:lnTo>
                                <a:lnTo>
                                  <a:pt x="54" y="29"/>
                                </a:lnTo>
                                <a:lnTo>
                                  <a:pt x="75" y="24"/>
                                </a:lnTo>
                                <a:lnTo>
                                  <a:pt x="73" y="21"/>
                                </a:lnTo>
                                <a:lnTo>
                                  <a:pt x="78" y="12"/>
                                </a:lnTo>
                                <a:lnTo>
                                  <a:pt x="78" y="5"/>
                                </a:lnTo>
                                <a:moveTo>
                                  <a:pt x="97" y="278"/>
                                </a:moveTo>
                                <a:lnTo>
                                  <a:pt x="95" y="270"/>
                                </a:lnTo>
                                <a:lnTo>
                                  <a:pt x="80" y="267"/>
                                </a:lnTo>
                                <a:lnTo>
                                  <a:pt x="76" y="265"/>
                                </a:lnTo>
                                <a:lnTo>
                                  <a:pt x="76" y="262"/>
                                </a:lnTo>
                                <a:lnTo>
                                  <a:pt x="74" y="262"/>
                                </a:lnTo>
                                <a:lnTo>
                                  <a:pt x="63" y="270"/>
                                </a:lnTo>
                                <a:lnTo>
                                  <a:pt x="41" y="287"/>
                                </a:lnTo>
                                <a:lnTo>
                                  <a:pt x="32" y="289"/>
                                </a:lnTo>
                                <a:lnTo>
                                  <a:pt x="29" y="290"/>
                                </a:lnTo>
                                <a:lnTo>
                                  <a:pt x="2" y="297"/>
                                </a:lnTo>
                                <a:lnTo>
                                  <a:pt x="0" y="299"/>
                                </a:lnTo>
                                <a:lnTo>
                                  <a:pt x="0" y="309"/>
                                </a:lnTo>
                                <a:lnTo>
                                  <a:pt x="10" y="313"/>
                                </a:lnTo>
                                <a:lnTo>
                                  <a:pt x="10" y="319"/>
                                </a:lnTo>
                                <a:lnTo>
                                  <a:pt x="31" y="306"/>
                                </a:lnTo>
                                <a:lnTo>
                                  <a:pt x="25" y="304"/>
                                </a:lnTo>
                                <a:lnTo>
                                  <a:pt x="53" y="304"/>
                                </a:lnTo>
                                <a:lnTo>
                                  <a:pt x="63" y="311"/>
                                </a:lnTo>
                                <a:lnTo>
                                  <a:pt x="70" y="304"/>
                                </a:lnTo>
                                <a:lnTo>
                                  <a:pt x="73" y="301"/>
                                </a:lnTo>
                                <a:lnTo>
                                  <a:pt x="65" y="296"/>
                                </a:lnTo>
                                <a:lnTo>
                                  <a:pt x="85" y="292"/>
                                </a:lnTo>
                                <a:lnTo>
                                  <a:pt x="94" y="296"/>
                                </a:lnTo>
                                <a:lnTo>
                                  <a:pt x="94" y="292"/>
                                </a:lnTo>
                                <a:lnTo>
                                  <a:pt x="97" y="278"/>
                                </a:lnTo>
                                <a:moveTo>
                                  <a:pt x="113" y="19"/>
                                </a:moveTo>
                                <a:lnTo>
                                  <a:pt x="107" y="17"/>
                                </a:lnTo>
                                <a:lnTo>
                                  <a:pt x="95" y="19"/>
                                </a:lnTo>
                                <a:lnTo>
                                  <a:pt x="87" y="22"/>
                                </a:lnTo>
                                <a:lnTo>
                                  <a:pt x="77" y="33"/>
                                </a:lnTo>
                                <a:lnTo>
                                  <a:pt x="75" y="36"/>
                                </a:lnTo>
                                <a:lnTo>
                                  <a:pt x="73" y="45"/>
                                </a:lnTo>
                                <a:lnTo>
                                  <a:pt x="73" y="55"/>
                                </a:lnTo>
                                <a:lnTo>
                                  <a:pt x="99" y="45"/>
                                </a:lnTo>
                                <a:lnTo>
                                  <a:pt x="113" y="34"/>
                                </a:lnTo>
                                <a:lnTo>
                                  <a:pt x="109" y="34"/>
                                </a:lnTo>
                                <a:lnTo>
                                  <a:pt x="113" y="19"/>
                                </a:lnTo>
                                <a:moveTo>
                                  <a:pt x="131" y="176"/>
                                </a:moveTo>
                                <a:lnTo>
                                  <a:pt x="121" y="173"/>
                                </a:lnTo>
                                <a:lnTo>
                                  <a:pt x="113" y="173"/>
                                </a:lnTo>
                                <a:lnTo>
                                  <a:pt x="113" y="183"/>
                                </a:lnTo>
                                <a:lnTo>
                                  <a:pt x="126" y="179"/>
                                </a:lnTo>
                                <a:lnTo>
                                  <a:pt x="131" y="176"/>
                                </a:lnTo>
                                <a:moveTo>
                                  <a:pt x="143" y="253"/>
                                </a:moveTo>
                                <a:lnTo>
                                  <a:pt x="133" y="251"/>
                                </a:lnTo>
                                <a:lnTo>
                                  <a:pt x="124" y="255"/>
                                </a:lnTo>
                                <a:lnTo>
                                  <a:pt x="116" y="263"/>
                                </a:lnTo>
                                <a:lnTo>
                                  <a:pt x="126" y="267"/>
                                </a:lnTo>
                                <a:lnTo>
                                  <a:pt x="140" y="267"/>
                                </a:lnTo>
                                <a:lnTo>
                                  <a:pt x="142" y="260"/>
                                </a:lnTo>
                                <a:lnTo>
                                  <a:pt x="143" y="253"/>
                                </a:lnTo>
                                <a:moveTo>
                                  <a:pt x="710" y="1340"/>
                                </a:moveTo>
                                <a:lnTo>
                                  <a:pt x="703" y="1345"/>
                                </a:lnTo>
                                <a:lnTo>
                                  <a:pt x="703" y="1349"/>
                                </a:lnTo>
                                <a:lnTo>
                                  <a:pt x="707" y="1349"/>
                                </a:lnTo>
                                <a:lnTo>
                                  <a:pt x="710" y="1347"/>
                                </a:lnTo>
                                <a:lnTo>
                                  <a:pt x="710" y="1340"/>
                                </a:lnTo>
                                <a:moveTo>
                                  <a:pt x="734" y="1172"/>
                                </a:moveTo>
                                <a:lnTo>
                                  <a:pt x="734" y="1171"/>
                                </a:lnTo>
                                <a:lnTo>
                                  <a:pt x="733" y="1169"/>
                                </a:lnTo>
                                <a:lnTo>
                                  <a:pt x="731" y="1169"/>
                                </a:lnTo>
                                <a:lnTo>
                                  <a:pt x="729" y="1170"/>
                                </a:lnTo>
                                <a:lnTo>
                                  <a:pt x="728" y="1170"/>
                                </a:lnTo>
                                <a:lnTo>
                                  <a:pt x="728" y="1172"/>
                                </a:lnTo>
                                <a:lnTo>
                                  <a:pt x="727" y="1172"/>
                                </a:lnTo>
                                <a:lnTo>
                                  <a:pt x="730" y="1174"/>
                                </a:lnTo>
                                <a:lnTo>
                                  <a:pt x="729" y="1175"/>
                                </a:lnTo>
                                <a:lnTo>
                                  <a:pt x="732" y="1175"/>
                                </a:lnTo>
                                <a:lnTo>
                                  <a:pt x="734" y="1173"/>
                                </a:lnTo>
                                <a:lnTo>
                                  <a:pt x="734" y="1172"/>
                                </a:lnTo>
                                <a:moveTo>
                                  <a:pt x="759" y="1197"/>
                                </a:moveTo>
                                <a:lnTo>
                                  <a:pt x="758" y="1194"/>
                                </a:lnTo>
                                <a:lnTo>
                                  <a:pt x="756" y="1194"/>
                                </a:lnTo>
                                <a:lnTo>
                                  <a:pt x="754" y="1195"/>
                                </a:lnTo>
                                <a:lnTo>
                                  <a:pt x="751" y="1197"/>
                                </a:lnTo>
                                <a:lnTo>
                                  <a:pt x="752" y="1198"/>
                                </a:lnTo>
                                <a:lnTo>
                                  <a:pt x="755" y="1198"/>
                                </a:lnTo>
                                <a:lnTo>
                                  <a:pt x="759" y="1197"/>
                                </a:lnTo>
                                <a:moveTo>
                                  <a:pt x="1563" y="2463"/>
                                </a:moveTo>
                                <a:lnTo>
                                  <a:pt x="1559" y="2459"/>
                                </a:lnTo>
                                <a:lnTo>
                                  <a:pt x="1558" y="2458"/>
                                </a:lnTo>
                                <a:lnTo>
                                  <a:pt x="1553" y="2459"/>
                                </a:lnTo>
                                <a:lnTo>
                                  <a:pt x="1548" y="2456"/>
                                </a:lnTo>
                                <a:lnTo>
                                  <a:pt x="1545" y="2459"/>
                                </a:lnTo>
                                <a:lnTo>
                                  <a:pt x="1542" y="2462"/>
                                </a:lnTo>
                                <a:lnTo>
                                  <a:pt x="1539" y="2465"/>
                                </a:lnTo>
                                <a:lnTo>
                                  <a:pt x="1538" y="2470"/>
                                </a:lnTo>
                                <a:lnTo>
                                  <a:pt x="1537" y="2472"/>
                                </a:lnTo>
                                <a:lnTo>
                                  <a:pt x="1547" y="2472"/>
                                </a:lnTo>
                                <a:lnTo>
                                  <a:pt x="1545" y="2471"/>
                                </a:lnTo>
                                <a:lnTo>
                                  <a:pt x="1557" y="2473"/>
                                </a:lnTo>
                                <a:lnTo>
                                  <a:pt x="1558" y="2479"/>
                                </a:lnTo>
                                <a:lnTo>
                                  <a:pt x="1561" y="2471"/>
                                </a:lnTo>
                                <a:lnTo>
                                  <a:pt x="1562" y="2467"/>
                                </a:lnTo>
                                <a:lnTo>
                                  <a:pt x="1563" y="2463"/>
                                </a:lnTo>
                                <a:moveTo>
                                  <a:pt x="1569" y="2513"/>
                                </a:moveTo>
                                <a:lnTo>
                                  <a:pt x="1562" y="2505"/>
                                </a:lnTo>
                                <a:lnTo>
                                  <a:pt x="1560" y="2501"/>
                                </a:lnTo>
                                <a:lnTo>
                                  <a:pt x="1559" y="2499"/>
                                </a:lnTo>
                                <a:lnTo>
                                  <a:pt x="1551" y="2501"/>
                                </a:lnTo>
                                <a:lnTo>
                                  <a:pt x="1544" y="2499"/>
                                </a:lnTo>
                                <a:lnTo>
                                  <a:pt x="1541" y="2502"/>
                                </a:lnTo>
                                <a:lnTo>
                                  <a:pt x="1538" y="2505"/>
                                </a:lnTo>
                                <a:lnTo>
                                  <a:pt x="1533" y="2504"/>
                                </a:lnTo>
                                <a:lnTo>
                                  <a:pt x="1526" y="2503"/>
                                </a:lnTo>
                                <a:lnTo>
                                  <a:pt x="1518" y="2504"/>
                                </a:lnTo>
                                <a:lnTo>
                                  <a:pt x="1510" y="2504"/>
                                </a:lnTo>
                                <a:lnTo>
                                  <a:pt x="1501" y="2501"/>
                                </a:lnTo>
                                <a:lnTo>
                                  <a:pt x="1494" y="2506"/>
                                </a:lnTo>
                                <a:lnTo>
                                  <a:pt x="1491" y="2507"/>
                                </a:lnTo>
                                <a:lnTo>
                                  <a:pt x="1489" y="2515"/>
                                </a:lnTo>
                                <a:lnTo>
                                  <a:pt x="1479" y="2517"/>
                                </a:lnTo>
                                <a:lnTo>
                                  <a:pt x="1502" y="2524"/>
                                </a:lnTo>
                                <a:lnTo>
                                  <a:pt x="1504" y="2522"/>
                                </a:lnTo>
                                <a:lnTo>
                                  <a:pt x="1513" y="2525"/>
                                </a:lnTo>
                                <a:lnTo>
                                  <a:pt x="1510" y="2525"/>
                                </a:lnTo>
                                <a:lnTo>
                                  <a:pt x="1529" y="2543"/>
                                </a:lnTo>
                                <a:lnTo>
                                  <a:pt x="1532" y="2549"/>
                                </a:lnTo>
                                <a:lnTo>
                                  <a:pt x="1536" y="2538"/>
                                </a:lnTo>
                                <a:lnTo>
                                  <a:pt x="1538" y="2533"/>
                                </a:lnTo>
                                <a:lnTo>
                                  <a:pt x="1539" y="2532"/>
                                </a:lnTo>
                                <a:lnTo>
                                  <a:pt x="1545" y="2528"/>
                                </a:lnTo>
                                <a:lnTo>
                                  <a:pt x="1533" y="2532"/>
                                </a:lnTo>
                                <a:lnTo>
                                  <a:pt x="1557" y="2524"/>
                                </a:lnTo>
                                <a:lnTo>
                                  <a:pt x="1561" y="2527"/>
                                </a:lnTo>
                                <a:lnTo>
                                  <a:pt x="1562" y="2524"/>
                                </a:lnTo>
                                <a:lnTo>
                                  <a:pt x="1563" y="2522"/>
                                </a:lnTo>
                                <a:lnTo>
                                  <a:pt x="1566" y="2514"/>
                                </a:lnTo>
                                <a:lnTo>
                                  <a:pt x="1569" y="2513"/>
                                </a:lnTo>
                                <a:moveTo>
                                  <a:pt x="1578" y="2532"/>
                                </a:moveTo>
                                <a:lnTo>
                                  <a:pt x="1575" y="2531"/>
                                </a:lnTo>
                                <a:lnTo>
                                  <a:pt x="1573" y="2534"/>
                                </a:lnTo>
                                <a:lnTo>
                                  <a:pt x="1578" y="2538"/>
                                </a:lnTo>
                                <a:lnTo>
                                  <a:pt x="1578" y="2532"/>
                                </a:lnTo>
                                <a:moveTo>
                                  <a:pt x="2036" y="3582"/>
                                </a:moveTo>
                                <a:lnTo>
                                  <a:pt x="2035" y="3580"/>
                                </a:lnTo>
                                <a:lnTo>
                                  <a:pt x="2035" y="3575"/>
                                </a:lnTo>
                                <a:lnTo>
                                  <a:pt x="2034" y="3568"/>
                                </a:lnTo>
                                <a:lnTo>
                                  <a:pt x="2033" y="3564"/>
                                </a:lnTo>
                                <a:lnTo>
                                  <a:pt x="2030" y="3556"/>
                                </a:lnTo>
                                <a:lnTo>
                                  <a:pt x="2028" y="3553"/>
                                </a:lnTo>
                                <a:lnTo>
                                  <a:pt x="2024" y="3545"/>
                                </a:lnTo>
                                <a:lnTo>
                                  <a:pt x="2026" y="3543"/>
                                </a:lnTo>
                                <a:lnTo>
                                  <a:pt x="2028" y="3541"/>
                                </a:lnTo>
                                <a:lnTo>
                                  <a:pt x="2016" y="3543"/>
                                </a:lnTo>
                                <a:lnTo>
                                  <a:pt x="2007" y="3541"/>
                                </a:lnTo>
                                <a:lnTo>
                                  <a:pt x="2008" y="3539"/>
                                </a:lnTo>
                                <a:lnTo>
                                  <a:pt x="1995" y="3547"/>
                                </a:lnTo>
                                <a:lnTo>
                                  <a:pt x="1997" y="3559"/>
                                </a:lnTo>
                                <a:lnTo>
                                  <a:pt x="1995" y="3561"/>
                                </a:lnTo>
                                <a:lnTo>
                                  <a:pt x="2006" y="3563"/>
                                </a:lnTo>
                                <a:lnTo>
                                  <a:pt x="2015" y="3564"/>
                                </a:lnTo>
                                <a:lnTo>
                                  <a:pt x="2023" y="3569"/>
                                </a:lnTo>
                                <a:lnTo>
                                  <a:pt x="2023" y="3575"/>
                                </a:lnTo>
                                <a:lnTo>
                                  <a:pt x="2017" y="3574"/>
                                </a:lnTo>
                                <a:lnTo>
                                  <a:pt x="2029" y="3584"/>
                                </a:lnTo>
                                <a:lnTo>
                                  <a:pt x="2033" y="3588"/>
                                </a:lnTo>
                                <a:lnTo>
                                  <a:pt x="2035" y="3580"/>
                                </a:lnTo>
                                <a:lnTo>
                                  <a:pt x="2036" y="3582"/>
                                </a:lnTo>
                                <a:moveTo>
                                  <a:pt x="2052" y="3827"/>
                                </a:moveTo>
                                <a:lnTo>
                                  <a:pt x="2042" y="3827"/>
                                </a:lnTo>
                                <a:lnTo>
                                  <a:pt x="2040" y="3833"/>
                                </a:lnTo>
                                <a:lnTo>
                                  <a:pt x="2038" y="3843"/>
                                </a:lnTo>
                                <a:lnTo>
                                  <a:pt x="2039" y="3851"/>
                                </a:lnTo>
                                <a:lnTo>
                                  <a:pt x="2042" y="3854"/>
                                </a:lnTo>
                                <a:lnTo>
                                  <a:pt x="2044" y="3859"/>
                                </a:lnTo>
                                <a:lnTo>
                                  <a:pt x="2050" y="3850"/>
                                </a:lnTo>
                                <a:lnTo>
                                  <a:pt x="2051" y="3846"/>
                                </a:lnTo>
                                <a:lnTo>
                                  <a:pt x="2052" y="3841"/>
                                </a:lnTo>
                                <a:lnTo>
                                  <a:pt x="2052" y="3827"/>
                                </a:lnTo>
                                <a:moveTo>
                                  <a:pt x="2123" y="3837"/>
                                </a:moveTo>
                                <a:lnTo>
                                  <a:pt x="2121" y="3831"/>
                                </a:lnTo>
                                <a:lnTo>
                                  <a:pt x="2116" y="3825"/>
                                </a:lnTo>
                                <a:lnTo>
                                  <a:pt x="2106" y="3825"/>
                                </a:lnTo>
                                <a:lnTo>
                                  <a:pt x="2109" y="3826"/>
                                </a:lnTo>
                                <a:lnTo>
                                  <a:pt x="2105" y="3828"/>
                                </a:lnTo>
                                <a:lnTo>
                                  <a:pt x="2101" y="3834"/>
                                </a:lnTo>
                                <a:lnTo>
                                  <a:pt x="2096" y="3835"/>
                                </a:lnTo>
                                <a:lnTo>
                                  <a:pt x="2094" y="3840"/>
                                </a:lnTo>
                                <a:lnTo>
                                  <a:pt x="2105" y="3848"/>
                                </a:lnTo>
                                <a:lnTo>
                                  <a:pt x="2114" y="3850"/>
                                </a:lnTo>
                                <a:lnTo>
                                  <a:pt x="2122" y="3860"/>
                                </a:lnTo>
                                <a:lnTo>
                                  <a:pt x="2122" y="3839"/>
                                </a:lnTo>
                                <a:lnTo>
                                  <a:pt x="2123" y="3837"/>
                                </a:lnTo>
                                <a:moveTo>
                                  <a:pt x="2703" y="4198"/>
                                </a:moveTo>
                                <a:lnTo>
                                  <a:pt x="2701" y="4191"/>
                                </a:lnTo>
                                <a:lnTo>
                                  <a:pt x="2701" y="4185"/>
                                </a:lnTo>
                                <a:lnTo>
                                  <a:pt x="2700" y="4184"/>
                                </a:lnTo>
                                <a:lnTo>
                                  <a:pt x="2695" y="4178"/>
                                </a:lnTo>
                                <a:lnTo>
                                  <a:pt x="2691" y="4184"/>
                                </a:lnTo>
                                <a:lnTo>
                                  <a:pt x="2689" y="4183"/>
                                </a:lnTo>
                                <a:lnTo>
                                  <a:pt x="2689" y="4189"/>
                                </a:lnTo>
                                <a:lnTo>
                                  <a:pt x="2693" y="4199"/>
                                </a:lnTo>
                                <a:lnTo>
                                  <a:pt x="2691" y="4200"/>
                                </a:lnTo>
                                <a:lnTo>
                                  <a:pt x="2697" y="4204"/>
                                </a:lnTo>
                                <a:lnTo>
                                  <a:pt x="2701" y="4207"/>
                                </a:lnTo>
                                <a:lnTo>
                                  <a:pt x="2703" y="4201"/>
                                </a:lnTo>
                                <a:lnTo>
                                  <a:pt x="2703" y="4198"/>
                                </a:lnTo>
                                <a:moveTo>
                                  <a:pt x="2736" y="4706"/>
                                </a:moveTo>
                                <a:lnTo>
                                  <a:pt x="2730" y="4706"/>
                                </a:lnTo>
                                <a:lnTo>
                                  <a:pt x="2729" y="4709"/>
                                </a:lnTo>
                                <a:lnTo>
                                  <a:pt x="2732" y="4712"/>
                                </a:lnTo>
                                <a:lnTo>
                                  <a:pt x="2736" y="4706"/>
                                </a:lnTo>
                                <a:moveTo>
                                  <a:pt x="2786" y="4693"/>
                                </a:moveTo>
                                <a:lnTo>
                                  <a:pt x="2780" y="4694"/>
                                </a:lnTo>
                                <a:lnTo>
                                  <a:pt x="2780" y="4700"/>
                                </a:lnTo>
                                <a:lnTo>
                                  <a:pt x="2784" y="4701"/>
                                </a:lnTo>
                                <a:lnTo>
                                  <a:pt x="2786" y="4693"/>
                                </a:lnTo>
                                <a:moveTo>
                                  <a:pt x="2876" y="4681"/>
                                </a:moveTo>
                                <a:lnTo>
                                  <a:pt x="2874" y="4675"/>
                                </a:lnTo>
                                <a:lnTo>
                                  <a:pt x="2872" y="4670"/>
                                </a:lnTo>
                                <a:lnTo>
                                  <a:pt x="2872" y="4663"/>
                                </a:lnTo>
                                <a:lnTo>
                                  <a:pt x="2867" y="4661"/>
                                </a:lnTo>
                                <a:lnTo>
                                  <a:pt x="2867" y="4669"/>
                                </a:lnTo>
                                <a:lnTo>
                                  <a:pt x="2865" y="4674"/>
                                </a:lnTo>
                                <a:lnTo>
                                  <a:pt x="2865" y="4680"/>
                                </a:lnTo>
                                <a:lnTo>
                                  <a:pt x="2860" y="4689"/>
                                </a:lnTo>
                                <a:lnTo>
                                  <a:pt x="2869" y="4689"/>
                                </a:lnTo>
                                <a:lnTo>
                                  <a:pt x="2875" y="4688"/>
                                </a:lnTo>
                                <a:lnTo>
                                  <a:pt x="2875" y="4681"/>
                                </a:lnTo>
                                <a:lnTo>
                                  <a:pt x="2876" y="4681"/>
                                </a:lnTo>
                                <a:moveTo>
                                  <a:pt x="2953" y="4546"/>
                                </a:moveTo>
                                <a:lnTo>
                                  <a:pt x="2953" y="4545"/>
                                </a:lnTo>
                                <a:lnTo>
                                  <a:pt x="2952" y="4539"/>
                                </a:lnTo>
                                <a:lnTo>
                                  <a:pt x="2947" y="4539"/>
                                </a:lnTo>
                                <a:lnTo>
                                  <a:pt x="2939" y="4541"/>
                                </a:lnTo>
                                <a:lnTo>
                                  <a:pt x="2939" y="4547"/>
                                </a:lnTo>
                                <a:lnTo>
                                  <a:pt x="2942" y="4545"/>
                                </a:lnTo>
                                <a:lnTo>
                                  <a:pt x="2936" y="4553"/>
                                </a:lnTo>
                                <a:lnTo>
                                  <a:pt x="2935" y="4554"/>
                                </a:lnTo>
                                <a:lnTo>
                                  <a:pt x="2928" y="4558"/>
                                </a:lnTo>
                                <a:lnTo>
                                  <a:pt x="2920" y="4559"/>
                                </a:lnTo>
                                <a:lnTo>
                                  <a:pt x="2922" y="4569"/>
                                </a:lnTo>
                                <a:lnTo>
                                  <a:pt x="2929" y="4573"/>
                                </a:lnTo>
                                <a:lnTo>
                                  <a:pt x="2934" y="4578"/>
                                </a:lnTo>
                                <a:lnTo>
                                  <a:pt x="2940" y="4567"/>
                                </a:lnTo>
                                <a:lnTo>
                                  <a:pt x="2938" y="4566"/>
                                </a:lnTo>
                                <a:lnTo>
                                  <a:pt x="2941" y="4562"/>
                                </a:lnTo>
                                <a:lnTo>
                                  <a:pt x="2944" y="4558"/>
                                </a:lnTo>
                                <a:lnTo>
                                  <a:pt x="2947" y="4553"/>
                                </a:lnTo>
                                <a:lnTo>
                                  <a:pt x="2953" y="4546"/>
                                </a:lnTo>
                                <a:moveTo>
                                  <a:pt x="3014" y="4541"/>
                                </a:moveTo>
                                <a:lnTo>
                                  <a:pt x="3008" y="4535"/>
                                </a:lnTo>
                                <a:lnTo>
                                  <a:pt x="3000" y="4535"/>
                                </a:lnTo>
                                <a:lnTo>
                                  <a:pt x="2995" y="4532"/>
                                </a:lnTo>
                                <a:lnTo>
                                  <a:pt x="2987" y="4549"/>
                                </a:lnTo>
                                <a:lnTo>
                                  <a:pt x="2987" y="4551"/>
                                </a:lnTo>
                                <a:lnTo>
                                  <a:pt x="2983" y="4557"/>
                                </a:lnTo>
                                <a:lnTo>
                                  <a:pt x="2981" y="4550"/>
                                </a:lnTo>
                                <a:lnTo>
                                  <a:pt x="2977" y="4564"/>
                                </a:lnTo>
                                <a:lnTo>
                                  <a:pt x="2972" y="4577"/>
                                </a:lnTo>
                                <a:lnTo>
                                  <a:pt x="2972" y="4578"/>
                                </a:lnTo>
                                <a:lnTo>
                                  <a:pt x="2986" y="4575"/>
                                </a:lnTo>
                                <a:lnTo>
                                  <a:pt x="2987" y="4583"/>
                                </a:lnTo>
                                <a:lnTo>
                                  <a:pt x="2990" y="4575"/>
                                </a:lnTo>
                                <a:lnTo>
                                  <a:pt x="2992" y="4569"/>
                                </a:lnTo>
                                <a:lnTo>
                                  <a:pt x="2995" y="4562"/>
                                </a:lnTo>
                                <a:lnTo>
                                  <a:pt x="3001" y="4557"/>
                                </a:lnTo>
                                <a:lnTo>
                                  <a:pt x="3003" y="4555"/>
                                </a:lnTo>
                                <a:lnTo>
                                  <a:pt x="3004" y="4556"/>
                                </a:lnTo>
                                <a:lnTo>
                                  <a:pt x="3005" y="4555"/>
                                </a:lnTo>
                                <a:lnTo>
                                  <a:pt x="3011" y="4548"/>
                                </a:lnTo>
                                <a:lnTo>
                                  <a:pt x="3014" y="4541"/>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7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96820" y="947779"/>
                            <a:ext cx="412" cy="132"/>
                          </a:xfrm>
                          <a:prstGeom prst="rect">
                            <a:avLst/>
                          </a:prstGeom>
                          <a:noFill/>
                          <a:extLst>
                            <a:ext uri="{909E8E84-426E-40DD-AFC4-6F175D3DCCD1}">
                              <a14:hiddenFill xmlns:a14="http://schemas.microsoft.com/office/drawing/2010/main">
                                <a:solidFill>
                                  <a:srgbClr val="FFFFFF"/>
                                </a:solidFill>
                              </a14:hiddenFill>
                            </a:ext>
                          </a:extLst>
                        </pic:spPr>
                      </pic:pic>
                      <wps:wsp>
                        <wps:cNvPr id="213" name="AutoShape 711"/>
                        <wps:cNvSpPr>
                          <a:spLocks/>
                        </wps:cNvSpPr>
                        <wps:spPr bwMode="auto">
                          <a:xfrm>
                            <a:off x="5197513" y="947675"/>
                            <a:ext cx="653" cy="364"/>
                          </a:xfrm>
                          <a:custGeom>
                            <a:avLst/>
                            <a:gdLst>
                              <a:gd name="T0" fmla="+- 0 13100 13100"/>
                              <a:gd name="T1" fmla="*/ T0 w 653"/>
                              <a:gd name="T2" fmla="+- 0 -1835 -1868"/>
                              <a:gd name="T3" fmla="*/ -1835 h 364"/>
                              <a:gd name="T4" fmla="+- 0 13109 13100"/>
                              <a:gd name="T5" fmla="*/ T4 w 653"/>
                              <a:gd name="T6" fmla="+- 0 -1825 -1868"/>
                              <a:gd name="T7" fmla="*/ -1825 h 364"/>
                              <a:gd name="T8" fmla="+- 0 13152 13100"/>
                              <a:gd name="T9" fmla="*/ T8 w 653"/>
                              <a:gd name="T10" fmla="+- 0 -1830 -1868"/>
                              <a:gd name="T11" fmla="*/ -1830 h 364"/>
                              <a:gd name="T12" fmla="+- 0 13136 13100"/>
                              <a:gd name="T13" fmla="*/ T12 w 653"/>
                              <a:gd name="T14" fmla="+- 0 -1823 -1868"/>
                              <a:gd name="T15" fmla="*/ -1823 h 364"/>
                              <a:gd name="T16" fmla="+- 0 13152 13100"/>
                              <a:gd name="T17" fmla="*/ T16 w 653"/>
                              <a:gd name="T18" fmla="+- 0 -1812 -1868"/>
                              <a:gd name="T19" fmla="*/ -1812 h 364"/>
                              <a:gd name="T20" fmla="+- 0 13205 13100"/>
                              <a:gd name="T21" fmla="*/ T20 w 653"/>
                              <a:gd name="T22" fmla="+- 0 -1858 -1868"/>
                              <a:gd name="T23" fmla="*/ -1858 h 364"/>
                              <a:gd name="T24" fmla="+- 0 13186 13100"/>
                              <a:gd name="T25" fmla="*/ T24 w 653"/>
                              <a:gd name="T26" fmla="+- 0 -1861 -1868"/>
                              <a:gd name="T27" fmla="*/ -1861 h 364"/>
                              <a:gd name="T28" fmla="+- 0 13201 13100"/>
                              <a:gd name="T29" fmla="*/ T28 w 653"/>
                              <a:gd name="T30" fmla="+- 0 -1842 -1868"/>
                              <a:gd name="T31" fmla="*/ -1842 h 364"/>
                              <a:gd name="T32" fmla="+- 0 13211 13100"/>
                              <a:gd name="T33" fmla="*/ T32 w 653"/>
                              <a:gd name="T34" fmla="+- 0 -1863 -1868"/>
                              <a:gd name="T35" fmla="*/ -1863 h 364"/>
                              <a:gd name="T36" fmla="+- 0 13618 13100"/>
                              <a:gd name="T37" fmla="*/ T36 w 653"/>
                              <a:gd name="T38" fmla="+- 0 -1702 -1868"/>
                              <a:gd name="T39" fmla="*/ -1702 h 364"/>
                              <a:gd name="T40" fmla="+- 0 13597 13100"/>
                              <a:gd name="T41" fmla="*/ T40 w 653"/>
                              <a:gd name="T42" fmla="+- 0 -1671 -1868"/>
                              <a:gd name="T43" fmla="*/ -1671 h 364"/>
                              <a:gd name="T44" fmla="+- 0 13596 13100"/>
                              <a:gd name="T45" fmla="*/ T44 w 653"/>
                              <a:gd name="T46" fmla="+- 0 -1653 -1868"/>
                              <a:gd name="T47" fmla="*/ -1653 h 364"/>
                              <a:gd name="T48" fmla="+- 0 13608 13100"/>
                              <a:gd name="T49" fmla="*/ T48 w 653"/>
                              <a:gd name="T50" fmla="+- 0 -1630 -1868"/>
                              <a:gd name="T51" fmla="*/ -1630 h 364"/>
                              <a:gd name="T52" fmla="+- 0 13618 13100"/>
                              <a:gd name="T53" fmla="*/ T52 w 653"/>
                              <a:gd name="T54" fmla="+- 0 -1661 -1868"/>
                              <a:gd name="T55" fmla="*/ -1661 h 364"/>
                              <a:gd name="T56" fmla="+- 0 13628 13100"/>
                              <a:gd name="T57" fmla="*/ T56 w 653"/>
                              <a:gd name="T58" fmla="+- 0 -1675 -1868"/>
                              <a:gd name="T59" fmla="*/ -1675 h 364"/>
                              <a:gd name="T60" fmla="+- 0 13647 13100"/>
                              <a:gd name="T61" fmla="*/ T60 w 653"/>
                              <a:gd name="T62" fmla="+- 0 -1682 -1868"/>
                              <a:gd name="T63" fmla="*/ -1682 h 364"/>
                              <a:gd name="T64" fmla="+- 0 13654 13100"/>
                              <a:gd name="T65" fmla="*/ T64 w 653"/>
                              <a:gd name="T66" fmla="+- 0 -1571 -1868"/>
                              <a:gd name="T67" fmla="*/ -1571 h 364"/>
                              <a:gd name="T68" fmla="+- 0 13654 13100"/>
                              <a:gd name="T69" fmla="*/ T68 w 653"/>
                              <a:gd name="T70" fmla="+- 0 -1547 -1868"/>
                              <a:gd name="T71" fmla="*/ -1547 h 364"/>
                              <a:gd name="T72" fmla="+- 0 13664 13100"/>
                              <a:gd name="T73" fmla="*/ T72 w 653"/>
                              <a:gd name="T74" fmla="+- 0 -1554 -1868"/>
                              <a:gd name="T75" fmla="*/ -1554 h 364"/>
                              <a:gd name="T76" fmla="+- 0 13663 13100"/>
                              <a:gd name="T77" fmla="*/ T76 w 653"/>
                              <a:gd name="T78" fmla="+- 0 -1854 -1868"/>
                              <a:gd name="T79" fmla="*/ -1854 h 364"/>
                              <a:gd name="T80" fmla="+- 0 13654 13100"/>
                              <a:gd name="T81" fmla="*/ T80 w 653"/>
                              <a:gd name="T82" fmla="+- 0 -1854 -1868"/>
                              <a:gd name="T83" fmla="*/ -1854 h 364"/>
                              <a:gd name="T84" fmla="+- 0 13669 13100"/>
                              <a:gd name="T85" fmla="*/ T84 w 653"/>
                              <a:gd name="T86" fmla="+- 0 -1849 -1868"/>
                              <a:gd name="T87" fmla="*/ -1849 h 364"/>
                              <a:gd name="T88" fmla="+- 0 13642 13100"/>
                              <a:gd name="T89" fmla="*/ T88 w 653"/>
                              <a:gd name="T90" fmla="+- 0 -1844 -1868"/>
                              <a:gd name="T91" fmla="*/ -1844 h 364"/>
                              <a:gd name="T92" fmla="+- 0 13626 13100"/>
                              <a:gd name="T93" fmla="*/ T92 w 653"/>
                              <a:gd name="T94" fmla="+- 0 -1832 -1868"/>
                              <a:gd name="T95" fmla="*/ -1832 h 364"/>
                              <a:gd name="T96" fmla="+- 0 13657 13100"/>
                              <a:gd name="T97" fmla="*/ T96 w 653"/>
                              <a:gd name="T98" fmla="+- 0 -1829 -1868"/>
                              <a:gd name="T99" fmla="*/ -1829 h 364"/>
                              <a:gd name="T100" fmla="+- 0 13676 13100"/>
                              <a:gd name="T101" fmla="*/ T100 w 653"/>
                              <a:gd name="T102" fmla="+- 0 -1834 -1868"/>
                              <a:gd name="T103" fmla="*/ -1834 h 364"/>
                              <a:gd name="T104" fmla="+- 0 13681 13100"/>
                              <a:gd name="T105" fmla="*/ T104 w 653"/>
                              <a:gd name="T106" fmla="+- 0 -1813 -1868"/>
                              <a:gd name="T107" fmla="*/ -1813 h 364"/>
                              <a:gd name="T108" fmla="+- 0 13693 13100"/>
                              <a:gd name="T109" fmla="*/ T108 w 653"/>
                              <a:gd name="T110" fmla="+- 0 -1806 -1868"/>
                              <a:gd name="T111" fmla="*/ -1806 h 364"/>
                              <a:gd name="T112" fmla="+- 0 13676 13100"/>
                              <a:gd name="T113" fmla="*/ T112 w 653"/>
                              <a:gd name="T114" fmla="+- 0 -1547 -1868"/>
                              <a:gd name="T115" fmla="*/ -1547 h 364"/>
                              <a:gd name="T116" fmla="+- 0 13679 13100"/>
                              <a:gd name="T117" fmla="*/ T116 w 653"/>
                              <a:gd name="T118" fmla="+- 0 -1531 -1868"/>
                              <a:gd name="T119" fmla="*/ -1531 h 364"/>
                              <a:gd name="T120" fmla="+- 0 13695 13100"/>
                              <a:gd name="T121" fmla="*/ T120 w 653"/>
                              <a:gd name="T122" fmla="+- 0 -1537 -1868"/>
                              <a:gd name="T123" fmla="*/ -1537 h 364"/>
                              <a:gd name="T124" fmla="+- 0 13692 13100"/>
                              <a:gd name="T125" fmla="*/ T124 w 653"/>
                              <a:gd name="T126" fmla="+- 0 -1760 -1868"/>
                              <a:gd name="T127" fmla="*/ -1760 h 364"/>
                              <a:gd name="T128" fmla="+- 0 13667 13100"/>
                              <a:gd name="T129" fmla="*/ T128 w 653"/>
                              <a:gd name="T130" fmla="+- 0 -1789 -1868"/>
                              <a:gd name="T131" fmla="*/ -1789 h 364"/>
                              <a:gd name="T132" fmla="+- 0 13638 13100"/>
                              <a:gd name="T133" fmla="*/ T132 w 653"/>
                              <a:gd name="T134" fmla="+- 0 -1806 -1868"/>
                              <a:gd name="T135" fmla="*/ -1806 h 364"/>
                              <a:gd name="T136" fmla="+- 0 13618 13100"/>
                              <a:gd name="T137" fmla="*/ T136 w 653"/>
                              <a:gd name="T138" fmla="+- 0 -1805 -1868"/>
                              <a:gd name="T139" fmla="*/ -1805 h 364"/>
                              <a:gd name="T140" fmla="+- 0 13649 13100"/>
                              <a:gd name="T141" fmla="*/ T140 w 653"/>
                              <a:gd name="T142" fmla="+- 0 -1777 -1868"/>
                              <a:gd name="T143" fmla="*/ -1777 h 364"/>
                              <a:gd name="T144" fmla="+- 0 13659 13100"/>
                              <a:gd name="T145" fmla="*/ T144 w 653"/>
                              <a:gd name="T146" fmla="+- 0 -1764 -1868"/>
                              <a:gd name="T147" fmla="*/ -1764 h 364"/>
                              <a:gd name="T148" fmla="+- 0 13657 13100"/>
                              <a:gd name="T149" fmla="*/ T148 w 653"/>
                              <a:gd name="T150" fmla="+- 0 -1742 -1868"/>
                              <a:gd name="T151" fmla="*/ -1742 h 364"/>
                              <a:gd name="T152" fmla="+- 0 13676 13100"/>
                              <a:gd name="T153" fmla="*/ T152 w 653"/>
                              <a:gd name="T154" fmla="+- 0 -1760 -1868"/>
                              <a:gd name="T155" fmla="*/ -1760 h 364"/>
                              <a:gd name="T156" fmla="+- 0 13688 13100"/>
                              <a:gd name="T157" fmla="*/ T156 w 653"/>
                              <a:gd name="T158" fmla="+- 0 -1747 -1868"/>
                              <a:gd name="T159" fmla="*/ -1747 h 364"/>
                              <a:gd name="T160" fmla="+- 0 13744 13100"/>
                              <a:gd name="T161" fmla="*/ T160 w 653"/>
                              <a:gd name="T162" fmla="+- 0 -1520 -1868"/>
                              <a:gd name="T163" fmla="*/ -1520 h 364"/>
                              <a:gd name="T164" fmla="+- 0 13744 13100"/>
                              <a:gd name="T165" fmla="*/ T164 w 653"/>
                              <a:gd name="T166" fmla="+- 0 -1504 -1868"/>
                              <a:gd name="T167" fmla="*/ -1504 h 364"/>
                              <a:gd name="T168" fmla="+- 0 13753 13100"/>
                              <a:gd name="T169" fmla="*/ T168 w 653"/>
                              <a:gd name="T170" fmla="+- 0 -1518 -1868"/>
                              <a:gd name="T171" fmla="*/ -151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3" h="364">
                                <a:moveTo>
                                  <a:pt x="16" y="34"/>
                                </a:moveTo>
                                <a:lnTo>
                                  <a:pt x="9" y="31"/>
                                </a:lnTo>
                                <a:lnTo>
                                  <a:pt x="0" y="33"/>
                                </a:lnTo>
                                <a:lnTo>
                                  <a:pt x="0" y="38"/>
                                </a:lnTo>
                                <a:lnTo>
                                  <a:pt x="4" y="43"/>
                                </a:lnTo>
                                <a:lnTo>
                                  <a:pt x="9" y="43"/>
                                </a:lnTo>
                                <a:lnTo>
                                  <a:pt x="16" y="34"/>
                                </a:lnTo>
                                <a:moveTo>
                                  <a:pt x="55" y="43"/>
                                </a:moveTo>
                                <a:lnTo>
                                  <a:pt x="52" y="38"/>
                                </a:lnTo>
                                <a:lnTo>
                                  <a:pt x="47" y="41"/>
                                </a:lnTo>
                                <a:lnTo>
                                  <a:pt x="41" y="43"/>
                                </a:lnTo>
                                <a:lnTo>
                                  <a:pt x="36" y="45"/>
                                </a:lnTo>
                                <a:lnTo>
                                  <a:pt x="41" y="48"/>
                                </a:lnTo>
                                <a:lnTo>
                                  <a:pt x="45" y="58"/>
                                </a:lnTo>
                                <a:lnTo>
                                  <a:pt x="52" y="56"/>
                                </a:lnTo>
                                <a:lnTo>
                                  <a:pt x="55" y="43"/>
                                </a:lnTo>
                                <a:moveTo>
                                  <a:pt x="111" y="5"/>
                                </a:moveTo>
                                <a:lnTo>
                                  <a:pt x="105" y="10"/>
                                </a:lnTo>
                                <a:lnTo>
                                  <a:pt x="103" y="0"/>
                                </a:lnTo>
                                <a:lnTo>
                                  <a:pt x="98" y="0"/>
                                </a:lnTo>
                                <a:lnTo>
                                  <a:pt x="86" y="7"/>
                                </a:lnTo>
                                <a:lnTo>
                                  <a:pt x="76" y="31"/>
                                </a:lnTo>
                                <a:lnTo>
                                  <a:pt x="86" y="27"/>
                                </a:lnTo>
                                <a:lnTo>
                                  <a:pt x="101" y="26"/>
                                </a:lnTo>
                                <a:lnTo>
                                  <a:pt x="106" y="15"/>
                                </a:lnTo>
                                <a:lnTo>
                                  <a:pt x="109" y="10"/>
                                </a:lnTo>
                                <a:lnTo>
                                  <a:pt x="111" y="5"/>
                                </a:lnTo>
                                <a:moveTo>
                                  <a:pt x="547" y="159"/>
                                </a:moveTo>
                                <a:lnTo>
                                  <a:pt x="533" y="164"/>
                                </a:lnTo>
                                <a:lnTo>
                                  <a:pt x="518" y="166"/>
                                </a:lnTo>
                                <a:lnTo>
                                  <a:pt x="494" y="179"/>
                                </a:lnTo>
                                <a:lnTo>
                                  <a:pt x="499" y="185"/>
                                </a:lnTo>
                                <a:lnTo>
                                  <a:pt x="497" y="197"/>
                                </a:lnTo>
                                <a:lnTo>
                                  <a:pt x="496" y="203"/>
                                </a:lnTo>
                                <a:lnTo>
                                  <a:pt x="494" y="210"/>
                                </a:lnTo>
                                <a:lnTo>
                                  <a:pt x="496" y="215"/>
                                </a:lnTo>
                                <a:lnTo>
                                  <a:pt x="496" y="224"/>
                                </a:lnTo>
                                <a:lnTo>
                                  <a:pt x="502" y="234"/>
                                </a:lnTo>
                                <a:lnTo>
                                  <a:pt x="508" y="238"/>
                                </a:lnTo>
                                <a:lnTo>
                                  <a:pt x="520" y="238"/>
                                </a:lnTo>
                                <a:lnTo>
                                  <a:pt x="520" y="212"/>
                                </a:lnTo>
                                <a:lnTo>
                                  <a:pt x="518" y="207"/>
                                </a:lnTo>
                                <a:lnTo>
                                  <a:pt x="518" y="190"/>
                                </a:lnTo>
                                <a:lnTo>
                                  <a:pt x="521" y="188"/>
                                </a:lnTo>
                                <a:lnTo>
                                  <a:pt x="528" y="193"/>
                                </a:lnTo>
                                <a:lnTo>
                                  <a:pt x="543" y="191"/>
                                </a:lnTo>
                                <a:lnTo>
                                  <a:pt x="546" y="188"/>
                                </a:lnTo>
                                <a:lnTo>
                                  <a:pt x="547" y="186"/>
                                </a:lnTo>
                                <a:lnTo>
                                  <a:pt x="547" y="159"/>
                                </a:lnTo>
                                <a:moveTo>
                                  <a:pt x="564" y="309"/>
                                </a:moveTo>
                                <a:lnTo>
                                  <a:pt x="554" y="297"/>
                                </a:lnTo>
                                <a:lnTo>
                                  <a:pt x="538" y="308"/>
                                </a:lnTo>
                                <a:lnTo>
                                  <a:pt x="549" y="321"/>
                                </a:lnTo>
                                <a:lnTo>
                                  <a:pt x="554" y="321"/>
                                </a:lnTo>
                                <a:lnTo>
                                  <a:pt x="561" y="335"/>
                                </a:lnTo>
                                <a:lnTo>
                                  <a:pt x="562" y="325"/>
                                </a:lnTo>
                                <a:lnTo>
                                  <a:pt x="564" y="314"/>
                                </a:lnTo>
                                <a:lnTo>
                                  <a:pt x="564" y="309"/>
                                </a:lnTo>
                                <a:moveTo>
                                  <a:pt x="569" y="19"/>
                                </a:moveTo>
                                <a:lnTo>
                                  <a:pt x="563" y="14"/>
                                </a:lnTo>
                                <a:lnTo>
                                  <a:pt x="561" y="12"/>
                                </a:lnTo>
                                <a:lnTo>
                                  <a:pt x="555" y="9"/>
                                </a:lnTo>
                                <a:lnTo>
                                  <a:pt x="554" y="14"/>
                                </a:lnTo>
                                <a:lnTo>
                                  <a:pt x="552" y="19"/>
                                </a:lnTo>
                                <a:lnTo>
                                  <a:pt x="569" y="19"/>
                                </a:lnTo>
                                <a:moveTo>
                                  <a:pt x="576" y="34"/>
                                </a:moveTo>
                                <a:lnTo>
                                  <a:pt x="576" y="24"/>
                                </a:lnTo>
                                <a:lnTo>
                                  <a:pt x="542" y="24"/>
                                </a:lnTo>
                                <a:lnTo>
                                  <a:pt x="533" y="24"/>
                                </a:lnTo>
                                <a:lnTo>
                                  <a:pt x="526" y="29"/>
                                </a:lnTo>
                                <a:lnTo>
                                  <a:pt x="526" y="36"/>
                                </a:lnTo>
                                <a:lnTo>
                                  <a:pt x="537" y="36"/>
                                </a:lnTo>
                                <a:lnTo>
                                  <a:pt x="552" y="34"/>
                                </a:lnTo>
                                <a:lnTo>
                                  <a:pt x="557" y="39"/>
                                </a:lnTo>
                                <a:lnTo>
                                  <a:pt x="569" y="39"/>
                                </a:lnTo>
                                <a:lnTo>
                                  <a:pt x="576" y="38"/>
                                </a:lnTo>
                                <a:lnTo>
                                  <a:pt x="576" y="34"/>
                                </a:lnTo>
                                <a:moveTo>
                                  <a:pt x="593" y="62"/>
                                </a:moveTo>
                                <a:lnTo>
                                  <a:pt x="586" y="51"/>
                                </a:lnTo>
                                <a:lnTo>
                                  <a:pt x="581" y="55"/>
                                </a:lnTo>
                                <a:lnTo>
                                  <a:pt x="578" y="63"/>
                                </a:lnTo>
                                <a:lnTo>
                                  <a:pt x="583" y="68"/>
                                </a:lnTo>
                                <a:lnTo>
                                  <a:pt x="593" y="62"/>
                                </a:lnTo>
                                <a:moveTo>
                                  <a:pt x="595" y="331"/>
                                </a:moveTo>
                                <a:lnTo>
                                  <a:pt x="591" y="321"/>
                                </a:lnTo>
                                <a:lnTo>
                                  <a:pt x="576" y="321"/>
                                </a:lnTo>
                                <a:lnTo>
                                  <a:pt x="573" y="331"/>
                                </a:lnTo>
                                <a:lnTo>
                                  <a:pt x="574" y="335"/>
                                </a:lnTo>
                                <a:lnTo>
                                  <a:pt x="579" y="337"/>
                                </a:lnTo>
                                <a:lnTo>
                                  <a:pt x="584" y="338"/>
                                </a:lnTo>
                                <a:lnTo>
                                  <a:pt x="593" y="331"/>
                                </a:lnTo>
                                <a:lnTo>
                                  <a:pt x="595" y="331"/>
                                </a:lnTo>
                                <a:moveTo>
                                  <a:pt x="595" y="113"/>
                                </a:moveTo>
                                <a:lnTo>
                                  <a:pt x="592" y="108"/>
                                </a:lnTo>
                                <a:lnTo>
                                  <a:pt x="584" y="94"/>
                                </a:lnTo>
                                <a:lnTo>
                                  <a:pt x="571" y="87"/>
                                </a:lnTo>
                                <a:lnTo>
                                  <a:pt x="567" y="79"/>
                                </a:lnTo>
                                <a:lnTo>
                                  <a:pt x="559" y="67"/>
                                </a:lnTo>
                                <a:lnTo>
                                  <a:pt x="549" y="67"/>
                                </a:lnTo>
                                <a:lnTo>
                                  <a:pt x="538" y="62"/>
                                </a:lnTo>
                                <a:lnTo>
                                  <a:pt x="531" y="61"/>
                                </a:lnTo>
                                <a:lnTo>
                                  <a:pt x="523" y="61"/>
                                </a:lnTo>
                                <a:lnTo>
                                  <a:pt x="518" y="63"/>
                                </a:lnTo>
                                <a:lnTo>
                                  <a:pt x="520" y="70"/>
                                </a:lnTo>
                                <a:lnTo>
                                  <a:pt x="528" y="84"/>
                                </a:lnTo>
                                <a:lnTo>
                                  <a:pt x="549" y="91"/>
                                </a:lnTo>
                                <a:lnTo>
                                  <a:pt x="550" y="87"/>
                                </a:lnTo>
                                <a:lnTo>
                                  <a:pt x="557" y="97"/>
                                </a:lnTo>
                                <a:lnTo>
                                  <a:pt x="559" y="104"/>
                                </a:lnTo>
                                <a:lnTo>
                                  <a:pt x="555" y="111"/>
                                </a:lnTo>
                                <a:lnTo>
                                  <a:pt x="540" y="126"/>
                                </a:lnTo>
                                <a:lnTo>
                                  <a:pt x="557" y="126"/>
                                </a:lnTo>
                                <a:lnTo>
                                  <a:pt x="566" y="120"/>
                                </a:lnTo>
                                <a:lnTo>
                                  <a:pt x="573" y="115"/>
                                </a:lnTo>
                                <a:lnTo>
                                  <a:pt x="576" y="108"/>
                                </a:lnTo>
                                <a:lnTo>
                                  <a:pt x="579" y="115"/>
                                </a:lnTo>
                                <a:lnTo>
                                  <a:pt x="583" y="121"/>
                                </a:lnTo>
                                <a:lnTo>
                                  <a:pt x="588" y="121"/>
                                </a:lnTo>
                                <a:lnTo>
                                  <a:pt x="595" y="113"/>
                                </a:lnTo>
                                <a:moveTo>
                                  <a:pt x="653" y="350"/>
                                </a:moveTo>
                                <a:lnTo>
                                  <a:pt x="644" y="348"/>
                                </a:lnTo>
                                <a:lnTo>
                                  <a:pt x="637" y="348"/>
                                </a:lnTo>
                                <a:lnTo>
                                  <a:pt x="637" y="359"/>
                                </a:lnTo>
                                <a:lnTo>
                                  <a:pt x="644" y="364"/>
                                </a:lnTo>
                                <a:lnTo>
                                  <a:pt x="649" y="360"/>
                                </a:lnTo>
                                <a:lnTo>
                                  <a:pt x="653" y="355"/>
                                </a:lnTo>
                                <a:lnTo>
                                  <a:pt x="653" y="350"/>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7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98886" y="947112"/>
                            <a:ext cx="250" cy="121"/>
                          </a:xfrm>
                          <a:prstGeom prst="rect">
                            <a:avLst/>
                          </a:prstGeom>
                          <a:noFill/>
                          <a:extLst>
                            <a:ext uri="{909E8E84-426E-40DD-AFC4-6F175D3DCCD1}">
                              <a14:hiddenFill xmlns:a14="http://schemas.microsoft.com/office/drawing/2010/main">
                                <a:solidFill>
                                  <a:srgbClr val="FFFFFF"/>
                                </a:solidFill>
                              </a14:hiddenFill>
                            </a:ext>
                          </a:extLst>
                        </pic:spPr>
                      </pic:pic>
                      <wps:wsp>
                        <wps:cNvPr id="215" name="AutoShape 709"/>
                        <wps:cNvSpPr>
                          <a:spLocks/>
                        </wps:cNvSpPr>
                        <wps:spPr bwMode="auto">
                          <a:xfrm>
                            <a:off x="5199683" y="947471"/>
                            <a:ext cx="132" cy="84"/>
                          </a:xfrm>
                          <a:custGeom>
                            <a:avLst/>
                            <a:gdLst>
                              <a:gd name="T0" fmla="+- 0 15295 15271"/>
                              <a:gd name="T1" fmla="*/ T0 w 132"/>
                              <a:gd name="T2" fmla="+- 0 -2003 -2071"/>
                              <a:gd name="T3" fmla="*/ -2003 h 84"/>
                              <a:gd name="T4" fmla="+- 0 15286 15271"/>
                              <a:gd name="T5" fmla="*/ T4 w 132"/>
                              <a:gd name="T6" fmla="+- 0 -2013 -2071"/>
                              <a:gd name="T7" fmla="*/ -2013 h 84"/>
                              <a:gd name="T8" fmla="+- 0 15279 15271"/>
                              <a:gd name="T9" fmla="*/ T8 w 132"/>
                              <a:gd name="T10" fmla="+- 0 -2013 -2071"/>
                              <a:gd name="T11" fmla="*/ -2013 h 84"/>
                              <a:gd name="T12" fmla="+- 0 15271 15271"/>
                              <a:gd name="T13" fmla="*/ T12 w 132"/>
                              <a:gd name="T14" fmla="+- 0 -2008 -2071"/>
                              <a:gd name="T15" fmla="*/ -2008 h 84"/>
                              <a:gd name="T16" fmla="+- 0 15273 15271"/>
                              <a:gd name="T17" fmla="*/ T16 w 132"/>
                              <a:gd name="T18" fmla="+- 0 -1998 -2071"/>
                              <a:gd name="T19" fmla="*/ -1998 h 84"/>
                              <a:gd name="T20" fmla="+- 0 15273 15271"/>
                              <a:gd name="T21" fmla="*/ T20 w 132"/>
                              <a:gd name="T22" fmla="+- 0 -1993 -2071"/>
                              <a:gd name="T23" fmla="*/ -1993 h 84"/>
                              <a:gd name="T24" fmla="+- 0 15281 15271"/>
                              <a:gd name="T25" fmla="*/ T24 w 132"/>
                              <a:gd name="T26" fmla="+- 0 -1987 -2071"/>
                              <a:gd name="T27" fmla="*/ -1987 h 84"/>
                              <a:gd name="T28" fmla="+- 0 15286 15271"/>
                              <a:gd name="T29" fmla="*/ T28 w 132"/>
                              <a:gd name="T30" fmla="+- 0 -1987 -2071"/>
                              <a:gd name="T31" fmla="*/ -1987 h 84"/>
                              <a:gd name="T32" fmla="+- 0 15293 15271"/>
                              <a:gd name="T33" fmla="*/ T32 w 132"/>
                              <a:gd name="T34" fmla="+- 0 -1996 -2071"/>
                              <a:gd name="T35" fmla="*/ -1996 h 84"/>
                              <a:gd name="T36" fmla="+- 0 15295 15271"/>
                              <a:gd name="T37" fmla="*/ T36 w 132"/>
                              <a:gd name="T38" fmla="+- 0 -2003 -2071"/>
                              <a:gd name="T39" fmla="*/ -2003 h 84"/>
                              <a:gd name="T40" fmla="+- 0 15327 15271"/>
                              <a:gd name="T41" fmla="*/ T40 w 132"/>
                              <a:gd name="T42" fmla="+- 0 -2042 -2071"/>
                              <a:gd name="T43" fmla="*/ -2042 h 84"/>
                              <a:gd name="T44" fmla="+- 0 15322 15271"/>
                              <a:gd name="T45" fmla="*/ T44 w 132"/>
                              <a:gd name="T46" fmla="+- 0 -2045 -2071"/>
                              <a:gd name="T47" fmla="*/ -2045 h 84"/>
                              <a:gd name="T48" fmla="+- 0 15312 15271"/>
                              <a:gd name="T49" fmla="*/ T48 w 132"/>
                              <a:gd name="T50" fmla="+- 0 -2052 -2071"/>
                              <a:gd name="T51" fmla="*/ -2052 h 84"/>
                              <a:gd name="T52" fmla="+- 0 15310 15271"/>
                              <a:gd name="T53" fmla="*/ T52 w 132"/>
                              <a:gd name="T54" fmla="+- 0 -2047 -2071"/>
                              <a:gd name="T55" fmla="*/ -2047 h 84"/>
                              <a:gd name="T56" fmla="+- 0 15297 15271"/>
                              <a:gd name="T57" fmla="*/ T56 w 132"/>
                              <a:gd name="T58" fmla="+- 0 -2044 -2071"/>
                              <a:gd name="T59" fmla="*/ -2044 h 84"/>
                              <a:gd name="T60" fmla="+- 0 15297 15271"/>
                              <a:gd name="T61" fmla="*/ T60 w 132"/>
                              <a:gd name="T62" fmla="+- 0 -2032 -2071"/>
                              <a:gd name="T63" fmla="*/ -2032 h 84"/>
                              <a:gd name="T64" fmla="+- 0 15302 15271"/>
                              <a:gd name="T65" fmla="*/ T64 w 132"/>
                              <a:gd name="T66" fmla="+- 0 -2027 -2071"/>
                              <a:gd name="T67" fmla="*/ -2027 h 84"/>
                              <a:gd name="T68" fmla="+- 0 15315 15271"/>
                              <a:gd name="T69" fmla="*/ T68 w 132"/>
                              <a:gd name="T70" fmla="+- 0 -2020 -2071"/>
                              <a:gd name="T71" fmla="*/ -2020 h 84"/>
                              <a:gd name="T72" fmla="+- 0 15317 15271"/>
                              <a:gd name="T73" fmla="*/ T72 w 132"/>
                              <a:gd name="T74" fmla="+- 0 -2013 -2071"/>
                              <a:gd name="T75" fmla="*/ -2013 h 84"/>
                              <a:gd name="T76" fmla="+- 0 15324 15271"/>
                              <a:gd name="T77" fmla="*/ T76 w 132"/>
                              <a:gd name="T78" fmla="+- 0 -2010 -2071"/>
                              <a:gd name="T79" fmla="*/ -2010 h 84"/>
                              <a:gd name="T80" fmla="+- 0 15326 15271"/>
                              <a:gd name="T81" fmla="*/ T80 w 132"/>
                              <a:gd name="T82" fmla="+- 0 -2015 -2071"/>
                              <a:gd name="T83" fmla="*/ -2015 h 84"/>
                              <a:gd name="T84" fmla="+- 0 15326 15271"/>
                              <a:gd name="T85" fmla="*/ T84 w 132"/>
                              <a:gd name="T86" fmla="+- 0 -2027 -2071"/>
                              <a:gd name="T87" fmla="*/ -2027 h 84"/>
                              <a:gd name="T88" fmla="+- 0 15327 15271"/>
                              <a:gd name="T89" fmla="*/ T88 w 132"/>
                              <a:gd name="T90" fmla="+- 0 -2042 -2071"/>
                              <a:gd name="T91" fmla="*/ -2042 h 84"/>
                              <a:gd name="T92" fmla="+- 0 15391 15271"/>
                              <a:gd name="T93" fmla="*/ T92 w 132"/>
                              <a:gd name="T94" fmla="+- 0 -2015 -2071"/>
                              <a:gd name="T95" fmla="*/ -2015 h 84"/>
                              <a:gd name="T96" fmla="+- 0 15370 15271"/>
                              <a:gd name="T97" fmla="*/ T96 w 132"/>
                              <a:gd name="T98" fmla="+- 0 -2020 -2071"/>
                              <a:gd name="T99" fmla="*/ -2020 h 84"/>
                              <a:gd name="T100" fmla="+- 0 15365 15271"/>
                              <a:gd name="T101" fmla="*/ T100 w 132"/>
                              <a:gd name="T102" fmla="+- 0 -2018 -2071"/>
                              <a:gd name="T103" fmla="*/ -2018 h 84"/>
                              <a:gd name="T104" fmla="+- 0 15361 15271"/>
                              <a:gd name="T105" fmla="*/ T104 w 132"/>
                              <a:gd name="T106" fmla="+- 0 -2006 -2071"/>
                              <a:gd name="T107" fmla="*/ -2006 h 84"/>
                              <a:gd name="T108" fmla="+- 0 15356 15271"/>
                              <a:gd name="T109" fmla="*/ T108 w 132"/>
                              <a:gd name="T110" fmla="+- 0 -2003 -2071"/>
                              <a:gd name="T111" fmla="*/ -2003 h 84"/>
                              <a:gd name="T112" fmla="+- 0 15367 15271"/>
                              <a:gd name="T113" fmla="*/ T112 w 132"/>
                              <a:gd name="T114" fmla="+- 0 -1993 -2071"/>
                              <a:gd name="T115" fmla="*/ -1993 h 84"/>
                              <a:gd name="T116" fmla="+- 0 15377 15271"/>
                              <a:gd name="T117" fmla="*/ T116 w 132"/>
                              <a:gd name="T118" fmla="+- 0 -1994 -2071"/>
                              <a:gd name="T119" fmla="*/ -1994 h 84"/>
                              <a:gd name="T120" fmla="+- 0 15379 15271"/>
                              <a:gd name="T121" fmla="*/ T120 w 132"/>
                              <a:gd name="T122" fmla="+- 0 -1994 -2071"/>
                              <a:gd name="T123" fmla="*/ -1994 h 84"/>
                              <a:gd name="T124" fmla="+- 0 15379 15271"/>
                              <a:gd name="T125" fmla="*/ T124 w 132"/>
                              <a:gd name="T126" fmla="+- 0 -1994 -2071"/>
                              <a:gd name="T127" fmla="*/ -1994 h 84"/>
                              <a:gd name="T128" fmla="+- 0 15384 15271"/>
                              <a:gd name="T129" fmla="*/ T128 w 132"/>
                              <a:gd name="T130" fmla="+- 0 -1999 -2071"/>
                              <a:gd name="T131" fmla="*/ -1999 h 84"/>
                              <a:gd name="T132" fmla="+- 0 15389 15271"/>
                              <a:gd name="T133" fmla="*/ T132 w 132"/>
                              <a:gd name="T134" fmla="+- 0 -2004 -2071"/>
                              <a:gd name="T135" fmla="*/ -2004 h 84"/>
                              <a:gd name="T136" fmla="+- 0 15391 15271"/>
                              <a:gd name="T137" fmla="*/ T136 w 132"/>
                              <a:gd name="T138" fmla="+- 0 -2015 -2071"/>
                              <a:gd name="T139" fmla="*/ -2015 h 84"/>
                              <a:gd name="T140" fmla="+- 0 15402 15271"/>
                              <a:gd name="T141" fmla="*/ T140 w 132"/>
                              <a:gd name="T142" fmla="+- 0 -2063 -2071"/>
                              <a:gd name="T143" fmla="*/ -2063 h 84"/>
                              <a:gd name="T144" fmla="+- 0 15397 15271"/>
                              <a:gd name="T145" fmla="*/ T144 w 132"/>
                              <a:gd name="T146" fmla="+- 0 -2066 -2071"/>
                              <a:gd name="T147" fmla="*/ -2066 h 84"/>
                              <a:gd name="T148" fmla="+- 0 15387 15271"/>
                              <a:gd name="T149" fmla="*/ T148 w 132"/>
                              <a:gd name="T150" fmla="+- 0 -2071 -2071"/>
                              <a:gd name="T151" fmla="*/ -2071 h 84"/>
                              <a:gd name="T152" fmla="+- 0 15382 15271"/>
                              <a:gd name="T153" fmla="*/ T152 w 132"/>
                              <a:gd name="T154" fmla="+- 0 -2059 -2071"/>
                              <a:gd name="T155" fmla="*/ -2059 h 84"/>
                              <a:gd name="T156" fmla="+- 0 15382 15271"/>
                              <a:gd name="T157" fmla="*/ T156 w 132"/>
                              <a:gd name="T158" fmla="+- 0 -2054 -2071"/>
                              <a:gd name="T159" fmla="*/ -2054 h 84"/>
                              <a:gd name="T160" fmla="+- 0 15382 15271"/>
                              <a:gd name="T161" fmla="*/ T160 w 132"/>
                              <a:gd name="T162" fmla="+- 0 -2054 -2071"/>
                              <a:gd name="T163" fmla="*/ -2054 h 84"/>
                              <a:gd name="T164" fmla="+- 0 15391 15271"/>
                              <a:gd name="T165" fmla="*/ T164 w 132"/>
                              <a:gd name="T166" fmla="+- 0 -2052 -2071"/>
                              <a:gd name="T167" fmla="*/ -2052 h 84"/>
                              <a:gd name="T168" fmla="+- 0 15402 15271"/>
                              <a:gd name="T169" fmla="*/ T168 w 132"/>
                              <a:gd name="T170" fmla="+- 0 -2057 -2071"/>
                              <a:gd name="T171" fmla="*/ -2057 h 84"/>
                              <a:gd name="T172" fmla="+- 0 15402 15271"/>
                              <a:gd name="T173" fmla="*/ T172 w 132"/>
                              <a:gd name="T174" fmla="+- 0 -2063 -2071"/>
                              <a:gd name="T175" fmla="*/ -206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2" h="84">
                                <a:moveTo>
                                  <a:pt x="24" y="68"/>
                                </a:moveTo>
                                <a:lnTo>
                                  <a:pt x="15" y="58"/>
                                </a:lnTo>
                                <a:lnTo>
                                  <a:pt x="8" y="58"/>
                                </a:lnTo>
                                <a:lnTo>
                                  <a:pt x="0" y="63"/>
                                </a:lnTo>
                                <a:lnTo>
                                  <a:pt x="2" y="73"/>
                                </a:lnTo>
                                <a:lnTo>
                                  <a:pt x="2" y="78"/>
                                </a:lnTo>
                                <a:lnTo>
                                  <a:pt x="10" y="84"/>
                                </a:lnTo>
                                <a:lnTo>
                                  <a:pt x="15" y="84"/>
                                </a:lnTo>
                                <a:lnTo>
                                  <a:pt x="22" y="75"/>
                                </a:lnTo>
                                <a:lnTo>
                                  <a:pt x="24" y="68"/>
                                </a:lnTo>
                                <a:moveTo>
                                  <a:pt x="56" y="29"/>
                                </a:moveTo>
                                <a:lnTo>
                                  <a:pt x="51" y="26"/>
                                </a:lnTo>
                                <a:lnTo>
                                  <a:pt x="41" y="19"/>
                                </a:lnTo>
                                <a:lnTo>
                                  <a:pt x="39" y="24"/>
                                </a:lnTo>
                                <a:lnTo>
                                  <a:pt x="26" y="27"/>
                                </a:lnTo>
                                <a:lnTo>
                                  <a:pt x="26" y="39"/>
                                </a:lnTo>
                                <a:lnTo>
                                  <a:pt x="31" y="44"/>
                                </a:lnTo>
                                <a:lnTo>
                                  <a:pt x="44" y="51"/>
                                </a:lnTo>
                                <a:lnTo>
                                  <a:pt x="46" y="58"/>
                                </a:lnTo>
                                <a:lnTo>
                                  <a:pt x="53" y="61"/>
                                </a:lnTo>
                                <a:lnTo>
                                  <a:pt x="55" y="56"/>
                                </a:lnTo>
                                <a:lnTo>
                                  <a:pt x="55" y="44"/>
                                </a:lnTo>
                                <a:lnTo>
                                  <a:pt x="56" y="29"/>
                                </a:lnTo>
                                <a:moveTo>
                                  <a:pt x="120" y="56"/>
                                </a:moveTo>
                                <a:lnTo>
                                  <a:pt x="99" y="51"/>
                                </a:lnTo>
                                <a:lnTo>
                                  <a:pt x="94" y="53"/>
                                </a:lnTo>
                                <a:lnTo>
                                  <a:pt x="90" y="65"/>
                                </a:lnTo>
                                <a:lnTo>
                                  <a:pt x="85" y="68"/>
                                </a:lnTo>
                                <a:lnTo>
                                  <a:pt x="96" y="78"/>
                                </a:lnTo>
                                <a:lnTo>
                                  <a:pt x="106" y="77"/>
                                </a:lnTo>
                                <a:lnTo>
                                  <a:pt x="108" y="77"/>
                                </a:lnTo>
                                <a:lnTo>
                                  <a:pt x="113" y="72"/>
                                </a:lnTo>
                                <a:lnTo>
                                  <a:pt x="118" y="67"/>
                                </a:lnTo>
                                <a:lnTo>
                                  <a:pt x="120" y="56"/>
                                </a:lnTo>
                                <a:moveTo>
                                  <a:pt x="131" y="8"/>
                                </a:moveTo>
                                <a:lnTo>
                                  <a:pt x="126" y="5"/>
                                </a:lnTo>
                                <a:lnTo>
                                  <a:pt x="116" y="0"/>
                                </a:lnTo>
                                <a:lnTo>
                                  <a:pt x="111" y="12"/>
                                </a:lnTo>
                                <a:lnTo>
                                  <a:pt x="111" y="17"/>
                                </a:lnTo>
                                <a:lnTo>
                                  <a:pt x="120" y="19"/>
                                </a:lnTo>
                                <a:lnTo>
                                  <a:pt x="131" y="14"/>
                                </a:lnTo>
                                <a:lnTo>
                                  <a:pt x="131" y="8"/>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7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01393" y="946989"/>
                            <a:ext cx="5569" cy="4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7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01372" y="947384"/>
                            <a:ext cx="250"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7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201686" y="947603"/>
                            <a:ext cx="341" cy="394"/>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705"/>
                        <wps:cNvSpPr>
                          <a:spLocks/>
                        </wps:cNvSpPr>
                        <wps:spPr bwMode="auto">
                          <a:xfrm>
                            <a:off x="5202072" y="946900"/>
                            <a:ext cx="3505" cy="1714"/>
                          </a:xfrm>
                          <a:custGeom>
                            <a:avLst/>
                            <a:gdLst>
                              <a:gd name="T0" fmla="+- 0 17675 17660"/>
                              <a:gd name="T1" fmla="*/ T0 w 3505"/>
                              <a:gd name="T2" fmla="+- 0 -1130 -2642"/>
                              <a:gd name="T3" fmla="*/ -1130 h 1714"/>
                              <a:gd name="T4" fmla="+- 0 17818 17660"/>
                              <a:gd name="T5" fmla="*/ T4 w 3505"/>
                              <a:gd name="T6" fmla="+- 0 -1812 -2642"/>
                              <a:gd name="T7" fmla="*/ -1812 h 1714"/>
                              <a:gd name="T8" fmla="+- 0 17825 17660"/>
                              <a:gd name="T9" fmla="*/ T8 w 3505"/>
                              <a:gd name="T10" fmla="+- 0 -2579 -2642"/>
                              <a:gd name="T11" fmla="*/ -2579 h 1714"/>
                              <a:gd name="T12" fmla="+- 0 17857 17660"/>
                              <a:gd name="T13" fmla="*/ T12 w 3505"/>
                              <a:gd name="T14" fmla="+- 0 -1260 -2642"/>
                              <a:gd name="T15" fmla="*/ -1260 h 1714"/>
                              <a:gd name="T16" fmla="+- 0 17827 17660"/>
                              <a:gd name="T17" fmla="*/ T16 w 3505"/>
                              <a:gd name="T18" fmla="+- 0 -1797 -2642"/>
                              <a:gd name="T19" fmla="*/ -1797 h 1714"/>
                              <a:gd name="T20" fmla="+- 0 17876 17660"/>
                              <a:gd name="T21" fmla="*/ T20 w 3505"/>
                              <a:gd name="T22" fmla="+- 0 -1150 -2642"/>
                              <a:gd name="T23" fmla="*/ -1150 h 1714"/>
                              <a:gd name="T24" fmla="+- 0 17851 17660"/>
                              <a:gd name="T25" fmla="*/ T24 w 3505"/>
                              <a:gd name="T26" fmla="+- 0 -1157 -2642"/>
                              <a:gd name="T27" fmla="*/ -1157 h 1714"/>
                              <a:gd name="T28" fmla="+- 0 17900 17660"/>
                              <a:gd name="T29" fmla="*/ T28 w 3505"/>
                              <a:gd name="T30" fmla="+- 0 -2191 -2642"/>
                              <a:gd name="T31" fmla="*/ -2191 h 1714"/>
                              <a:gd name="T32" fmla="+- 0 17954 17660"/>
                              <a:gd name="T33" fmla="*/ T32 w 3505"/>
                              <a:gd name="T34" fmla="+- 0 -2230 -2642"/>
                              <a:gd name="T35" fmla="*/ -2230 h 1714"/>
                              <a:gd name="T36" fmla="+- 0 18039 17660"/>
                              <a:gd name="T37" fmla="*/ T36 w 3505"/>
                              <a:gd name="T38" fmla="+- 0 -2410 -2642"/>
                              <a:gd name="T39" fmla="*/ -2410 h 1714"/>
                              <a:gd name="T40" fmla="+- 0 18158 17660"/>
                              <a:gd name="T41" fmla="*/ T40 w 3505"/>
                              <a:gd name="T42" fmla="+- 0 -2497 -2642"/>
                              <a:gd name="T43" fmla="*/ -2497 h 1714"/>
                              <a:gd name="T44" fmla="+- 0 18079 17660"/>
                              <a:gd name="T45" fmla="*/ T44 w 3505"/>
                              <a:gd name="T46" fmla="+- 0 -2570 -2642"/>
                              <a:gd name="T47" fmla="*/ -2570 h 1714"/>
                              <a:gd name="T48" fmla="+- 0 17995 17660"/>
                              <a:gd name="T49" fmla="*/ T48 w 3505"/>
                              <a:gd name="T50" fmla="+- 0 -2585 -2642"/>
                              <a:gd name="T51" fmla="*/ -2585 h 1714"/>
                              <a:gd name="T52" fmla="+- 0 17907 17660"/>
                              <a:gd name="T53" fmla="*/ T52 w 3505"/>
                              <a:gd name="T54" fmla="+- 0 -2583 -2642"/>
                              <a:gd name="T55" fmla="*/ -2583 h 1714"/>
                              <a:gd name="T56" fmla="+- 0 17911 17660"/>
                              <a:gd name="T57" fmla="*/ T56 w 3505"/>
                              <a:gd name="T58" fmla="+- 0 -2494 -2642"/>
                              <a:gd name="T59" fmla="*/ -2494 h 1714"/>
                              <a:gd name="T60" fmla="+- 0 18019 17660"/>
                              <a:gd name="T61" fmla="*/ T60 w 3505"/>
                              <a:gd name="T62" fmla="+- 0 -2551 -2642"/>
                              <a:gd name="T63" fmla="*/ -2551 h 1714"/>
                              <a:gd name="T64" fmla="+- 0 18097 17660"/>
                              <a:gd name="T65" fmla="*/ T64 w 3505"/>
                              <a:gd name="T66" fmla="+- 0 -2497 -2642"/>
                              <a:gd name="T67" fmla="*/ -2497 h 1714"/>
                              <a:gd name="T68" fmla="+- 0 18056 17660"/>
                              <a:gd name="T69" fmla="*/ T68 w 3505"/>
                              <a:gd name="T70" fmla="+- 0 -2534 -2642"/>
                              <a:gd name="T71" fmla="*/ -2534 h 1714"/>
                              <a:gd name="T72" fmla="+- 0 18160 17660"/>
                              <a:gd name="T73" fmla="*/ T72 w 3505"/>
                              <a:gd name="T74" fmla="+- 0 -2583 -2642"/>
                              <a:gd name="T75" fmla="*/ -2583 h 1714"/>
                              <a:gd name="T76" fmla="+- 0 18284 17660"/>
                              <a:gd name="T77" fmla="*/ T76 w 3505"/>
                              <a:gd name="T78" fmla="+- 0 -2611 -2642"/>
                              <a:gd name="T79" fmla="*/ -2611 h 1714"/>
                              <a:gd name="T80" fmla="+- 0 18299 17660"/>
                              <a:gd name="T81" fmla="*/ T80 w 3505"/>
                              <a:gd name="T82" fmla="+- 0 -1074 -2642"/>
                              <a:gd name="T83" fmla="*/ -1074 h 1714"/>
                              <a:gd name="T84" fmla="+- 0 18453 17660"/>
                              <a:gd name="T85" fmla="*/ T84 w 3505"/>
                              <a:gd name="T86" fmla="+- 0 -968 -2642"/>
                              <a:gd name="T87" fmla="*/ -968 h 1714"/>
                              <a:gd name="T88" fmla="+- 0 18357 17660"/>
                              <a:gd name="T89" fmla="*/ T88 w 3505"/>
                              <a:gd name="T90" fmla="+- 0 -983 -2642"/>
                              <a:gd name="T91" fmla="*/ -983 h 1714"/>
                              <a:gd name="T92" fmla="+- 0 18699 17660"/>
                              <a:gd name="T93" fmla="*/ T92 w 3505"/>
                              <a:gd name="T94" fmla="+- 0 -2607 -2642"/>
                              <a:gd name="T95" fmla="*/ -2607 h 1714"/>
                              <a:gd name="T96" fmla="+- 0 18613 17660"/>
                              <a:gd name="T97" fmla="*/ T96 w 3505"/>
                              <a:gd name="T98" fmla="+- 0 -2607 -2642"/>
                              <a:gd name="T99" fmla="*/ -2607 h 1714"/>
                              <a:gd name="T100" fmla="+- 0 18626 17660"/>
                              <a:gd name="T101" fmla="*/ T100 w 3505"/>
                              <a:gd name="T102" fmla="+- 0 -2585 -2642"/>
                              <a:gd name="T103" fmla="*/ -2585 h 1714"/>
                              <a:gd name="T104" fmla="+- 0 18695 17660"/>
                              <a:gd name="T105" fmla="*/ T104 w 3505"/>
                              <a:gd name="T106" fmla="+- 0 -2583 -2642"/>
                              <a:gd name="T107" fmla="*/ -2583 h 1714"/>
                              <a:gd name="T108" fmla="+- 0 18660 17660"/>
                              <a:gd name="T109" fmla="*/ T108 w 3505"/>
                              <a:gd name="T110" fmla="+- 0 -985 -2642"/>
                              <a:gd name="T111" fmla="*/ -985 h 1714"/>
                              <a:gd name="T112" fmla="+- 0 18706 17660"/>
                              <a:gd name="T113" fmla="*/ T112 w 3505"/>
                              <a:gd name="T114" fmla="+- 0 -951 -2642"/>
                              <a:gd name="T115" fmla="*/ -951 h 1714"/>
                              <a:gd name="T116" fmla="+- 0 18721 17660"/>
                              <a:gd name="T117" fmla="*/ T116 w 3505"/>
                              <a:gd name="T118" fmla="+- 0 -2193 -2642"/>
                              <a:gd name="T119" fmla="*/ -2193 h 1714"/>
                              <a:gd name="T120" fmla="+- 0 18762 17660"/>
                              <a:gd name="T121" fmla="*/ T120 w 3505"/>
                              <a:gd name="T122" fmla="+- 0 -2629 -2642"/>
                              <a:gd name="T123" fmla="*/ -2629 h 1714"/>
                              <a:gd name="T124" fmla="+- 0 18775 17660"/>
                              <a:gd name="T125" fmla="*/ T124 w 3505"/>
                              <a:gd name="T126" fmla="+- 0 -2624 -2642"/>
                              <a:gd name="T127" fmla="*/ -2624 h 1714"/>
                              <a:gd name="T128" fmla="+- 0 18838 17660"/>
                              <a:gd name="T129" fmla="*/ T128 w 3505"/>
                              <a:gd name="T130" fmla="+- 0 -2241 -2642"/>
                              <a:gd name="T131" fmla="*/ -2241 h 1714"/>
                              <a:gd name="T132" fmla="+- 0 18875 17660"/>
                              <a:gd name="T133" fmla="*/ T132 w 3505"/>
                              <a:gd name="T134" fmla="+- 0 -2609 -2642"/>
                              <a:gd name="T135" fmla="*/ -2609 h 1714"/>
                              <a:gd name="T136" fmla="+- 0 18972 17660"/>
                              <a:gd name="T137" fmla="*/ T136 w 3505"/>
                              <a:gd name="T138" fmla="+- 0 -2622 -2642"/>
                              <a:gd name="T139" fmla="*/ -2622 h 1714"/>
                              <a:gd name="T140" fmla="+- 0 19078 17660"/>
                              <a:gd name="T141" fmla="*/ T140 w 3505"/>
                              <a:gd name="T142" fmla="+- 0 -2471 -2642"/>
                              <a:gd name="T143" fmla="*/ -2471 h 1714"/>
                              <a:gd name="T144" fmla="+- 0 18909 17660"/>
                              <a:gd name="T145" fmla="*/ T144 w 3505"/>
                              <a:gd name="T146" fmla="+- 0 -2430 -2642"/>
                              <a:gd name="T147" fmla="*/ -2430 h 1714"/>
                              <a:gd name="T148" fmla="+- 0 18876 17660"/>
                              <a:gd name="T149" fmla="*/ T148 w 3505"/>
                              <a:gd name="T150" fmla="+- 0 -2325 -2642"/>
                              <a:gd name="T151" fmla="*/ -2325 h 1714"/>
                              <a:gd name="T152" fmla="+- 0 18946 17660"/>
                              <a:gd name="T153" fmla="*/ T152 w 3505"/>
                              <a:gd name="T154" fmla="+- 0 -2295 -2642"/>
                              <a:gd name="T155" fmla="*/ -2295 h 1714"/>
                              <a:gd name="T156" fmla="+- 0 18971 17660"/>
                              <a:gd name="T157" fmla="*/ T156 w 3505"/>
                              <a:gd name="T158" fmla="+- 0 -2322 -2642"/>
                              <a:gd name="T159" fmla="*/ -2322 h 1714"/>
                              <a:gd name="T160" fmla="+- 0 18966 17660"/>
                              <a:gd name="T161" fmla="*/ T160 w 3505"/>
                              <a:gd name="T162" fmla="+- 0 -2415 -2642"/>
                              <a:gd name="T163" fmla="*/ -2415 h 1714"/>
                              <a:gd name="T164" fmla="+- 0 19096 17660"/>
                              <a:gd name="T165" fmla="*/ T164 w 3505"/>
                              <a:gd name="T166" fmla="+- 0 -2468 -2642"/>
                              <a:gd name="T167" fmla="*/ -2468 h 1714"/>
                              <a:gd name="T168" fmla="+- 0 19175 17660"/>
                              <a:gd name="T169" fmla="*/ T168 w 3505"/>
                              <a:gd name="T170" fmla="+- 0 -2492 -2642"/>
                              <a:gd name="T171" fmla="*/ -2492 h 1714"/>
                              <a:gd name="T172" fmla="+- 0 19299 17660"/>
                              <a:gd name="T173" fmla="*/ T172 w 3505"/>
                              <a:gd name="T174" fmla="+- 0 -2605 -2642"/>
                              <a:gd name="T175" fmla="*/ -2605 h 1714"/>
                              <a:gd name="T176" fmla="+- 0 19421 17660"/>
                              <a:gd name="T177" fmla="*/ T176 w 3505"/>
                              <a:gd name="T178" fmla="+- 0 -2302 -2642"/>
                              <a:gd name="T179" fmla="*/ -2302 h 1714"/>
                              <a:gd name="T180" fmla="+- 0 19446 17660"/>
                              <a:gd name="T181" fmla="*/ T180 w 3505"/>
                              <a:gd name="T182" fmla="+- 0 -2362 -2642"/>
                              <a:gd name="T183" fmla="*/ -2362 h 1714"/>
                              <a:gd name="T184" fmla="+- 0 19479 17660"/>
                              <a:gd name="T185" fmla="*/ T184 w 3505"/>
                              <a:gd name="T186" fmla="+- 0 -2414 -2642"/>
                              <a:gd name="T187" fmla="*/ -2414 h 1714"/>
                              <a:gd name="T188" fmla="+- 0 19502 17660"/>
                              <a:gd name="T189" fmla="*/ T188 w 3505"/>
                              <a:gd name="T190" fmla="+- 0 -2326 -2642"/>
                              <a:gd name="T191" fmla="*/ -2326 h 1714"/>
                              <a:gd name="T192" fmla="+- 0 19503 17660"/>
                              <a:gd name="T193" fmla="*/ T192 w 3505"/>
                              <a:gd name="T194" fmla="+- 0 -2462 -2642"/>
                              <a:gd name="T195" fmla="*/ -2462 h 1714"/>
                              <a:gd name="T196" fmla="+- 0 19648 17660"/>
                              <a:gd name="T197" fmla="*/ T196 w 3505"/>
                              <a:gd name="T198" fmla="+- 0 -2510 -2642"/>
                              <a:gd name="T199" fmla="*/ -2510 h 1714"/>
                              <a:gd name="T200" fmla="+- 0 19619 17660"/>
                              <a:gd name="T201" fmla="*/ T200 w 3505"/>
                              <a:gd name="T202" fmla="+- 0 -2581 -2642"/>
                              <a:gd name="T203" fmla="*/ -2581 h 1714"/>
                              <a:gd name="T204" fmla="+- 0 19788 17660"/>
                              <a:gd name="T205" fmla="*/ T204 w 3505"/>
                              <a:gd name="T206" fmla="+- 0 -2581 -2642"/>
                              <a:gd name="T207" fmla="*/ -2581 h 1714"/>
                              <a:gd name="T208" fmla="+- 0 19676 17660"/>
                              <a:gd name="T209" fmla="*/ T208 w 3505"/>
                              <a:gd name="T210" fmla="+- 0 -2619 -2642"/>
                              <a:gd name="T211" fmla="*/ -2619 h 1714"/>
                              <a:gd name="T212" fmla="+- 0 19723 17660"/>
                              <a:gd name="T213" fmla="*/ T212 w 3505"/>
                              <a:gd name="T214" fmla="+- 0 -2577 -2642"/>
                              <a:gd name="T215" fmla="*/ -2577 h 1714"/>
                              <a:gd name="T216" fmla="+- 0 19770 17660"/>
                              <a:gd name="T217" fmla="*/ T216 w 3505"/>
                              <a:gd name="T218" fmla="+- 0 -2557 -2642"/>
                              <a:gd name="T219" fmla="*/ -2557 h 1714"/>
                              <a:gd name="T220" fmla="+- 0 20828 17660"/>
                              <a:gd name="T221" fmla="*/ T220 w 3505"/>
                              <a:gd name="T222" fmla="+- 0 -2445 -2642"/>
                              <a:gd name="T223" fmla="*/ -2445 h 1714"/>
                              <a:gd name="T224" fmla="+- 0 21022 17660"/>
                              <a:gd name="T225" fmla="*/ T224 w 3505"/>
                              <a:gd name="T226" fmla="+- 0 -2447 -2642"/>
                              <a:gd name="T227" fmla="*/ -2447 h 1714"/>
                              <a:gd name="T228" fmla="+- 0 20923 17660"/>
                              <a:gd name="T229" fmla="*/ T228 w 3505"/>
                              <a:gd name="T230" fmla="+- 0 -2479 -2642"/>
                              <a:gd name="T231" fmla="*/ -2479 h 1714"/>
                              <a:gd name="T232" fmla="+- 0 20867 17660"/>
                              <a:gd name="T233" fmla="*/ T232 w 3505"/>
                              <a:gd name="T234" fmla="+- 0 -2442 -2642"/>
                              <a:gd name="T235" fmla="*/ -2442 h 1714"/>
                              <a:gd name="T236" fmla="+- 0 20929 17660"/>
                              <a:gd name="T237" fmla="*/ T236 w 3505"/>
                              <a:gd name="T238" fmla="+- 0 -2438 -2642"/>
                              <a:gd name="T239" fmla="*/ -2438 h 1714"/>
                              <a:gd name="T240" fmla="+- 0 21032 17660"/>
                              <a:gd name="T241" fmla="*/ T240 w 3505"/>
                              <a:gd name="T242" fmla="+- 0 -2443 -2642"/>
                              <a:gd name="T243" fmla="*/ -2443 h 1714"/>
                              <a:gd name="T244" fmla="+- 0 21089 17660"/>
                              <a:gd name="T245" fmla="*/ T244 w 3505"/>
                              <a:gd name="T246" fmla="+- 0 -2447 -2642"/>
                              <a:gd name="T247" fmla="*/ -2447 h 1714"/>
                              <a:gd name="T248" fmla="+- 0 21107 17660"/>
                              <a:gd name="T249" fmla="*/ T248 w 3505"/>
                              <a:gd name="T250" fmla="+- 0 -2430 -2642"/>
                              <a:gd name="T251" fmla="*/ -2430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05" h="1714">
                                <a:moveTo>
                                  <a:pt x="13" y="1527"/>
                                </a:moveTo>
                                <a:lnTo>
                                  <a:pt x="6" y="1525"/>
                                </a:lnTo>
                                <a:lnTo>
                                  <a:pt x="6" y="1533"/>
                                </a:lnTo>
                                <a:lnTo>
                                  <a:pt x="9" y="1533"/>
                                </a:lnTo>
                                <a:lnTo>
                                  <a:pt x="13" y="1527"/>
                                </a:lnTo>
                                <a:moveTo>
                                  <a:pt x="15" y="1494"/>
                                </a:moveTo>
                                <a:lnTo>
                                  <a:pt x="13" y="1492"/>
                                </a:lnTo>
                                <a:lnTo>
                                  <a:pt x="9" y="1488"/>
                                </a:lnTo>
                                <a:lnTo>
                                  <a:pt x="6" y="1492"/>
                                </a:lnTo>
                                <a:lnTo>
                                  <a:pt x="0" y="1488"/>
                                </a:lnTo>
                                <a:lnTo>
                                  <a:pt x="0" y="1512"/>
                                </a:lnTo>
                                <a:lnTo>
                                  <a:pt x="6" y="1516"/>
                                </a:lnTo>
                                <a:lnTo>
                                  <a:pt x="13" y="1518"/>
                                </a:lnTo>
                                <a:lnTo>
                                  <a:pt x="15" y="1512"/>
                                </a:lnTo>
                                <a:lnTo>
                                  <a:pt x="15" y="1494"/>
                                </a:lnTo>
                                <a:moveTo>
                                  <a:pt x="21" y="1485"/>
                                </a:moveTo>
                                <a:lnTo>
                                  <a:pt x="20" y="1474"/>
                                </a:lnTo>
                                <a:lnTo>
                                  <a:pt x="16" y="1484"/>
                                </a:lnTo>
                                <a:lnTo>
                                  <a:pt x="21" y="1485"/>
                                </a:lnTo>
                                <a:moveTo>
                                  <a:pt x="154" y="869"/>
                                </a:moveTo>
                                <a:lnTo>
                                  <a:pt x="151" y="856"/>
                                </a:lnTo>
                                <a:lnTo>
                                  <a:pt x="149" y="860"/>
                                </a:lnTo>
                                <a:lnTo>
                                  <a:pt x="143" y="862"/>
                                </a:lnTo>
                                <a:lnTo>
                                  <a:pt x="154" y="869"/>
                                </a:lnTo>
                                <a:moveTo>
                                  <a:pt x="164" y="825"/>
                                </a:moveTo>
                                <a:lnTo>
                                  <a:pt x="152" y="823"/>
                                </a:lnTo>
                                <a:lnTo>
                                  <a:pt x="151" y="829"/>
                                </a:lnTo>
                                <a:lnTo>
                                  <a:pt x="158" y="830"/>
                                </a:lnTo>
                                <a:lnTo>
                                  <a:pt x="164" y="825"/>
                                </a:lnTo>
                                <a:moveTo>
                                  <a:pt x="182" y="518"/>
                                </a:moveTo>
                                <a:lnTo>
                                  <a:pt x="173" y="513"/>
                                </a:lnTo>
                                <a:lnTo>
                                  <a:pt x="167" y="513"/>
                                </a:lnTo>
                                <a:lnTo>
                                  <a:pt x="167" y="535"/>
                                </a:lnTo>
                                <a:lnTo>
                                  <a:pt x="177" y="531"/>
                                </a:lnTo>
                                <a:lnTo>
                                  <a:pt x="180" y="524"/>
                                </a:lnTo>
                                <a:lnTo>
                                  <a:pt x="182" y="518"/>
                                </a:lnTo>
                                <a:moveTo>
                                  <a:pt x="195" y="72"/>
                                </a:moveTo>
                                <a:lnTo>
                                  <a:pt x="193" y="63"/>
                                </a:lnTo>
                                <a:lnTo>
                                  <a:pt x="182" y="63"/>
                                </a:lnTo>
                                <a:lnTo>
                                  <a:pt x="180" y="59"/>
                                </a:lnTo>
                                <a:lnTo>
                                  <a:pt x="169" y="63"/>
                                </a:lnTo>
                                <a:lnTo>
                                  <a:pt x="165" y="63"/>
                                </a:lnTo>
                                <a:lnTo>
                                  <a:pt x="165" y="78"/>
                                </a:lnTo>
                                <a:lnTo>
                                  <a:pt x="149" y="82"/>
                                </a:lnTo>
                                <a:lnTo>
                                  <a:pt x="182" y="89"/>
                                </a:lnTo>
                                <a:lnTo>
                                  <a:pt x="178" y="87"/>
                                </a:lnTo>
                                <a:lnTo>
                                  <a:pt x="183" y="80"/>
                                </a:lnTo>
                                <a:lnTo>
                                  <a:pt x="186" y="76"/>
                                </a:lnTo>
                                <a:lnTo>
                                  <a:pt x="195" y="72"/>
                                </a:lnTo>
                                <a:moveTo>
                                  <a:pt x="214" y="1386"/>
                                </a:moveTo>
                                <a:lnTo>
                                  <a:pt x="210" y="1375"/>
                                </a:lnTo>
                                <a:lnTo>
                                  <a:pt x="212" y="1375"/>
                                </a:lnTo>
                                <a:lnTo>
                                  <a:pt x="212" y="1356"/>
                                </a:lnTo>
                                <a:lnTo>
                                  <a:pt x="204" y="1369"/>
                                </a:lnTo>
                                <a:lnTo>
                                  <a:pt x="201" y="1373"/>
                                </a:lnTo>
                                <a:lnTo>
                                  <a:pt x="197" y="1382"/>
                                </a:lnTo>
                                <a:lnTo>
                                  <a:pt x="197" y="1394"/>
                                </a:lnTo>
                                <a:lnTo>
                                  <a:pt x="203" y="1395"/>
                                </a:lnTo>
                                <a:lnTo>
                                  <a:pt x="206" y="1401"/>
                                </a:lnTo>
                                <a:lnTo>
                                  <a:pt x="212" y="1401"/>
                                </a:lnTo>
                                <a:lnTo>
                                  <a:pt x="214" y="1386"/>
                                </a:lnTo>
                                <a:moveTo>
                                  <a:pt x="217" y="804"/>
                                </a:moveTo>
                                <a:lnTo>
                                  <a:pt x="206" y="797"/>
                                </a:lnTo>
                                <a:lnTo>
                                  <a:pt x="204" y="801"/>
                                </a:lnTo>
                                <a:lnTo>
                                  <a:pt x="193" y="801"/>
                                </a:lnTo>
                                <a:lnTo>
                                  <a:pt x="204" y="810"/>
                                </a:lnTo>
                                <a:lnTo>
                                  <a:pt x="199" y="819"/>
                                </a:lnTo>
                                <a:lnTo>
                                  <a:pt x="191" y="830"/>
                                </a:lnTo>
                                <a:lnTo>
                                  <a:pt x="175" y="836"/>
                                </a:lnTo>
                                <a:lnTo>
                                  <a:pt x="167" y="845"/>
                                </a:lnTo>
                                <a:lnTo>
                                  <a:pt x="177" y="856"/>
                                </a:lnTo>
                                <a:lnTo>
                                  <a:pt x="184" y="864"/>
                                </a:lnTo>
                                <a:lnTo>
                                  <a:pt x="190" y="862"/>
                                </a:lnTo>
                                <a:lnTo>
                                  <a:pt x="201" y="855"/>
                                </a:lnTo>
                                <a:lnTo>
                                  <a:pt x="197" y="853"/>
                                </a:lnTo>
                                <a:lnTo>
                                  <a:pt x="204" y="847"/>
                                </a:lnTo>
                                <a:lnTo>
                                  <a:pt x="210" y="838"/>
                                </a:lnTo>
                                <a:lnTo>
                                  <a:pt x="210" y="832"/>
                                </a:lnTo>
                                <a:lnTo>
                                  <a:pt x="214" y="823"/>
                                </a:lnTo>
                                <a:lnTo>
                                  <a:pt x="217" y="814"/>
                                </a:lnTo>
                                <a:lnTo>
                                  <a:pt x="217" y="804"/>
                                </a:lnTo>
                                <a:moveTo>
                                  <a:pt x="223" y="1514"/>
                                </a:moveTo>
                                <a:lnTo>
                                  <a:pt x="219" y="1499"/>
                                </a:lnTo>
                                <a:lnTo>
                                  <a:pt x="216" y="1492"/>
                                </a:lnTo>
                                <a:lnTo>
                                  <a:pt x="214" y="1483"/>
                                </a:lnTo>
                                <a:lnTo>
                                  <a:pt x="217" y="1479"/>
                                </a:lnTo>
                                <a:lnTo>
                                  <a:pt x="221" y="1468"/>
                                </a:lnTo>
                                <a:lnTo>
                                  <a:pt x="221" y="1462"/>
                                </a:lnTo>
                                <a:lnTo>
                                  <a:pt x="219" y="1449"/>
                                </a:lnTo>
                                <a:lnTo>
                                  <a:pt x="214" y="1444"/>
                                </a:lnTo>
                                <a:lnTo>
                                  <a:pt x="208" y="1444"/>
                                </a:lnTo>
                                <a:lnTo>
                                  <a:pt x="199" y="1442"/>
                                </a:lnTo>
                                <a:lnTo>
                                  <a:pt x="193" y="1447"/>
                                </a:lnTo>
                                <a:lnTo>
                                  <a:pt x="191" y="1455"/>
                                </a:lnTo>
                                <a:lnTo>
                                  <a:pt x="190" y="1460"/>
                                </a:lnTo>
                                <a:lnTo>
                                  <a:pt x="188" y="1468"/>
                                </a:lnTo>
                                <a:lnTo>
                                  <a:pt x="191" y="1475"/>
                                </a:lnTo>
                                <a:lnTo>
                                  <a:pt x="191" y="1485"/>
                                </a:lnTo>
                                <a:lnTo>
                                  <a:pt x="195" y="1490"/>
                                </a:lnTo>
                                <a:lnTo>
                                  <a:pt x="190" y="1501"/>
                                </a:lnTo>
                                <a:lnTo>
                                  <a:pt x="191" y="1511"/>
                                </a:lnTo>
                                <a:lnTo>
                                  <a:pt x="203" y="1518"/>
                                </a:lnTo>
                                <a:lnTo>
                                  <a:pt x="216" y="1518"/>
                                </a:lnTo>
                                <a:lnTo>
                                  <a:pt x="223" y="1514"/>
                                </a:lnTo>
                                <a:moveTo>
                                  <a:pt x="271" y="427"/>
                                </a:moveTo>
                                <a:lnTo>
                                  <a:pt x="264" y="425"/>
                                </a:lnTo>
                                <a:lnTo>
                                  <a:pt x="247" y="422"/>
                                </a:lnTo>
                                <a:lnTo>
                                  <a:pt x="240" y="429"/>
                                </a:lnTo>
                                <a:lnTo>
                                  <a:pt x="232" y="440"/>
                                </a:lnTo>
                                <a:lnTo>
                                  <a:pt x="229" y="437"/>
                                </a:lnTo>
                                <a:lnTo>
                                  <a:pt x="229" y="455"/>
                                </a:lnTo>
                                <a:lnTo>
                                  <a:pt x="240" y="451"/>
                                </a:lnTo>
                                <a:lnTo>
                                  <a:pt x="254" y="440"/>
                                </a:lnTo>
                                <a:lnTo>
                                  <a:pt x="258" y="437"/>
                                </a:lnTo>
                                <a:lnTo>
                                  <a:pt x="258" y="438"/>
                                </a:lnTo>
                                <a:lnTo>
                                  <a:pt x="261" y="437"/>
                                </a:lnTo>
                                <a:lnTo>
                                  <a:pt x="269" y="431"/>
                                </a:lnTo>
                                <a:lnTo>
                                  <a:pt x="271" y="427"/>
                                </a:lnTo>
                                <a:moveTo>
                                  <a:pt x="294" y="412"/>
                                </a:moveTo>
                                <a:lnTo>
                                  <a:pt x="286" y="407"/>
                                </a:lnTo>
                                <a:lnTo>
                                  <a:pt x="281" y="407"/>
                                </a:lnTo>
                                <a:lnTo>
                                  <a:pt x="271" y="410"/>
                                </a:lnTo>
                                <a:lnTo>
                                  <a:pt x="273" y="418"/>
                                </a:lnTo>
                                <a:lnTo>
                                  <a:pt x="282" y="420"/>
                                </a:lnTo>
                                <a:lnTo>
                                  <a:pt x="290" y="423"/>
                                </a:lnTo>
                                <a:lnTo>
                                  <a:pt x="294" y="412"/>
                                </a:lnTo>
                                <a:moveTo>
                                  <a:pt x="310" y="390"/>
                                </a:moveTo>
                                <a:lnTo>
                                  <a:pt x="307" y="384"/>
                                </a:lnTo>
                                <a:lnTo>
                                  <a:pt x="305" y="390"/>
                                </a:lnTo>
                                <a:lnTo>
                                  <a:pt x="307" y="394"/>
                                </a:lnTo>
                                <a:lnTo>
                                  <a:pt x="310" y="390"/>
                                </a:lnTo>
                                <a:moveTo>
                                  <a:pt x="379" y="217"/>
                                </a:moveTo>
                                <a:lnTo>
                                  <a:pt x="375" y="208"/>
                                </a:lnTo>
                                <a:lnTo>
                                  <a:pt x="372" y="206"/>
                                </a:lnTo>
                                <a:lnTo>
                                  <a:pt x="366" y="202"/>
                                </a:lnTo>
                                <a:lnTo>
                                  <a:pt x="368" y="206"/>
                                </a:lnTo>
                                <a:lnTo>
                                  <a:pt x="362" y="202"/>
                                </a:lnTo>
                                <a:lnTo>
                                  <a:pt x="362" y="236"/>
                                </a:lnTo>
                                <a:lnTo>
                                  <a:pt x="357" y="240"/>
                                </a:lnTo>
                                <a:lnTo>
                                  <a:pt x="379" y="232"/>
                                </a:lnTo>
                                <a:lnTo>
                                  <a:pt x="379" y="217"/>
                                </a:lnTo>
                                <a:moveTo>
                                  <a:pt x="459" y="795"/>
                                </a:moveTo>
                                <a:lnTo>
                                  <a:pt x="448" y="791"/>
                                </a:lnTo>
                                <a:lnTo>
                                  <a:pt x="440" y="790"/>
                                </a:lnTo>
                                <a:lnTo>
                                  <a:pt x="440" y="808"/>
                                </a:lnTo>
                                <a:lnTo>
                                  <a:pt x="448" y="806"/>
                                </a:lnTo>
                                <a:lnTo>
                                  <a:pt x="459" y="795"/>
                                </a:lnTo>
                                <a:moveTo>
                                  <a:pt x="502" y="139"/>
                                </a:moveTo>
                                <a:lnTo>
                                  <a:pt x="500" y="128"/>
                                </a:lnTo>
                                <a:lnTo>
                                  <a:pt x="496" y="115"/>
                                </a:lnTo>
                                <a:lnTo>
                                  <a:pt x="487" y="122"/>
                                </a:lnTo>
                                <a:lnTo>
                                  <a:pt x="491" y="134"/>
                                </a:lnTo>
                                <a:lnTo>
                                  <a:pt x="494" y="139"/>
                                </a:lnTo>
                                <a:lnTo>
                                  <a:pt x="498" y="145"/>
                                </a:lnTo>
                                <a:lnTo>
                                  <a:pt x="502" y="139"/>
                                </a:lnTo>
                                <a:moveTo>
                                  <a:pt x="515" y="54"/>
                                </a:moveTo>
                                <a:lnTo>
                                  <a:pt x="504" y="39"/>
                                </a:lnTo>
                                <a:lnTo>
                                  <a:pt x="481" y="46"/>
                                </a:lnTo>
                                <a:lnTo>
                                  <a:pt x="474" y="48"/>
                                </a:lnTo>
                                <a:lnTo>
                                  <a:pt x="466" y="59"/>
                                </a:lnTo>
                                <a:lnTo>
                                  <a:pt x="461" y="57"/>
                                </a:lnTo>
                                <a:lnTo>
                                  <a:pt x="455" y="63"/>
                                </a:lnTo>
                                <a:lnTo>
                                  <a:pt x="450" y="69"/>
                                </a:lnTo>
                                <a:lnTo>
                                  <a:pt x="450" y="65"/>
                                </a:lnTo>
                                <a:lnTo>
                                  <a:pt x="439" y="72"/>
                                </a:lnTo>
                                <a:lnTo>
                                  <a:pt x="426" y="74"/>
                                </a:lnTo>
                                <a:lnTo>
                                  <a:pt x="418" y="76"/>
                                </a:lnTo>
                                <a:lnTo>
                                  <a:pt x="419" y="72"/>
                                </a:lnTo>
                                <a:lnTo>
                                  <a:pt x="422" y="54"/>
                                </a:lnTo>
                                <a:lnTo>
                                  <a:pt x="411" y="44"/>
                                </a:lnTo>
                                <a:lnTo>
                                  <a:pt x="403" y="31"/>
                                </a:lnTo>
                                <a:lnTo>
                                  <a:pt x="388" y="50"/>
                                </a:lnTo>
                                <a:lnTo>
                                  <a:pt x="390" y="50"/>
                                </a:lnTo>
                                <a:lnTo>
                                  <a:pt x="387" y="61"/>
                                </a:lnTo>
                                <a:lnTo>
                                  <a:pt x="398" y="61"/>
                                </a:lnTo>
                                <a:lnTo>
                                  <a:pt x="368" y="65"/>
                                </a:lnTo>
                                <a:lnTo>
                                  <a:pt x="364" y="52"/>
                                </a:lnTo>
                                <a:lnTo>
                                  <a:pt x="364" y="41"/>
                                </a:lnTo>
                                <a:lnTo>
                                  <a:pt x="355" y="39"/>
                                </a:lnTo>
                                <a:lnTo>
                                  <a:pt x="344" y="39"/>
                                </a:lnTo>
                                <a:lnTo>
                                  <a:pt x="338" y="39"/>
                                </a:lnTo>
                                <a:lnTo>
                                  <a:pt x="335" y="57"/>
                                </a:lnTo>
                                <a:lnTo>
                                  <a:pt x="335" y="67"/>
                                </a:lnTo>
                                <a:lnTo>
                                  <a:pt x="336" y="65"/>
                                </a:lnTo>
                                <a:lnTo>
                                  <a:pt x="333" y="76"/>
                                </a:lnTo>
                                <a:lnTo>
                                  <a:pt x="321" y="78"/>
                                </a:lnTo>
                                <a:lnTo>
                                  <a:pt x="314" y="78"/>
                                </a:lnTo>
                                <a:lnTo>
                                  <a:pt x="303" y="65"/>
                                </a:lnTo>
                                <a:lnTo>
                                  <a:pt x="292" y="78"/>
                                </a:lnTo>
                                <a:lnTo>
                                  <a:pt x="279" y="91"/>
                                </a:lnTo>
                                <a:lnTo>
                                  <a:pt x="275" y="85"/>
                                </a:lnTo>
                                <a:lnTo>
                                  <a:pt x="271" y="80"/>
                                </a:lnTo>
                                <a:lnTo>
                                  <a:pt x="279" y="76"/>
                                </a:lnTo>
                                <a:lnTo>
                                  <a:pt x="275" y="70"/>
                                </a:lnTo>
                                <a:lnTo>
                                  <a:pt x="268" y="61"/>
                                </a:lnTo>
                                <a:lnTo>
                                  <a:pt x="247" y="59"/>
                                </a:lnTo>
                                <a:lnTo>
                                  <a:pt x="234" y="59"/>
                                </a:lnTo>
                                <a:lnTo>
                                  <a:pt x="234" y="70"/>
                                </a:lnTo>
                                <a:lnTo>
                                  <a:pt x="232" y="63"/>
                                </a:lnTo>
                                <a:lnTo>
                                  <a:pt x="236" y="89"/>
                                </a:lnTo>
                                <a:lnTo>
                                  <a:pt x="243" y="80"/>
                                </a:lnTo>
                                <a:lnTo>
                                  <a:pt x="229" y="98"/>
                                </a:lnTo>
                                <a:lnTo>
                                  <a:pt x="214" y="100"/>
                                </a:lnTo>
                                <a:lnTo>
                                  <a:pt x="203" y="106"/>
                                </a:lnTo>
                                <a:lnTo>
                                  <a:pt x="221" y="117"/>
                                </a:lnTo>
                                <a:lnTo>
                                  <a:pt x="223" y="113"/>
                                </a:lnTo>
                                <a:lnTo>
                                  <a:pt x="230" y="124"/>
                                </a:lnTo>
                                <a:lnTo>
                                  <a:pt x="234" y="132"/>
                                </a:lnTo>
                                <a:lnTo>
                                  <a:pt x="247" y="134"/>
                                </a:lnTo>
                                <a:lnTo>
                                  <a:pt x="251" y="148"/>
                                </a:lnTo>
                                <a:lnTo>
                                  <a:pt x="247" y="156"/>
                                </a:lnTo>
                                <a:lnTo>
                                  <a:pt x="273" y="156"/>
                                </a:lnTo>
                                <a:lnTo>
                                  <a:pt x="273" y="158"/>
                                </a:lnTo>
                                <a:lnTo>
                                  <a:pt x="295" y="154"/>
                                </a:lnTo>
                                <a:lnTo>
                                  <a:pt x="299" y="152"/>
                                </a:lnTo>
                                <a:lnTo>
                                  <a:pt x="310" y="137"/>
                                </a:lnTo>
                                <a:lnTo>
                                  <a:pt x="312" y="135"/>
                                </a:lnTo>
                                <a:lnTo>
                                  <a:pt x="331" y="121"/>
                                </a:lnTo>
                                <a:lnTo>
                                  <a:pt x="332" y="113"/>
                                </a:lnTo>
                                <a:lnTo>
                                  <a:pt x="333" y="109"/>
                                </a:lnTo>
                                <a:lnTo>
                                  <a:pt x="340" y="108"/>
                                </a:lnTo>
                                <a:lnTo>
                                  <a:pt x="348" y="106"/>
                                </a:lnTo>
                                <a:lnTo>
                                  <a:pt x="351" y="104"/>
                                </a:lnTo>
                                <a:lnTo>
                                  <a:pt x="359" y="91"/>
                                </a:lnTo>
                                <a:lnTo>
                                  <a:pt x="362" y="85"/>
                                </a:lnTo>
                                <a:lnTo>
                                  <a:pt x="370" y="78"/>
                                </a:lnTo>
                                <a:lnTo>
                                  <a:pt x="371" y="76"/>
                                </a:lnTo>
                                <a:lnTo>
                                  <a:pt x="375" y="72"/>
                                </a:lnTo>
                                <a:lnTo>
                                  <a:pt x="375" y="87"/>
                                </a:lnTo>
                                <a:lnTo>
                                  <a:pt x="372" y="87"/>
                                </a:lnTo>
                                <a:lnTo>
                                  <a:pt x="387" y="102"/>
                                </a:lnTo>
                                <a:lnTo>
                                  <a:pt x="387" y="117"/>
                                </a:lnTo>
                                <a:lnTo>
                                  <a:pt x="401" y="117"/>
                                </a:lnTo>
                                <a:lnTo>
                                  <a:pt x="407" y="115"/>
                                </a:lnTo>
                                <a:lnTo>
                                  <a:pt x="409" y="121"/>
                                </a:lnTo>
                                <a:lnTo>
                                  <a:pt x="420" y="135"/>
                                </a:lnTo>
                                <a:lnTo>
                                  <a:pt x="422" y="137"/>
                                </a:lnTo>
                                <a:lnTo>
                                  <a:pt x="437" y="145"/>
                                </a:lnTo>
                                <a:lnTo>
                                  <a:pt x="452" y="147"/>
                                </a:lnTo>
                                <a:lnTo>
                                  <a:pt x="459" y="135"/>
                                </a:lnTo>
                                <a:lnTo>
                                  <a:pt x="470" y="124"/>
                                </a:lnTo>
                                <a:lnTo>
                                  <a:pt x="463" y="115"/>
                                </a:lnTo>
                                <a:lnTo>
                                  <a:pt x="457" y="108"/>
                                </a:lnTo>
                                <a:lnTo>
                                  <a:pt x="455" y="106"/>
                                </a:lnTo>
                                <a:lnTo>
                                  <a:pt x="450" y="100"/>
                                </a:lnTo>
                                <a:lnTo>
                                  <a:pt x="439" y="104"/>
                                </a:lnTo>
                                <a:lnTo>
                                  <a:pt x="431" y="104"/>
                                </a:lnTo>
                                <a:lnTo>
                                  <a:pt x="416" y="108"/>
                                </a:lnTo>
                                <a:lnTo>
                                  <a:pt x="413" y="104"/>
                                </a:lnTo>
                                <a:lnTo>
                                  <a:pt x="401" y="104"/>
                                </a:lnTo>
                                <a:lnTo>
                                  <a:pt x="396" y="108"/>
                                </a:lnTo>
                                <a:lnTo>
                                  <a:pt x="394" y="98"/>
                                </a:lnTo>
                                <a:lnTo>
                                  <a:pt x="393" y="91"/>
                                </a:lnTo>
                                <a:lnTo>
                                  <a:pt x="392" y="85"/>
                                </a:lnTo>
                                <a:lnTo>
                                  <a:pt x="396" y="81"/>
                                </a:lnTo>
                                <a:lnTo>
                                  <a:pt x="398" y="78"/>
                                </a:lnTo>
                                <a:lnTo>
                                  <a:pt x="402" y="77"/>
                                </a:lnTo>
                                <a:lnTo>
                                  <a:pt x="413" y="78"/>
                                </a:lnTo>
                                <a:lnTo>
                                  <a:pt x="433" y="82"/>
                                </a:lnTo>
                                <a:lnTo>
                                  <a:pt x="429" y="87"/>
                                </a:lnTo>
                                <a:lnTo>
                                  <a:pt x="450" y="77"/>
                                </a:lnTo>
                                <a:lnTo>
                                  <a:pt x="452" y="76"/>
                                </a:lnTo>
                                <a:lnTo>
                                  <a:pt x="479" y="76"/>
                                </a:lnTo>
                                <a:lnTo>
                                  <a:pt x="498" y="69"/>
                                </a:lnTo>
                                <a:lnTo>
                                  <a:pt x="500" y="59"/>
                                </a:lnTo>
                                <a:lnTo>
                                  <a:pt x="500" y="57"/>
                                </a:lnTo>
                                <a:lnTo>
                                  <a:pt x="515" y="54"/>
                                </a:lnTo>
                                <a:moveTo>
                                  <a:pt x="565" y="87"/>
                                </a:moveTo>
                                <a:lnTo>
                                  <a:pt x="552" y="83"/>
                                </a:lnTo>
                                <a:lnTo>
                                  <a:pt x="546" y="76"/>
                                </a:lnTo>
                                <a:lnTo>
                                  <a:pt x="546" y="95"/>
                                </a:lnTo>
                                <a:lnTo>
                                  <a:pt x="561" y="98"/>
                                </a:lnTo>
                                <a:lnTo>
                                  <a:pt x="565" y="87"/>
                                </a:lnTo>
                                <a:moveTo>
                                  <a:pt x="637" y="54"/>
                                </a:moveTo>
                                <a:lnTo>
                                  <a:pt x="636" y="43"/>
                                </a:lnTo>
                                <a:lnTo>
                                  <a:pt x="632" y="35"/>
                                </a:lnTo>
                                <a:lnTo>
                                  <a:pt x="630" y="31"/>
                                </a:lnTo>
                                <a:lnTo>
                                  <a:pt x="630" y="35"/>
                                </a:lnTo>
                                <a:lnTo>
                                  <a:pt x="624" y="31"/>
                                </a:lnTo>
                                <a:lnTo>
                                  <a:pt x="602" y="50"/>
                                </a:lnTo>
                                <a:lnTo>
                                  <a:pt x="595" y="57"/>
                                </a:lnTo>
                                <a:lnTo>
                                  <a:pt x="604" y="59"/>
                                </a:lnTo>
                                <a:lnTo>
                                  <a:pt x="606" y="60"/>
                                </a:lnTo>
                                <a:lnTo>
                                  <a:pt x="604" y="61"/>
                                </a:lnTo>
                                <a:lnTo>
                                  <a:pt x="613" y="61"/>
                                </a:lnTo>
                                <a:lnTo>
                                  <a:pt x="636" y="61"/>
                                </a:lnTo>
                                <a:lnTo>
                                  <a:pt x="637" y="54"/>
                                </a:lnTo>
                                <a:moveTo>
                                  <a:pt x="667" y="1585"/>
                                </a:moveTo>
                                <a:lnTo>
                                  <a:pt x="656" y="1568"/>
                                </a:lnTo>
                                <a:lnTo>
                                  <a:pt x="652" y="1564"/>
                                </a:lnTo>
                                <a:lnTo>
                                  <a:pt x="643" y="1563"/>
                                </a:lnTo>
                                <a:lnTo>
                                  <a:pt x="639" y="1568"/>
                                </a:lnTo>
                                <a:lnTo>
                                  <a:pt x="634" y="1568"/>
                                </a:lnTo>
                                <a:lnTo>
                                  <a:pt x="634" y="1583"/>
                                </a:lnTo>
                                <a:lnTo>
                                  <a:pt x="628" y="1585"/>
                                </a:lnTo>
                                <a:lnTo>
                                  <a:pt x="639" y="1600"/>
                                </a:lnTo>
                                <a:lnTo>
                                  <a:pt x="650" y="1602"/>
                                </a:lnTo>
                                <a:lnTo>
                                  <a:pt x="654" y="1607"/>
                                </a:lnTo>
                                <a:lnTo>
                                  <a:pt x="662" y="1596"/>
                                </a:lnTo>
                                <a:lnTo>
                                  <a:pt x="663" y="1600"/>
                                </a:lnTo>
                                <a:lnTo>
                                  <a:pt x="664" y="1596"/>
                                </a:lnTo>
                                <a:lnTo>
                                  <a:pt x="667" y="1585"/>
                                </a:lnTo>
                                <a:moveTo>
                                  <a:pt x="795" y="1687"/>
                                </a:moveTo>
                                <a:lnTo>
                                  <a:pt x="793" y="1683"/>
                                </a:lnTo>
                                <a:lnTo>
                                  <a:pt x="793" y="1674"/>
                                </a:lnTo>
                                <a:lnTo>
                                  <a:pt x="793" y="1672"/>
                                </a:lnTo>
                                <a:lnTo>
                                  <a:pt x="786" y="1659"/>
                                </a:lnTo>
                                <a:lnTo>
                                  <a:pt x="786" y="1657"/>
                                </a:lnTo>
                                <a:lnTo>
                                  <a:pt x="786" y="1654"/>
                                </a:lnTo>
                                <a:lnTo>
                                  <a:pt x="786" y="1652"/>
                                </a:lnTo>
                                <a:lnTo>
                                  <a:pt x="767" y="1652"/>
                                </a:lnTo>
                                <a:lnTo>
                                  <a:pt x="766" y="1654"/>
                                </a:lnTo>
                                <a:lnTo>
                                  <a:pt x="754" y="1654"/>
                                </a:lnTo>
                                <a:lnTo>
                                  <a:pt x="754" y="1652"/>
                                </a:lnTo>
                                <a:lnTo>
                                  <a:pt x="738" y="1652"/>
                                </a:lnTo>
                                <a:lnTo>
                                  <a:pt x="728" y="1657"/>
                                </a:lnTo>
                                <a:lnTo>
                                  <a:pt x="714" y="1656"/>
                                </a:lnTo>
                                <a:lnTo>
                                  <a:pt x="702" y="1656"/>
                                </a:lnTo>
                                <a:lnTo>
                                  <a:pt x="697" y="1659"/>
                                </a:lnTo>
                                <a:lnTo>
                                  <a:pt x="697" y="1670"/>
                                </a:lnTo>
                                <a:lnTo>
                                  <a:pt x="710" y="1678"/>
                                </a:lnTo>
                                <a:lnTo>
                                  <a:pt x="730" y="1680"/>
                                </a:lnTo>
                                <a:lnTo>
                                  <a:pt x="734" y="1676"/>
                                </a:lnTo>
                                <a:lnTo>
                                  <a:pt x="745" y="1676"/>
                                </a:lnTo>
                                <a:lnTo>
                                  <a:pt x="749" y="1674"/>
                                </a:lnTo>
                                <a:lnTo>
                                  <a:pt x="749" y="1689"/>
                                </a:lnTo>
                                <a:lnTo>
                                  <a:pt x="751" y="1693"/>
                                </a:lnTo>
                                <a:lnTo>
                                  <a:pt x="736" y="1700"/>
                                </a:lnTo>
                                <a:lnTo>
                                  <a:pt x="780" y="1700"/>
                                </a:lnTo>
                                <a:lnTo>
                                  <a:pt x="795" y="1713"/>
                                </a:lnTo>
                                <a:lnTo>
                                  <a:pt x="795" y="1687"/>
                                </a:lnTo>
                                <a:moveTo>
                                  <a:pt x="1042" y="35"/>
                                </a:moveTo>
                                <a:lnTo>
                                  <a:pt x="1039" y="35"/>
                                </a:lnTo>
                                <a:lnTo>
                                  <a:pt x="1013" y="43"/>
                                </a:lnTo>
                                <a:lnTo>
                                  <a:pt x="1003" y="39"/>
                                </a:lnTo>
                                <a:lnTo>
                                  <a:pt x="990" y="39"/>
                                </a:lnTo>
                                <a:lnTo>
                                  <a:pt x="996" y="30"/>
                                </a:lnTo>
                                <a:lnTo>
                                  <a:pt x="999" y="26"/>
                                </a:lnTo>
                                <a:lnTo>
                                  <a:pt x="1002" y="23"/>
                                </a:lnTo>
                                <a:lnTo>
                                  <a:pt x="1008" y="17"/>
                                </a:lnTo>
                                <a:lnTo>
                                  <a:pt x="1009" y="13"/>
                                </a:lnTo>
                                <a:lnTo>
                                  <a:pt x="1002" y="11"/>
                                </a:lnTo>
                                <a:lnTo>
                                  <a:pt x="983" y="11"/>
                                </a:lnTo>
                                <a:lnTo>
                                  <a:pt x="970" y="17"/>
                                </a:lnTo>
                                <a:lnTo>
                                  <a:pt x="968" y="18"/>
                                </a:lnTo>
                                <a:lnTo>
                                  <a:pt x="957" y="26"/>
                                </a:lnTo>
                                <a:lnTo>
                                  <a:pt x="953" y="35"/>
                                </a:lnTo>
                                <a:lnTo>
                                  <a:pt x="951" y="30"/>
                                </a:lnTo>
                                <a:lnTo>
                                  <a:pt x="950" y="24"/>
                                </a:lnTo>
                                <a:lnTo>
                                  <a:pt x="940" y="22"/>
                                </a:lnTo>
                                <a:lnTo>
                                  <a:pt x="935" y="18"/>
                                </a:lnTo>
                                <a:lnTo>
                                  <a:pt x="920" y="24"/>
                                </a:lnTo>
                                <a:lnTo>
                                  <a:pt x="920" y="35"/>
                                </a:lnTo>
                                <a:lnTo>
                                  <a:pt x="916" y="33"/>
                                </a:lnTo>
                                <a:lnTo>
                                  <a:pt x="938" y="48"/>
                                </a:lnTo>
                                <a:lnTo>
                                  <a:pt x="944" y="39"/>
                                </a:lnTo>
                                <a:lnTo>
                                  <a:pt x="944" y="57"/>
                                </a:lnTo>
                                <a:lnTo>
                                  <a:pt x="948" y="65"/>
                                </a:lnTo>
                                <a:lnTo>
                                  <a:pt x="970" y="74"/>
                                </a:lnTo>
                                <a:lnTo>
                                  <a:pt x="974" y="65"/>
                                </a:lnTo>
                                <a:lnTo>
                                  <a:pt x="966" y="57"/>
                                </a:lnTo>
                                <a:lnTo>
                                  <a:pt x="955" y="56"/>
                                </a:lnTo>
                                <a:lnTo>
                                  <a:pt x="953" y="46"/>
                                </a:lnTo>
                                <a:lnTo>
                                  <a:pt x="961" y="39"/>
                                </a:lnTo>
                                <a:lnTo>
                                  <a:pt x="964" y="35"/>
                                </a:lnTo>
                                <a:lnTo>
                                  <a:pt x="968" y="31"/>
                                </a:lnTo>
                                <a:lnTo>
                                  <a:pt x="979" y="35"/>
                                </a:lnTo>
                                <a:lnTo>
                                  <a:pt x="983" y="44"/>
                                </a:lnTo>
                                <a:lnTo>
                                  <a:pt x="994" y="48"/>
                                </a:lnTo>
                                <a:lnTo>
                                  <a:pt x="1002" y="50"/>
                                </a:lnTo>
                                <a:lnTo>
                                  <a:pt x="1002" y="48"/>
                                </a:lnTo>
                                <a:lnTo>
                                  <a:pt x="1009" y="67"/>
                                </a:lnTo>
                                <a:lnTo>
                                  <a:pt x="1020" y="70"/>
                                </a:lnTo>
                                <a:lnTo>
                                  <a:pt x="1020" y="78"/>
                                </a:lnTo>
                                <a:lnTo>
                                  <a:pt x="1035" y="59"/>
                                </a:lnTo>
                                <a:lnTo>
                                  <a:pt x="1041" y="50"/>
                                </a:lnTo>
                                <a:lnTo>
                                  <a:pt x="1041" y="48"/>
                                </a:lnTo>
                                <a:lnTo>
                                  <a:pt x="1042" y="43"/>
                                </a:lnTo>
                                <a:lnTo>
                                  <a:pt x="1042" y="35"/>
                                </a:lnTo>
                                <a:moveTo>
                                  <a:pt x="1054" y="1682"/>
                                </a:moveTo>
                                <a:lnTo>
                                  <a:pt x="1052" y="1680"/>
                                </a:lnTo>
                                <a:lnTo>
                                  <a:pt x="1052" y="1679"/>
                                </a:lnTo>
                                <a:lnTo>
                                  <a:pt x="1042" y="1667"/>
                                </a:lnTo>
                                <a:lnTo>
                                  <a:pt x="1038" y="1663"/>
                                </a:lnTo>
                                <a:lnTo>
                                  <a:pt x="1035" y="1661"/>
                                </a:lnTo>
                                <a:lnTo>
                                  <a:pt x="1028" y="1661"/>
                                </a:lnTo>
                                <a:lnTo>
                                  <a:pt x="1028" y="1663"/>
                                </a:lnTo>
                                <a:lnTo>
                                  <a:pt x="1016" y="1663"/>
                                </a:lnTo>
                                <a:lnTo>
                                  <a:pt x="1000" y="1657"/>
                                </a:lnTo>
                                <a:lnTo>
                                  <a:pt x="996" y="1672"/>
                                </a:lnTo>
                                <a:lnTo>
                                  <a:pt x="998" y="1672"/>
                                </a:lnTo>
                                <a:lnTo>
                                  <a:pt x="996" y="1678"/>
                                </a:lnTo>
                                <a:lnTo>
                                  <a:pt x="994" y="1679"/>
                                </a:lnTo>
                                <a:lnTo>
                                  <a:pt x="992" y="1676"/>
                                </a:lnTo>
                                <a:lnTo>
                                  <a:pt x="991" y="1676"/>
                                </a:lnTo>
                                <a:lnTo>
                                  <a:pt x="994" y="1683"/>
                                </a:lnTo>
                                <a:lnTo>
                                  <a:pt x="1002" y="1700"/>
                                </a:lnTo>
                                <a:lnTo>
                                  <a:pt x="992" y="1706"/>
                                </a:lnTo>
                                <a:lnTo>
                                  <a:pt x="1026" y="1706"/>
                                </a:lnTo>
                                <a:lnTo>
                                  <a:pt x="1037" y="1698"/>
                                </a:lnTo>
                                <a:lnTo>
                                  <a:pt x="1039" y="1702"/>
                                </a:lnTo>
                                <a:lnTo>
                                  <a:pt x="1041" y="1698"/>
                                </a:lnTo>
                                <a:lnTo>
                                  <a:pt x="1046" y="1691"/>
                                </a:lnTo>
                                <a:lnTo>
                                  <a:pt x="1048" y="1691"/>
                                </a:lnTo>
                                <a:lnTo>
                                  <a:pt x="1048" y="1680"/>
                                </a:lnTo>
                                <a:lnTo>
                                  <a:pt x="1054" y="1682"/>
                                </a:lnTo>
                                <a:moveTo>
                                  <a:pt x="1115" y="403"/>
                                </a:moveTo>
                                <a:lnTo>
                                  <a:pt x="1104" y="409"/>
                                </a:lnTo>
                                <a:lnTo>
                                  <a:pt x="1078" y="405"/>
                                </a:lnTo>
                                <a:lnTo>
                                  <a:pt x="1070" y="412"/>
                                </a:lnTo>
                                <a:lnTo>
                                  <a:pt x="1061" y="412"/>
                                </a:lnTo>
                                <a:lnTo>
                                  <a:pt x="1057" y="418"/>
                                </a:lnTo>
                                <a:lnTo>
                                  <a:pt x="1054" y="423"/>
                                </a:lnTo>
                                <a:lnTo>
                                  <a:pt x="1061" y="427"/>
                                </a:lnTo>
                                <a:lnTo>
                                  <a:pt x="1082" y="433"/>
                                </a:lnTo>
                                <a:lnTo>
                                  <a:pt x="1076" y="438"/>
                                </a:lnTo>
                                <a:lnTo>
                                  <a:pt x="1061" y="449"/>
                                </a:lnTo>
                                <a:lnTo>
                                  <a:pt x="1070" y="453"/>
                                </a:lnTo>
                                <a:lnTo>
                                  <a:pt x="1070" y="464"/>
                                </a:lnTo>
                                <a:lnTo>
                                  <a:pt x="1080" y="459"/>
                                </a:lnTo>
                                <a:lnTo>
                                  <a:pt x="1095" y="451"/>
                                </a:lnTo>
                                <a:lnTo>
                                  <a:pt x="1102" y="451"/>
                                </a:lnTo>
                                <a:lnTo>
                                  <a:pt x="1102" y="438"/>
                                </a:lnTo>
                                <a:lnTo>
                                  <a:pt x="1103" y="436"/>
                                </a:lnTo>
                                <a:lnTo>
                                  <a:pt x="1113" y="423"/>
                                </a:lnTo>
                                <a:lnTo>
                                  <a:pt x="1115" y="422"/>
                                </a:lnTo>
                                <a:lnTo>
                                  <a:pt x="1115" y="409"/>
                                </a:lnTo>
                                <a:lnTo>
                                  <a:pt x="1115" y="403"/>
                                </a:lnTo>
                                <a:moveTo>
                                  <a:pt x="1115" y="18"/>
                                </a:moveTo>
                                <a:lnTo>
                                  <a:pt x="1111" y="11"/>
                                </a:lnTo>
                                <a:lnTo>
                                  <a:pt x="1102" y="13"/>
                                </a:lnTo>
                                <a:lnTo>
                                  <a:pt x="1093" y="22"/>
                                </a:lnTo>
                                <a:lnTo>
                                  <a:pt x="1091" y="30"/>
                                </a:lnTo>
                                <a:lnTo>
                                  <a:pt x="1096" y="35"/>
                                </a:lnTo>
                                <a:lnTo>
                                  <a:pt x="1078" y="39"/>
                                </a:lnTo>
                                <a:lnTo>
                                  <a:pt x="1072" y="45"/>
                                </a:lnTo>
                                <a:lnTo>
                                  <a:pt x="1065" y="47"/>
                                </a:lnTo>
                                <a:lnTo>
                                  <a:pt x="1064" y="48"/>
                                </a:lnTo>
                                <a:lnTo>
                                  <a:pt x="1072" y="50"/>
                                </a:lnTo>
                                <a:lnTo>
                                  <a:pt x="1093" y="54"/>
                                </a:lnTo>
                                <a:lnTo>
                                  <a:pt x="1089" y="52"/>
                                </a:lnTo>
                                <a:lnTo>
                                  <a:pt x="1111" y="44"/>
                                </a:lnTo>
                                <a:lnTo>
                                  <a:pt x="1115" y="48"/>
                                </a:lnTo>
                                <a:lnTo>
                                  <a:pt x="1115" y="44"/>
                                </a:lnTo>
                                <a:lnTo>
                                  <a:pt x="1115" y="18"/>
                                </a:lnTo>
                                <a:moveTo>
                                  <a:pt x="1154" y="20"/>
                                </a:moveTo>
                                <a:lnTo>
                                  <a:pt x="1148" y="17"/>
                                </a:lnTo>
                                <a:lnTo>
                                  <a:pt x="1139" y="17"/>
                                </a:lnTo>
                                <a:lnTo>
                                  <a:pt x="1135" y="31"/>
                                </a:lnTo>
                                <a:lnTo>
                                  <a:pt x="1150" y="43"/>
                                </a:lnTo>
                                <a:lnTo>
                                  <a:pt x="1154" y="20"/>
                                </a:lnTo>
                                <a:moveTo>
                                  <a:pt x="1193" y="394"/>
                                </a:moveTo>
                                <a:lnTo>
                                  <a:pt x="1191" y="386"/>
                                </a:lnTo>
                                <a:lnTo>
                                  <a:pt x="1186" y="383"/>
                                </a:lnTo>
                                <a:lnTo>
                                  <a:pt x="1180" y="379"/>
                                </a:lnTo>
                                <a:lnTo>
                                  <a:pt x="1173" y="383"/>
                                </a:lnTo>
                                <a:lnTo>
                                  <a:pt x="1167" y="381"/>
                                </a:lnTo>
                                <a:lnTo>
                                  <a:pt x="1167" y="397"/>
                                </a:lnTo>
                                <a:lnTo>
                                  <a:pt x="1178" y="401"/>
                                </a:lnTo>
                                <a:lnTo>
                                  <a:pt x="1180" y="405"/>
                                </a:lnTo>
                                <a:lnTo>
                                  <a:pt x="1191" y="397"/>
                                </a:lnTo>
                                <a:lnTo>
                                  <a:pt x="1193" y="394"/>
                                </a:lnTo>
                                <a:moveTo>
                                  <a:pt x="1262" y="0"/>
                                </a:moveTo>
                                <a:lnTo>
                                  <a:pt x="1247" y="0"/>
                                </a:lnTo>
                                <a:lnTo>
                                  <a:pt x="1247" y="9"/>
                                </a:lnTo>
                                <a:lnTo>
                                  <a:pt x="1243" y="24"/>
                                </a:lnTo>
                                <a:lnTo>
                                  <a:pt x="1236" y="26"/>
                                </a:lnTo>
                                <a:lnTo>
                                  <a:pt x="1230" y="24"/>
                                </a:lnTo>
                                <a:lnTo>
                                  <a:pt x="1221" y="20"/>
                                </a:lnTo>
                                <a:lnTo>
                                  <a:pt x="1212" y="7"/>
                                </a:lnTo>
                                <a:lnTo>
                                  <a:pt x="1208" y="26"/>
                                </a:lnTo>
                                <a:lnTo>
                                  <a:pt x="1210" y="26"/>
                                </a:lnTo>
                                <a:lnTo>
                                  <a:pt x="1215" y="33"/>
                                </a:lnTo>
                                <a:lnTo>
                                  <a:pt x="1221" y="41"/>
                                </a:lnTo>
                                <a:lnTo>
                                  <a:pt x="1230" y="43"/>
                                </a:lnTo>
                                <a:lnTo>
                                  <a:pt x="1232" y="48"/>
                                </a:lnTo>
                                <a:lnTo>
                                  <a:pt x="1247" y="44"/>
                                </a:lnTo>
                                <a:lnTo>
                                  <a:pt x="1249" y="44"/>
                                </a:lnTo>
                                <a:lnTo>
                                  <a:pt x="1256" y="33"/>
                                </a:lnTo>
                                <a:lnTo>
                                  <a:pt x="1262" y="30"/>
                                </a:lnTo>
                                <a:lnTo>
                                  <a:pt x="1262" y="0"/>
                                </a:lnTo>
                                <a:moveTo>
                                  <a:pt x="1295" y="347"/>
                                </a:moveTo>
                                <a:lnTo>
                                  <a:pt x="1292" y="338"/>
                                </a:lnTo>
                                <a:lnTo>
                                  <a:pt x="1291" y="338"/>
                                </a:lnTo>
                                <a:lnTo>
                                  <a:pt x="1295" y="347"/>
                                </a:lnTo>
                                <a:moveTo>
                                  <a:pt x="1319" y="26"/>
                                </a:moveTo>
                                <a:lnTo>
                                  <a:pt x="1312" y="20"/>
                                </a:lnTo>
                                <a:lnTo>
                                  <a:pt x="1309" y="20"/>
                                </a:lnTo>
                                <a:lnTo>
                                  <a:pt x="1310" y="16"/>
                                </a:lnTo>
                                <a:lnTo>
                                  <a:pt x="1306" y="20"/>
                                </a:lnTo>
                                <a:lnTo>
                                  <a:pt x="1299" y="30"/>
                                </a:lnTo>
                                <a:lnTo>
                                  <a:pt x="1295" y="39"/>
                                </a:lnTo>
                                <a:lnTo>
                                  <a:pt x="1306" y="43"/>
                                </a:lnTo>
                                <a:lnTo>
                                  <a:pt x="1312" y="43"/>
                                </a:lnTo>
                                <a:lnTo>
                                  <a:pt x="1319" y="41"/>
                                </a:lnTo>
                                <a:lnTo>
                                  <a:pt x="1319" y="26"/>
                                </a:lnTo>
                                <a:moveTo>
                                  <a:pt x="1444" y="169"/>
                                </a:moveTo>
                                <a:lnTo>
                                  <a:pt x="1438" y="156"/>
                                </a:lnTo>
                                <a:lnTo>
                                  <a:pt x="1431" y="156"/>
                                </a:lnTo>
                                <a:lnTo>
                                  <a:pt x="1425" y="160"/>
                                </a:lnTo>
                                <a:lnTo>
                                  <a:pt x="1418" y="171"/>
                                </a:lnTo>
                                <a:lnTo>
                                  <a:pt x="1397" y="169"/>
                                </a:lnTo>
                                <a:lnTo>
                                  <a:pt x="1383" y="165"/>
                                </a:lnTo>
                                <a:lnTo>
                                  <a:pt x="1377" y="161"/>
                                </a:lnTo>
                                <a:lnTo>
                                  <a:pt x="1366" y="169"/>
                                </a:lnTo>
                                <a:lnTo>
                                  <a:pt x="1358" y="163"/>
                                </a:lnTo>
                                <a:lnTo>
                                  <a:pt x="1353" y="173"/>
                                </a:lnTo>
                                <a:lnTo>
                                  <a:pt x="1347" y="182"/>
                                </a:lnTo>
                                <a:lnTo>
                                  <a:pt x="1327" y="182"/>
                                </a:lnTo>
                                <a:lnTo>
                                  <a:pt x="1319" y="178"/>
                                </a:lnTo>
                                <a:lnTo>
                                  <a:pt x="1297" y="178"/>
                                </a:lnTo>
                                <a:lnTo>
                                  <a:pt x="1280" y="174"/>
                                </a:lnTo>
                                <a:lnTo>
                                  <a:pt x="1273" y="193"/>
                                </a:lnTo>
                                <a:lnTo>
                                  <a:pt x="1252" y="212"/>
                                </a:lnTo>
                                <a:lnTo>
                                  <a:pt x="1249" y="212"/>
                                </a:lnTo>
                                <a:lnTo>
                                  <a:pt x="1243" y="223"/>
                                </a:lnTo>
                                <a:lnTo>
                                  <a:pt x="1241" y="227"/>
                                </a:lnTo>
                                <a:lnTo>
                                  <a:pt x="1243" y="223"/>
                                </a:lnTo>
                                <a:lnTo>
                                  <a:pt x="1228" y="249"/>
                                </a:lnTo>
                                <a:lnTo>
                                  <a:pt x="1223" y="260"/>
                                </a:lnTo>
                                <a:lnTo>
                                  <a:pt x="1212" y="275"/>
                                </a:lnTo>
                                <a:lnTo>
                                  <a:pt x="1212" y="266"/>
                                </a:lnTo>
                                <a:lnTo>
                                  <a:pt x="1204" y="299"/>
                                </a:lnTo>
                                <a:lnTo>
                                  <a:pt x="1193" y="299"/>
                                </a:lnTo>
                                <a:lnTo>
                                  <a:pt x="1197" y="310"/>
                                </a:lnTo>
                                <a:lnTo>
                                  <a:pt x="1204" y="318"/>
                                </a:lnTo>
                                <a:lnTo>
                                  <a:pt x="1213" y="318"/>
                                </a:lnTo>
                                <a:lnTo>
                                  <a:pt x="1216" y="317"/>
                                </a:lnTo>
                                <a:lnTo>
                                  <a:pt x="1215" y="315"/>
                                </a:lnTo>
                                <a:lnTo>
                                  <a:pt x="1215" y="314"/>
                                </a:lnTo>
                                <a:lnTo>
                                  <a:pt x="1223" y="318"/>
                                </a:lnTo>
                                <a:lnTo>
                                  <a:pt x="1232" y="321"/>
                                </a:lnTo>
                                <a:lnTo>
                                  <a:pt x="1234" y="321"/>
                                </a:lnTo>
                                <a:lnTo>
                                  <a:pt x="1236" y="322"/>
                                </a:lnTo>
                                <a:lnTo>
                                  <a:pt x="1241" y="325"/>
                                </a:lnTo>
                                <a:lnTo>
                                  <a:pt x="1248" y="329"/>
                                </a:lnTo>
                                <a:lnTo>
                                  <a:pt x="1251" y="330"/>
                                </a:lnTo>
                                <a:lnTo>
                                  <a:pt x="1254" y="332"/>
                                </a:lnTo>
                                <a:lnTo>
                                  <a:pt x="1262" y="336"/>
                                </a:lnTo>
                                <a:lnTo>
                                  <a:pt x="1277" y="345"/>
                                </a:lnTo>
                                <a:lnTo>
                                  <a:pt x="1280" y="357"/>
                                </a:lnTo>
                                <a:lnTo>
                                  <a:pt x="1286" y="347"/>
                                </a:lnTo>
                                <a:lnTo>
                                  <a:pt x="1291" y="338"/>
                                </a:lnTo>
                                <a:lnTo>
                                  <a:pt x="1284" y="321"/>
                                </a:lnTo>
                                <a:lnTo>
                                  <a:pt x="1291" y="321"/>
                                </a:lnTo>
                                <a:lnTo>
                                  <a:pt x="1292" y="320"/>
                                </a:lnTo>
                                <a:lnTo>
                                  <a:pt x="1295" y="321"/>
                                </a:lnTo>
                                <a:lnTo>
                                  <a:pt x="1305" y="327"/>
                                </a:lnTo>
                                <a:lnTo>
                                  <a:pt x="1325" y="338"/>
                                </a:lnTo>
                                <a:lnTo>
                                  <a:pt x="1331" y="347"/>
                                </a:lnTo>
                                <a:lnTo>
                                  <a:pt x="1334" y="332"/>
                                </a:lnTo>
                                <a:lnTo>
                                  <a:pt x="1338" y="327"/>
                                </a:lnTo>
                                <a:lnTo>
                                  <a:pt x="1319" y="323"/>
                                </a:lnTo>
                                <a:lnTo>
                                  <a:pt x="1321" y="327"/>
                                </a:lnTo>
                                <a:lnTo>
                                  <a:pt x="1311" y="320"/>
                                </a:lnTo>
                                <a:lnTo>
                                  <a:pt x="1303" y="314"/>
                                </a:lnTo>
                                <a:lnTo>
                                  <a:pt x="1299" y="312"/>
                                </a:lnTo>
                                <a:lnTo>
                                  <a:pt x="1299" y="310"/>
                                </a:lnTo>
                                <a:lnTo>
                                  <a:pt x="1292" y="295"/>
                                </a:lnTo>
                                <a:lnTo>
                                  <a:pt x="1286" y="282"/>
                                </a:lnTo>
                                <a:lnTo>
                                  <a:pt x="1289" y="275"/>
                                </a:lnTo>
                                <a:lnTo>
                                  <a:pt x="1290" y="273"/>
                                </a:lnTo>
                                <a:lnTo>
                                  <a:pt x="1291" y="265"/>
                                </a:lnTo>
                                <a:lnTo>
                                  <a:pt x="1292" y="256"/>
                                </a:lnTo>
                                <a:lnTo>
                                  <a:pt x="1293" y="247"/>
                                </a:lnTo>
                                <a:lnTo>
                                  <a:pt x="1299" y="238"/>
                                </a:lnTo>
                                <a:lnTo>
                                  <a:pt x="1304" y="231"/>
                                </a:lnTo>
                                <a:lnTo>
                                  <a:pt x="1305" y="228"/>
                                </a:lnTo>
                                <a:lnTo>
                                  <a:pt x="1306" y="227"/>
                                </a:lnTo>
                                <a:lnTo>
                                  <a:pt x="1307" y="226"/>
                                </a:lnTo>
                                <a:lnTo>
                                  <a:pt x="1316" y="225"/>
                                </a:lnTo>
                                <a:lnTo>
                                  <a:pt x="1334" y="223"/>
                                </a:lnTo>
                                <a:lnTo>
                                  <a:pt x="1338" y="217"/>
                                </a:lnTo>
                                <a:lnTo>
                                  <a:pt x="1355" y="210"/>
                                </a:lnTo>
                                <a:lnTo>
                                  <a:pt x="1358" y="195"/>
                                </a:lnTo>
                                <a:lnTo>
                                  <a:pt x="1353" y="187"/>
                                </a:lnTo>
                                <a:lnTo>
                                  <a:pt x="1383" y="187"/>
                                </a:lnTo>
                                <a:lnTo>
                                  <a:pt x="1373" y="186"/>
                                </a:lnTo>
                                <a:lnTo>
                                  <a:pt x="1405" y="186"/>
                                </a:lnTo>
                                <a:lnTo>
                                  <a:pt x="1412" y="182"/>
                                </a:lnTo>
                                <a:lnTo>
                                  <a:pt x="1420" y="178"/>
                                </a:lnTo>
                                <a:lnTo>
                                  <a:pt x="1418" y="178"/>
                                </a:lnTo>
                                <a:lnTo>
                                  <a:pt x="1436" y="174"/>
                                </a:lnTo>
                                <a:lnTo>
                                  <a:pt x="1441" y="171"/>
                                </a:lnTo>
                                <a:lnTo>
                                  <a:pt x="1444" y="169"/>
                                </a:lnTo>
                                <a:moveTo>
                                  <a:pt x="1516" y="143"/>
                                </a:moveTo>
                                <a:lnTo>
                                  <a:pt x="1505" y="139"/>
                                </a:lnTo>
                                <a:lnTo>
                                  <a:pt x="1494" y="134"/>
                                </a:lnTo>
                                <a:lnTo>
                                  <a:pt x="1490" y="139"/>
                                </a:lnTo>
                                <a:lnTo>
                                  <a:pt x="1490" y="154"/>
                                </a:lnTo>
                                <a:lnTo>
                                  <a:pt x="1500" y="147"/>
                                </a:lnTo>
                                <a:lnTo>
                                  <a:pt x="1474" y="169"/>
                                </a:lnTo>
                                <a:lnTo>
                                  <a:pt x="1474" y="173"/>
                                </a:lnTo>
                                <a:lnTo>
                                  <a:pt x="1492" y="176"/>
                                </a:lnTo>
                                <a:lnTo>
                                  <a:pt x="1498" y="169"/>
                                </a:lnTo>
                                <a:lnTo>
                                  <a:pt x="1509" y="158"/>
                                </a:lnTo>
                                <a:lnTo>
                                  <a:pt x="1515" y="150"/>
                                </a:lnTo>
                                <a:lnTo>
                                  <a:pt x="1515" y="147"/>
                                </a:lnTo>
                                <a:lnTo>
                                  <a:pt x="1516" y="143"/>
                                </a:lnTo>
                                <a:moveTo>
                                  <a:pt x="1630" y="72"/>
                                </a:moveTo>
                                <a:lnTo>
                                  <a:pt x="1626" y="67"/>
                                </a:lnTo>
                                <a:lnTo>
                                  <a:pt x="1617" y="65"/>
                                </a:lnTo>
                                <a:lnTo>
                                  <a:pt x="1606" y="63"/>
                                </a:lnTo>
                                <a:lnTo>
                                  <a:pt x="1604" y="80"/>
                                </a:lnTo>
                                <a:lnTo>
                                  <a:pt x="1598" y="83"/>
                                </a:lnTo>
                                <a:lnTo>
                                  <a:pt x="1624" y="83"/>
                                </a:lnTo>
                                <a:lnTo>
                                  <a:pt x="1628" y="78"/>
                                </a:lnTo>
                                <a:lnTo>
                                  <a:pt x="1630" y="72"/>
                                </a:lnTo>
                                <a:moveTo>
                                  <a:pt x="1652" y="30"/>
                                </a:moveTo>
                                <a:lnTo>
                                  <a:pt x="1645" y="28"/>
                                </a:lnTo>
                                <a:lnTo>
                                  <a:pt x="1639" y="37"/>
                                </a:lnTo>
                                <a:lnTo>
                                  <a:pt x="1635" y="43"/>
                                </a:lnTo>
                                <a:lnTo>
                                  <a:pt x="1650" y="43"/>
                                </a:lnTo>
                                <a:lnTo>
                                  <a:pt x="1652" y="37"/>
                                </a:lnTo>
                                <a:lnTo>
                                  <a:pt x="1652" y="30"/>
                                </a:lnTo>
                                <a:moveTo>
                                  <a:pt x="1782" y="321"/>
                                </a:moveTo>
                                <a:lnTo>
                                  <a:pt x="1778" y="314"/>
                                </a:lnTo>
                                <a:lnTo>
                                  <a:pt x="1767" y="310"/>
                                </a:lnTo>
                                <a:lnTo>
                                  <a:pt x="1762" y="310"/>
                                </a:lnTo>
                                <a:lnTo>
                                  <a:pt x="1754" y="321"/>
                                </a:lnTo>
                                <a:lnTo>
                                  <a:pt x="1749" y="327"/>
                                </a:lnTo>
                                <a:lnTo>
                                  <a:pt x="1758" y="331"/>
                                </a:lnTo>
                                <a:lnTo>
                                  <a:pt x="1761" y="335"/>
                                </a:lnTo>
                                <a:lnTo>
                                  <a:pt x="1761" y="339"/>
                                </a:lnTo>
                                <a:lnTo>
                                  <a:pt x="1761" y="340"/>
                                </a:lnTo>
                                <a:lnTo>
                                  <a:pt x="1767" y="334"/>
                                </a:lnTo>
                                <a:lnTo>
                                  <a:pt x="1782" y="321"/>
                                </a:lnTo>
                                <a:moveTo>
                                  <a:pt x="1803" y="260"/>
                                </a:moveTo>
                                <a:lnTo>
                                  <a:pt x="1795" y="249"/>
                                </a:lnTo>
                                <a:lnTo>
                                  <a:pt x="1786" y="249"/>
                                </a:lnTo>
                                <a:lnTo>
                                  <a:pt x="1773" y="253"/>
                                </a:lnTo>
                                <a:lnTo>
                                  <a:pt x="1767" y="256"/>
                                </a:lnTo>
                                <a:lnTo>
                                  <a:pt x="1760" y="260"/>
                                </a:lnTo>
                                <a:lnTo>
                                  <a:pt x="1754" y="266"/>
                                </a:lnTo>
                                <a:lnTo>
                                  <a:pt x="1758" y="271"/>
                                </a:lnTo>
                                <a:lnTo>
                                  <a:pt x="1762" y="277"/>
                                </a:lnTo>
                                <a:lnTo>
                                  <a:pt x="1775" y="286"/>
                                </a:lnTo>
                                <a:lnTo>
                                  <a:pt x="1782" y="295"/>
                                </a:lnTo>
                                <a:lnTo>
                                  <a:pt x="1786" y="280"/>
                                </a:lnTo>
                                <a:lnTo>
                                  <a:pt x="1777" y="275"/>
                                </a:lnTo>
                                <a:lnTo>
                                  <a:pt x="1795" y="271"/>
                                </a:lnTo>
                                <a:lnTo>
                                  <a:pt x="1803" y="271"/>
                                </a:lnTo>
                                <a:lnTo>
                                  <a:pt x="1803" y="260"/>
                                </a:lnTo>
                                <a:moveTo>
                                  <a:pt x="1812" y="137"/>
                                </a:moveTo>
                                <a:lnTo>
                                  <a:pt x="1799" y="137"/>
                                </a:lnTo>
                                <a:lnTo>
                                  <a:pt x="1799" y="148"/>
                                </a:lnTo>
                                <a:lnTo>
                                  <a:pt x="1806" y="147"/>
                                </a:lnTo>
                                <a:lnTo>
                                  <a:pt x="1812" y="137"/>
                                </a:lnTo>
                                <a:moveTo>
                                  <a:pt x="1825" y="219"/>
                                </a:moveTo>
                                <a:lnTo>
                                  <a:pt x="1817" y="213"/>
                                </a:lnTo>
                                <a:lnTo>
                                  <a:pt x="1814" y="210"/>
                                </a:lnTo>
                                <a:lnTo>
                                  <a:pt x="1810" y="228"/>
                                </a:lnTo>
                                <a:lnTo>
                                  <a:pt x="1819" y="228"/>
                                </a:lnTo>
                                <a:lnTo>
                                  <a:pt x="1825" y="219"/>
                                </a:lnTo>
                                <a:moveTo>
                                  <a:pt x="1877" y="279"/>
                                </a:moveTo>
                                <a:lnTo>
                                  <a:pt x="1868" y="264"/>
                                </a:lnTo>
                                <a:lnTo>
                                  <a:pt x="1860" y="251"/>
                                </a:lnTo>
                                <a:lnTo>
                                  <a:pt x="1855" y="256"/>
                                </a:lnTo>
                                <a:lnTo>
                                  <a:pt x="1849" y="267"/>
                                </a:lnTo>
                                <a:lnTo>
                                  <a:pt x="1853" y="269"/>
                                </a:lnTo>
                                <a:lnTo>
                                  <a:pt x="1842" y="277"/>
                                </a:lnTo>
                                <a:lnTo>
                                  <a:pt x="1827" y="277"/>
                                </a:lnTo>
                                <a:lnTo>
                                  <a:pt x="1829" y="292"/>
                                </a:lnTo>
                                <a:lnTo>
                                  <a:pt x="1842" y="286"/>
                                </a:lnTo>
                                <a:lnTo>
                                  <a:pt x="1830" y="305"/>
                                </a:lnTo>
                                <a:lnTo>
                                  <a:pt x="1819" y="305"/>
                                </a:lnTo>
                                <a:lnTo>
                                  <a:pt x="1842" y="316"/>
                                </a:lnTo>
                                <a:lnTo>
                                  <a:pt x="1849" y="310"/>
                                </a:lnTo>
                                <a:lnTo>
                                  <a:pt x="1853" y="305"/>
                                </a:lnTo>
                                <a:lnTo>
                                  <a:pt x="1855" y="299"/>
                                </a:lnTo>
                                <a:lnTo>
                                  <a:pt x="1856" y="293"/>
                                </a:lnTo>
                                <a:lnTo>
                                  <a:pt x="1871" y="288"/>
                                </a:lnTo>
                                <a:lnTo>
                                  <a:pt x="1877" y="290"/>
                                </a:lnTo>
                                <a:lnTo>
                                  <a:pt x="1877" y="288"/>
                                </a:lnTo>
                                <a:lnTo>
                                  <a:pt x="1877" y="286"/>
                                </a:lnTo>
                                <a:lnTo>
                                  <a:pt x="1877" y="279"/>
                                </a:lnTo>
                                <a:moveTo>
                                  <a:pt x="1881" y="193"/>
                                </a:moveTo>
                                <a:lnTo>
                                  <a:pt x="1875" y="174"/>
                                </a:lnTo>
                                <a:lnTo>
                                  <a:pt x="1858" y="167"/>
                                </a:lnTo>
                                <a:lnTo>
                                  <a:pt x="1855" y="174"/>
                                </a:lnTo>
                                <a:lnTo>
                                  <a:pt x="1843" y="180"/>
                                </a:lnTo>
                                <a:lnTo>
                                  <a:pt x="1858" y="189"/>
                                </a:lnTo>
                                <a:lnTo>
                                  <a:pt x="1858" y="195"/>
                                </a:lnTo>
                                <a:lnTo>
                                  <a:pt x="1845" y="204"/>
                                </a:lnTo>
                                <a:lnTo>
                                  <a:pt x="1879" y="200"/>
                                </a:lnTo>
                                <a:lnTo>
                                  <a:pt x="1881" y="193"/>
                                </a:lnTo>
                                <a:moveTo>
                                  <a:pt x="1888" y="31"/>
                                </a:moveTo>
                                <a:lnTo>
                                  <a:pt x="1886" y="26"/>
                                </a:lnTo>
                                <a:lnTo>
                                  <a:pt x="1879" y="20"/>
                                </a:lnTo>
                                <a:lnTo>
                                  <a:pt x="1871" y="28"/>
                                </a:lnTo>
                                <a:lnTo>
                                  <a:pt x="1871" y="37"/>
                                </a:lnTo>
                                <a:lnTo>
                                  <a:pt x="1881" y="41"/>
                                </a:lnTo>
                                <a:lnTo>
                                  <a:pt x="1888" y="31"/>
                                </a:lnTo>
                                <a:moveTo>
                                  <a:pt x="1994" y="135"/>
                                </a:moveTo>
                                <a:lnTo>
                                  <a:pt x="1988" y="132"/>
                                </a:lnTo>
                                <a:lnTo>
                                  <a:pt x="1983" y="137"/>
                                </a:lnTo>
                                <a:lnTo>
                                  <a:pt x="1979" y="147"/>
                                </a:lnTo>
                                <a:lnTo>
                                  <a:pt x="1994" y="135"/>
                                </a:lnTo>
                                <a:moveTo>
                                  <a:pt x="2000" y="89"/>
                                </a:moveTo>
                                <a:lnTo>
                                  <a:pt x="1996" y="74"/>
                                </a:lnTo>
                                <a:lnTo>
                                  <a:pt x="1985" y="67"/>
                                </a:lnTo>
                                <a:lnTo>
                                  <a:pt x="1974" y="65"/>
                                </a:lnTo>
                                <a:lnTo>
                                  <a:pt x="1966" y="54"/>
                                </a:lnTo>
                                <a:lnTo>
                                  <a:pt x="1964" y="39"/>
                                </a:lnTo>
                                <a:lnTo>
                                  <a:pt x="1970" y="28"/>
                                </a:lnTo>
                                <a:lnTo>
                                  <a:pt x="1955" y="24"/>
                                </a:lnTo>
                                <a:lnTo>
                                  <a:pt x="1951" y="31"/>
                                </a:lnTo>
                                <a:lnTo>
                                  <a:pt x="1940" y="35"/>
                                </a:lnTo>
                                <a:lnTo>
                                  <a:pt x="1959" y="61"/>
                                </a:lnTo>
                                <a:lnTo>
                                  <a:pt x="1974" y="70"/>
                                </a:lnTo>
                                <a:lnTo>
                                  <a:pt x="1973" y="89"/>
                                </a:lnTo>
                                <a:lnTo>
                                  <a:pt x="2000" y="89"/>
                                </a:lnTo>
                                <a:moveTo>
                                  <a:pt x="2031" y="65"/>
                                </a:moveTo>
                                <a:lnTo>
                                  <a:pt x="2018" y="65"/>
                                </a:lnTo>
                                <a:lnTo>
                                  <a:pt x="2014" y="65"/>
                                </a:lnTo>
                                <a:lnTo>
                                  <a:pt x="2013" y="69"/>
                                </a:lnTo>
                                <a:lnTo>
                                  <a:pt x="2013" y="78"/>
                                </a:lnTo>
                                <a:lnTo>
                                  <a:pt x="2026" y="70"/>
                                </a:lnTo>
                                <a:lnTo>
                                  <a:pt x="2031" y="65"/>
                                </a:lnTo>
                                <a:moveTo>
                                  <a:pt x="2141" y="73"/>
                                </a:moveTo>
                                <a:lnTo>
                                  <a:pt x="2140" y="69"/>
                                </a:lnTo>
                                <a:lnTo>
                                  <a:pt x="2134" y="66"/>
                                </a:lnTo>
                                <a:lnTo>
                                  <a:pt x="2128" y="61"/>
                                </a:lnTo>
                                <a:lnTo>
                                  <a:pt x="2120" y="52"/>
                                </a:lnTo>
                                <a:lnTo>
                                  <a:pt x="2111" y="61"/>
                                </a:lnTo>
                                <a:lnTo>
                                  <a:pt x="2083" y="61"/>
                                </a:lnTo>
                                <a:lnTo>
                                  <a:pt x="2076" y="57"/>
                                </a:lnTo>
                                <a:lnTo>
                                  <a:pt x="2065" y="52"/>
                                </a:lnTo>
                                <a:lnTo>
                                  <a:pt x="2055" y="47"/>
                                </a:lnTo>
                                <a:lnTo>
                                  <a:pt x="2054" y="46"/>
                                </a:lnTo>
                                <a:lnTo>
                                  <a:pt x="2053" y="46"/>
                                </a:lnTo>
                                <a:lnTo>
                                  <a:pt x="2052" y="46"/>
                                </a:lnTo>
                                <a:lnTo>
                                  <a:pt x="2048" y="46"/>
                                </a:lnTo>
                                <a:lnTo>
                                  <a:pt x="2040" y="46"/>
                                </a:lnTo>
                                <a:lnTo>
                                  <a:pt x="2026" y="30"/>
                                </a:lnTo>
                                <a:lnTo>
                                  <a:pt x="2018" y="22"/>
                                </a:lnTo>
                                <a:lnTo>
                                  <a:pt x="2016" y="23"/>
                                </a:lnTo>
                                <a:lnTo>
                                  <a:pt x="2015" y="27"/>
                                </a:lnTo>
                                <a:lnTo>
                                  <a:pt x="2011" y="30"/>
                                </a:lnTo>
                                <a:lnTo>
                                  <a:pt x="2000" y="26"/>
                                </a:lnTo>
                                <a:lnTo>
                                  <a:pt x="1998" y="33"/>
                                </a:lnTo>
                                <a:lnTo>
                                  <a:pt x="1992" y="37"/>
                                </a:lnTo>
                                <a:lnTo>
                                  <a:pt x="1986" y="41"/>
                                </a:lnTo>
                                <a:lnTo>
                                  <a:pt x="1998" y="46"/>
                                </a:lnTo>
                                <a:lnTo>
                                  <a:pt x="2013" y="59"/>
                                </a:lnTo>
                                <a:lnTo>
                                  <a:pt x="2019" y="65"/>
                                </a:lnTo>
                                <a:lnTo>
                                  <a:pt x="2031" y="65"/>
                                </a:lnTo>
                                <a:lnTo>
                                  <a:pt x="2039" y="57"/>
                                </a:lnTo>
                                <a:lnTo>
                                  <a:pt x="2052" y="57"/>
                                </a:lnTo>
                                <a:lnTo>
                                  <a:pt x="2063" y="65"/>
                                </a:lnTo>
                                <a:lnTo>
                                  <a:pt x="2066" y="70"/>
                                </a:lnTo>
                                <a:lnTo>
                                  <a:pt x="2060" y="74"/>
                                </a:lnTo>
                                <a:lnTo>
                                  <a:pt x="2049" y="77"/>
                                </a:lnTo>
                                <a:lnTo>
                                  <a:pt x="2035" y="78"/>
                                </a:lnTo>
                                <a:lnTo>
                                  <a:pt x="2029" y="81"/>
                                </a:lnTo>
                                <a:lnTo>
                                  <a:pt x="2036" y="87"/>
                                </a:lnTo>
                                <a:lnTo>
                                  <a:pt x="2048" y="93"/>
                                </a:lnTo>
                                <a:lnTo>
                                  <a:pt x="2057" y="95"/>
                                </a:lnTo>
                                <a:lnTo>
                                  <a:pt x="2065" y="93"/>
                                </a:lnTo>
                                <a:lnTo>
                                  <a:pt x="2072" y="85"/>
                                </a:lnTo>
                                <a:lnTo>
                                  <a:pt x="2094" y="74"/>
                                </a:lnTo>
                                <a:lnTo>
                                  <a:pt x="2100" y="82"/>
                                </a:lnTo>
                                <a:lnTo>
                                  <a:pt x="2103" y="83"/>
                                </a:lnTo>
                                <a:lnTo>
                                  <a:pt x="2110" y="85"/>
                                </a:lnTo>
                                <a:lnTo>
                                  <a:pt x="2121" y="85"/>
                                </a:lnTo>
                                <a:lnTo>
                                  <a:pt x="2133" y="80"/>
                                </a:lnTo>
                                <a:lnTo>
                                  <a:pt x="2139" y="74"/>
                                </a:lnTo>
                                <a:lnTo>
                                  <a:pt x="2141" y="73"/>
                                </a:lnTo>
                                <a:moveTo>
                                  <a:pt x="3124" y="186"/>
                                </a:moveTo>
                                <a:lnTo>
                                  <a:pt x="3116" y="182"/>
                                </a:lnTo>
                                <a:lnTo>
                                  <a:pt x="3111" y="187"/>
                                </a:lnTo>
                                <a:lnTo>
                                  <a:pt x="3109" y="197"/>
                                </a:lnTo>
                                <a:lnTo>
                                  <a:pt x="3116" y="199"/>
                                </a:lnTo>
                                <a:lnTo>
                                  <a:pt x="3122" y="193"/>
                                </a:lnTo>
                                <a:lnTo>
                                  <a:pt x="3124" y="186"/>
                                </a:lnTo>
                                <a:moveTo>
                                  <a:pt x="3178" y="199"/>
                                </a:moveTo>
                                <a:lnTo>
                                  <a:pt x="3175" y="197"/>
                                </a:lnTo>
                                <a:lnTo>
                                  <a:pt x="3168" y="197"/>
                                </a:lnTo>
                                <a:lnTo>
                                  <a:pt x="3178" y="199"/>
                                </a:lnTo>
                                <a:moveTo>
                                  <a:pt x="3207" y="245"/>
                                </a:moveTo>
                                <a:lnTo>
                                  <a:pt x="3206" y="241"/>
                                </a:lnTo>
                                <a:lnTo>
                                  <a:pt x="3194" y="232"/>
                                </a:lnTo>
                                <a:lnTo>
                                  <a:pt x="3181" y="232"/>
                                </a:lnTo>
                                <a:lnTo>
                                  <a:pt x="3182" y="233"/>
                                </a:lnTo>
                                <a:lnTo>
                                  <a:pt x="3182" y="235"/>
                                </a:lnTo>
                                <a:lnTo>
                                  <a:pt x="3183" y="236"/>
                                </a:lnTo>
                                <a:lnTo>
                                  <a:pt x="3188" y="246"/>
                                </a:lnTo>
                                <a:lnTo>
                                  <a:pt x="3200" y="254"/>
                                </a:lnTo>
                                <a:lnTo>
                                  <a:pt x="3204" y="260"/>
                                </a:lnTo>
                                <a:lnTo>
                                  <a:pt x="3207" y="245"/>
                                </a:lnTo>
                                <a:moveTo>
                                  <a:pt x="3372" y="199"/>
                                </a:moveTo>
                                <a:lnTo>
                                  <a:pt x="3362" y="195"/>
                                </a:lnTo>
                                <a:lnTo>
                                  <a:pt x="3347" y="191"/>
                                </a:lnTo>
                                <a:lnTo>
                                  <a:pt x="3345" y="190"/>
                                </a:lnTo>
                                <a:lnTo>
                                  <a:pt x="3339" y="189"/>
                                </a:lnTo>
                                <a:lnTo>
                                  <a:pt x="3332" y="188"/>
                                </a:lnTo>
                                <a:lnTo>
                                  <a:pt x="3321" y="189"/>
                                </a:lnTo>
                                <a:lnTo>
                                  <a:pt x="3307" y="190"/>
                                </a:lnTo>
                                <a:lnTo>
                                  <a:pt x="3297" y="189"/>
                                </a:lnTo>
                                <a:lnTo>
                                  <a:pt x="3288" y="187"/>
                                </a:lnTo>
                                <a:lnTo>
                                  <a:pt x="3280" y="184"/>
                                </a:lnTo>
                                <a:lnTo>
                                  <a:pt x="3276" y="178"/>
                                </a:lnTo>
                                <a:lnTo>
                                  <a:pt x="3276" y="171"/>
                                </a:lnTo>
                                <a:lnTo>
                                  <a:pt x="3276" y="170"/>
                                </a:lnTo>
                                <a:lnTo>
                                  <a:pt x="3274" y="164"/>
                                </a:lnTo>
                                <a:lnTo>
                                  <a:pt x="3263" y="163"/>
                                </a:lnTo>
                                <a:lnTo>
                                  <a:pt x="3252" y="165"/>
                                </a:lnTo>
                                <a:lnTo>
                                  <a:pt x="3249" y="165"/>
                                </a:lnTo>
                                <a:lnTo>
                                  <a:pt x="3247" y="165"/>
                                </a:lnTo>
                                <a:lnTo>
                                  <a:pt x="3226" y="171"/>
                                </a:lnTo>
                                <a:lnTo>
                                  <a:pt x="3207" y="169"/>
                                </a:lnTo>
                                <a:lnTo>
                                  <a:pt x="3193" y="167"/>
                                </a:lnTo>
                                <a:lnTo>
                                  <a:pt x="3181" y="164"/>
                                </a:lnTo>
                                <a:lnTo>
                                  <a:pt x="3172" y="163"/>
                                </a:lnTo>
                                <a:lnTo>
                                  <a:pt x="3167" y="169"/>
                                </a:lnTo>
                                <a:lnTo>
                                  <a:pt x="3163" y="182"/>
                                </a:lnTo>
                                <a:lnTo>
                                  <a:pt x="3159" y="191"/>
                                </a:lnTo>
                                <a:lnTo>
                                  <a:pt x="3175" y="197"/>
                                </a:lnTo>
                                <a:lnTo>
                                  <a:pt x="3202" y="200"/>
                                </a:lnTo>
                                <a:lnTo>
                                  <a:pt x="3207" y="200"/>
                                </a:lnTo>
                                <a:lnTo>
                                  <a:pt x="3215" y="204"/>
                                </a:lnTo>
                                <a:lnTo>
                                  <a:pt x="3213" y="210"/>
                                </a:lnTo>
                                <a:lnTo>
                                  <a:pt x="3210" y="214"/>
                                </a:lnTo>
                                <a:lnTo>
                                  <a:pt x="3206" y="218"/>
                                </a:lnTo>
                                <a:lnTo>
                                  <a:pt x="3206" y="221"/>
                                </a:lnTo>
                                <a:lnTo>
                                  <a:pt x="3217" y="221"/>
                                </a:lnTo>
                                <a:lnTo>
                                  <a:pt x="3227" y="220"/>
                                </a:lnTo>
                                <a:lnTo>
                                  <a:pt x="3231" y="218"/>
                                </a:lnTo>
                                <a:lnTo>
                                  <a:pt x="3234" y="218"/>
                                </a:lnTo>
                                <a:lnTo>
                                  <a:pt x="3245" y="217"/>
                                </a:lnTo>
                                <a:lnTo>
                                  <a:pt x="3267" y="217"/>
                                </a:lnTo>
                                <a:lnTo>
                                  <a:pt x="3268" y="212"/>
                                </a:lnTo>
                                <a:lnTo>
                                  <a:pt x="3268" y="207"/>
                                </a:lnTo>
                                <a:lnTo>
                                  <a:pt x="3269" y="204"/>
                                </a:lnTo>
                                <a:lnTo>
                                  <a:pt x="3278" y="204"/>
                                </a:lnTo>
                                <a:lnTo>
                                  <a:pt x="3287" y="205"/>
                                </a:lnTo>
                                <a:lnTo>
                                  <a:pt x="3289" y="204"/>
                                </a:lnTo>
                                <a:lnTo>
                                  <a:pt x="3292" y="204"/>
                                </a:lnTo>
                                <a:lnTo>
                                  <a:pt x="3302" y="206"/>
                                </a:lnTo>
                                <a:lnTo>
                                  <a:pt x="3323" y="210"/>
                                </a:lnTo>
                                <a:lnTo>
                                  <a:pt x="3337" y="210"/>
                                </a:lnTo>
                                <a:lnTo>
                                  <a:pt x="3338" y="214"/>
                                </a:lnTo>
                                <a:lnTo>
                                  <a:pt x="3347" y="206"/>
                                </a:lnTo>
                                <a:lnTo>
                                  <a:pt x="3351" y="204"/>
                                </a:lnTo>
                                <a:lnTo>
                                  <a:pt x="3352" y="204"/>
                                </a:lnTo>
                                <a:lnTo>
                                  <a:pt x="3357" y="202"/>
                                </a:lnTo>
                                <a:lnTo>
                                  <a:pt x="3367" y="200"/>
                                </a:lnTo>
                                <a:lnTo>
                                  <a:pt x="3372" y="199"/>
                                </a:lnTo>
                                <a:moveTo>
                                  <a:pt x="3505" y="213"/>
                                </a:moveTo>
                                <a:lnTo>
                                  <a:pt x="3499" y="208"/>
                                </a:lnTo>
                                <a:lnTo>
                                  <a:pt x="3494" y="202"/>
                                </a:lnTo>
                                <a:lnTo>
                                  <a:pt x="3494" y="199"/>
                                </a:lnTo>
                                <a:lnTo>
                                  <a:pt x="3494" y="191"/>
                                </a:lnTo>
                                <a:lnTo>
                                  <a:pt x="3479" y="191"/>
                                </a:lnTo>
                                <a:lnTo>
                                  <a:pt x="3482" y="186"/>
                                </a:lnTo>
                                <a:lnTo>
                                  <a:pt x="3471" y="193"/>
                                </a:lnTo>
                                <a:lnTo>
                                  <a:pt x="3467" y="197"/>
                                </a:lnTo>
                                <a:lnTo>
                                  <a:pt x="3466" y="198"/>
                                </a:lnTo>
                                <a:lnTo>
                                  <a:pt x="3466" y="199"/>
                                </a:lnTo>
                                <a:lnTo>
                                  <a:pt x="3447" y="204"/>
                                </a:lnTo>
                                <a:lnTo>
                                  <a:pt x="3442" y="200"/>
                                </a:lnTo>
                                <a:lnTo>
                                  <a:pt x="3429" y="195"/>
                                </a:lnTo>
                                <a:lnTo>
                                  <a:pt x="3417" y="195"/>
                                </a:lnTo>
                                <a:lnTo>
                                  <a:pt x="3423" y="202"/>
                                </a:lnTo>
                                <a:lnTo>
                                  <a:pt x="3401" y="184"/>
                                </a:lnTo>
                                <a:lnTo>
                                  <a:pt x="3395" y="184"/>
                                </a:lnTo>
                                <a:lnTo>
                                  <a:pt x="3388" y="189"/>
                                </a:lnTo>
                                <a:lnTo>
                                  <a:pt x="3386" y="200"/>
                                </a:lnTo>
                                <a:lnTo>
                                  <a:pt x="3388" y="204"/>
                                </a:lnTo>
                                <a:lnTo>
                                  <a:pt x="3399" y="204"/>
                                </a:lnTo>
                                <a:lnTo>
                                  <a:pt x="3404" y="202"/>
                                </a:lnTo>
                                <a:lnTo>
                                  <a:pt x="3416" y="206"/>
                                </a:lnTo>
                                <a:lnTo>
                                  <a:pt x="3423" y="204"/>
                                </a:lnTo>
                                <a:lnTo>
                                  <a:pt x="3427" y="215"/>
                                </a:lnTo>
                                <a:lnTo>
                                  <a:pt x="3432" y="223"/>
                                </a:lnTo>
                                <a:lnTo>
                                  <a:pt x="3447" y="212"/>
                                </a:lnTo>
                                <a:lnTo>
                                  <a:pt x="3449" y="210"/>
                                </a:lnTo>
                                <a:lnTo>
                                  <a:pt x="3460" y="210"/>
                                </a:lnTo>
                                <a:lnTo>
                                  <a:pt x="3464" y="212"/>
                                </a:lnTo>
                                <a:lnTo>
                                  <a:pt x="3471" y="210"/>
                                </a:lnTo>
                                <a:lnTo>
                                  <a:pt x="3479" y="208"/>
                                </a:lnTo>
                                <a:lnTo>
                                  <a:pt x="3481" y="199"/>
                                </a:lnTo>
                                <a:lnTo>
                                  <a:pt x="3488" y="217"/>
                                </a:lnTo>
                                <a:lnTo>
                                  <a:pt x="3494" y="221"/>
                                </a:lnTo>
                                <a:lnTo>
                                  <a:pt x="3499" y="213"/>
                                </a:lnTo>
                                <a:lnTo>
                                  <a:pt x="3505" y="213"/>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7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206149" y="947815"/>
                            <a:ext cx="629" cy="1277"/>
                          </a:xfrm>
                          <a:prstGeom prst="rect">
                            <a:avLst/>
                          </a:prstGeom>
                          <a:noFill/>
                          <a:extLst>
                            <a:ext uri="{909E8E84-426E-40DD-AFC4-6F175D3DCCD1}">
                              <a14:hiddenFill xmlns:a14="http://schemas.microsoft.com/office/drawing/2010/main">
                                <a:solidFill>
                                  <a:srgbClr val="FFFFFF"/>
                                </a:solidFill>
                              </a14:hiddenFill>
                            </a:ext>
                          </a:extLst>
                        </pic:spPr>
                      </pic:pic>
                      <wps:wsp>
                        <wps:cNvPr id="221" name="AutoShape 703"/>
                        <wps:cNvSpPr>
                          <a:spLocks/>
                        </wps:cNvSpPr>
                        <wps:spPr bwMode="auto">
                          <a:xfrm>
                            <a:off x="5205782" y="949158"/>
                            <a:ext cx="93" cy="97"/>
                          </a:xfrm>
                          <a:custGeom>
                            <a:avLst/>
                            <a:gdLst>
                              <a:gd name="T0" fmla="+- 0 21425 21369"/>
                              <a:gd name="T1" fmla="*/ T0 w 93"/>
                              <a:gd name="T2" fmla="+- 0 -295 -384"/>
                              <a:gd name="T3" fmla="*/ -295 h 97"/>
                              <a:gd name="T4" fmla="+- 0 21410 21369"/>
                              <a:gd name="T5" fmla="*/ T4 w 93"/>
                              <a:gd name="T6" fmla="+- 0 -295 -384"/>
                              <a:gd name="T7" fmla="*/ -295 h 97"/>
                              <a:gd name="T8" fmla="+- 0 21419 21369"/>
                              <a:gd name="T9" fmla="*/ T8 w 93"/>
                              <a:gd name="T10" fmla="+- 0 -288 -384"/>
                              <a:gd name="T11" fmla="*/ -288 h 97"/>
                              <a:gd name="T12" fmla="+- 0 21425 21369"/>
                              <a:gd name="T13" fmla="*/ T12 w 93"/>
                              <a:gd name="T14" fmla="+- 0 -295 -384"/>
                              <a:gd name="T15" fmla="*/ -295 h 97"/>
                              <a:gd name="T16" fmla="+- 0 21437 21369"/>
                              <a:gd name="T17" fmla="*/ T16 w 93"/>
                              <a:gd name="T18" fmla="+- 0 -310 -384"/>
                              <a:gd name="T19" fmla="*/ -310 h 97"/>
                              <a:gd name="T20" fmla="+- 0 21373 21369"/>
                              <a:gd name="T21" fmla="*/ T20 w 93"/>
                              <a:gd name="T22" fmla="+- 0 -310 -384"/>
                              <a:gd name="T23" fmla="*/ -310 h 97"/>
                              <a:gd name="T24" fmla="+- 0 21388 21369"/>
                              <a:gd name="T25" fmla="*/ T24 w 93"/>
                              <a:gd name="T26" fmla="+- 0 -295 -384"/>
                              <a:gd name="T27" fmla="*/ -295 h 97"/>
                              <a:gd name="T28" fmla="+- 0 21391 21369"/>
                              <a:gd name="T29" fmla="*/ T28 w 93"/>
                              <a:gd name="T30" fmla="+- 0 -292 -384"/>
                              <a:gd name="T31" fmla="*/ -292 h 97"/>
                              <a:gd name="T32" fmla="+- 0 21410 21369"/>
                              <a:gd name="T33" fmla="*/ T32 w 93"/>
                              <a:gd name="T34" fmla="+- 0 -295 -384"/>
                              <a:gd name="T35" fmla="*/ -295 h 97"/>
                              <a:gd name="T36" fmla="+- 0 21425 21369"/>
                              <a:gd name="T37" fmla="*/ T36 w 93"/>
                              <a:gd name="T38" fmla="+- 0 -295 -384"/>
                              <a:gd name="T39" fmla="*/ -295 h 97"/>
                              <a:gd name="T40" fmla="+- 0 21434 21369"/>
                              <a:gd name="T41" fmla="*/ T40 w 93"/>
                              <a:gd name="T42" fmla="+- 0 -306 -384"/>
                              <a:gd name="T43" fmla="*/ -306 h 97"/>
                              <a:gd name="T44" fmla="+- 0 21437 21369"/>
                              <a:gd name="T45" fmla="*/ T44 w 93"/>
                              <a:gd name="T46" fmla="+- 0 -310 -384"/>
                              <a:gd name="T47" fmla="*/ -310 h 97"/>
                              <a:gd name="T48" fmla="+- 0 21369 21369"/>
                              <a:gd name="T49" fmla="*/ T48 w 93"/>
                              <a:gd name="T50" fmla="+- 0 -336 -384"/>
                              <a:gd name="T51" fmla="*/ -336 h 97"/>
                              <a:gd name="T52" fmla="+- 0 21373 21369"/>
                              <a:gd name="T53" fmla="*/ T52 w 93"/>
                              <a:gd name="T54" fmla="+- 0 -306 -384"/>
                              <a:gd name="T55" fmla="*/ -306 h 97"/>
                              <a:gd name="T56" fmla="+- 0 21373 21369"/>
                              <a:gd name="T57" fmla="*/ T56 w 93"/>
                              <a:gd name="T58" fmla="+- 0 -310 -384"/>
                              <a:gd name="T59" fmla="*/ -310 h 97"/>
                              <a:gd name="T60" fmla="+- 0 21437 21369"/>
                              <a:gd name="T61" fmla="*/ T60 w 93"/>
                              <a:gd name="T62" fmla="+- 0 -310 -384"/>
                              <a:gd name="T63" fmla="*/ -310 h 97"/>
                              <a:gd name="T64" fmla="+- 0 21443 21369"/>
                              <a:gd name="T65" fmla="*/ T64 w 93"/>
                              <a:gd name="T66" fmla="+- 0 -318 -384"/>
                              <a:gd name="T67" fmla="*/ -318 h 97"/>
                              <a:gd name="T68" fmla="+- 0 21451 21369"/>
                              <a:gd name="T69" fmla="*/ T68 w 93"/>
                              <a:gd name="T70" fmla="+- 0 -327 -384"/>
                              <a:gd name="T71" fmla="*/ -327 h 97"/>
                              <a:gd name="T72" fmla="+- 0 21451 21369"/>
                              <a:gd name="T73" fmla="*/ T72 w 93"/>
                              <a:gd name="T74" fmla="+- 0 -331 -384"/>
                              <a:gd name="T75" fmla="*/ -331 h 97"/>
                              <a:gd name="T76" fmla="+- 0 21375 21369"/>
                              <a:gd name="T77" fmla="*/ T76 w 93"/>
                              <a:gd name="T78" fmla="+- 0 -331 -384"/>
                              <a:gd name="T79" fmla="*/ -331 h 97"/>
                              <a:gd name="T80" fmla="+- 0 21369 21369"/>
                              <a:gd name="T81" fmla="*/ T80 w 93"/>
                              <a:gd name="T82" fmla="+- 0 -336 -384"/>
                              <a:gd name="T83" fmla="*/ -336 h 97"/>
                              <a:gd name="T84" fmla="+- 0 21408 21369"/>
                              <a:gd name="T85" fmla="*/ T84 w 93"/>
                              <a:gd name="T86" fmla="+- 0 -384 -384"/>
                              <a:gd name="T87" fmla="*/ -384 h 97"/>
                              <a:gd name="T88" fmla="+- 0 21412 21369"/>
                              <a:gd name="T89" fmla="*/ T88 w 93"/>
                              <a:gd name="T90" fmla="+- 0 -379 -384"/>
                              <a:gd name="T91" fmla="*/ -379 h 97"/>
                              <a:gd name="T92" fmla="+- 0 21414 21369"/>
                              <a:gd name="T93" fmla="*/ T92 w 93"/>
                              <a:gd name="T94" fmla="+- 0 -370 -384"/>
                              <a:gd name="T95" fmla="*/ -370 h 97"/>
                              <a:gd name="T96" fmla="+- 0 21406 21369"/>
                              <a:gd name="T97" fmla="*/ T96 w 93"/>
                              <a:gd name="T98" fmla="+- 0 -358 -384"/>
                              <a:gd name="T99" fmla="*/ -358 h 97"/>
                              <a:gd name="T100" fmla="+- 0 21401 21369"/>
                              <a:gd name="T101" fmla="*/ T100 w 93"/>
                              <a:gd name="T102" fmla="+- 0 -353 -384"/>
                              <a:gd name="T103" fmla="*/ -353 h 97"/>
                              <a:gd name="T104" fmla="+- 0 21382 21369"/>
                              <a:gd name="T105" fmla="*/ T104 w 93"/>
                              <a:gd name="T106" fmla="+- 0 -353 -384"/>
                              <a:gd name="T107" fmla="*/ -353 h 97"/>
                              <a:gd name="T108" fmla="+- 0 21375 21369"/>
                              <a:gd name="T109" fmla="*/ T108 w 93"/>
                              <a:gd name="T110" fmla="+- 0 -331 -384"/>
                              <a:gd name="T111" fmla="*/ -331 h 97"/>
                              <a:gd name="T112" fmla="+- 0 21451 21369"/>
                              <a:gd name="T113" fmla="*/ T112 w 93"/>
                              <a:gd name="T114" fmla="+- 0 -331 -384"/>
                              <a:gd name="T115" fmla="*/ -331 h 97"/>
                              <a:gd name="T116" fmla="+- 0 21451 21369"/>
                              <a:gd name="T117" fmla="*/ T116 w 93"/>
                              <a:gd name="T118" fmla="+- 0 -342 -384"/>
                              <a:gd name="T119" fmla="*/ -342 h 97"/>
                              <a:gd name="T120" fmla="+- 0 21457 21369"/>
                              <a:gd name="T121" fmla="*/ T120 w 93"/>
                              <a:gd name="T122" fmla="+- 0 -342 -384"/>
                              <a:gd name="T123" fmla="*/ -342 h 97"/>
                              <a:gd name="T124" fmla="+- 0 21432 21369"/>
                              <a:gd name="T125" fmla="*/ T124 w 93"/>
                              <a:gd name="T126" fmla="+- 0 -360 -384"/>
                              <a:gd name="T127" fmla="*/ -360 h 97"/>
                              <a:gd name="T128" fmla="+- 0 21427 21369"/>
                              <a:gd name="T129" fmla="*/ T128 w 93"/>
                              <a:gd name="T130" fmla="+- 0 -366 -384"/>
                              <a:gd name="T131" fmla="*/ -366 h 97"/>
                              <a:gd name="T132" fmla="+- 0 21425 21369"/>
                              <a:gd name="T133" fmla="*/ T132 w 93"/>
                              <a:gd name="T134" fmla="+- 0 -371 -384"/>
                              <a:gd name="T135" fmla="*/ -371 h 97"/>
                              <a:gd name="T136" fmla="+- 0 21423 21369"/>
                              <a:gd name="T137" fmla="*/ T136 w 93"/>
                              <a:gd name="T138" fmla="+- 0 -377 -384"/>
                              <a:gd name="T139" fmla="*/ -377 h 97"/>
                              <a:gd name="T140" fmla="+- 0 21430 21369"/>
                              <a:gd name="T141" fmla="*/ T140 w 93"/>
                              <a:gd name="T142" fmla="+- 0 -381 -384"/>
                              <a:gd name="T143" fmla="*/ -381 h 97"/>
                              <a:gd name="T144" fmla="+- 0 21408 21369"/>
                              <a:gd name="T145" fmla="*/ T144 w 93"/>
                              <a:gd name="T146" fmla="+- 0 -384 -384"/>
                              <a:gd name="T147" fmla="*/ -384 h 97"/>
                              <a:gd name="T148" fmla="+- 0 21457 21369"/>
                              <a:gd name="T149" fmla="*/ T148 w 93"/>
                              <a:gd name="T150" fmla="+- 0 -342 -384"/>
                              <a:gd name="T151" fmla="*/ -342 h 97"/>
                              <a:gd name="T152" fmla="+- 0 21451 21369"/>
                              <a:gd name="T153" fmla="*/ T152 w 93"/>
                              <a:gd name="T154" fmla="+- 0 -342 -384"/>
                              <a:gd name="T155" fmla="*/ -342 h 97"/>
                              <a:gd name="T156" fmla="+- 0 21462 21369"/>
                              <a:gd name="T157" fmla="*/ T156 w 93"/>
                              <a:gd name="T158" fmla="+- 0 -338 -384"/>
                              <a:gd name="T159" fmla="*/ -338 h 97"/>
                              <a:gd name="T160" fmla="+- 0 21457 21369"/>
                              <a:gd name="T161" fmla="*/ T160 w 93"/>
                              <a:gd name="T162" fmla="+- 0 -342 -384"/>
                              <a:gd name="T163" fmla="*/ -34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 h="97">
                                <a:moveTo>
                                  <a:pt x="56" y="89"/>
                                </a:moveTo>
                                <a:lnTo>
                                  <a:pt x="41" y="89"/>
                                </a:lnTo>
                                <a:lnTo>
                                  <a:pt x="50" y="96"/>
                                </a:lnTo>
                                <a:lnTo>
                                  <a:pt x="56" y="89"/>
                                </a:lnTo>
                                <a:close/>
                                <a:moveTo>
                                  <a:pt x="68" y="74"/>
                                </a:moveTo>
                                <a:lnTo>
                                  <a:pt x="4" y="74"/>
                                </a:lnTo>
                                <a:lnTo>
                                  <a:pt x="19" y="89"/>
                                </a:lnTo>
                                <a:lnTo>
                                  <a:pt x="22" y="92"/>
                                </a:lnTo>
                                <a:lnTo>
                                  <a:pt x="41" y="89"/>
                                </a:lnTo>
                                <a:lnTo>
                                  <a:pt x="56" y="89"/>
                                </a:lnTo>
                                <a:lnTo>
                                  <a:pt x="65" y="78"/>
                                </a:lnTo>
                                <a:lnTo>
                                  <a:pt x="68" y="74"/>
                                </a:lnTo>
                                <a:close/>
                                <a:moveTo>
                                  <a:pt x="0" y="48"/>
                                </a:moveTo>
                                <a:lnTo>
                                  <a:pt x="4" y="78"/>
                                </a:lnTo>
                                <a:lnTo>
                                  <a:pt x="4" y="74"/>
                                </a:lnTo>
                                <a:lnTo>
                                  <a:pt x="68" y="74"/>
                                </a:lnTo>
                                <a:lnTo>
                                  <a:pt x="74" y="66"/>
                                </a:lnTo>
                                <a:lnTo>
                                  <a:pt x="82" y="57"/>
                                </a:lnTo>
                                <a:lnTo>
                                  <a:pt x="82" y="53"/>
                                </a:lnTo>
                                <a:lnTo>
                                  <a:pt x="6" y="53"/>
                                </a:lnTo>
                                <a:lnTo>
                                  <a:pt x="0" y="48"/>
                                </a:lnTo>
                                <a:close/>
                                <a:moveTo>
                                  <a:pt x="39" y="0"/>
                                </a:moveTo>
                                <a:lnTo>
                                  <a:pt x="43" y="5"/>
                                </a:lnTo>
                                <a:lnTo>
                                  <a:pt x="45" y="14"/>
                                </a:lnTo>
                                <a:lnTo>
                                  <a:pt x="37" y="26"/>
                                </a:lnTo>
                                <a:lnTo>
                                  <a:pt x="32" y="31"/>
                                </a:lnTo>
                                <a:lnTo>
                                  <a:pt x="13" y="31"/>
                                </a:lnTo>
                                <a:lnTo>
                                  <a:pt x="6" y="53"/>
                                </a:lnTo>
                                <a:lnTo>
                                  <a:pt x="82" y="53"/>
                                </a:lnTo>
                                <a:lnTo>
                                  <a:pt x="82" y="42"/>
                                </a:lnTo>
                                <a:lnTo>
                                  <a:pt x="88" y="42"/>
                                </a:lnTo>
                                <a:lnTo>
                                  <a:pt x="63" y="24"/>
                                </a:lnTo>
                                <a:lnTo>
                                  <a:pt x="58" y="18"/>
                                </a:lnTo>
                                <a:lnTo>
                                  <a:pt x="56" y="13"/>
                                </a:lnTo>
                                <a:lnTo>
                                  <a:pt x="54" y="7"/>
                                </a:lnTo>
                                <a:lnTo>
                                  <a:pt x="61" y="3"/>
                                </a:lnTo>
                                <a:lnTo>
                                  <a:pt x="39" y="0"/>
                                </a:lnTo>
                                <a:close/>
                                <a:moveTo>
                                  <a:pt x="88" y="42"/>
                                </a:moveTo>
                                <a:lnTo>
                                  <a:pt x="82" y="42"/>
                                </a:lnTo>
                                <a:lnTo>
                                  <a:pt x="93" y="46"/>
                                </a:lnTo>
                                <a:lnTo>
                                  <a:pt x="88" y="42"/>
                                </a:lnTo>
                                <a:close/>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7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06177" y="949199"/>
                            <a:ext cx="123" cy="237"/>
                          </a:xfrm>
                          <a:prstGeom prst="rect">
                            <a:avLst/>
                          </a:prstGeom>
                          <a:noFill/>
                          <a:extLst>
                            <a:ext uri="{909E8E84-426E-40DD-AFC4-6F175D3DCCD1}">
                              <a14:hiddenFill xmlns:a14="http://schemas.microsoft.com/office/drawing/2010/main">
                                <a:solidFill>
                                  <a:srgbClr val="FFFFFF"/>
                                </a:solidFill>
                              </a14:hiddenFill>
                            </a:ext>
                          </a:extLst>
                        </pic:spPr>
                      </pic:pic>
                      <wps:wsp>
                        <wps:cNvPr id="223" name="AutoShape 701"/>
                        <wps:cNvSpPr>
                          <a:spLocks/>
                        </wps:cNvSpPr>
                        <wps:spPr bwMode="auto">
                          <a:xfrm>
                            <a:off x="5205858" y="949709"/>
                            <a:ext cx="370" cy="425"/>
                          </a:xfrm>
                          <a:custGeom>
                            <a:avLst/>
                            <a:gdLst>
                              <a:gd name="T0" fmla="+- 0 21607 21445"/>
                              <a:gd name="T1" fmla="*/ T0 w 370"/>
                              <a:gd name="T2" fmla="+- 0 558 167"/>
                              <a:gd name="T3" fmla="*/ 558 h 425"/>
                              <a:gd name="T4" fmla="+- 0 21624 21445"/>
                              <a:gd name="T5" fmla="*/ T4 w 370"/>
                              <a:gd name="T6" fmla="+- 0 579 167"/>
                              <a:gd name="T7" fmla="*/ 579 h 425"/>
                              <a:gd name="T8" fmla="+- 0 21655 21445"/>
                              <a:gd name="T9" fmla="*/ T8 w 370"/>
                              <a:gd name="T10" fmla="+- 0 589 167"/>
                              <a:gd name="T11" fmla="*/ 589 h 425"/>
                              <a:gd name="T12" fmla="+- 0 21692 21445"/>
                              <a:gd name="T13" fmla="*/ T12 w 370"/>
                              <a:gd name="T14" fmla="+- 0 581 167"/>
                              <a:gd name="T15" fmla="*/ 581 h 425"/>
                              <a:gd name="T16" fmla="+- 0 21707 21445"/>
                              <a:gd name="T17" fmla="*/ T16 w 370"/>
                              <a:gd name="T18" fmla="+- 0 561 167"/>
                              <a:gd name="T19" fmla="*/ 561 h 425"/>
                              <a:gd name="T20" fmla="+- 0 21507 21445"/>
                              <a:gd name="T21" fmla="*/ T20 w 370"/>
                              <a:gd name="T22" fmla="+- 0 509 167"/>
                              <a:gd name="T23" fmla="*/ 509 h 425"/>
                              <a:gd name="T24" fmla="+- 0 21525 21445"/>
                              <a:gd name="T25" fmla="*/ T24 w 370"/>
                              <a:gd name="T26" fmla="+- 0 567 167"/>
                              <a:gd name="T27" fmla="*/ 567 h 425"/>
                              <a:gd name="T28" fmla="+- 0 21556 21445"/>
                              <a:gd name="T29" fmla="*/ T28 w 370"/>
                              <a:gd name="T30" fmla="+- 0 578 167"/>
                              <a:gd name="T31" fmla="*/ 578 h 425"/>
                              <a:gd name="T32" fmla="+- 0 21577 21445"/>
                              <a:gd name="T33" fmla="*/ T32 w 370"/>
                              <a:gd name="T34" fmla="+- 0 576 167"/>
                              <a:gd name="T35" fmla="*/ 576 h 425"/>
                              <a:gd name="T36" fmla="+- 0 21598 21445"/>
                              <a:gd name="T37" fmla="*/ T36 w 370"/>
                              <a:gd name="T38" fmla="+- 0 553 167"/>
                              <a:gd name="T39" fmla="*/ 553 h 425"/>
                              <a:gd name="T40" fmla="+- 0 21703 21445"/>
                              <a:gd name="T41" fmla="*/ T40 w 370"/>
                              <a:gd name="T42" fmla="+- 0 537 167"/>
                              <a:gd name="T43" fmla="*/ 537 h 425"/>
                              <a:gd name="T44" fmla="+- 0 21711 21445"/>
                              <a:gd name="T45" fmla="*/ T44 w 370"/>
                              <a:gd name="T46" fmla="+- 0 509 167"/>
                              <a:gd name="T47" fmla="*/ 509 h 425"/>
                              <a:gd name="T48" fmla="+- 0 21457 21445"/>
                              <a:gd name="T49" fmla="*/ T48 w 370"/>
                              <a:gd name="T50" fmla="+- 0 373 167"/>
                              <a:gd name="T51" fmla="*/ 373 h 425"/>
                              <a:gd name="T52" fmla="+- 0 21447 21445"/>
                              <a:gd name="T53" fmla="*/ T52 w 370"/>
                              <a:gd name="T54" fmla="+- 0 414 167"/>
                              <a:gd name="T55" fmla="*/ 414 h 425"/>
                              <a:gd name="T56" fmla="+- 0 21453 21445"/>
                              <a:gd name="T57" fmla="*/ T56 w 370"/>
                              <a:gd name="T58" fmla="+- 0 457 167"/>
                              <a:gd name="T59" fmla="*/ 457 h 425"/>
                              <a:gd name="T60" fmla="+- 0 21476 21445"/>
                              <a:gd name="T61" fmla="*/ T60 w 370"/>
                              <a:gd name="T62" fmla="+- 0 482 167"/>
                              <a:gd name="T63" fmla="*/ 482 h 425"/>
                              <a:gd name="T64" fmla="+- 0 21490 21445"/>
                              <a:gd name="T65" fmla="*/ T64 w 370"/>
                              <a:gd name="T66" fmla="+- 0 509 167"/>
                              <a:gd name="T67" fmla="*/ 509 h 425"/>
                              <a:gd name="T68" fmla="+- 0 21711 21445"/>
                              <a:gd name="T69" fmla="*/ T68 w 370"/>
                              <a:gd name="T70" fmla="+- 0 509 167"/>
                              <a:gd name="T71" fmla="*/ 509 h 425"/>
                              <a:gd name="T72" fmla="+- 0 21724 21445"/>
                              <a:gd name="T73" fmla="*/ T72 w 370"/>
                              <a:gd name="T74" fmla="+- 0 492 167"/>
                              <a:gd name="T75" fmla="*/ 492 h 425"/>
                              <a:gd name="T76" fmla="+- 0 21748 21445"/>
                              <a:gd name="T77" fmla="*/ T76 w 370"/>
                              <a:gd name="T78" fmla="+- 0 467 167"/>
                              <a:gd name="T79" fmla="*/ 467 h 425"/>
                              <a:gd name="T80" fmla="+- 0 21748 21445"/>
                              <a:gd name="T81" fmla="*/ T80 w 370"/>
                              <a:gd name="T82" fmla="+- 0 425 167"/>
                              <a:gd name="T83" fmla="*/ 425 h 425"/>
                              <a:gd name="T84" fmla="+- 0 21761 21445"/>
                              <a:gd name="T85" fmla="*/ T84 w 370"/>
                              <a:gd name="T86" fmla="+- 0 403 167"/>
                              <a:gd name="T87" fmla="*/ 403 h 425"/>
                              <a:gd name="T88" fmla="+- 0 21775 21445"/>
                              <a:gd name="T89" fmla="*/ T88 w 370"/>
                              <a:gd name="T90" fmla="+- 0 389 167"/>
                              <a:gd name="T91" fmla="*/ 389 h 425"/>
                              <a:gd name="T92" fmla="+- 0 21499 21445"/>
                              <a:gd name="T93" fmla="*/ T92 w 370"/>
                              <a:gd name="T94" fmla="+- 0 374 167"/>
                              <a:gd name="T95" fmla="*/ 374 h 425"/>
                              <a:gd name="T96" fmla="+- 0 21535 21445"/>
                              <a:gd name="T97" fmla="*/ T96 w 370"/>
                              <a:gd name="T98" fmla="+- 0 307 167"/>
                              <a:gd name="T99" fmla="*/ 307 h 425"/>
                              <a:gd name="T100" fmla="+- 0 21518 21445"/>
                              <a:gd name="T101" fmla="*/ T100 w 370"/>
                              <a:gd name="T102" fmla="+- 0 361 167"/>
                              <a:gd name="T103" fmla="*/ 361 h 425"/>
                              <a:gd name="T104" fmla="+- 0 21499 21445"/>
                              <a:gd name="T105" fmla="*/ T104 w 370"/>
                              <a:gd name="T106" fmla="+- 0 374 167"/>
                              <a:gd name="T107" fmla="*/ 374 h 425"/>
                              <a:gd name="T108" fmla="+- 0 21763 21445"/>
                              <a:gd name="T109" fmla="*/ T108 w 370"/>
                              <a:gd name="T110" fmla="+- 0 357 167"/>
                              <a:gd name="T111" fmla="*/ 357 h 425"/>
                              <a:gd name="T112" fmla="+- 0 21751 21445"/>
                              <a:gd name="T113" fmla="*/ T112 w 370"/>
                              <a:gd name="T114" fmla="+- 0 331 167"/>
                              <a:gd name="T115" fmla="*/ 331 h 425"/>
                              <a:gd name="T116" fmla="+- 0 21535 21445"/>
                              <a:gd name="T117" fmla="*/ T116 w 370"/>
                              <a:gd name="T118" fmla="+- 0 307 167"/>
                              <a:gd name="T119" fmla="*/ 307 h 425"/>
                              <a:gd name="T120" fmla="+- 0 21629 21445"/>
                              <a:gd name="T121" fmla="*/ T120 w 370"/>
                              <a:gd name="T122" fmla="+- 0 246 167"/>
                              <a:gd name="T123" fmla="*/ 246 h 425"/>
                              <a:gd name="T124" fmla="+- 0 21613 21445"/>
                              <a:gd name="T125" fmla="*/ T124 w 370"/>
                              <a:gd name="T126" fmla="+- 0 290 167"/>
                              <a:gd name="T127" fmla="*/ 290 h 425"/>
                              <a:gd name="T128" fmla="+- 0 21596 21445"/>
                              <a:gd name="T129" fmla="*/ T128 w 370"/>
                              <a:gd name="T130" fmla="+- 0 312 167"/>
                              <a:gd name="T131" fmla="*/ 312 h 425"/>
                              <a:gd name="T132" fmla="+- 0 21745 21445"/>
                              <a:gd name="T133" fmla="*/ T132 w 370"/>
                              <a:gd name="T134" fmla="+- 0 323 167"/>
                              <a:gd name="T135" fmla="*/ 323 h 425"/>
                              <a:gd name="T136" fmla="+- 0 21744 21445"/>
                              <a:gd name="T137" fmla="*/ T136 w 370"/>
                              <a:gd name="T138" fmla="+- 0 287 167"/>
                              <a:gd name="T139" fmla="*/ 287 h 425"/>
                              <a:gd name="T140" fmla="+- 0 21758 21445"/>
                              <a:gd name="T141" fmla="*/ T140 w 370"/>
                              <a:gd name="T142" fmla="+- 0 266 167"/>
                              <a:gd name="T143" fmla="*/ 266 h 425"/>
                              <a:gd name="T144" fmla="+- 0 21766 21445"/>
                              <a:gd name="T145" fmla="*/ T144 w 370"/>
                              <a:gd name="T146" fmla="+- 0 249 167"/>
                              <a:gd name="T147" fmla="*/ 249 h 425"/>
                              <a:gd name="T148" fmla="+- 0 21635 21445"/>
                              <a:gd name="T149" fmla="*/ T148 w 370"/>
                              <a:gd name="T150" fmla="+- 0 236 167"/>
                              <a:gd name="T151" fmla="*/ 236 h 425"/>
                              <a:gd name="T152" fmla="+- 0 21683 21445"/>
                              <a:gd name="T153" fmla="*/ T152 w 370"/>
                              <a:gd name="T154" fmla="+- 0 177 167"/>
                              <a:gd name="T155" fmla="*/ 177 h 425"/>
                              <a:gd name="T156" fmla="+- 0 21679 21445"/>
                              <a:gd name="T157" fmla="*/ T156 w 370"/>
                              <a:gd name="T158" fmla="+- 0 206 167"/>
                              <a:gd name="T159" fmla="*/ 206 h 425"/>
                              <a:gd name="T160" fmla="+- 0 21679 21445"/>
                              <a:gd name="T161" fmla="*/ T160 w 370"/>
                              <a:gd name="T162" fmla="+- 0 236 167"/>
                              <a:gd name="T163" fmla="*/ 236 h 425"/>
                              <a:gd name="T164" fmla="+- 0 21766 21445"/>
                              <a:gd name="T165" fmla="*/ T164 w 370"/>
                              <a:gd name="T166" fmla="+- 0 249 167"/>
                              <a:gd name="T167" fmla="*/ 249 h 425"/>
                              <a:gd name="T168" fmla="+- 0 21805 21445"/>
                              <a:gd name="T169" fmla="*/ T168 w 370"/>
                              <a:gd name="T170" fmla="+- 0 236 167"/>
                              <a:gd name="T171" fmla="*/ 236 h 425"/>
                              <a:gd name="T172" fmla="+- 0 21810 21445"/>
                              <a:gd name="T173" fmla="*/ T172 w 370"/>
                              <a:gd name="T174" fmla="+- 0 221 167"/>
                              <a:gd name="T175" fmla="*/ 221 h 425"/>
                              <a:gd name="T176" fmla="+- 0 21763 21445"/>
                              <a:gd name="T177" fmla="*/ T176 w 370"/>
                              <a:gd name="T178" fmla="+- 0 199 167"/>
                              <a:gd name="T179" fmla="*/ 199 h 425"/>
                              <a:gd name="T180" fmla="+- 0 21746 21445"/>
                              <a:gd name="T181" fmla="*/ T180 w 370"/>
                              <a:gd name="T182" fmla="+- 0 177 167"/>
                              <a:gd name="T183" fmla="*/ 177 h 425"/>
                              <a:gd name="T184" fmla="+- 0 21701 21445"/>
                              <a:gd name="T185" fmla="*/ T184 w 370"/>
                              <a:gd name="T186" fmla="+- 0 167 167"/>
                              <a:gd name="T187" fmla="*/ 167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0" h="425">
                                <a:moveTo>
                                  <a:pt x="261" y="386"/>
                                </a:moveTo>
                                <a:lnTo>
                                  <a:pt x="153" y="386"/>
                                </a:lnTo>
                                <a:lnTo>
                                  <a:pt x="162" y="391"/>
                                </a:lnTo>
                                <a:lnTo>
                                  <a:pt x="170" y="400"/>
                                </a:lnTo>
                                <a:lnTo>
                                  <a:pt x="174" y="407"/>
                                </a:lnTo>
                                <a:lnTo>
                                  <a:pt x="179" y="412"/>
                                </a:lnTo>
                                <a:lnTo>
                                  <a:pt x="188" y="415"/>
                                </a:lnTo>
                                <a:lnTo>
                                  <a:pt x="199" y="418"/>
                                </a:lnTo>
                                <a:lnTo>
                                  <a:pt x="210" y="422"/>
                                </a:lnTo>
                                <a:lnTo>
                                  <a:pt x="221" y="424"/>
                                </a:lnTo>
                                <a:lnTo>
                                  <a:pt x="234" y="419"/>
                                </a:lnTo>
                                <a:lnTo>
                                  <a:pt x="247" y="414"/>
                                </a:lnTo>
                                <a:lnTo>
                                  <a:pt x="256" y="413"/>
                                </a:lnTo>
                                <a:lnTo>
                                  <a:pt x="261" y="409"/>
                                </a:lnTo>
                                <a:lnTo>
                                  <a:pt x="262" y="394"/>
                                </a:lnTo>
                                <a:lnTo>
                                  <a:pt x="261" y="386"/>
                                </a:lnTo>
                                <a:close/>
                                <a:moveTo>
                                  <a:pt x="266" y="342"/>
                                </a:moveTo>
                                <a:lnTo>
                                  <a:pt x="62" y="342"/>
                                </a:lnTo>
                                <a:lnTo>
                                  <a:pt x="58" y="376"/>
                                </a:lnTo>
                                <a:lnTo>
                                  <a:pt x="50" y="381"/>
                                </a:lnTo>
                                <a:lnTo>
                                  <a:pt x="80" y="400"/>
                                </a:lnTo>
                                <a:lnTo>
                                  <a:pt x="84" y="400"/>
                                </a:lnTo>
                                <a:lnTo>
                                  <a:pt x="101" y="406"/>
                                </a:lnTo>
                                <a:lnTo>
                                  <a:pt x="111" y="411"/>
                                </a:lnTo>
                                <a:lnTo>
                                  <a:pt x="119" y="416"/>
                                </a:lnTo>
                                <a:lnTo>
                                  <a:pt x="125" y="417"/>
                                </a:lnTo>
                                <a:lnTo>
                                  <a:pt x="132" y="409"/>
                                </a:lnTo>
                                <a:lnTo>
                                  <a:pt x="140" y="398"/>
                                </a:lnTo>
                                <a:lnTo>
                                  <a:pt x="146" y="389"/>
                                </a:lnTo>
                                <a:lnTo>
                                  <a:pt x="153" y="386"/>
                                </a:lnTo>
                                <a:lnTo>
                                  <a:pt x="261" y="386"/>
                                </a:lnTo>
                                <a:lnTo>
                                  <a:pt x="261" y="378"/>
                                </a:lnTo>
                                <a:lnTo>
                                  <a:pt x="258" y="370"/>
                                </a:lnTo>
                                <a:lnTo>
                                  <a:pt x="258" y="361"/>
                                </a:lnTo>
                                <a:lnTo>
                                  <a:pt x="264" y="346"/>
                                </a:lnTo>
                                <a:lnTo>
                                  <a:pt x="266" y="342"/>
                                </a:lnTo>
                                <a:close/>
                                <a:moveTo>
                                  <a:pt x="31" y="201"/>
                                </a:moveTo>
                                <a:lnTo>
                                  <a:pt x="20" y="201"/>
                                </a:lnTo>
                                <a:lnTo>
                                  <a:pt x="12" y="206"/>
                                </a:lnTo>
                                <a:lnTo>
                                  <a:pt x="8" y="216"/>
                                </a:lnTo>
                                <a:lnTo>
                                  <a:pt x="5" y="231"/>
                                </a:lnTo>
                                <a:lnTo>
                                  <a:pt x="2" y="247"/>
                                </a:lnTo>
                                <a:lnTo>
                                  <a:pt x="0" y="263"/>
                                </a:lnTo>
                                <a:lnTo>
                                  <a:pt x="2" y="276"/>
                                </a:lnTo>
                                <a:lnTo>
                                  <a:pt x="8" y="290"/>
                                </a:lnTo>
                                <a:lnTo>
                                  <a:pt x="15" y="300"/>
                                </a:lnTo>
                                <a:lnTo>
                                  <a:pt x="24" y="307"/>
                                </a:lnTo>
                                <a:lnTo>
                                  <a:pt x="31" y="315"/>
                                </a:lnTo>
                                <a:lnTo>
                                  <a:pt x="37" y="325"/>
                                </a:lnTo>
                                <a:lnTo>
                                  <a:pt x="41" y="335"/>
                                </a:lnTo>
                                <a:lnTo>
                                  <a:pt x="45" y="342"/>
                                </a:lnTo>
                                <a:lnTo>
                                  <a:pt x="49" y="350"/>
                                </a:lnTo>
                                <a:lnTo>
                                  <a:pt x="62" y="342"/>
                                </a:lnTo>
                                <a:lnTo>
                                  <a:pt x="266" y="342"/>
                                </a:lnTo>
                                <a:lnTo>
                                  <a:pt x="272" y="333"/>
                                </a:lnTo>
                                <a:lnTo>
                                  <a:pt x="275" y="328"/>
                                </a:lnTo>
                                <a:lnTo>
                                  <a:pt x="279" y="325"/>
                                </a:lnTo>
                                <a:lnTo>
                                  <a:pt x="287" y="315"/>
                                </a:lnTo>
                                <a:lnTo>
                                  <a:pt x="296" y="304"/>
                                </a:lnTo>
                                <a:lnTo>
                                  <a:pt x="303" y="300"/>
                                </a:lnTo>
                                <a:lnTo>
                                  <a:pt x="307" y="294"/>
                                </a:lnTo>
                                <a:lnTo>
                                  <a:pt x="305" y="276"/>
                                </a:lnTo>
                                <a:lnTo>
                                  <a:pt x="303" y="258"/>
                                </a:lnTo>
                                <a:lnTo>
                                  <a:pt x="305" y="248"/>
                                </a:lnTo>
                                <a:lnTo>
                                  <a:pt x="310" y="242"/>
                                </a:lnTo>
                                <a:lnTo>
                                  <a:pt x="316" y="236"/>
                                </a:lnTo>
                                <a:lnTo>
                                  <a:pt x="323" y="231"/>
                                </a:lnTo>
                                <a:lnTo>
                                  <a:pt x="329" y="227"/>
                                </a:lnTo>
                                <a:lnTo>
                                  <a:pt x="330" y="222"/>
                                </a:lnTo>
                                <a:lnTo>
                                  <a:pt x="326" y="212"/>
                                </a:lnTo>
                                <a:lnTo>
                                  <a:pt x="323" y="207"/>
                                </a:lnTo>
                                <a:lnTo>
                                  <a:pt x="54" y="207"/>
                                </a:lnTo>
                                <a:lnTo>
                                  <a:pt x="41" y="203"/>
                                </a:lnTo>
                                <a:lnTo>
                                  <a:pt x="31" y="201"/>
                                </a:lnTo>
                                <a:close/>
                                <a:moveTo>
                                  <a:pt x="90" y="140"/>
                                </a:moveTo>
                                <a:lnTo>
                                  <a:pt x="82" y="170"/>
                                </a:lnTo>
                                <a:lnTo>
                                  <a:pt x="77" y="181"/>
                                </a:lnTo>
                                <a:lnTo>
                                  <a:pt x="73" y="194"/>
                                </a:lnTo>
                                <a:lnTo>
                                  <a:pt x="67" y="198"/>
                                </a:lnTo>
                                <a:lnTo>
                                  <a:pt x="62" y="201"/>
                                </a:lnTo>
                                <a:lnTo>
                                  <a:pt x="54" y="207"/>
                                </a:lnTo>
                                <a:lnTo>
                                  <a:pt x="323" y="207"/>
                                </a:lnTo>
                                <a:lnTo>
                                  <a:pt x="320" y="200"/>
                                </a:lnTo>
                                <a:lnTo>
                                  <a:pt x="318" y="190"/>
                                </a:lnTo>
                                <a:lnTo>
                                  <a:pt x="317" y="180"/>
                                </a:lnTo>
                                <a:lnTo>
                                  <a:pt x="313" y="171"/>
                                </a:lnTo>
                                <a:lnTo>
                                  <a:pt x="306" y="164"/>
                                </a:lnTo>
                                <a:lnTo>
                                  <a:pt x="301" y="157"/>
                                </a:lnTo>
                                <a:lnTo>
                                  <a:pt x="110" y="157"/>
                                </a:lnTo>
                                <a:lnTo>
                                  <a:pt x="90" y="140"/>
                                </a:lnTo>
                                <a:close/>
                                <a:moveTo>
                                  <a:pt x="190" y="69"/>
                                </a:moveTo>
                                <a:lnTo>
                                  <a:pt x="186" y="71"/>
                                </a:lnTo>
                                <a:lnTo>
                                  <a:pt x="184" y="79"/>
                                </a:lnTo>
                                <a:lnTo>
                                  <a:pt x="182" y="92"/>
                                </a:lnTo>
                                <a:lnTo>
                                  <a:pt x="186" y="97"/>
                                </a:lnTo>
                                <a:lnTo>
                                  <a:pt x="168" y="123"/>
                                </a:lnTo>
                                <a:lnTo>
                                  <a:pt x="168" y="131"/>
                                </a:lnTo>
                                <a:lnTo>
                                  <a:pt x="153" y="134"/>
                                </a:lnTo>
                                <a:lnTo>
                                  <a:pt x="151" y="145"/>
                                </a:lnTo>
                                <a:lnTo>
                                  <a:pt x="140" y="157"/>
                                </a:lnTo>
                                <a:lnTo>
                                  <a:pt x="301" y="157"/>
                                </a:lnTo>
                                <a:lnTo>
                                  <a:pt x="300" y="156"/>
                                </a:lnTo>
                                <a:lnTo>
                                  <a:pt x="297" y="146"/>
                                </a:lnTo>
                                <a:lnTo>
                                  <a:pt x="298" y="132"/>
                                </a:lnTo>
                                <a:lnTo>
                                  <a:pt x="299" y="120"/>
                                </a:lnTo>
                                <a:lnTo>
                                  <a:pt x="299" y="112"/>
                                </a:lnTo>
                                <a:lnTo>
                                  <a:pt x="303" y="107"/>
                                </a:lnTo>
                                <a:lnTo>
                                  <a:pt x="313" y="99"/>
                                </a:lnTo>
                                <a:lnTo>
                                  <a:pt x="320" y="90"/>
                                </a:lnTo>
                                <a:lnTo>
                                  <a:pt x="321" y="83"/>
                                </a:lnTo>
                                <a:lnTo>
                                  <a:pt x="321" y="82"/>
                                </a:lnTo>
                                <a:lnTo>
                                  <a:pt x="218" y="82"/>
                                </a:lnTo>
                                <a:lnTo>
                                  <a:pt x="199" y="73"/>
                                </a:lnTo>
                                <a:lnTo>
                                  <a:pt x="190" y="69"/>
                                </a:lnTo>
                                <a:close/>
                                <a:moveTo>
                                  <a:pt x="245" y="0"/>
                                </a:moveTo>
                                <a:lnTo>
                                  <a:pt x="239" y="2"/>
                                </a:lnTo>
                                <a:lnTo>
                                  <a:pt x="238" y="10"/>
                                </a:lnTo>
                                <a:lnTo>
                                  <a:pt x="240" y="25"/>
                                </a:lnTo>
                                <a:lnTo>
                                  <a:pt x="236" y="30"/>
                                </a:lnTo>
                                <a:lnTo>
                                  <a:pt x="234" y="39"/>
                                </a:lnTo>
                                <a:lnTo>
                                  <a:pt x="234" y="45"/>
                                </a:lnTo>
                                <a:lnTo>
                                  <a:pt x="234" y="60"/>
                                </a:lnTo>
                                <a:lnTo>
                                  <a:pt x="234" y="69"/>
                                </a:lnTo>
                                <a:lnTo>
                                  <a:pt x="234" y="73"/>
                                </a:lnTo>
                                <a:lnTo>
                                  <a:pt x="218" y="82"/>
                                </a:lnTo>
                                <a:lnTo>
                                  <a:pt x="321" y="82"/>
                                </a:lnTo>
                                <a:lnTo>
                                  <a:pt x="325" y="78"/>
                                </a:lnTo>
                                <a:lnTo>
                                  <a:pt x="340" y="73"/>
                                </a:lnTo>
                                <a:lnTo>
                                  <a:pt x="360" y="69"/>
                                </a:lnTo>
                                <a:lnTo>
                                  <a:pt x="369" y="65"/>
                                </a:lnTo>
                                <a:lnTo>
                                  <a:pt x="370" y="60"/>
                                </a:lnTo>
                                <a:lnTo>
                                  <a:pt x="365" y="54"/>
                                </a:lnTo>
                                <a:lnTo>
                                  <a:pt x="353" y="45"/>
                                </a:lnTo>
                                <a:lnTo>
                                  <a:pt x="355" y="40"/>
                                </a:lnTo>
                                <a:lnTo>
                                  <a:pt x="318" y="32"/>
                                </a:lnTo>
                                <a:lnTo>
                                  <a:pt x="311" y="21"/>
                                </a:lnTo>
                                <a:lnTo>
                                  <a:pt x="311" y="12"/>
                                </a:lnTo>
                                <a:lnTo>
                                  <a:pt x="301" y="10"/>
                                </a:lnTo>
                                <a:lnTo>
                                  <a:pt x="301" y="1"/>
                                </a:lnTo>
                                <a:lnTo>
                                  <a:pt x="273" y="1"/>
                                </a:lnTo>
                                <a:lnTo>
                                  <a:pt x="256" y="0"/>
                                </a:lnTo>
                                <a:lnTo>
                                  <a:pt x="245" y="0"/>
                                </a:lnTo>
                                <a:close/>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7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206098" y="949405"/>
                            <a:ext cx="374"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6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206202" y="949996"/>
                            <a:ext cx="158" cy="203"/>
                          </a:xfrm>
                          <a:prstGeom prst="rect">
                            <a:avLst/>
                          </a:prstGeom>
                          <a:noFill/>
                          <a:extLst>
                            <a:ext uri="{909E8E84-426E-40DD-AFC4-6F175D3DCCD1}">
                              <a14:hiddenFill xmlns:a14="http://schemas.microsoft.com/office/drawing/2010/main">
                                <a:solidFill>
                                  <a:srgbClr val="FFFFFF"/>
                                </a:solidFill>
                              </a14:hiddenFill>
                            </a:ext>
                          </a:extLst>
                        </pic:spPr>
                      </pic:pic>
                      <wps:wsp>
                        <wps:cNvPr id="226" name="AutoShape 698"/>
                        <wps:cNvSpPr>
                          <a:spLocks/>
                        </wps:cNvSpPr>
                        <wps:spPr bwMode="auto">
                          <a:xfrm>
                            <a:off x="5206648" y="949981"/>
                            <a:ext cx="714" cy="432"/>
                          </a:xfrm>
                          <a:custGeom>
                            <a:avLst/>
                            <a:gdLst>
                              <a:gd name="T0" fmla="+- 0 22296 22236"/>
                              <a:gd name="T1" fmla="*/ T0 w 714"/>
                              <a:gd name="T2" fmla="+- 0 465 438"/>
                              <a:gd name="T3" fmla="*/ 465 h 432"/>
                              <a:gd name="T4" fmla="+- 0 22269 22236"/>
                              <a:gd name="T5" fmla="*/ T4 w 714"/>
                              <a:gd name="T6" fmla="+- 0 452 438"/>
                              <a:gd name="T7" fmla="*/ 452 h 432"/>
                              <a:gd name="T8" fmla="+- 0 22239 22236"/>
                              <a:gd name="T9" fmla="*/ T8 w 714"/>
                              <a:gd name="T10" fmla="+- 0 480 438"/>
                              <a:gd name="T11" fmla="*/ 480 h 432"/>
                              <a:gd name="T12" fmla="+- 0 22248 22236"/>
                              <a:gd name="T13" fmla="*/ T12 w 714"/>
                              <a:gd name="T14" fmla="+- 0 496 438"/>
                              <a:gd name="T15" fmla="*/ 496 h 432"/>
                              <a:gd name="T16" fmla="+- 0 22276 22236"/>
                              <a:gd name="T17" fmla="*/ T16 w 714"/>
                              <a:gd name="T18" fmla="+- 0 511 438"/>
                              <a:gd name="T19" fmla="*/ 511 h 432"/>
                              <a:gd name="T20" fmla="+- 0 22334 22236"/>
                              <a:gd name="T21" fmla="*/ T20 w 714"/>
                              <a:gd name="T22" fmla="+- 0 502 438"/>
                              <a:gd name="T23" fmla="*/ 502 h 432"/>
                              <a:gd name="T24" fmla="+- 0 22943 22236"/>
                              <a:gd name="T25" fmla="*/ T24 w 714"/>
                              <a:gd name="T26" fmla="+- 0 827 438"/>
                              <a:gd name="T27" fmla="*/ 827 h 432"/>
                              <a:gd name="T28" fmla="+- 0 22903 22236"/>
                              <a:gd name="T29" fmla="*/ T28 w 714"/>
                              <a:gd name="T30" fmla="+- 0 829 438"/>
                              <a:gd name="T31" fmla="*/ 829 h 432"/>
                              <a:gd name="T32" fmla="+- 0 22879 22236"/>
                              <a:gd name="T33" fmla="*/ T32 w 714"/>
                              <a:gd name="T34" fmla="+- 0 818 438"/>
                              <a:gd name="T35" fmla="*/ 818 h 432"/>
                              <a:gd name="T36" fmla="+- 0 22845 22236"/>
                              <a:gd name="T37" fmla="*/ T36 w 714"/>
                              <a:gd name="T38" fmla="+- 0 797 438"/>
                              <a:gd name="T39" fmla="*/ 797 h 432"/>
                              <a:gd name="T40" fmla="+- 0 22819 22236"/>
                              <a:gd name="T41" fmla="*/ T40 w 714"/>
                              <a:gd name="T42" fmla="+- 0 770 438"/>
                              <a:gd name="T43" fmla="*/ 770 h 432"/>
                              <a:gd name="T44" fmla="+- 0 22794 22236"/>
                              <a:gd name="T45" fmla="*/ T44 w 714"/>
                              <a:gd name="T46" fmla="+- 0 744 438"/>
                              <a:gd name="T47" fmla="*/ 744 h 432"/>
                              <a:gd name="T48" fmla="+- 0 22806 22236"/>
                              <a:gd name="T49" fmla="*/ T48 w 714"/>
                              <a:gd name="T50" fmla="+- 0 705 438"/>
                              <a:gd name="T51" fmla="*/ 705 h 432"/>
                              <a:gd name="T52" fmla="+- 0 22794 22236"/>
                              <a:gd name="T53" fmla="*/ T52 w 714"/>
                              <a:gd name="T54" fmla="+- 0 675 438"/>
                              <a:gd name="T55" fmla="*/ 675 h 432"/>
                              <a:gd name="T56" fmla="+- 0 22759 22236"/>
                              <a:gd name="T57" fmla="*/ T56 w 714"/>
                              <a:gd name="T58" fmla="+- 0 658 438"/>
                              <a:gd name="T59" fmla="*/ 658 h 432"/>
                              <a:gd name="T60" fmla="+- 0 22728 22236"/>
                              <a:gd name="T61" fmla="*/ T60 w 714"/>
                              <a:gd name="T62" fmla="+- 0 620 438"/>
                              <a:gd name="T63" fmla="*/ 620 h 432"/>
                              <a:gd name="T64" fmla="+- 0 22701 22236"/>
                              <a:gd name="T65" fmla="*/ T64 w 714"/>
                              <a:gd name="T66" fmla="+- 0 589 438"/>
                              <a:gd name="T67" fmla="*/ 589 h 432"/>
                              <a:gd name="T68" fmla="+- 0 22649 22236"/>
                              <a:gd name="T69" fmla="*/ T68 w 714"/>
                              <a:gd name="T70" fmla="+- 0 563 438"/>
                              <a:gd name="T71" fmla="*/ 563 h 432"/>
                              <a:gd name="T72" fmla="+- 0 22627 22236"/>
                              <a:gd name="T73" fmla="*/ T72 w 714"/>
                              <a:gd name="T74" fmla="+- 0 547 438"/>
                              <a:gd name="T75" fmla="*/ 547 h 432"/>
                              <a:gd name="T76" fmla="+- 0 22553 22236"/>
                              <a:gd name="T77" fmla="*/ T76 w 714"/>
                              <a:gd name="T78" fmla="+- 0 541 438"/>
                              <a:gd name="T79" fmla="*/ 541 h 432"/>
                              <a:gd name="T80" fmla="+- 0 22496 22236"/>
                              <a:gd name="T81" fmla="*/ T80 w 714"/>
                              <a:gd name="T82" fmla="+- 0 515 438"/>
                              <a:gd name="T83" fmla="*/ 515 h 432"/>
                              <a:gd name="T84" fmla="+- 0 22452 22236"/>
                              <a:gd name="T85" fmla="*/ T84 w 714"/>
                              <a:gd name="T86" fmla="+- 0 521 438"/>
                              <a:gd name="T87" fmla="*/ 521 h 432"/>
                              <a:gd name="T88" fmla="+- 0 22416 22236"/>
                              <a:gd name="T89" fmla="*/ T88 w 714"/>
                              <a:gd name="T90" fmla="+- 0 543 438"/>
                              <a:gd name="T91" fmla="*/ 543 h 432"/>
                              <a:gd name="T92" fmla="+- 0 22369 22236"/>
                              <a:gd name="T93" fmla="*/ T92 w 714"/>
                              <a:gd name="T94" fmla="+- 0 567 438"/>
                              <a:gd name="T95" fmla="*/ 567 h 432"/>
                              <a:gd name="T96" fmla="+- 0 22342 22236"/>
                              <a:gd name="T97" fmla="*/ T96 w 714"/>
                              <a:gd name="T98" fmla="+- 0 542 438"/>
                              <a:gd name="T99" fmla="*/ 542 h 432"/>
                              <a:gd name="T100" fmla="+- 0 22309 22236"/>
                              <a:gd name="T101" fmla="*/ T100 w 714"/>
                              <a:gd name="T102" fmla="+- 0 519 438"/>
                              <a:gd name="T103" fmla="*/ 519 h 432"/>
                              <a:gd name="T104" fmla="+- 0 22285 22236"/>
                              <a:gd name="T105" fmla="*/ T104 w 714"/>
                              <a:gd name="T106" fmla="+- 0 550 438"/>
                              <a:gd name="T107" fmla="*/ 550 h 432"/>
                              <a:gd name="T108" fmla="+- 0 22293 22236"/>
                              <a:gd name="T109" fmla="*/ T108 w 714"/>
                              <a:gd name="T110" fmla="+- 0 580 438"/>
                              <a:gd name="T111" fmla="*/ 580 h 432"/>
                              <a:gd name="T112" fmla="+- 0 22337 22236"/>
                              <a:gd name="T113" fmla="*/ T112 w 714"/>
                              <a:gd name="T114" fmla="+- 0 599 438"/>
                              <a:gd name="T115" fmla="*/ 599 h 432"/>
                              <a:gd name="T116" fmla="+- 0 22377 22236"/>
                              <a:gd name="T117" fmla="*/ T116 w 714"/>
                              <a:gd name="T118" fmla="+- 0 624 438"/>
                              <a:gd name="T119" fmla="*/ 624 h 432"/>
                              <a:gd name="T120" fmla="+- 0 22438 22236"/>
                              <a:gd name="T121" fmla="*/ T120 w 714"/>
                              <a:gd name="T122" fmla="+- 0 641 438"/>
                              <a:gd name="T123" fmla="*/ 641 h 432"/>
                              <a:gd name="T124" fmla="+- 0 22477 22236"/>
                              <a:gd name="T125" fmla="*/ T124 w 714"/>
                              <a:gd name="T126" fmla="+- 0 671 438"/>
                              <a:gd name="T127" fmla="*/ 671 h 432"/>
                              <a:gd name="T128" fmla="+- 0 22474 22236"/>
                              <a:gd name="T129" fmla="*/ T128 w 714"/>
                              <a:gd name="T130" fmla="+- 0 719 438"/>
                              <a:gd name="T131" fmla="*/ 719 h 432"/>
                              <a:gd name="T132" fmla="+- 0 22456 22236"/>
                              <a:gd name="T133" fmla="*/ T132 w 714"/>
                              <a:gd name="T134" fmla="+- 0 765 438"/>
                              <a:gd name="T135" fmla="*/ 765 h 432"/>
                              <a:gd name="T136" fmla="+- 0 22483 22236"/>
                              <a:gd name="T137" fmla="*/ T136 w 714"/>
                              <a:gd name="T138" fmla="+- 0 778 438"/>
                              <a:gd name="T139" fmla="*/ 778 h 432"/>
                              <a:gd name="T140" fmla="+- 0 22526 22236"/>
                              <a:gd name="T141" fmla="*/ T140 w 714"/>
                              <a:gd name="T142" fmla="+- 0 778 438"/>
                              <a:gd name="T143" fmla="*/ 778 h 432"/>
                              <a:gd name="T144" fmla="+- 0 22564 22236"/>
                              <a:gd name="T145" fmla="*/ T144 w 714"/>
                              <a:gd name="T146" fmla="+- 0 810 438"/>
                              <a:gd name="T147" fmla="*/ 810 h 432"/>
                              <a:gd name="T148" fmla="+- 0 22593 22236"/>
                              <a:gd name="T149" fmla="*/ T148 w 714"/>
                              <a:gd name="T150" fmla="+- 0 823 438"/>
                              <a:gd name="T151" fmla="*/ 823 h 432"/>
                              <a:gd name="T152" fmla="+- 0 22625 22236"/>
                              <a:gd name="T153" fmla="*/ T152 w 714"/>
                              <a:gd name="T154" fmla="+- 0 797 438"/>
                              <a:gd name="T155" fmla="*/ 797 h 432"/>
                              <a:gd name="T156" fmla="+- 0 22662 22236"/>
                              <a:gd name="T157" fmla="*/ T156 w 714"/>
                              <a:gd name="T158" fmla="+- 0 772 438"/>
                              <a:gd name="T159" fmla="*/ 772 h 432"/>
                              <a:gd name="T160" fmla="+- 0 22683 22236"/>
                              <a:gd name="T161" fmla="*/ T160 w 714"/>
                              <a:gd name="T162" fmla="+- 0 756 438"/>
                              <a:gd name="T163" fmla="*/ 756 h 432"/>
                              <a:gd name="T164" fmla="+- 0 22716 22236"/>
                              <a:gd name="T165" fmla="*/ T164 w 714"/>
                              <a:gd name="T166" fmla="+- 0 751 438"/>
                              <a:gd name="T167" fmla="*/ 751 h 432"/>
                              <a:gd name="T168" fmla="+- 0 22750 22236"/>
                              <a:gd name="T169" fmla="*/ T168 w 714"/>
                              <a:gd name="T170" fmla="+- 0 764 438"/>
                              <a:gd name="T171" fmla="*/ 764 h 432"/>
                              <a:gd name="T172" fmla="+- 0 22778 22236"/>
                              <a:gd name="T173" fmla="*/ T172 w 714"/>
                              <a:gd name="T174" fmla="+- 0 818 438"/>
                              <a:gd name="T175" fmla="*/ 818 h 432"/>
                              <a:gd name="T176" fmla="+- 0 22798 22236"/>
                              <a:gd name="T177" fmla="*/ T176 w 714"/>
                              <a:gd name="T178" fmla="+- 0 857 438"/>
                              <a:gd name="T179" fmla="*/ 857 h 432"/>
                              <a:gd name="T180" fmla="+- 0 22828 22236"/>
                              <a:gd name="T181" fmla="*/ T180 w 714"/>
                              <a:gd name="T182" fmla="+- 0 845 438"/>
                              <a:gd name="T183" fmla="*/ 845 h 432"/>
                              <a:gd name="T184" fmla="+- 0 22861 22236"/>
                              <a:gd name="T185" fmla="*/ T184 w 714"/>
                              <a:gd name="T186" fmla="+- 0 859 438"/>
                              <a:gd name="T187" fmla="*/ 859 h 432"/>
                              <a:gd name="T188" fmla="+- 0 22895 22236"/>
                              <a:gd name="T189" fmla="*/ T188 w 714"/>
                              <a:gd name="T190" fmla="+- 0 844 438"/>
                              <a:gd name="T191" fmla="*/ 844 h 432"/>
                              <a:gd name="T192" fmla="+- 0 22930 22236"/>
                              <a:gd name="T193" fmla="*/ T192 w 714"/>
                              <a:gd name="T194" fmla="+- 0 838 438"/>
                              <a:gd name="T195" fmla="*/ 838 h 432"/>
                              <a:gd name="T196" fmla="+- 0 22949 22236"/>
                              <a:gd name="T197" fmla="*/ T196 w 714"/>
                              <a:gd name="T198" fmla="+- 0 827 438"/>
                              <a:gd name="T199" fmla="*/ 82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4" h="432">
                                <a:moveTo>
                                  <a:pt x="98" y="45"/>
                                </a:moveTo>
                                <a:lnTo>
                                  <a:pt x="96" y="38"/>
                                </a:lnTo>
                                <a:lnTo>
                                  <a:pt x="88" y="32"/>
                                </a:lnTo>
                                <a:lnTo>
                                  <a:pt x="60" y="27"/>
                                </a:lnTo>
                                <a:lnTo>
                                  <a:pt x="60" y="8"/>
                                </a:lnTo>
                                <a:lnTo>
                                  <a:pt x="57" y="0"/>
                                </a:lnTo>
                                <a:lnTo>
                                  <a:pt x="49" y="3"/>
                                </a:lnTo>
                                <a:lnTo>
                                  <a:pt x="33" y="14"/>
                                </a:lnTo>
                                <a:lnTo>
                                  <a:pt x="15" y="24"/>
                                </a:lnTo>
                                <a:lnTo>
                                  <a:pt x="4" y="29"/>
                                </a:lnTo>
                                <a:lnTo>
                                  <a:pt x="0" y="33"/>
                                </a:lnTo>
                                <a:lnTo>
                                  <a:pt x="3" y="42"/>
                                </a:lnTo>
                                <a:lnTo>
                                  <a:pt x="7" y="50"/>
                                </a:lnTo>
                                <a:lnTo>
                                  <a:pt x="8" y="52"/>
                                </a:lnTo>
                                <a:lnTo>
                                  <a:pt x="9" y="53"/>
                                </a:lnTo>
                                <a:lnTo>
                                  <a:pt x="12" y="58"/>
                                </a:lnTo>
                                <a:lnTo>
                                  <a:pt x="20" y="70"/>
                                </a:lnTo>
                                <a:lnTo>
                                  <a:pt x="18" y="77"/>
                                </a:lnTo>
                                <a:lnTo>
                                  <a:pt x="36" y="77"/>
                                </a:lnTo>
                                <a:lnTo>
                                  <a:pt x="40" y="73"/>
                                </a:lnTo>
                                <a:lnTo>
                                  <a:pt x="55" y="66"/>
                                </a:lnTo>
                                <a:lnTo>
                                  <a:pt x="68" y="53"/>
                                </a:lnTo>
                                <a:lnTo>
                                  <a:pt x="83" y="57"/>
                                </a:lnTo>
                                <a:lnTo>
                                  <a:pt x="98" y="64"/>
                                </a:lnTo>
                                <a:lnTo>
                                  <a:pt x="98" y="53"/>
                                </a:lnTo>
                                <a:lnTo>
                                  <a:pt x="98" y="45"/>
                                </a:lnTo>
                                <a:moveTo>
                                  <a:pt x="713" y="389"/>
                                </a:moveTo>
                                <a:lnTo>
                                  <a:pt x="707" y="389"/>
                                </a:lnTo>
                                <a:lnTo>
                                  <a:pt x="681" y="371"/>
                                </a:lnTo>
                                <a:lnTo>
                                  <a:pt x="672" y="382"/>
                                </a:lnTo>
                                <a:lnTo>
                                  <a:pt x="668" y="389"/>
                                </a:lnTo>
                                <a:lnTo>
                                  <a:pt x="667" y="391"/>
                                </a:lnTo>
                                <a:lnTo>
                                  <a:pt x="666" y="393"/>
                                </a:lnTo>
                                <a:lnTo>
                                  <a:pt x="660" y="397"/>
                                </a:lnTo>
                                <a:lnTo>
                                  <a:pt x="653" y="396"/>
                                </a:lnTo>
                                <a:lnTo>
                                  <a:pt x="643" y="380"/>
                                </a:lnTo>
                                <a:lnTo>
                                  <a:pt x="640" y="376"/>
                                </a:lnTo>
                                <a:lnTo>
                                  <a:pt x="635" y="380"/>
                                </a:lnTo>
                                <a:lnTo>
                                  <a:pt x="623" y="365"/>
                                </a:lnTo>
                                <a:lnTo>
                                  <a:pt x="609" y="359"/>
                                </a:lnTo>
                                <a:lnTo>
                                  <a:pt x="600" y="354"/>
                                </a:lnTo>
                                <a:lnTo>
                                  <a:pt x="595" y="347"/>
                                </a:lnTo>
                                <a:lnTo>
                                  <a:pt x="590" y="339"/>
                                </a:lnTo>
                                <a:lnTo>
                                  <a:pt x="583" y="332"/>
                                </a:lnTo>
                                <a:lnTo>
                                  <a:pt x="570" y="322"/>
                                </a:lnTo>
                                <a:lnTo>
                                  <a:pt x="560" y="313"/>
                                </a:lnTo>
                                <a:lnTo>
                                  <a:pt x="560" y="311"/>
                                </a:lnTo>
                                <a:lnTo>
                                  <a:pt x="558" y="306"/>
                                </a:lnTo>
                                <a:lnTo>
                                  <a:pt x="558" y="301"/>
                                </a:lnTo>
                                <a:lnTo>
                                  <a:pt x="560" y="294"/>
                                </a:lnTo>
                                <a:lnTo>
                                  <a:pt x="564" y="284"/>
                                </a:lnTo>
                                <a:lnTo>
                                  <a:pt x="570" y="267"/>
                                </a:lnTo>
                                <a:lnTo>
                                  <a:pt x="573" y="252"/>
                                </a:lnTo>
                                <a:lnTo>
                                  <a:pt x="570" y="247"/>
                                </a:lnTo>
                                <a:lnTo>
                                  <a:pt x="564" y="244"/>
                                </a:lnTo>
                                <a:lnTo>
                                  <a:pt x="558" y="237"/>
                                </a:lnTo>
                                <a:lnTo>
                                  <a:pt x="552" y="229"/>
                                </a:lnTo>
                                <a:lnTo>
                                  <a:pt x="544" y="227"/>
                                </a:lnTo>
                                <a:lnTo>
                                  <a:pt x="533" y="226"/>
                                </a:lnTo>
                                <a:lnTo>
                                  <a:pt x="523" y="220"/>
                                </a:lnTo>
                                <a:lnTo>
                                  <a:pt x="510" y="207"/>
                                </a:lnTo>
                                <a:lnTo>
                                  <a:pt x="508" y="207"/>
                                </a:lnTo>
                                <a:lnTo>
                                  <a:pt x="499" y="194"/>
                                </a:lnTo>
                                <a:lnTo>
                                  <a:pt x="492" y="182"/>
                                </a:lnTo>
                                <a:lnTo>
                                  <a:pt x="486" y="169"/>
                                </a:lnTo>
                                <a:lnTo>
                                  <a:pt x="480" y="159"/>
                                </a:lnTo>
                                <a:lnTo>
                                  <a:pt x="475" y="153"/>
                                </a:lnTo>
                                <a:lnTo>
                                  <a:pt x="465" y="151"/>
                                </a:lnTo>
                                <a:lnTo>
                                  <a:pt x="449" y="148"/>
                                </a:lnTo>
                                <a:lnTo>
                                  <a:pt x="431" y="140"/>
                                </a:lnTo>
                                <a:lnTo>
                                  <a:pt x="418" y="129"/>
                                </a:lnTo>
                                <a:lnTo>
                                  <a:pt x="413" y="125"/>
                                </a:lnTo>
                                <a:lnTo>
                                  <a:pt x="409" y="120"/>
                                </a:lnTo>
                                <a:lnTo>
                                  <a:pt x="402" y="112"/>
                                </a:lnTo>
                                <a:lnTo>
                                  <a:pt x="395" y="107"/>
                                </a:lnTo>
                                <a:lnTo>
                                  <a:pt x="391" y="109"/>
                                </a:lnTo>
                                <a:lnTo>
                                  <a:pt x="387" y="120"/>
                                </a:lnTo>
                                <a:lnTo>
                                  <a:pt x="344" y="113"/>
                                </a:lnTo>
                                <a:lnTo>
                                  <a:pt x="332" y="110"/>
                                </a:lnTo>
                                <a:lnTo>
                                  <a:pt x="317" y="103"/>
                                </a:lnTo>
                                <a:lnTo>
                                  <a:pt x="296" y="84"/>
                                </a:lnTo>
                                <a:lnTo>
                                  <a:pt x="291" y="83"/>
                                </a:lnTo>
                                <a:lnTo>
                                  <a:pt x="277" y="81"/>
                                </a:lnTo>
                                <a:lnTo>
                                  <a:pt x="260" y="77"/>
                                </a:lnTo>
                                <a:lnTo>
                                  <a:pt x="244" y="75"/>
                                </a:lnTo>
                                <a:lnTo>
                                  <a:pt x="233" y="75"/>
                                </a:lnTo>
                                <a:lnTo>
                                  <a:pt x="224" y="77"/>
                                </a:lnTo>
                                <a:lnTo>
                                  <a:pt x="216" y="83"/>
                                </a:lnTo>
                                <a:lnTo>
                                  <a:pt x="205" y="94"/>
                                </a:lnTo>
                                <a:lnTo>
                                  <a:pt x="195" y="103"/>
                                </a:lnTo>
                                <a:lnTo>
                                  <a:pt x="187" y="105"/>
                                </a:lnTo>
                                <a:lnTo>
                                  <a:pt x="180" y="105"/>
                                </a:lnTo>
                                <a:lnTo>
                                  <a:pt x="172" y="109"/>
                                </a:lnTo>
                                <a:lnTo>
                                  <a:pt x="159" y="118"/>
                                </a:lnTo>
                                <a:lnTo>
                                  <a:pt x="163" y="118"/>
                                </a:lnTo>
                                <a:lnTo>
                                  <a:pt x="133" y="129"/>
                                </a:lnTo>
                                <a:lnTo>
                                  <a:pt x="129" y="120"/>
                                </a:lnTo>
                                <a:lnTo>
                                  <a:pt x="118" y="116"/>
                                </a:lnTo>
                                <a:lnTo>
                                  <a:pt x="111" y="112"/>
                                </a:lnTo>
                                <a:lnTo>
                                  <a:pt x="106" y="104"/>
                                </a:lnTo>
                                <a:lnTo>
                                  <a:pt x="101" y="95"/>
                                </a:lnTo>
                                <a:lnTo>
                                  <a:pt x="92" y="84"/>
                                </a:lnTo>
                                <a:lnTo>
                                  <a:pt x="82" y="79"/>
                                </a:lnTo>
                                <a:lnTo>
                                  <a:pt x="73" y="81"/>
                                </a:lnTo>
                                <a:lnTo>
                                  <a:pt x="65" y="86"/>
                                </a:lnTo>
                                <a:lnTo>
                                  <a:pt x="57" y="92"/>
                                </a:lnTo>
                                <a:lnTo>
                                  <a:pt x="51" y="100"/>
                                </a:lnTo>
                                <a:lnTo>
                                  <a:pt x="49" y="112"/>
                                </a:lnTo>
                                <a:lnTo>
                                  <a:pt x="49" y="116"/>
                                </a:lnTo>
                                <a:lnTo>
                                  <a:pt x="50" y="127"/>
                                </a:lnTo>
                                <a:lnTo>
                                  <a:pt x="51" y="136"/>
                                </a:lnTo>
                                <a:lnTo>
                                  <a:pt x="57" y="142"/>
                                </a:lnTo>
                                <a:lnTo>
                                  <a:pt x="70" y="148"/>
                                </a:lnTo>
                                <a:lnTo>
                                  <a:pt x="84" y="153"/>
                                </a:lnTo>
                                <a:lnTo>
                                  <a:pt x="94" y="157"/>
                                </a:lnTo>
                                <a:lnTo>
                                  <a:pt x="101" y="161"/>
                                </a:lnTo>
                                <a:lnTo>
                                  <a:pt x="108" y="167"/>
                                </a:lnTo>
                                <a:lnTo>
                                  <a:pt x="116" y="174"/>
                                </a:lnTo>
                                <a:lnTo>
                                  <a:pt x="127" y="181"/>
                                </a:lnTo>
                                <a:lnTo>
                                  <a:pt x="141" y="186"/>
                                </a:lnTo>
                                <a:lnTo>
                                  <a:pt x="154" y="189"/>
                                </a:lnTo>
                                <a:lnTo>
                                  <a:pt x="177" y="192"/>
                                </a:lnTo>
                                <a:lnTo>
                                  <a:pt x="188" y="196"/>
                                </a:lnTo>
                                <a:lnTo>
                                  <a:pt x="202" y="203"/>
                                </a:lnTo>
                                <a:lnTo>
                                  <a:pt x="216" y="211"/>
                                </a:lnTo>
                                <a:lnTo>
                                  <a:pt x="226" y="218"/>
                                </a:lnTo>
                                <a:lnTo>
                                  <a:pt x="235" y="226"/>
                                </a:lnTo>
                                <a:lnTo>
                                  <a:pt x="241" y="233"/>
                                </a:lnTo>
                                <a:lnTo>
                                  <a:pt x="244" y="248"/>
                                </a:lnTo>
                                <a:lnTo>
                                  <a:pt x="246" y="258"/>
                                </a:lnTo>
                                <a:lnTo>
                                  <a:pt x="244" y="269"/>
                                </a:lnTo>
                                <a:lnTo>
                                  <a:pt x="238" y="281"/>
                                </a:lnTo>
                                <a:lnTo>
                                  <a:pt x="228" y="298"/>
                                </a:lnTo>
                                <a:lnTo>
                                  <a:pt x="219" y="313"/>
                                </a:lnTo>
                                <a:lnTo>
                                  <a:pt x="217" y="320"/>
                                </a:lnTo>
                                <a:lnTo>
                                  <a:pt x="220" y="327"/>
                                </a:lnTo>
                                <a:lnTo>
                                  <a:pt x="224" y="337"/>
                                </a:lnTo>
                                <a:lnTo>
                                  <a:pt x="229" y="345"/>
                                </a:lnTo>
                                <a:lnTo>
                                  <a:pt x="237" y="345"/>
                                </a:lnTo>
                                <a:lnTo>
                                  <a:pt x="247" y="340"/>
                                </a:lnTo>
                                <a:lnTo>
                                  <a:pt x="259" y="335"/>
                                </a:lnTo>
                                <a:lnTo>
                                  <a:pt x="270" y="334"/>
                                </a:lnTo>
                                <a:lnTo>
                                  <a:pt x="279" y="335"/>
                                </a:lnTo>
                                <a:lnTo>
                                  <a:pt x="290" y="340"/>
                                </a:lnTo>
                                <a:lnTo>
                                  <a:pt x="308" y="352"/>
                                </a:lnTo>
                                <a:lnTo>
                                  <a:pt x="322" y="362"/>
                                </a:lnTo>
                                <a:lnTo>
                                  <a:pt x="326" y="367"/>
                                </a:lnTo>
                                <a:lnTo>
                                  <a:pt x="328" y="372"/>
                                </a:lnTo>
                                <a:lnTo>
                                  <a:pt x="335" y="384"/>
                                </a:lnTo>
                                <a:lnTo>
                                  <a:pt x="345" y="393"/>
                                </a:lnTo>
                                <a:lnTo>
                                  <a:pt x="351" y="392"/>
                                </a:lnTo>
                                <a:lnTo>
                                  <a:pt x="357" y="385"/>
                                </a:lnTo>
                                <a:lnTo>
                                  <a:pt x="367" y="378"/>
                                </a:lnTo>
                                <a:lnTo>
                                  <a:pt x="384" y="371"/>
                                </a:lnTo>
                                <a:lnTo>
                                  <a:pt x="378" y="363"/>
                                </a:lnTo>
                                <a:lnTo>
                                  <a:pt x="389" y="359"/>
                                </a:lnTo>
                                <a:lnTo>
                                  <a:pt x="398" y="357"/>
                                </a:lnTo>
                                <a:lnTo>
                                  <a:pt x="408" y="353"/>
                                </a:lnTo>
                                <a:lnTo>
                                  <a:pt x="418" y="345"/>
                                </a:lnTo>
                                <a:lnTo>
                                  <a:pt x="426" y="334"/>
                                </a:lnTo>
                                <a:lnTo>
                                  <a:pt x="428" y="330"/>
                                </a:lnTo>
                                <a:lnTo>
                                  <a:pt x="436" y="318"/>
                                </a:lnTo>
                                <a:lnTo>
                                  <a:pt x="441" y="317"/>
                                </a:lnTo>
                                <a:lnTo>
                                  <a:pt x="447" y="318"/>
                                </a:lnTo>
                                <a:lnTo>
                                  <a:pt x="451" y="317"/>
                                </a:lnTo>
                                <a:lnTo>
                                  <a:pt x="456" y="315"/>
                                </a:lnTo>
                                <a:lnTo>
                                  <a:pt x="468" y="311"/>
                                </a:lnTo>
                                <a:lnTo>
                                  <a:pt x="480" y="313"/>
                                </a:lnTo>
                                <a:lnTo>
                                  <a:pt x="491" y="317"/>
                                </a:lnTo>
                                <a:lnTo>
                                  <a:pt x="501" y="320"/>
                                </a:lnTo>
                                <a:lnTo>
                                  <a:pt x="514" y="322"/>
                                </a:lnTo>
                                <a:lnTo>
                                  <a:pt x="514" y="326"/>
                                </a:lnTo>
                                <a:lnTo>
                                  <a:pt x="536" y="345"/>
                                </a:lnTo>
                                <a:lnTo>
                                  <a:pt x="531" y="354"/>
                                </a:lnTo>
                                <a:lnTo>
                                  <a:pt x="538" y="369"/>
                                </a:lnTo>
                                <a:lnTo>
                                  <a:pt x="542" y="380"/>
                                </a:lnTo>
                                <a:lnTo>
                                  <a:pt x="542" y="389"/>
                                </a:lnTo>
                                <a:lnTo>
                                  <a:pt x="549" y="410"/>
                                </a:lnTo>
                                <a:lnTo>
                                  <a:pt x="555" y="419"/>
                                </a:lnTo>
                                <a:lnTo>
                                  <a:pt x="562" y="419"/>
                                </a:lnTo>
                                <a:lnTo>
                                  <a:pt x="569" y="415"/>
                                </a:lnTo>
                                <a:lnTo>
                                  <a:pt x="575" y="412"/>
                                </a:lnTo>
                                <a:lnTo>
                                  <a:pt x="582" y="410"/>
                                </a:lnTo>
                                <a:lnTo>
                                  <a:pt x="592" y="407"/>
                                </a:lnTo>
                                <a:lnTo>
                                  <a:pt x="604" y="406"/>
                                </a:lnTo>
                                <a:lnTo>
                                  <a:pt x="616" y="406"/>
                                </a:lnTo>
                                <a:lnTo>
                                  <a:pt x="633" y="408"/>
                                </a:lnTo>
                                <a:lnTo>
                                  <a:pt x="625" y="421"/>
                                </a:lnTo>
                                <a:lnTo>
                                  <a:pt x="640" y="432"/>
                                </a:lnTo>
                                <a:lnTo>
                                  <a:pt x="646" y="432"/>
                                </a:lnTo>
                                <a:lnTo>
                                  <a:pt x="659" y="419"/>
                                </a:lnTo>
                                <a:lnTo>
                                  <a:pt x="659" y="406"/>
                                </a:lnTo>
                                <a:lnTo>
                                  <a:pt x="659" y="404"/>
                                </a:lnTo>
                                <a:lnTo>
                                  <a:pt x="683" y="397"/>
                                </a:lnTo>
                                <a:lnTo>
                                  <a:pt x="694" y="400"/>
                                </a:lnTo>
                                <a:lnTo>
                                  <a:pt x="709" y="419"/>
                                </a:lnTo>
                                <a:lnTo>
                                  <a:pt x="713" y="404"/>
                                </a:lnTo>
                                <a:lnTo>
                                  <a:pt x="713" y="397"/>
                                </a:lnTo>
                                <a:lnTo>
                                  <a:pt x="713" y="389"/>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6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207276" y="950107"/>
                            <a:ext cx="157" cy="135"/>
                          </a:xfrm>
                          <a:prstGeom prst="rect">
                            <a:avLst/>
                          </a:prstGeom>
                          <a:noFill/>
                          <a:extLst>
                            <a:ext uri="{909E8E84-426E-40DD-AFC4-6F175D3DCCD1}">
                              <a14:hiddenFill xmlns:a14="http://schemas.microsoft.com/office/drawing/2010/main">
                                <a:solidFill>
                                  <a:srgbClr val="FFFFFF"/>
                                </a:solidFill>
                              </a14:hiddenFill>
                            </a:ext>
                          </a:extLst>
                        </pic:spPr>
                      </pic:pic>
                      <wps:wsp>
                        <wps:cNvPr id="228" name="AutoShape 696"/>
                        <wps:cNvSpPr>
                          <a:spLocks/>
                        </wps:cNvSpPr>
                        <wps:spPr bwMode="auto">
                          <a:xfrm>
                            <a:off x="5205849" y="950436"/>
                            <a:ext cx="1433" cy="1094"/>
                          </a:xfrm>
                          <a:custGeom>
                            <a:avLst/>
                            <a:gdLst>
                              <a:gd name="T0" fmla="+- 0 22150 21436"/>
                              <a:gd name="T1" fmla="*/ T0 w 1433"/>
                              <a:gd name="T2" fmla="+- 0 1875 894"/>
                              <a:gd name="T3" fmla="*/ 1875 h 1094"/>
                              <a:gd name="T4" fmla="+- 0 22868 21436"/>
                              <a:gd name="T5" fmla="*/ T4 w 1433"/>
                              <a:gd name="T6" fmla="+- 0 1462 894"/>
                              <a:gd name="T7" fmla="*/ 1462 h 1094"/>
                              <a:gd name="T8" fmla="+- 0 22842 21436"/>
                              <a:gd name="T9" fmla="*/ T8 w 1433"/>
                              <a:gd name="T10" fmla="+- 0 1396 894"/>
                              <a:gd name="T11" fmla="*/ 1396 h 1094"/>
                              <a:gd name="T12" fmla="+- 0 22741 21436"/>
                              <a:gd name="T13" fmla="*/ T12 w 1433"/>
                              <a:gd name="T14" fmla="+- 0 1328 894"/>
                              <a:gd name="T15" fmla="*/ 1328 h 1094"/>
                              <a:gd name="T16" fmla="+- 0 22710 21436"/>
                              <a:gd name="T17" fmla="*/ T16 w 1433"/>
                              <a:gd name="T18" fmla="+- 0 1258 894"/>
                              <a:gd name="T19" fmla="*/ 1258 h 1094"/>
                              <a:gd name="T20" fmla="+- 0 22698 21436"/>
                              <a:gd name="T21" fmla="*/ T20 w 1433"/>
                              <a:gd name="T22" fmla="+- 0 1174 894"/>
                              <a:gd name="T23" fmla="*/ 1174 h 1094"/>
                              <a:gd name="T24" fmla="+- 0 22679 21436"/>
                              <a:gd name="T25" fmla="*/ T24 w 1433"/>
                              <a:gd name="T26" fmla="+- 0 1092 894"/>
                              <a:gd name="T27" fmla="*/ 1092 h 1094"/>
                              <a:gd name="T28" fmla="+- 0 22640 21436"/>
                              <a:gd name="T29" fmla="*/ T28 w 1433"/>
                              <a:gd name="T30" fmla="+- 0 1006 894"/>
                              <a:gd name="T31" fmla="*/ 1006 h 1094"/>
                              <a:gd name="T32" fmla="+- 0 22638 21436"/>
                              <a:gd name="T33" fmla="*/ T32 w 1433"/>
                              <a:gd name="T34" fmla="+- 0 946 894"/>
                              <a:gd name="T35" fmla="*/ 946 h 1094"/>
                              <a:gd name="T36" fmla="+- 0 22594 21436"/>
                              <a:gd name="T37" fmla="*/ T36 w 1433"/>
                              <a:gd name="T38" fmla="+- 0 910 894"/>
                              <a:gd name="T39" fmla="*/ 910 h 1094"/>
                              <a:gd name="T40" fmla="+- 0 22567 21436"/>
                              <a:gd name="T41" fmla="*/ T40 w 1433"/>
                              <a:gd name="T42" fmla="+- 0 978 894"/>
                              <a:gd name="T43" fmla="*/ 978 h 1094"/>
                              <a:gd name="T44" fmla="+- 0 22577 21436"/>
                              <a:gd name="T45" fmla="*/ T44 w 1433"/>
                              <a:gd name="T46" fmla="+- 0 1098 894"/>
                              <a:gd name="T47" fmla="*/ 1098 h 1094"/>
                              <a:gd name="T48" fmla="+- 0 22471 21436"/>
                              <a:gd name="T49" fmla="*/ T48 w 1433"/>
                              <a:gd name="T50" fmla="+- 0 1148 894"/>
                              <a:gd name="T51" fmla="*/ 1148 h 1094"/>
                              <a:gd name="T52" fmla="+- 0 22399 21436"/>
                              <a:gd name="T53" fmla="*/ T52 w 1433"/>
                              <a:gd name="T54" fmla="+- 0 1108 894"/>
                              <a:gd name="T55" fmla="*/ 1108 h 1094"/>
                              <a:gd name="T56" fmla="+- 0 22360 21436"/>
                              <a:gd name="T57" fmla="*/ T56 w 1433"/>
                              <a:gd name="T58" fmla="+- 0 1042 894"/>
                              <a:gd name="T59" fmla="*/ 1042 h 1094"/>
                              <a:gd name="T60" fmla="+- 0 22374 21436"/>
                              <a:gd name="T61" fmla="*/ T60 w 1433"/>
                              <a:gd name="T62" fmla="+- 0 978 894"/>
                              <a:gd name="T63" fmla="*/ 978 h 1094"/>
                              <a:gd name="T64" fmla="+- 0 22412 21436"/>
                              <a:gd name="T65" fmla="*/ T64 w 1433"/>
                              <a:gd name="T66" fmla="+- 0 934 894"/>
                              <a:gd name="T67" fmla="*/ 934 h 1094"/>
                              <a:gd name="T68" fmla="+- 0 22372 21436"/>
                              <a:gd name="T69" fmla="*/ T68 w 1433"/>
                              <a:gd name="T70" fmla="+- 0 896 894"/>
                              <a:gd name="T71" fmla="*/ 896 h 1094"/>
                              <a:gd name="T72" fmla="+- 0 22293 21436"/>
                              <a:gd name="T73" fmla="*/ T72 w 1433"/>
                              <a:gd name="T74" fmla="+- 0 902 894"/>
                              <a:gd name="T75" fmla="*/ 902 h 1094"/>
                              <a:gd name="T76" fmla="+- 0 22238 21436"/>
                              <a:gd name="T77" fmla="*/ T76 w 1433"/>
                              <a:gd name="T78" fmla="+- 0 906 894"/>
                              <a:gd name="T79" fmla="*/ 906 h 1094"/>
                              <a:gd name="T80" fmla="+- 0 22168 21436"/>
                              <a:gd name="T81" fmla="*/ T80 w 1433"/>
                              <a:gd name="T82" fmla="+- 0 956 894"/>
                              <a:gd name="T83" fmla="*/ 956 h 1094"/>
                              <a:gd name="T84" fmla="+- 0 22134 21436"/>
                              <a:gd name="T85" fmla="*/ T84 w 1433"/>
                              <a:gd name="T86" fmla="+- 0 1030 894"/>
                              <a:gd name="T87" fmla="*/ 1030 h 1094"/>
                              <a:gd name="T88" fmla="+- 0 22067 21436"/>
                              <a:gd name="T89" fmla="*/ T88 w 1433"/>
                              <a:gd name="T90" fmla="+- 0 994 894"/>
                              <a:gd name="T91" fmla="*/ 994 h 1094"/>
                              <a:gd name="T92" fmla="+- 0 21997 21436"/>
                              <a:gd name="T93" fmla="*/ T92 w 1433"/>
                              <a:gd name="T94" fmla="+- 0 1018 894"/>
                              <a:gd name="T95" fmla="*/ 1018 h 1094"/>
                              <a:gd name="T96" fmla="+- 0 21935 21436"/>
                              <a:gd name="T97" fmla="*/ T96 w 1433"/>
                              <a:gd name="T98" fmla="+- 0 1098 894"/>
                              <a:gd name="T99" fmla="*/ 1098 h 1094"/>
                              <a:gd name="T100" fmla="+- 0 21907 21436"/>
                              <a:gd name="T101" fmla="*/ T100 w 1433"/>
                              <a:gd name="T102" fmla="+- 0 1132 894"/>
                              <a:gd name="T103" fmla="*/ 1132 h 1094"/>
                              <a:gd name="T104" fmla="+- 0 21850 21436"/>
                              <a:gd name="T105" fmla="*/ T104 w 1433"/>
                              <a:gd name="T106" fmla="+- 0 1178 894"/>
                              <a:gd name="T107" fmla="*/ 1178 h 1094"/>
                              <a:gd name="T108" fmla="+- 0 21754 21436"/>
                              <a:gd name="T109" fmla="*/ T108 w 1433"/>
                              <a:gd name="T110" fmla="+- 0 1234 894"/>
                              <a:gd name="T111" fmla="*/ 1234 h 1094"/>
                              <a:gd name="T112" fmla="+- 0 21684 21436"/>
                              <a:gd name="T113" fmla="*/ T112 w 1433"/>
                              <a:gd name="T114" fmla="+- 0 1250 894"/>
                              <a:gd name="T115" fmla="*/ 1250 h 1094"/>
                              <a:gd name="T116" fmla="+- 0 21615 21436"/>
                              <a:gd name="T117" fmla="*/ T116 w 1433"/>
                              <a:gd name="T118" fmla="+- 0 1270 894"/>
                              <a:gd name="T119" fmla="*/ 1270 h 1094"/>
                              <a:gd name="T120" fmla="+- 0 21543 21436"/>
                              <a:gd name="T121" fmla="*/ T120 w 1433"/>
                              <a:gd name="T122" fmla="+- 0 1310 894"/>
                              <a:gd name="T123" fmla="*/ 1310 h 1094"/>
                              <a:gd name="T124" fmla="+- 0 21516 21436"/>
                              <a:gd name="T125" fmla="*/ T124 w 1433"/>
                              <a:gd name="T126" fmla="+- 0 1366 894"/>
                              <a:gd name="T127" fmla="*/ 1366 h 1094"/>
                              <a:gd name="T128" fmla="+- 0 21518 21436"/>
                              <a:gd name="T129" fmla="*/ T128 w 1433"/>
                              <a:gd name="T130" fmla="+- 0 1448 894"/>
                              <a:gd name="T131" fmla="*/ 1448 h 1094"/>
                              <a:gd name="T132" fmla="+- 0 21481 21436"/>
                              <a:gd name="T133" fmla="*/ T132 w 1433"/>
                              <a:gd name="T134" fmla="+- 0 1514 894"/>
                              <a:gd name="T135" fmla="*/ 1514 h 1094"/>
                              <a:gd name="T136" fmla="+- 0 21516 21436"/>
                              <a:gd name="T137" fmla="*/ T136 w 1433"/>
                              <a:gd name="T138" fmla="+- 0 1582 894"/>
                              <a:gd name="T139" fmla="*/ 1582 h 1094"/>
                              <a:gd name="T140" fmla="+- 0 21509 21436"/>
                              <a:gd name="T141" fmla="*/ T140 w 1433"/>
                              <a:gd name="T142" fmla="+- 0 1682 894"/>
                              <a:gd name="T143" fmla="*/ 1682 h 1094"/>
                              <a:gd name="T144" fmla="+- 0 21466 21436"/>
                              <a:gd name="T145" fmla="*/ T144 w 1433"/>
                              <a:gd name="T146" fmla="+- 0 1776 894"/>
                              <a:gd name="T147" fmla="*/ 1776 h 1094"/>
                              <a:gd name="T148" fmla="+- 0 21475 21436"/>
                              <a:gd name="T149" fmla="*/ T148 w 1433"/>
                              <a:gd name="T150" fmla="+- 0 1828 894"/>
                              <a:gd name="T151" fmla="*/ 1828 h 1094"/>
                              <a:gd name="T152" fmla="+- 0 21551 21436"/>
                              <a:gd name="T153" fmla="*/ T152 w 1433"/>
                              <a:gd name="T154" fmla="+- 0 1822 894"/>
                              <a:gd name="T155" fmla="*/ 1822 h 1094"/>
                              <a:gd name="T156" fmla="+- 0 21602 21436"/>
                              <a:gd name="T157" fmla="*/ T156 w 1433"/>
                              <a:gd name="T158" fmla="+- 0 1792 894"/>
                              <a:gd name="T159" fmla="*/ 1792 h 1094"/>
                              <a:gd name="T160" fmla="+- 0 21691 21436"/>
                              <a:gd name="T161" fmla="*/ T160 w 1433"/>
                              <a:gd name="T162" fmla="+- 0 1792 894"/>
                              <a:gd name="T163" fmla="*/ 1792 h 1094"/>
                              <a:gd name="T164" fmla="+- 0 21755 21436"/>
                              <a:gd name="T165" fmla="*/ T164 w 1433"/>
                              <a:gd name="T166" fmla="+- 0 1776 894"/>
                              <a:gd name="T167" fmla="*/ 1776 h 1094"/>
                              <a:gd name="T168" fmla="+- 0 21841 21436"/>
                              <a:gd name="T169" fmla="*/ T168 w 1433"/>
                              <a:gd name="T170" fmla="+- 0 1734 894"/>
                              <a:gd name="T171" fmla="*/ 1734 h 1094"/>
                              <a:gd name="T172" fmla="+- 0 21929 21436"/>
                              <a:gd name="T173" fmla="*/ T172 w 1433"/>
                              <a:gd name="T174" fmla="+- 0 1714 894"/>
                              <a:gd name="T175" fmla="*/ 1714 h 1094"/>
                              <a:gd name="T176" fmla="+- 0 22013 21436"/>
                              <a:gd name="T177" fmla="*/ T176 w 1433"/>
                              <a:gd name="T178" fmla="+- 0 1702 894"/>
                              <a:gd name="T179" fmla="*/ 1702 h 1094"/>
                              <a:gd name="T180" fmla="+- 0 22083 21436"/>
                              <a:gd name="T181" fmla="*/ T180 w 1433"/>
                              <a:gd name="T182" fmla="+- 0 1720 894"/>
                              <a:gd name="T183" fmla="*/ 1720 h 1094"/>
                              <a:gd name="T184" fmla="+- 0 22122 21436"/>
                              <a:gd name="T185" fmla="*/ T184 w 1433"/>
                              <a:gd name="T186" fmla="+- 0 1748 894"/>
                              <a:gd name="T187" fmla="*/ 1748 h 1094"/>
                              <a:gd name="T188" fmla="+- 0 22164 21436"/>
                              <a:gd name="T189" fmla="*/ T188 w 1433"/>
                              <a:gd name="T190" fmla="+- 0 1802 894"/>
                              <a:gd name="T191" fmla="*/ 1802 h 1094"/>
                              <a:gd name="T192" fmla="+- 0 22234 21436"/>
                              <a:gd name="T193" fmla="*/ T192 w 1433"/>
                              <a:gd name="T194" fmla="+- 0 1740 894"/>
                              <a:gd name="T195" fmla="*/ 1740 h 1094"/>
                              <a:gd name="T196" fmla="+- 0 22248 21436"/>
                              <a:gd name="T197" fmla="*/ T196 w 1433"/>
                              <a:gd name="T198" fmla="+- 0 1780 894"/>
                              <a:gd name="T199" fmla="*/ 1780 h 1094"/>
                              <a:gd name="T200" fmla="+- 0 22235 21436"/>
                              <a:gd name="T201" fmla="*/ T200 w 1433"/>
                              <a:gd name="T202" fmla="+- 0 1846 894"/>
                              <a:gd name="T203" fmla="*/ 1846 h 1094"/>
                              <a:gd name="T204" fmla="+- 0 22223 21436"/>
                              <a:gd name="T205" fmla="*/ T204 w 1433"/>
                              <a:gd name="T206" fmla="+- 0 1904 894"/>
                              <a:gd name="T207" fmla="*/ 1904 h 1094"/>
                              <a:gd name="T208" fmla="+- 0 22282 21436"/>
                              <a:gd name="T209" fmla="*/ T208 w 1433"/>
                              <a:gd name="T210" fmla="+- 0 1970 894"/>
                              <a:gd name="T211" fmla="*/ 1970 h 1094"/>
                              <a:gd name="T212" fmla="+- 0 22352 21436"/>
                              <a:gd name="T213" fmla="*/ T212 w 1433"/>
                              <a:gd name="T214" fmla="+- 0 1972 894"/>
                              <a:gd name="T215" fmla="*/ 1972 h 1094"/>
                              <a:gd name="T216" fmla="+- 0 22416 21436"/>
                              <a:gd name="T217" fmla="*/ T216 w 1433"/>
                              <a:gd name="T218" fmla="+- 0 1988 894"/>
                              <a:gd name="T219" fmla="*/ 1988 h 1094"/>
                              <a:gd name="T220" fmla="+- 0 22469 21436"/>
                              <a:gd name="T221" fmla="*/ T220 w 1433"/>
                              <a:gd name="T222" fmla="+- 0 1964 894"/>
                              <a:gd name="T223" fmla="*/ 1964 h 1094"/>
                              <a:gd name="T224" fmla="+- 0 22550 21436"/>
                              <a:gd name="T225" fmla="*/ T224 w 1433"/>
                              <a:gd name="T226" fmla="+- 0 1950 894"/>
                              <a:gd name="T227" fmla="*/ 1950 h 1094"/>
                              <a:gd name="T228" fmla="+- 0 22605 21436"/>
                              <a:gd name="T229" fmla="*/ T228 w 1433"/>
                              <a:gd name="T230" fmla="+- 0 1864 894"/>
                              <a:gd name="T231" fmla="*/ 1864 h 1094"/>
                              <a:gd name="T232" fmla="+- 0 22667 21436"/>
                              <a:gd name="T233" fmla="*/ T232 w 1433"/>
                              <a:gd name="T234" fmla="+- 0 1810 894"/>
                              <a:gd name="T235" fmla="*/ 1810 h 1094"/>
                              <a:gd name="T236" fmla="+- 0 22746 21436"/>
                              <a:gd name="T237" fmla="*/ T236 w 1433"/>
                              <a:gd name="T238" fmla="+- 0 1732 894"/>
                              <a:gd name="T239" fmla="*/ 1732 h 1094"/>
                              <a:gd name="T240" fmla="+- 0 22774 21436"/>
                              <a:gd name="T241" fmla="*/ T240 w 1433"/>
                              <a:gd name="T242" fmla="+- 0 1694 894"/>
                              <a:gd name="T243" fmla="*/ 1694 h 1094"/>
                              <a:gd name="T244" fmla="+- 0 22843 21436"/>
                              <a:gd name="T245" fmla="*/ T244 w 1433"/>
                              <a:gd name="T246" fmla="+- 0 1586 894"/>
                              <a:gd name="T247" fmla="*/ 1586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33" h="1094">
                                <a:moveTo>
                                  <a:pt x="745" y="950"/>
                                </a:moveTo>
                                <a:lnTo>
                                  <a:pt x="738" y="952"/>
                                </a:lnTo>
                                <a:lnTo>
                                  <a:pt x="740" y="953"/>
                                </a:lnTo>
                                <a:lnTo>
                                  <a:pt x="732" y="961"/>
                                </a:lnTo>
                                <a:lnTo>
                                  <a:pt x="725" y="968"/>
                                </a:lnTo>
                                <a:lnTo>
                                  <a:pt x="719" y="966"/>
                                </a:lnTo>
                                <a:lnTo>
                                  <a:pt x="710" y="959"/>
                                </a:lnTo>
                                <a:lnTo>
                                  <a:pt x="714" y="981"/>
                                </a:lnTo>
                                <a:lnTo>
                                  <a:pt x="730" y="979"/>
                                </a:lnTo>
                                <a:lnTo>
                                  <a:pt x="734" y="974"/>
                                </a:lnTo>
                                <a:lnTo>
                                  <a:pt x="740" y="968"/>
                                </a:lnTo>
                                <a:lnTo>
                                  <a:pt x="745" y="963"/>
                                </a:lnTo>
                                <a:lnTo>
                                  <a:pt x="745" y="950"/>
                                </a:lnTo>
                                <a:moveTo>
                                  <a:pt x="1433" y="592"/>
                                </a:moveTo>
                                <a:lnTo>
                                  <a:pt x="1433" y="578"/>
                                </a:lnTo>
                                <a:lnTo>
                                  <a:pt x="1432" y="568"/>
                                </a:lnTo>
                                <a:lnTo>
                                  <a:pt x="1430" y="556"/>
                                </a:lnTo>
                                <a:lnTo>
                                  <a:pt x="1427" y="544"/>
                                </a:lnTo>
                                <a:lnTo>
                                  <a:pt x="1422" y="526"/>
                                </a:lnTo>
                                <a:lnTo>
                                  <a:pt x="1424" y="516"/>
                                </a:lnTo>
                                <a:lnTo>
                                  <a:pt x="1416" y="510"/>
                                </a:lnTo>
                                <a:lnTo>
                                  <a:pt x="1413" y="508"/>
                                </a:lnTo>
                                <a:lnTo>
                                  <a:pt x="1411" y="508"/>
                                </a:lnTo>
                                <a:lnTo>
                                  <a:pt x="1406" y="502"/>
                                </a:lnTo>
                                <a:lnTo>
                                  <a:pt x="1394" y="488"/>
                                </a:lnTo>
                                <a:lnTo>
                                  <a:pt x="1380" y="474"/>
                                </a:lnTo>
                                <a:lnTo>
                                  <a:pt x="1371" y="466"/>
                                </a:lnTo>
                                <a:lnTo>
                                  <a:pt x="1364" y="462"/>
                                </a:lnTo>
                                <a:lnTo>
                                  <a:pt x="1357" y="462"/>
                                </a:lnTo>
                                <a:lnTo>
                                  <a:pt x="1342" y="458"/>
                                </a:lnTo>
                                <a:lnTo>
                                  <a:pt x="1323" y="446"/>
                                </a:lnTo>
                                <a:lnTo>
                                  <a:pt x="1305" y="434"/>
                                </a:lnTo>
                                <a:lnTo>
                                  <a:pt x="1295" y="424"/>
                                </a:lnTo>
                                <a:lnTo>
                                  <a:pt x="1293" y="420"/>
                                </a:lnTo>
                                <a:lnTo>
                                  <a:pt x="1290" y="414"/>
                                </a:lnTo>
                                <a:lnTo>
                                  <a:pt x="1282" y="402"/>
                                </a:lnTo>
                                <a:lnTo>
                                  <a:pt x="1279" y="388"/>
                                </a:lnTo>
                                <a:lnTo>
                                  <a:pt x="1276" y="376"/>
                                </a:lnTo>
                                <a:lnTo>
                                  <a:pt x="1275" y="370"/>
                                </a:lnTo>
                                <a:lnTo>
                                  <a:pt x="1274" y="364"/>
                                </a:lnTo>
                                <a:lnTo>
                                  <a:pt x="1274" y="360"/>
                                </a:lnTo>
                                <a:lnTo>
                                  <a:pt x="1273" y="352"/>
                                </a:lnTo>
                                <a:lnTo>
                                  <a:pt x="1273" y="342"/>
                                </a:lnTo>
                                <a:lnTo>
                                  <a:pt x="1273" y="332"/>
                                </a:lnTo>
                                <a:lnTo>
                                  <a:pt x="1273" y="330"/>
                                </a:lnTo>
                                <a:lnTo>
                                  <a:pt x="1267" y="314"/>
                                </a:lnTo>
                                <a:lnTo>
                                  <a:pt x="1267" y="298"/>
                                </a:lnTo>
                                <a:lnTo>
                                  <a:pt x="1262" y="280"/>
                                </a:lnTo>
                                <a:lnTo>
                                  <a:pt x="1259" y="268"/>
                                </a:lnTo>
                                <a:lnTo>
                                  <a:pt x="1258" y="264"/>
                                </a:lnTo>
                                <a:lnTo>
                                  <a:pt x="1257" y="260"/>
                                </a:lnTo>
                                <a:lnTo>
                                  <a:pt x="1255" y="248"/>
                                </a:lnTo>
                                <a:lnTo>
                                  <a:pt x="1251" y="234"/>
                                </a:lnTo>
                                <a:lnTo>
                                  <a:pt x="1247" y="218"/>
                                </a:lnTo>
                                <a:lnTo>
                                  <a:pt x="1245" y="206"/>
                                </a:lnTo>
                                <a:lnTo>
                                  <a:pt x="1243" y="198"/>
                                </a:lnTo>
                                <a:lnTo>
                                  <a:pt x="1238" y="190"/>
                                </a:lnTo>
                                <a:lnTo>
                                  <a:pt x="1233" y="180"/>
                                </a:lnTo>
                                <a:lnTo>
                                  <a:pt x="1232" y="166"/>
                                </a:lnTo>
                                <a:lnTo>
                                  <a:pt x="1230" y="150"/>
                                </a:lnTo>
                                <a:lnTo>
                                  <a:pt x="1225" y="138"/>
                                </a:lnTo>
                                <a:lnTo>
                                  <a:pt x="1214" y="128"/>
                                </a:lnTo>
                                <a:lnTo>
                                  <a:pt x="1214" y="126"/>
                                </a:lnTo>
                                <a:lnTo>
                                  <a:pt x="1204" y="112"/>
                                </a:lnTo>
                                <a:lnTo>
                                  <a:pt x="1198" y="106"/>
                                </a:lnTo>
                                <a:lnTo>
                                  <a:pt x="1192" y="102"/>
                                </a:lnTo>
                                <a:lnTo>
                                  <a:pt x="1190" y="98"/>
                                </a:lnTo>
                                <a:lnTo>
                                  <a:pt x="1193" y="88"/>
                                </a:lnTo>
                                <a:lnTo>
                                  <a:pt x="1198" y="78"/>
                                </a:lnTo>
                                <a:lnTo>
                                  <a:pt x="1201" y="72"/>
                                </a:lnTo>
                                <a:lnTo>
                                  <a:pt x="1202" y="62"/>
                                </a:lnTo>
                                <a:lnTo>
                                  <a:pt x="1202" y="52"/>
                                </a:lnTo>
                                <a:lnTo>
                                  <a:pt x="1202" y="28"/>
                                </a:lnTo>
                                <a:lnTo>
                                  <a:pt x="1202" y="20"/>
                                </a:lnTo>
                                <a:lnTo>
                                  <a:pt x="1201" y="16"/>
                                </a:lnTo>
                                <a:lnTo>
                                  <a:pt x="1198" y="8"/>
                                </a:lnTo>
                                <a:lnTo>
                                  <a:pt x="1193" y="6"/>
                                </a:lnTo>
                                <a:lnTo>
                                  <a:pt x="1184" y="4"/>
                                </a:lnTo>
                                <a:lnTo>
                                  <a:pt x="1176" y="2"/>
                                </a:lnTo>
                                <a:lnTo>
                                  <a:pt x="1158" y="16"/>
                                </a:lnTo>
                                <a:lnTo>
                                  <a:pt x="1158" y="28"/>
                                </a:lnTo>
                                <a:lnTo>
                                  <a:pt x="1167" y="20"/>
                                </a:lnTo>
                                <a:lnTo>
                                  <a:pt x="1158" y="38"/>
                                </a:lnTo>
                                <a:lnTo>
                                  <a:pt x="1150" y="48"/>
                                </a:lnTo>
                                <a:lnTo>
                                  <a:pt x="1142" y="52"/>
                                </a:lnTo>
                                <a:lnTo>
                                  <a:pt x="1135" y="56"/>
                                </a:lnTo>
                                <a:lnTo>
                                  <a:pt x="1132" y="68"/>
                                </a:lnTo>
                                <a:lnTo>
                                  <a:pt x="1131" y="84"/>
                                </a:lnTo>
                                <a:lnTo>
                                  <a:pt x="1130" y="90"/>
                                </a:lnTo>
                                <a:lnTo>
                                  <a:pt x="1130" y="100"/>
                                </a:lnTo>
                                <a:lnTo>
                                  <a:pt x="1130" y="158"/>
                                </a:lnTo>
                                <a:lnTo>
                                  <a:pt x="1130" y="172"/>
                                </a:lnTo>
                                <a:lnTo>
                                  <a:pt x="1132" y="186"/>
                                </a:lnTo>
                                <a:lnTo>
                                  <a:pt x="1137" y="192"/>
                                </a:lnTo>
                                <a:lnTo>
                                  <a:pt x="1142" y="196"/>
                                </a:lnTo>
                                <a:lnTo>
                                  <a:pt x="1141" y="204"/>
                                </a:lnTo>
                                <a:lnTo>
                                  <a:pt x="1126" y="222"/>
                                </a:lnTo>
                                <a:lnTo>
                                  <a:pt x="1104" y="244"/>
                                </a:lnTo>
                                <a:lnTo>
                                  <a:pt x="1087" y="256"/>
                                </a:lnTo>
                                <a:lnTo>
                                  <a:pt x="1076" y="262"/>
                                </a:lnTo>
                                <a:lnTo>
                                  <a:pt x="1072" y="264"/>
                                </a:lnTo>
                                <a:lnTo>
                                  <a:pt x="1052" y="260"/>
                                </a:lnTo>
                                <a:lnTo>
                                  <a:pt x="1043" y="256"/>
                                </a:lnTo>
                                <a:lnTo>
                                  <a:pt x="1035" y="254"/>
                                </a:lnTo>
                                <a:lnTo>
                                  <a:pt x="1025" y="252"/>
                                </a:lnTo>
                                <a:lnTo>
                                  <a:pt x="1014" y="248"/>
                                </a:lnTo>
                                <a:lnTo>
                                  <a:pt x="1002" y="242"/>
                                </a:lnTo>
                                <a:lnTo>
                                  <a:pt x="990" y="234"/>
                                </a:lnTo>
                                <a:lnTo>
                                  <a:pt x="981" y="232"/>
                                </a:lnTo>
                                <a:lnTo>
                                  <a:pt x="973" y="228"/>
                                </a:lnTo>
                                <a:lnTo>
                                  <a:pt x="968" y="222"/>
                                </a:lnTo>
                                <a:lnTo>
                                  <a:pt x="963" y="214"/>
                                </a:lnTo>
                                <a:lnTo>
                                  <a:pt x="952" y="206"/>
                                </a:lnTo>
                                <a:lnTo>
                                  <a:pt x="946" y="200"/>
                                </a:lnTo>
                                <a:lnTo>
                                  <a:pt x="940" y="192"/>
                                </a:lnTo>
                                <a:lnTo>
                                  <a:pt x="933" y="182"/>
                                </a:lnTo>
                                <a:lnTo>
                                  <a:pt x="928" y="170"/>
                                </a:lnTo>
                                <a:lnTo>
                                  <a:pt x="927" y="162"/>
                                </a:lnTo>
                                <a:lnTo>
                                  <a:pt x="931" y="154"/>
                                </a:lnTo>
                                <a:lnTo>
                                  <a:pt x="924" y="148"/>
                                </a:lnTo>
                                <a:lnTo>
                                  <a:pt x="921" y="142"/>
                                </a:lnTo>
                                <a:lnTo>
                                  <a:pt x="912" y="126"/>
                                </a:lnTo>
                                <a:lnTo>
                                  <a:pt x="905" y="114"/>
                                </a:lnTo>
                                <a:lnTo>
                                  <a:pt x="924" y="100"/>
                                </a:lnTo>
                                <a:lnTo>
                                  <a:pt x="920" y="106"/>
                                </a:lnTo>
                                <a:lnTo>
                                  <a:pt x="925" y="100"/>
                                </a:lnTo>
                                <a:lnTo>
                                  <a:pt x="929" y="94"/>
                                </a:lnTo>
                                <a:lnTo>
                                  <a:pt x="938" y="84"/>
                                </a:lnTo>
                                <a:lnTo>
                                  <a:pt x="938" y="80"/>
                                </a:lnTo>
                                <a:lnTo>
                                  <a:pt x="948" y="76"/>
                                </a:lnTo>
                                <a:lnTo>
                                  <a:pt x="954" y="76"/>
                                </a:lnTo>
                                <a:lnTo>
                                  <a:pt x="960" y="78"/>
                                </a:lnTo>
                                <a:lnTo>
                                  <a:pt x="965" y="76"/>
                                </a:lnTo>
                                <a:lnTo>
                                  <a:pt x="970" y="62"/>
                                </a:lnTo>
                                <a:lnTo>
                                  <a:pt x="974" y="46"/>
                                </a:lnTo>
                                <a:lnTo>
                                  <a:pt x="976" y="40"/>
                                </a:lnTo>
                                <a:lnTo>
                                  <a:pt x="977" y="36"/>
                                </a:lnTo>
                                <a:lnTo>
                                  <a:pt x="978" y="34"/>
                                </a:lnTo>
                                <a:lnTo>
                                  <a:pt x="965" y="36"/>
                                </a:lnTo>
                                <a:lnTo>
                                  <a:pt x="952" y="18"/>
                                </a:lnTo>
                                <a:lnTo>
                                  <a:pt x="946" y="10"/>
                                </a:lnTo>
                                <a:lnTo>
                                  <a:pt x="945" y="8"/>
                                </a:lnTo>
                                <a:lnTo>
                                  <a:pt x="941" y="2"/>
                                </a:lnTo>
                                <a:lnTo>
                                  <a:pt x="936" y="2"/>
                                </a:lnTo>
                                <a:lnTo>
                                  <a:pt x="925" y="8"/>
                                </a:lnTo>
                                <a:lnTo>
                                  <a:pt x="917" y="10"/>
                                </a:lnTo>
                                <a:lnTo>
                                  <a:pt x="915" y="10"/>
                                </a:lnTo>
                                <a:lnTo>
                                  <a:pt x="912" y="8"/>
                                </a:lnTo>
                                <a:lnTo>
                                  <a:pt x="876" y="8"/>
                                </a:lnTo>
                                <a:lnTo>
                                  <a:pt x="866" y="10"/>
                                </a:lnTo>
                                <a:lnTo>
                                  <a:pt x="860" y="10"/>
                                </a:lnTo>
                                <a:lnTo>
                                  <a:pt x="857" y="8"/>
                                </a:lnTo>
                                <a:lnTo>
                                  <a:pt x="851" y="6"/>
                                </a:lnTo>
                                <a:lnTo>
                                  <a:pt x="838" y="18"/>
                                </a:lnTo>
                                <a:lnTo>
                                  <a:pt x="831" y="18"/>
                                </a:lnTo>
                                <a:lnTo>
                                  <a:pt x="824" y="14"/>
                                </a:lnTo>
                                <a:lnTo>
                                  <a:pt x="817" y="6"/>
                                </a:lnTo>
                                <a:lnTo>
                                  <a:pt x="810" y="0"/>
                                </a:lnTo>
                                <a:lnTo>
                                  <a:pt x="805" y="6"/>
                                </a:lnTo>
                                <a:lnTo>
                                  <a:pt x="802" y="12"/>
                                </a:lnTo>
                                <a:lnTo>
                                  <a:pt x="801" y="14"/>
                                </a:lnTo>
                                <a:lnTo>
                                  <a:pt x="801" y="16"/>
                                </a:lnTo>
                                <a:lnTo>
                                  <a:pt x="795" y="34"/>
                                </a:lnTo>
                                <a:lnTo>
                                  <a:pt x="788" y="40"/>
                                </a:lnTo>
                                <a:lnTo>
                                  <a:pt x="773" y="40"/>
                                </a:lnTo>
                                <a:lnTo>
                                  <a:pt x="760" y="34"/>
                                </a:lnTo>
                                <a:lnTo>
                                  <a:pt x="758" y="40"/>
                                </a:lnTo>
                                <a:lnTo>
                                  <a:pt x="732" y="62"/>
                                </a:lnTo>
                                <a:lnTo>
                                  <a:pt x="730" y="60"/>
                                </a:lnTo>
                                <a:lnTo>
                                  <a:pt x="727" y="84"/>
                                </a:lnTo>
                                <a:lnTo>
                                  <a:pt x="715" y="84"/>
                                </a:lnTo>
                                <a:lnTo>
                                  <a:pt x="710" y="94"/>
                                </a:lnTo>
                                <a:lnTo>
                                  <a:pt x="704" y="106"/>
                                </a:lnTo>
                                <a:lnTo>
                                  <a:pt x="710" y="122"/>
                                </a:lnTo>
                                <a:lnTo>
                                  <a:pt x="704" y="130"/>
                                </a:lnTo>
                                <a:lnTo>
                                  <a:pt x="698" y="136"/>
                                </a:lnTo>
                                <a:lnTo>
                                  <a:pt x="689" y="140"/>
                                </a:lnTo>
                                <a:lnTo>
                                  <a:pt x="678" y="142"/>
                                </a:lnTo>
                                <a:lnTo>
                                  <a:pt x="669" y="140"/>
                                </a:lnTo>
                                <a:lnTo>
                                  <a:pt x="658" y="136"/>
                                </a:lnTo>
                                <a:lnTo>
                                  <a:pt x="656" y="136"/>
                                </a:lnTo>
                                <a:lnTo>
                                  <a:pt x="643" y="120"/>
                                </a:lnTo>
                                <a:lnTo>
                                  <a:pt x="630" y="106"/>
                                </a:lnTo>
                                <a:lnTo>
                                  <a:pt x="631" y="100"/>
                                </a:lnTo>
                                <a:lnTo>
                                  <a:pt x="632" y="96"/>
                                </a:lnTo>
                                <a:lnTo>
                                  <a:pt x="602" y="100"/>
                                </a:lnTo>
                                <a:lnTo>
                                  <a:pt x="602" y="96"/>
                                </a:lnTo>
                                <a:lnTo>
                                  <a:pt x="591" y="108"/>
                                </a:lnTo>
                                <a:lnTo>
                                  <a:pt x="583" y="112"/>
                                </a:lnTo>
                                <a:lnTo>
                                  <a:pt x="575" y="116"/>
                                </a:lnTo>
                                <a:lnTo>
                                  <a:pt x="567" y="118"/>
                                </a:lnTo>
                                <a:lnTo>
                                  <a:pt x="561" y="124"/>
                                </a:lnTo>
                                <a:lnTo>
                                  <a:pt x="554" y="138"/>
                                </a:lnTo>
                                <a:lnTo>
                                  <a:pt x="552" y="144"/>
                                </a:lnTo>
                                <a:lnTo>
                                  <a:pt x="543" y="158"/>
                                </a:lnTo>
                                <a:lnTo>
                                  <a:pt x="536" y="164"/>
                                </a:lnTo>
                                <a:lnTo>
                                  <a:pt x="525" y="172"/>
                                </a:lnTo>
                                <a:lnTo>
                                  <a:pt x="518" y="182"/>
                                </a:lnTo>
                                <a:lnTo>
                                  <a:pt x="510" y="194"/>
                                </a:lnTo>
                                <a:lnTo>
                                  <a:pt x="499" y="204"/>
                                </a:lnTo>
                                <a:lnTo>
                                  <a:pt x="490" y="210"/>
                                </a:lnTo>
                                <a:lnTo>
                                  <a:pt x="483" y="212"/>
                                </a:lnTo>
                                <a:lnTo>
                                  <a:pt x="478" y="212"/>
                                </a:lnTo>
                                <a:lnTo>
                                  <a:pt x="491" y="216"/>
                                </a:lnTo>
                                <a:lnTo>
                                  <a:pt x="483" y="226"/>
                                </a:lnTo>
                                <a:lnTo>
                                  <a:pt x="480" y="232"/>
                                </a:lnTo>
                                <a:lnTo>
                                  <a:pt x="477" y="236"/>
                                </a:lnTo>
                                <a:lnTo>
                                  <a:pt x="471" y="238"/>
                                </a:lnTo>
                                <a:lnTo>
                                  <a:pt x="457" y="242"/>
                                </a:lnTo>
                                <a:lnTo>
                                  <a:pt x="431" y="246"/>
                                </a:lnTo>
                                <a:lnTo>
                                  <a:pt x="431" y="252"/>
                                </a:lnTo>
                                <a:lnTo>
                                  <a:pt x="426" y="256"/>
                                </a:lnTo>
                                <a:lnTo>
                                  <a:pt x="424" y="260"/>
                                </a:lnTo>
                                <a:lnTo>
                                  <a:pt x="425" y="268"/>
                                </a:lnTo>
                                <a:lnTo>
                                  <a:pt x="423" y="276"/>
                                </a:lnTo>
                                <a:lnTo>
                                  <a:pt x="414" y="284"/>
                                </a:lnTo>
                                <a:lnTo>
                                  <a:pt x="396" y="294"/>
                                </a:lnTo>
                                <a:lnTo>
                                  <a:pt x="388" y="294"/>
                                </a:lnTo>
                                <a:lnTo>
                                  <a:pt x="385" y="308"/>
                                </a:lnTo>
                                <a:lnTo>
                                  <a:pt x="381" y="322"/>
                                </a:lnTo>
                                <a:lnTo>
                                  <a:pt x="372" y="328"/>
                                </a:lnTo>
                                <a:lnTo>
                                  <a:pt x="342" y="332"/>
                                </a:lnTo>
                                <a:lnTo>
                                  <a:pt x="329" y="324"/>
                                </a:lnTo>
                                <a:lnTo>
                                  <a:pt x="318" y="340"/>
                                </a:lnTo>
                                <a:lnTo>
                                  <a:pt x="309" y="348"/>
                                </a:lnTo>
                                <a:lnTo>
                                  <a:pt x="299" y="354"/>
                                </a:lnTo>
                                <a:lnTo>
                                  <a:pt x="288" y="358"/>
                                </a:lnTo>
                                <a:lnTo>
                                  <a:pt x="276" y="360"/>
                                </a:lnTo>
                                <a:lnTo>
                                  <a:pt x="266" y="360"/>
                                </a:lnTo>
                                <a:lnTo>
                                  <a:pt x="255" y="358"/>
                                </a:lnTo>
                                <a:lnTo>
                                  <a:pt x="248" y="356"/>
                                </a:lnTo>
                                <a:lnTo>
                                  <a:pt x="234" y="352"/>
                                </a:lnTo>
                                <a:lnTo>
                                  <a:pt x="223" y="356"/>
                                </a:lnTo>
                                <a:lnTo>
                                  <a:pt x="210" y="354"/>
                                </a:lnTo>
                                <a:lnTo>
                                  <a:pt x="206" y="370"/>
                                </a:lnTo>
                                <a:lnTo>
                                  <a:pt x="199" y="362"/>
                                </a:lnTo>
                                <a:lnTo>
                                  <a:pt x="191" y="372"/>
                                </a:lnTo>
                                <a:lnTo>
                                  <a:pt x="185" y="376"/>
                                </a:lnTo>
                                <a:lnTo>
                                  <a:pt x="179" y="376"/>
                                </a:lnTo>
                                <a:lnTo>
                                  <a:pt x="171" y="380"/>
                                </a:lnTo>
                                <a:lnTo>
                                  <a:pt x="162" y="392"/>
                                </a:lnTo>
                                <a:lnTo>
                                  <a:pt x="155" y="406"/>
                                </a:lnTo>
                                <a:lnTo>
                                  <a:pt x="152" y="414"/>
                                </a:lnTo>
                                <a:lnTo>
                                  <a:pt x="147" y="418"/>
                                </a:lnTo>
                                <a:lnTo>
                                  <a:pt x="136" y="420"/>
                                </a:lnTo>
                                <a:lnTo>
                                  <a:pt x="120" y="418"/>
                                </a:lnTo>
                                <a:lnTo>
                                  <a:pt x="107" y="416"/>
                                </a:lnTo>
                                <a:lnTo>
                                  <a:pt x="97" y="414"/>
                                </a:lnTo>
                                <a:lnTo>
                                  <a:pt x="93" y="420"/>
                                </a:lnTo>
                                <a:lnTo>
                                  <a:pt x="93" y="430"/>
                                </a:lnTo>
                                <a:lnTo>
                                  <a:pt x="99" y="442"/>
                                </a:lnTo>
                                <a:lnTo>
                                  <a:pt x="91" y="456"/>
                                </a:lnTo>
                                <a:lnTo>
                                  <a:pt x="86" y="464"/>
                                </a:lnTo>
                                <a:lnTo>
                                  <a:pt x="83" y="468"/>
                                </a:lnTo>
                                <a:lnTo>
                                  <a:pt x="80" y="472"/>
                                </a:lnTo>
                                <a:lnTo>
                                  <a:pt x="76" y="486"/>
                                </a:lnTo>
                                <a:lnTo>
                                  <a:pt x="71" y="502"/>
                                </a:lnTo>
                                <a:lnTo>
                                  <a:pt x="64" y="512"/>
                                </a:lnTo>
                                <a:lnTo>
                                  <a:pt x="61" y="520"/>
                                </a:lnTo>
                                <a:lnTo>
                                  <a:pt x="65" y="532"/>
                                </a:lnTo>
                                <a:lnTo>
                                  <a:pt x="74" y="542"/>
                                </a:lnTo>
                                <a:lnTo>
                                  <a:pt x="81" y="548"/>
                                </a:lnTo>
                                <a:lnTo>
                                  <a:pt x="82" y="554"/>
                                </a:lnTo>
                                <a:lnTo>
                                  <a:pt x="74" y="564"/>
                                </a:lnTo>
                                <a:lnTo>
                                  <a:pt x="64" y="574"/>
                                </a:lnTo>
                                <a:lnTo>
                                  <a:pt x="57" y="578"/>
                                </a:lnTo>
                                <a:lnTo>
                                  <a:pt x="54" y="582"/>
                                </a:lnTo>
                                <a:lnTo>
                                  <a:pt x="50" y="590"/>
                                </a:lnTo>
                                <a:lnTo>
                                  <a:pt x="46" y="602"/>
                                </a:lnTo>
                                <a:lnTo>
                                  <a:pt x="43" y="612"/>
                                </a:lnTo>
                                <a:lnTo>
                                  <a:pt x="45" y="620"/>
                                </a:lnTo>
                                <a:lnTo>
                                  <a:pt x="52" y="622"/>
                                </a:lnTo>
                                <a:lnTo>
                                  <a:pt x="67" y="622"/>
                                </a:lnTo>
                                <a:lnTo>
                                  <a:pt x="78" y="626"/>
                                </a:lnTo>
                                <a:lnTo>
                                  <a:pt x="80" y="646"/>
                                </a:lnTo>
                                <a:lnTo>
                                  <a:pt x="81" y="658"/>
                                </a:lnTo>
                                <a:lnTo>
                                  <a:pt x="81" y="666"/>
                                </a:lnTo>
                                <a:lnTo>
                                  <a:pt x="80" y="676"/>
                                </a:lnTo>
                                <a:lnTo>
                                  <a:pt x="80" y="688"/>
                                </a:lnTo>
                                <a:lnTo>
                                  <a:pt x="77" y="708"/>
                                </a:lnTo>
                                <a:lnTo>
                                  <a:pt x="71" y="728"/>
                                </a:lnTo>
                                <a:lnTo>
                                  <a:pt x="64" y="742"/>
                                </a:lnTo>
                                <a:lnTo>
                                  <a:pt x="61" y="748"/>
                                </a:lnTo>
                                <a:lnTo>
                                  <a:pt x="71" y="762"/>
                                </a:lnTo>
                                <a:lnTo>
                                  <a:pt x="74" y="774"/>
                                </a:lnTo>
                                <a:lnTo>
                                  <a:pt x="75" y="782"/>
                                </a:lnTo>
                                <a:lnTo>
                                  <a:pt x="73" y="788"/>
                                </a:lnTo>
                                <a:lnTo>
                                  <a:pt x="70" y="798"/>
                                </a:lnTo>
                                <a:lnTo>
                                  <a:pt x="71" y="812"/>
                                </a:lnTo>
                                <a:lnTo>
                                  <a:pt x="72" y="828"/>
                                </a:lnTo>
                                <a:lnTo>
                                  <a:pt x="70" y="842"/>
                                </a:lnTo>
                                <a:lnTo>
                                  <a:pt x="66" y="852"/>
                                </a:lnTo>
                                <a:lnTo>
                                  <a:pt x="61" y="856"/>
                                </a:lnTo>
                                <a:lnTo>
                                  <a:pt x="63" y="856"/>
                                </a:lnTo>
                                <a:lnTo>
                                  <a:pt x="30" y="882"/>
                                </a:lnTo>
                                <a:lnTo>
                                  <a:pt x="24" y="880"/>
                                </a:lnTo>
                                <a:lnTo>
                                  <a:pt x="9" y="896"/>
                                </a:lnTo>
                                <a:lnTo>
                                  <a:pt x="0" y="898"/>
                                </a:lnTo>
                                <a:lnTo>
                                  <a:pt x="11" y="904"/>
                                </a:lnTo>
                                <a:lnTo>
                                  <a:pt x="28" y="904"/>
                                </a:lnTo>
                                <a:lnTo>
                                  <a:pt x="32" y="920"/>
                                </a:lnTo>
                                <a:lnTo>
                                  <a:pt x="33" y="918"/>
                                </a:lnTo>
                                <a:lnTo>
                                  <a:pt x="39" y="934"/>
                                </a:lnTo>
                                <a:lnTo>
                                  <a:pt x="44" y="946"/>
                                </a:lnTo>
                                <a:lnTo>
                                  <a:pt x="50" y="954"/>
                                </a:lnTo>
                                <a:lnTo>
                                  <a:pt x="59" y="960"/>
                                </a:lnTo>
                                <a:lnTo>
                                  <a:pt x="69" y="958"/>
                                </a:lnTo>
                                <a:lnTo>
                                  <a:pt x="78" y="956"/>
                                </a:lnTo>
                                <a:lnTo>
                                  <a:pt x="84" y="954"/>
                                </a:lnTo>
                                <a:lnTo>
                                  <a:pt x="91" y="950"/>
                                </a:lnTo>
                                <a:lnTo>
                                  <a:pt x="115" y="928"/>
                                </a:lnTo>
                                <a:lnTo>
                                  <a:pt x="125" y="920"/>
                                </a:lnTo>
                                <a:lnTo>
                                  <a:pt x="134" y="918"/>
                                </a:lnTo>
                                <a:lnTo>
                                  <a:pt x="141" y="918"/>
                                </a:lnTo>
                                <a:lnTo>
                                  <a:pt x="151" y="920"/>
                                </a:lnTo>
                                <a:lnTo>
                                  <a:pt x="149" y="918"/>
                                </a:lnTo>
                                <a:lnTo>
                                  <a:pt x="145" y="914"/>
                                </a:lnTo>
                                <a:lnTo>
                                  <a:pt x="160" y="904"/>
                                </a:lnTo>
                                <a:lnTo>
                                  <a:pt x="166" y="898"/>
                                </a:lnTo>
                                <a:lnTo>
                                  <a:pt x="169" y="894"/>
                                </a:lnTo>
                                <a:lnTo>
                                  <a:pt x="174" y="894"/>
                                </a:lnTo>
                                <a:lnTo>
                                  <a:pt x="191" y="896"/>
                                </a:lnTo>
                                <a:lnTo>
                                  <a:pt x="208" y="900"/>
                                </a:lnTo>
                                <a:lnTo>
                                  <a:pt x="215" y="906"/>
                                </a:lnTo>
                                <a:lnTo>
                                  <a:pt x="222" y="908"/>
                                </a:lnTo>
                                <a:lnTo>
                                  <a:pt x="238" y="904"/>
                                </a:lnTo>
                                <a:lnTo>
                                  <a:pt x="255" y="898"/>
                                </a:lnTo>
                                <a:lnTo>
                                  <a:pt x="260" y="894"/>
                                </a:lnTo>
                                <a:lnTo>
                                  <a:pt x="262" y="892"/>
                                </a:lnTo>
                                <a:lnTo>
                                  <a:pt x="267" y="890"/>
                                </a:lnTo>
                                <a:lnTo>
                                  <a:pt x="277" y="892"/>
                                </a:lnTo>
                                <a:lnTo>
                                  <a:pt x="299" y="898"/>
                                </a:lnTo>
                                <a:lnTo>
                                  <a:pt x="307" y="896"/>
                                </a:lnTo>
                                <a:lnTo>
                                  <a:pt x="314" y="890"/>
                                </a:lnTo>
                                <a:lnTo>
                                  <a:pt x="319" y="882"/>
                                </a:lnTo>
                                <a:lnTo>
                                  <a:pt x="323" y="874"/>
                                </a:lnTo>
                                <a:lnTo>
                                  <a:pt x="320" y="874"/>
                                </a:lnTo>
                                <a:lnTo>
                                  <a:pt x="335" y="864"/>
                                </a:lnTo>
                                <a:lnTo>
                                  <a:pt x="349" y="852"/>
                                </a:lnTo>
                                <a:lnTo>
                                  <a:pt x="368" y="850"/>
                                </a:lnTo>
                                <a:lnTo>
                                  <a:pt x="372" y="848"/>
                                </a:lnTo>
                                <a:lnTo>
                                  <a:pt x="392" y="846"/>
                                </a:lnTo>
                                <a:lnTo>
                                  <a:pt x="405" y="840"/>
                                </a:lnTo>
                                <a:lnTo>
                                  <a:pt x="414" y="834"/>
                                </a:lnTo>
                                <a:lnTo>
                                  <a:pt x="422" y="828"/>
                                </a:lnTo>
                                <a:lnTo>
                                  <a:pt x="431" y="826"/>
                                </a:lnTo>
                                <a:lnTo>
                                  <a:pt x="459" y="826"/>
                                </a:lnTo>
                                <a:lnTo>
                                  <a:pt x="470" y="820"/>
                                </a:lnTo>
                                <a:lnTo>
                                  <a:pt x="472" y="820"/>
                                </a:lnTo>
                                <a:lnTo>
                                  <a:pt x="475" y="822"/>
                                </a:lnTo>
                                <a:lnTo>
                                  <a:pt x="493" y="820"/>
                                </a:lnTo>
                                <a:lnTo>
                                  <a:pt x="513" y="814"/>
                                </a:lnTo>
                                <a:lnTo>
                                  <a:pt x="524" y="810"/>
                                </a:lnTo>
                                <a:lnTo>
                                  <a:pt x="531" y="808"/>
                                </a:lnTo>
                                <a:lnTo>
                                  <a:pt x="539" y="810"/>
                                </a:lnTo>
                                <a:lnTo>
                                  <a:pt x="554" y="816"/>
                                </a:lnTo>
                                <a:lnTo>
                                  <a:pt x="561" y="816"/>
                                </a:lnTo>
                                <a:lnTo>
                                  <a:pt x="574" y="810"/>
                                </a:lnTo>
                                <a:lnTo>
                                  <a:pt x="577" y="808"/>
                                </a:lnTo>
                                <a:lnTo>
                                  <a:pt x="582" y="804"/>
                                </a:lnTo>
                                <a:lnTo>
                                  <a:pt x="588" y="798"/>
                                </a:lnTo>
                                <a:lnTo>
                                  <a:pt x="595" y="796"/>
                                </a:lnTo>
                                <a:lnTo>
                                  <a:pt x="604" y="800"/>
                                </a:lnTo>
                                <a:lnTo>
                                  <a:pt x="619" y="812"/>
                                </a:lnTo>
                                <a:lnTo>
                                  <a:pt x="613" y="816"/>
                                </a:lnTo>
                                <a:lnTo>
                                  <a:pt x="632" y="826"/>
                                </a:lnTo>
                                <a:lnTo>
                                  <a:pt x="647" y="826"/>
                                </a:lnTo>
                                <a:lnTo>
                                  <a:pt x="656" y="824"/>
                                </a:lnTo>
                                <a:lnTo>
                                  <a:pt x="666" y="822"/>
                                </a:lnTo>
                                <a:lnTo>
                                  <a:pt x="674" y="822"/>
                                </a:lnTo>
                                <a:lnTo>
                                  <a:pt x="680" y="828"/>
                                </a:lnTo>
                                <a:lnTo>
                                  <a:pt x="683" y="834"/>
                                </a:lnTo>
                                <a:lnTo>
                                  <a:pt x="684" y="836"/>
                                </a:lnTo>
                                <a:lnTo>
                                  <a:pt x="685" y="840"/>
                                </a:lnTo>
                                <a:lnTo>
                                  <a:pt x="686" y="854"/>
                                </a:lnTo>
                                <a:lnTo>
                                  <a:pt x="688" y="872"/>
                                </a:lnTo>
                                <a:lnTo>
                                  <a:pt x="693" y="892"/>
                                </a:lnTo>
                                <a:lnTo>
                                  <a:pt x="693" y="900"/>
                                </a:lnTo>
                                <a:lnTo>
                                  <a:pt x="691" y="914"/>
                                </a:lnTo>
                                <a:lnTo>
                                  <a:pt x="693" y="924"/>
                                </a:lnTo>
                                <a:lnTo>
                                  <a:pt x="701" y="924"/>
                                </a:lnTo>
                                <a:lnTo>
                                  <a:pt x="711" y="918"/>
                                </a:lnTo>
                                <a:lnTo>
                                  <a:pt x="728" y="908"/>
                                </a:lnTo>
                                <a:lnTo>
                                  <a:pt x="742" y="898"/>
                                </a:lnTo>
                                <a:lnTo>
                                  <a:pt x="749" y="894"/>
                                </a:lnTo>
                                <a:lnTo>
                                  <a:pt x="766" y="878"/>
                                </a:lnTo>
                                <a:lnTo>
                                  <a:pt x="773" y="870"/>
                                </a:lnTo>
                                <a:lnTo>
                                  <a:pt x="781" y="860"/>
                                </a:lnTo>
                                <a:lnTo>
                                  <a:pt x="773" y="850"/>
                                </a:lnTo>
                                <a:lnTo>
                                  <a:pt x="788" y="848"/>
                                </a:lnTo>
                                <a:lnTo>
                                  <a:pt x="798" y="846"/>
                                </a:lnTo>
                                <a:lnTo>
                                  <a:pt x="806" y="842"/>
                                </a:lnTo>
                                <a:lnTo>
                                  <a:pt x="813" y="842"/>
                                </a:lnTo>
                                <a:lnTo>
                                  <a:pt x="818" y="848"/>
                                </a:lnTo>
                                <a:lnTo>
                                  <a:pt x="822" y="860"/>
                                </a:lnTo>
                                <a:lnTo>
                                  <a:pt x="827" y="870"/>
                                </a:lnTo>
                                <a:lnTo>
                                  <a:pt x="828" y="878"/>
                                </a:lnTo>
                                <a:lnTo>
                                  <a:pt x="823" y="882"/>
                                </a:lnTo>
                                <a:lnTo>
                                  <a:pt x="812" y="886"/>
                                </a:lnTo>
                                <a:lnTo>
                                  <a:pt x="794" y="890"/>
                                </a:lnTo>
                                <a:lnTo>
                                  <a:pt x="792" y="898"/>
                                </a:lnTo>
                                <a:lnTo>
                                  <a:pt x="789" y="902"/>
                                </a:lnTo>
                                <a:lnTo>
                                  <a:pt x="786" y="904"/>
                                </a:lnTo>
                                <a:lnTo>
                                  <a:pt x="784" y="908"/>
                                </a:lnTo>
                                <a:lnTo>
                                  <a:pt x="788" y="924"/>
                                </a:lnTo>
                                <a:lnTo>
                                  <a:pt x="794" y="940"/>
                                </a:lnTo>
                                <a:lnTo>
                                  <a:pt x="799" y="952"/>
                                </a:lnTo>
                                <a:lnTo>
                                  <a:pt x="803" y="960"/>
                                </a:lnTo>
                                <a:lnTo>
                                  <a:pt x="807" y="966"/>
                                </a:lnTo>
                                <a:lnTo>
                                  <a:pt x="810" y="972"/>
                                </a:lnTo>
                                <a:lnTo>
                                  <a:pt x="816" y="972"/>
                                </a:lnTo>
                                <a:lnTo>
                                  <a:pt x="814" y="980"/>
                                </a:lnTo>
                                <a:lnTo>
                                  <a:pt x="808" y="990"/>
                                </a:lnTo>
                                <a:lnTo>
                                  <a:pt x="797" y="1000"/>
                                </a:lnTo>
                                <a:lnTo>
                                  <a:pt x="787" y="1010"/>
                                </a:lnTo>
                                <a:lnTo>
                                  <a:pt x="782" y="1016"/>
                                </a:lnTo>
                                <a:lnTo>
                                  <a:pt x="782" y="1022"/>
                                </a:lnTo>
                                <a:lnTo>
                                  <a:pt x="790" y="1024"/>
                                </a:lnTo>
                                <a:lnTo>
                                  <a:pt x="797" y="1046"/>
                                </a:lnTo>
                                <a:lnTo>
                                  <a:pt x="805" y="1060"/>
                                </a:lnTo>
                                <a:lnTo>
                                  <a:pt x="820" y="1068"/>
                                </a:lnTo>
                                <a:lnTo>
                                  <a:pt x="833" y="1076"/>
                                </a:lnTo>
                                <a:lnTo>
                                  <a:pt x="846" y="1076"/>
                                </a:lnTo>
                                <a:lnTo>
                                  <a:pt x="852" y="1078"/>
                                </a:lnTo>
                                <a:lnTo>
                                  <a:pt x="856" y="1082"/>
                                </a:lnTo>
                                <a:lnTo>
                                  <a:pt x="862" y="1084"/>
                                </a:lnTo>
                                <a:lnTo>
                                  <a:pt x="875" y="1084"/>
                                </a:lnTo>
                                <a:lnTo>
                                  <a:pt x="891" y="1082"/>
                                </a:lnTo>
                                <a:lnTo>
                                  <a:pt x="901" y="1080"/>
                                </a:lnTo>
                                <a:lnTo>
                                  <a:pt x="909" y="1078"/>
                                </a:lnTo>
                                <a:lnTo>
                                  <a:pt x="916" y="1078"/>
                                </a:lnTo>
                                <a:lnTo>
                                  <a:pt x="927" y="1076"/>
                                </a:lnTo>
                                <a:lnTo>
                                  <a:pt x="929" y="1070"/>
                                </a:lnTo>
                                <a:lnTo>
                                  <a:pt x="940" y="1082"/>
                                </a:lnTo>
                                <a:lnTo>
                                  <a:pt x="944" y="1080"/>
                                </a:lnTo>
                                <a:lnTo>
                                  <a:pt x="961" y="1084"/>
                                </a:lnTo>
                                <a:lnTo>
                                  <a:pt x="970" y="1090"/>
                                </a:lnTo>
                                <a:lnTo>
                                  <a:pt x="975" y="1094"/>
                                </a:lnTo>
                                <a:lnTo>
                                  <a:pt x="980" y="1094"/>
                                </a:lnTo>
                                <a:lnTo>
                                  <a:pt x="991" y="1088"/>
                                </a:lnTo>
                                <a:lnTo>
                                  <a:pt x="998" y="1080"/>
                                </a:lnTo>
                                <a:lnTo>
                                  <a:pt x="1000" y="1078"/>
                                </a:lnTo>
                                <a:lnTo>
                                  <a:pt x="1004" y="1072"/>
                                </a:lnTo>
                                <a:lnTo>
                                  <a:pt x="1006" y="1070"/>
                                </a:lnTo>
                                <a:lnTo>
                                  <a:pt x="1008" y="1068"/>
                                </a:lnTo>
                                <a:lnTo>
                                  <a:pt x="1017" y="1068"/>
                                </a:lnTo>
                                <a:lnTo>
                                  <a:pt x="1033" y="1070"/>
                                </a:lnTo>
                                <a:lnTo>
                                  <a:pt x="1031" y="1074"/>
                                </a:lnTo>
                                <a:lnTo>
                                  <a:pt x="1046" y="1062"/>
                                </a:lnTo>
                                <a:lnTo>
                                  <a:pt x="1057" y="1056"/>
                                </a:lnTo>
                                <a:lnTo>
                                  <a:pt x="1070" y="1054"/>
                                </a:lnTo>
                                <a:lnTo>
                                  <a:pt x="1078" y="1054"/>
                                </a:lnTo>
                                <a:lnTo>
                                  <a:pt x="1087" y="1056"/>
                                </a:lnTo>
                                <a:lnTo>
                                  <a:pt x="1100" y="1060"/>
                                </a:lnTo>
                                <a:lnTo>
                                  <a:pt x="1114" y="1056"/>
                                </a:lnTo>
                                <a:lnTo>
                                  <a:pt x="1116" y="1054"/>
                                </a:lnTo>
                                <a:lnTo>
                                  <a:pt x="1126" y="1040"/>
                                </a:lnTo>
                                <a:lnTo>
                                  <a:pt x="1132" y="1020"/>
                                </a:lnTo>
                                <a:lnTo>
                                  <a:pt x="1135" y="1010"/>
                                </a:lnTo>
                                <a:lnTo>
                                  <a:pt x="1137" y="1004"/>
                                </a:lnTo>
                                <a:lnTo>
                                  <a:pt x="1145" y="996"/>
                                </a:lnTo>
                                <a:lnTo>
                                  <a:pt x="1157" y="984"/>
                                </a:lnTo>
                                <a:lnTo>
                                  <a:pt x="1169" y="970"/>
                                </a:lnTo>
                                <a:lnTo>
                                  <a:pt x="1178" y="958"/>
                                </a:lnTo>
                                <a:lnTo>
                                  <a:pt x="1182" y="952"/>
                                </a:lnTo>
                                <a:lnTo>
                                  <a:pt x="1198" y="940"/>
                                </a:lnTo>
                                <a:lnTo>
                                  <a:pt x="1207" y="932"/>
                                </a:lnTo>
                                <a:lnTo>
                                  <a:pt x="1213" y="926"/>
                                </a:lnTo>
                                <a:lnTo>
                                  <a:pt x="1219" y="922"/>
                                </a:lnTo>
                                <a:lnTo>
                                  <a:pt x="1225" y="918"/>
                                </a:lnTo>
                                <a:lnTo>
                                  <a:pt x="1231" y="916"/>
                                </a:lnTo>
                                <a:lnTo>
                                  <a:pt x="1237" y="912"/>
                                </a:lnTo>
                                <a:lnTo>
                                  <a:pt x="1243" y="900"/>
                                </a:lnTo>
                                <a:lnTo>
                                  <a:pt x="1253" y="880"/>
                                </a:lnTo>
                                <a:lnTo>
                                  <a:pt x="1256" y="880"/>
                                </a:lnTo>
                                <a:lnTo>
                                  <a:pt x="1279" y="858"/>
                                </a:lnTo>
                                <a:lnTo>
                                  <a:pt x="1277" y="852"/>
                                </a:lnTo>
                                <a:lnTo>
                                  <a:pt x="1301" y="842"/>
                                </a:lnTo>
                                <a:lnTo>
                                  <a:pt x="1310" y="838"/>
                                </a:lnTo>
                                <a:lnTo>
                                  <a:pt x="1312" y="832"/>
                                </a:lnTo>
                                <a:lnTo>
                                  <a:pt x="1319" y="824"/>
                                </a:lnTo>
                                <a:lnTo>
                                  <a:pt x="1322" y="824"/>
                                </a:lnTo>
                                <a:lnTo>
                                  <a:pt x="1322" y="826"/>
                                </a:lnTo>
                                <a:lnTo>
                                  <a:pt x="1324" y="824"/>
                                </a:lnTo>
                                <a:lnTo>
                                  <a:pt x="1325" y="822"/>
                                </a:lnTo>
                                <a:lnTo>
                                  <a:pt x="1326" y="820"/>
                                </a:lnTo>
                                <a:lnTo>
                                  <a:pt x="1338" y="800"/>
                                </a:lnTo>
                                <a:lnTo>
                                  <a:pt x="1341" y="796"/>
                                </a:lnTo>
                                <a:lnTo>
                                  <a:pt x="1354" y="776"/>
                                </a:lnTo>
                                <a:lnTo>
                                  <a:pt x="1368" y="758"/>
                                </a:lnTo>
                                <a:lnTo>
                                  <a:pt x="1377" y="746"/>
                                </a:lnTo>
                                <a:lnTo>
                                  <a:pt x="1385" y="736"/>
                                </a:lnTo>
                                <a:lnTo>
                                  <a:pt x="1390" y="724"/>
                                </a:lnTo>
                                <a:lnTo>
                                  <a:pt x="1401" y="704"/>
                                </a:lnTo>
                                <a:lnTo>
                                  <a:pt x="1407" y="692"/>
                                </a:lnTo>
                                <a:lnTo>
                                  <a:pt x="1412" y="684"/>
                                </a:lnTo>
                                <a:lnTo>
                                  <a:pt x="1415" y="678"/>
                                </a:lnTo>
                                <a:lnTo>
                                  <a:pt x="1417" y="674"/>
                                </a:lnTo>
                                <a:lnTo>
                                  <a:pt x="1418" y="662"/>
                                </a:lnTo>
                                <a:lnTo>
                                  <a:pt x="1420" y="644"/>
                                </a:lnTo>
                                <a:lnTo>
                                  <a:pt x="1430" y="608"/>
                                </a:lnTo>
                                <a:lnTo>
                                  <a:pt x="1433" y="592"/>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6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206672" y="951586"/>
                            <a:ext cx="162"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6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7690" y="951347"/>
                            <a:ext cx="194"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6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207265" y="951585"/>
                            <a:ext cx="391" cy="276"/>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692"/>
                        <wps:cNvSpPr>
                          <a:spLocks/>
                        </wps:cNvSpPr>
                        <wps:spPr bwMode="auto">
                          <a:xfrm>
                            <a:off x="5205349" y="949755"/>
                            <a:ext cx="1736" cy="2262"/>
                          </a:xfrm>
                          <a:custGeom>
                            <a:avLst/>
                            <a:gdLst>
                              <a:gd name="T0" fmla="+- 0 21003 20936"/>
                              <a:gd name="T1" fmla="*/ T0 w 1736"/>
                              <a:gd name="T2" fmla="+- 0 340 212"/>
                              <a:gd name="T3" fmla="*/ 340 h 2262"/>
                              <a:gd name="T4" fmla="+- 0 21003 20936"/>
                              <a:gd name="T5" fmla="*/ T4 w 1736"/>
                              <a:gd name="T6" fmla="+- 0 340 212"/>
                              <a:gd name="T7" fmla="*/ 340 h 2262"/>
                              <a:gd name="T8" fmla="+- 0 21064 20936"/>
                              <a:gd name="T9" fmla="*/ T8 w 1736"/>
                              <a:gd name="T10" fmla="+- 0 690 212"/>
                              <a:gd name="T11" fmla="*/ 690 h 2262"/>
                              <a:gd name="T12" fmla="+- 0 21131 20936"/>
                              <a:gd name="T13" fmla="*/ T12 w 1736"/>
                              <a:gd name="T14" fmla="+- 0 544 212"/>
                              <a:gd name="T15" fmla="*/ 544 h 2262"/>
                              <a:gd name="T16" fmla="+- 0 21091 20936"/>
                              <a:gd name="T17" fmla="*/ T16 w 1736"/>
                              <a:gd name="T18" fmla="+- 0 493 212"/>
                              <a:gd name="T19" fmla="*/ 493 h 2262"/>
                              <a:gd name="T20" fmla="+- 0 21070 20936"/>
                              <a:gd name="T21" fmla="*/ T20 w 1736"/>
                              <a:gd name="T22" fmla="+- 0 471 212"/>
                              <a:gd name="T23" fmla="*/ 471 h 2262"/>
                              <a:gd name="T24" fmla="+- 0 21092 20936"/>
                              <a:gd name="T25" fmla="*/ T24 w 1736"/>
                              <a:gd name="T26" fmla="+- 0 508 212"/>
                              <a:gd name="T27" fmla="*/ 508 h 2262"/>
                              <a:gd name="T28" fmla="+- 0 21133 20936"/>
                              <a:gd name="T29" fmla="*/ T28 w 1736"/>
                              <a:gd name="T30" fmla="+- 0 558 212"/>
                              <a:gd name="T31" fmla="*/ 558 h 2262"/>
                              <a:gd name="T32" fmla="+- 0 21332 20936"/>
                              <a:gd name="T33" fmla="*/ T32 w 1736"/>
                              <a:gd name="T34" fmla="+- 0 554 212"/>
                              <a:gd name="T35" fmla="*/ 554 h 2262"/>
                              <a:gd name="T36" fmla="+- 0 21280 20936"/>
                              <a:gd name="T37" fmla="*/ T36 w 1736"/>
                              <a:gd name="T38" fmla="+- 0 526 212"/>
                              <a:gd name="T39" fmla="*/ 526 h 2262"/>
                              <a:gd name="T40" fmla="+- 0 21255 20936"/>
                              <a:gd name="T41" fmla="*/ T40 w 1736"/>
                              <a:gd name="T42" fmla="+- 0 486 212"/>
                              <a:gd name="T43" fmla="*/ 486 h 2262"/>
                              <a:gd name="T44" fmla="+- 0 21221 20936"/>
                              <a:gd name="T45" fmla="*/ T44 w 1736"/>
                              <a:gd name="T46" fmla="+- 0 432 212"/>
                              <a:gd name="T47" fmla="*/ 432 h 2262"/>
                              <a:gd name="T48" fmla="+- 0 21198 20936"/>
                              <a:gd name="T49" fmla="*/ T48 w 1736"/>
                              <a:gd name="T50" fmla="+- 0 404 212"/>
                              <a:gd name="T51" fmla="*/ 404 h 2262"/>
                              <a:gd name="T52" fmla="+- 0 21154 20936"/>
                              <a:gd name="T53" fmla="*/ T52 w 1736"/>
                              <a:gd name="T54" fmla="+- 0 357 212"/>
                              <a:gd name="T55" fmla="*/ 357 h 2262"/>
                              <a:gd name="T56" fmla="+- 0 21109 20936"/>
                              <a:gd name="T57" fmla="*/ T56 w 1736"/>
                              <a:gd name="T58" fmla="+- 0 307 212"/>
                              <a:gd name="T59" fmla="*/ 307 h 2262"/>
                              <a:gd name="T60" fmla="+- 0 21061 20936"/>
                              <a:gd name="T61" fmla="*/ T60 w 1736"/>
                              <a:gd name="T62" fmla="+- 0 264 212"/>
                              <a:gd name="T63" fmla="*/ 264 h 2262"/>
                              <a:gd name="T64" fmla="+- 0 21020 20936"/>
                              <a:gd name="T65" fmla="*/ T64 w 1736"/>
                              <a:gd name="T66" fmla="+- 0 234 212"/>
                              <a:gd name="T67" fmla="*/ 234 h 2262"/>
                              <a:gd name="T68" fmla="+- 0 20960 20936"/>
                              <a:gd name="T69" fmla="*/ T68 w 1736"/>
                              <a:gd name="T70" fmla="+- 0 218 212"/>
                              <a:gd name="T71" fmla="*/ 218 h 2262"/>
                              <a:gd name="T72" fmla="+- 0 20964 20936"/>
                              <a:gd name="T73" fmla="*/ T72 w 1736"/>
                              <a:gd name="T74" fmla="+- 0 249 212"/>
                              <a:gd name="T75" fmla="*/ 249 h 2262"/>
                              <a:gd name="T76" fmla="+- 0 21016 20936"/>
                              <a:gd name="T77" fmla="*/ T76 w 1736"/>
                              <a:gd name="T78" fmla="+- 0 298 212"/>
                              <a:gd name="T79" fmla="*/ 298 h 2262"/>
                              <a:gd name="T80" fmla="+- 0 21040 20936"/>
                              <a:gd name="T81" fmla="*/ T80 w 1736"/>
                              <a:gd name="T82" fmla="+- 0 348 212"/>
                              <a:gd name="T83" fmla="*/ 348 h 2262"/>
                              <a:gd name="T84" fmla="+- 0 21048 20936"/>
                              <a:gd name="T85" fmla="*/ T84 w 1736"/>
                              <a:gd name="T86" fmla="+- 0 390 212"/>
                              <a:gd name="T87" fmla="*/ 390 h 2262"/>
                              <a:gd name="T88" fmla="+- 0 21050 20936"/>
                              <a:gd name="T89" fmla="*/ T88 w 1736"/>
                              <a:gd name="T90" fmla="+- 0 353 212"/>
                              <a:gd name="T91" fmla="*/ 353 h 2262"/>
                              <a:gd name="T92" fmla="+- 0 21071 20936"/>
                              <a:gd name="T93" fmla="*/ T92 w 1736"/>
                              <a:gd name="T94" fmla="+- 0 357 212"/>
                              <a:gd name="T95" fmla="*/ 357 h 2262"/>
                              <a:gd name="T96" fmla="+- 0 21098 20936"/>
                              <a:gd name="T97" fmla="*/ T96 w 1736"/>
                              <a:gd name="T98" fmla="+- 0 409 212"/>
                              <a:gd name="T99" fmla="*/ 409 h 2262"/>
                              <a:gd name="T100" fmla="+- 0 21119 20936"/>
                              <a:gd name="T101" fmla="*/ T100 w 1736"/>
                              <a:gd name="T102" fmla="+- 0 443 212"/>
                              <a:gd name="T103" fmla="*/ 443 h 2262"/>
                              <a:gd name="T104" fmla="+- 0 21141 20936"/>
                              <a:gd name="T105" fmla="*/ T104 w 1736"/>
                              <a:gd name="T106" fmla="+- 0 474 212"/>
                              <a:gd name="T107" fmla="*/ 474 h 2262"/>
                              <a:gd name="T108" fmla="+- 0 21154 20936"/>
                              <a:gd name="T109" fmla="*/ T108 w 1736"/>
                              <a:gd name="T110" fmla="+- 0 504 212"/>
                              <a:gd name="T111" fmla="*/ 504 h 2262"/>
                              <a:gd name="T112" fmla="+- 0 21178 20936"/>
                              <a:gd name="T113" fmla="*/ T112 w 1736"/>
                              <a:gd name="T114" fmla="+- 0 558 212"/>
                              <a:gd name="T115" fmla="*/ 558 h 2262"/>
                              <a:gd name="T116" fmla="+- 0 21202 20936"/>
                              <a:gd name="T117" fmla="*/ T116 w 1736"/>
                              <a:gd name="T118" fmla="+- 0 591 212"/>
                              <a:gd name="T119" fmla="*/ 591 h 2262"/>
                              <a:gd name="T120" fmla="+- 0 21233 20936"/>
                              <a:gd name="T121" fmla="*/ T120 w 1736"/>
                              <a:gd name="T122" fmla="+- 0 621 212"/>
                              <a:gd name="T123" fmla="*/ 621 h 2262"/>
                              <a:gd name="T124" fmla="+- 0 21269 20936"/>
                              <a:gd name="T125" fmla="*/ T124 w 1736"/>
                              <a:gd name="T126" fmla="+- 0 657 212"/>
                              <a:gd name="T127" fmla="*/ 657 h 2262"/>
                              <a:gd name="T128" fmla="+- 0 21319 20936"/>
                              <a:gd name="T129" fmla="*/ T128 w 1736"/>
                              <a:gd name="T130" fmla="+- 0 675 212"/>
                              <a:gd name="T131" fmla="*/ 675 h 2262"/>
                              <a:gd name="T132" fmla="+- 0 21326 20936"/>
                              <a:gd name="T133" fmla="*/ T132 w 1736"/>
                              <a:gd name="T134" fmla="+- 0 644 212"/>
                              <a:gd name="T135" fmla="*/ 644 h 2262"/>
                              <a:gd name="T136" fmla="+- 0 21758 20936"/>
                              <a:gd name="T137" fmla="*/ T136 w 1736"/>
                              <a:gd name="T138" fmla="+- 0 799 212"/>
                              <a:gd name="T139" fmla="*/ 799 h 2262"/>
                              <a:gd name="T140" fmla="+- 0 21733 20936"/>
                              <a:gd name="T141" fmla="*/ T140 w 1736"/>
                              <a:gd name="T142" fmla="+- 0 777 212"/>
                              <a:gd name="T143" fmla="*/ 777 h 2262"/>
                              <a:gd name="T144" fmla="+- 0 21715 20936"/>
                              <a:gd name="T145" fmla="*/ T144 w 1736"/>
                              <a:gd name="T146" fmla="+- 0 758 212"/>
                              <a:gd name="T147" fmla="*/ 758 h 2262"/>
                              <a:gd name="T148" fmla="+- 0 21682 20936"/>
                              <a:gd name="T149" fmla="*/ T148 w 1736"/>
                              <a:gd name="T150" fmla="+- 0 764 212"/>
                              <a:gd name="T151" fmla="*/ 764 h 2262"/>
                              <a:gd name="T152" fmla="+- 0 21635 20936"/>
                              <a:gd name="T153" fmla="*/ T152 w 1736"/>
                              <a:gd name="T154" fmla="+- 0 753 212"/>
                              <a:gd name="T155" fmla="*/ 753 h 2262"/>
                              <a:gd name="T156" fmla="+- 0 21661 20936"/>
                              <a:gd name="T157" fmla="*/ T156 w 1736"/>
                              <a:gd name="T158" fmla="+- 0 725 212"/>
                              <a:gd name="T159" fmla="*/ 725 h 2262"/>
                              <a:gd name="T160" fmla="+- 0 21642 20936"/>
                              <a:gd name="T161" fmla="*/ T160 w 1736"/>
                              <a:gd name="T162" fmla="+- 0 723 212"/>
                              <a:gd name="T163" fmla="*/ 723 h 2262"/>
                              <a:gd name="T164" fmla="+- 0 21605 20936"/>
                              <a:gd name="T165" fmla="*/ T164 w 1736"/>
                              <a:gd name="T166" fmla="+- 0 712 212"/>
                              <a:gd name="T167" fmla="*/ 712 h 2262"/>
                              <a:gd name="T168" fmla="+- 0 21559 20936"/>
                              <a:gd name="T169" fmla="*/ T168 w 1736"/>
                              <a:gd name="T170" fmla="+- 0 718 212"/>
                              <a:gd name="T171" fmla="*/ 718 h 2262"/>
                              <a:gd name="T172" fmla="+- 0 21527 20936"/>
                              <a:gd name="T173" fmla="*/ T172 w 1736"/>
                              <a:gd name="T174" fmla="+- 0 705 212"/>
                              <a:gd name="T175" fmla="*/ 705 h 2262"/>
                              <a:gd name="T176" fmla="+- 0 21474 20936"/>
                              <a:gd name="T177" fmla="*/ T176 w 1736"/>
                              <a:gd name="T178" fmla="+- 0 708 212"/>
                              <a:gd name="T179" fmla="*/ 708 h 2262"/>
                              <a:gd name="T180" fmla="+- 0 21427 20936"/>
                              <a:gd name="T181" fmla="*/ T180 w 1736"/>
                              <a:gd name="T182" fmla="+- 0 710 212"/>
                              <a:gd name="T183" fmla="*/ 710 h 2262"/>
                              <a:gd name="T184" fmla="+- 0 21371 20936"/>
                              <a:gd name="T185" fmla="*/ T184 w 1736"/>
                              <a:gd name="T186" fmla="+- 0 679 212"/>
                              <a:gd name="T187" fmla="*/ 679 h 2262"/>
                              <a:gd name="T188" fmla="+- 0 21347 20936"/>
                              <a:gd name="T189" fmla="*/ T188 w 1736"/>
                              <a:gd name="T190" fmla="+- 0 725 212"/>
                              <a:gd name="T191" fmla="*/ 725 h 2262"/>
                              <a:gd name="T192" fmla="+- 0 21460 20936"/>
                              <a:gd name="T193" fmla="*/ T192 w 1736"/>
                              <a:gd name="T194" fmla="+- 0 757 212"/>
                              <a:gd name="T195" fmla="*/ 757 h 2262"/>
                              <a:gd name="T196" fmla="+- 0 21483 20936"/>
                              <a:gd name="T197" fmla="*/ T196 w 1736"/>
                              <a:gd name="T198" fmla="+- 0 775 212"/>
                              <a:gd name="T199" fmla="*/ 775 h 2262"/>
                              <a:gd name="T200" fmla="+- 0 21564 20936"/>
                              <a:gd name="T201" fmla="*/ T200 w 1736"/>
                              <a:gd name="T202" fmla="+- 0 779 212"/>
                              <a:gd name="T203" fmla="*/ 779 h 2262"/>
                              <a:gd name="T204" fmla="+- 0 21648 20936"/>
                              <a:gd name="T205" fmla="*/ T204 w 1736"/>
                              <a:gd name="T206" fmla="+- 0 775 212"/>
                              <a:gd name="T207" fmla="*/ 775 h 2262"/>
                              <a:gd name="T208" fmla="+- 0 21720 20936"/>
                              <a:gd name="T209" fmla="*/ T208 w 1736"/>
                              <a:gd name="T210" fmla="+- 0 797 212"/>
                              <a:gd name="T211" fmla="*/ 797 h 2262"/>
                              <a:gd name="T212" fmla="+- 0 22672 20936"/>
                              <a:gd name="T213" fmla="*/ T212 w 1736"/>
                              <a:gd name="T214" fmla="+- 0 2464 212"/>
                              <a:gd name="T215" fmla="*/ 2464 h 2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36" h="2262">
                                <a:moveTo>
                                  <a:pt x="8" y="28"/>
                                </a:moveTo>
                                <a:lnTo>
                                  <a:pt x="0" y="22"/>
                                </a:lnTo>
                                <a:lnTo>
                                  <a:pt x="8" y="28"/>
                                </a:lnTo>
                                <a:moveTo>
                                  <a:pt x="67" y="128"/>
                                </a:moveTo>
                                <a:lnTo>
                                  <a:pt x="62" y="119"/>
                                </a:lnTo>
                                <a:lnTo>
                                  <a:pt x="52" y="125"/>
                                </a:lnTo>
                                <a:lnTo>
                                  <a:pt x="50" y="130"/>
                                </a:lnTo>
                                <a:lnTo>
                                  <a:pt x="67" y="136"/>
                                </a:lnTo>
                                <a:lnTo>
                                  <a:pt x="67" y="128"/>
                                </a:lnTo>
                                <a:moveTo>
                                  <a:pt x="128" y="478"/>
                                </a:moveTo>
                                <a:lnTo>
                                  <a:pt x="121" y="474"/>
                                </a:lnTo>
                                <a:lnTo>
                                  <a:pt x="115" y="483"/>
                                </a:lnTo>
                                <a:lnTo>
                                  <a:pt x="125" y="487"/>
                                </a:lnTo>
                                <a:lnTo>
                                  <a:pt x="128" y="478"/>
                                </a:lnTo>
                                <a:moveTo>
                                  <a:pt x="203" y="349"/>
                                </a:moveTo>
                                <a:lnTo>
                                  <a:pt x="199" y="340"/>
                                </a:lnTo>
                                <a:lnTo>
                                  <a:pt x="198" y="336"/>
                                </a:lnTo>
                                <a:lnTo>
                                  <a:pt x="197" y="335"/>
                                </a:lnTo>
                                <a:lnTo>
                                  <a:pt x="195" y="332"/>
                                </a:lnTo>
                                <a:lnTo>
                                  <a:pt x="190" y="323"/>
                                </a:lnTo>
                                <a:lnTo>
                                  <a:pt x="182" y="312"/>
                                </a:lnTo>
                                <a:lnTo>
                                  <a:pt x="171" y="296"/>
                                </a:lnTo>
                                <a:lnTo>
                                  <a:pt x="162" y="292"/>
                                </a:lnTo>
                                <a:lnTo>
                                  <a:pt x="155" y="281"/>
                                </a:lnTo>
                                <a:lnTo>
                                  <a:pt x="151" y="273"/>
                                </a:lnTo>
                                <a:lnTo>
                                  <a:pt x="145" y="260"/>
                                </a:lnTo>
                                <a:lnTo>
                                  <a:pt x="132" y="245"/>
                                </a:lnTo>
                                <a:lnTo>
                                  <a:pt x="132" y="247"/>
                                </a:lnTo>
                                <a:lnTo>
                                  <a:pt x="134" y="259"/>
                                </a:lnTo>
                                <a:lnTo>
                                  <a:pt x="133" y="262"/>
                                </a:lnTo>
                                <a:lnTo>
                                  <a:pt x="140" y="286"/>
                                </a:lnTo>
                                <a:lnTo>
                                  <a:pt x="140" y="281"/>
                                </a:lnTo>
                                <a:lnTo>
                                  <a:pt x="151" y="299"/>
                                </a:lnTo>
                                <a:lnTo>
                                  <a:pt x="156" y="296"/>
                                </a:lnTo>
                                <a:lnTo>
                                  <a:pt x="164" y="314"/>
                                </a:lnTo>
                                <a:lnTo>
                                  <a:pt x="169" y="312"/>
                                </a:lnTo>
                                <a:lnTo>
                                  <a:pt x="180" y="327"/>
                                </a:lnTo>
                                <a:lnTo>
                                  <a:pt x="175" y="327"/>
                                </a:lnTo>
                                <a:lnTo>
                                  <a:pt x="197" y="346"/>
                                </a:lnTo>
                                <a:lnTo>
                                  <a:pt x="203" y="349"/>
                                </a:lnTo>
                                <a:moveTo>
                                  <a:pt x="413" y="379"/>
                                </a:moveTo>
                                <a:lnTo>
                                  <a:pt x="400" y="375"/>
                                </a:lnTo>
                                <a:lnTo>
                                  <a:pt x="400" y="353"/>
                                </a:lnTo>
                                <a:lnTo>
                                  <a:pt x="396" y="342"/>
                                </a:lnTo>
                                <a:lnTo>
                                  <a:pt x="385" y="338"/>
                                </a:lnTo>
                                <a:lnTo>
                                  <a:pt x="374" y="335"/>
                                </a:lnTo>
                                <a:lnTo>
                                  <a:pt x="361" y="330"/>
                                </a:lnTo>
                                <a:lnTo>
                                  <a:pt x="350" y="324"/>
                                </a:lnTo>
                                <a:lnTo>
                                  <a:pt x="344" y="314"/>
                                </a:lnTo>
                                <a:lnTo>
                                  <a:pt x="345" y="306"/>
                                </a:lnTo>
                                <a:lnTo>
                                  <a:pt x="347" y="302"/>
                                </a:lnTo>
                                <a:lnTo>
                                  <a:pt x="345" y="297"/>
                                </a:lnTo>
                                <a:lnTo>
                                  <a:pt x="333" y="288"/>
                                </a:lnTo>
                                <a:lnTo>
                                  <a:pt x="319" y="274"/>
                                </a:lnTo>
                                <a:lnTo>
                                  <a:pt x="312" y="258"/>
                                </a:lnTo>
                                <a:lnTo>
                                  <a:pt x="307" y="243"/>
                                </a:lnTo>
                                <a:lnTo>
                                  <a:pt x="301" y="232"/>
                                </a:lnTo>
                                <a:lnTo>
                                  <a:pt x="293" y="225"/>
                                </a:lnTo>
                                <a:lnTo>
                                  <a:pt x="285" y="220"/>
                                </a:lnTo>
                                <a:lnTo>
                                  <a:pt x="278" y="214"/>
                                </a:lnTo>
                                <a:lnTo>
                                  <a:pt x="273" y="210"/>
                                </a:lnTo>
                                <a:lnTo>
                                  <a:pt x="270" y="206"/>
                                </a:lnTo>
                                <a:lnTo>
                                  <a:pt x="264" y="198"/>
                                </a:lnTo>
                                <a:lnTo>
                                  <a:pt x="262" y="192"/>
                                </a:lnTo>
                                <a:lnTo>
                                  <a:pt x="259" y="186"/>
                                </a:lnTo>
                                <a:lnTo>
                                  <a:pt x="249" y="177"/>
                                </a:lnTo>
                                <a:lnTo>
                                  <a:pt x="239" y="168"/>
                                </a:lnTo>
                                <a:lnTo>
                                  <a:pt x="233" y="162"/>
                                </a:lnTo>
                                <a:lnTo>
                                  <a:pt x="218" y="145"/>
                                </a:lnTo>
                                <a:lnTo>
                                  <a:pt x="205" y="132"/>
                                </a:lnTo>
                                <a:lnTo>
                                  <a:pt x="194" y="120"/>
                                </a:lnTo>
                                <a:lnTo>
                                  <a:pt x="184" y="110"/>
                                </a:lnTo>
                                <a:lnTo>
                                  <a:pt x="177" y="100"/>
                                </a:lnTo>
                                <a:lnTo>
                                  <a:pt x="173" y="95"/>
                                </a:lnTo>
                                <a:lnTo>
                                  <a:pt x="169" y="89"/>
                                </a:lnTo>
                                <a:lnTo>
                                  <a:pt x="169" y="84"/>
                                </a:lnTo>
                                <a:lnTo>
                                  <a:pt x="167" y="74"/>
                                </a:lnTo>
                                <a:lnTo>
                                  <a:pt x="134" y="63"/>
                                </a:lnTo>
                                <a:lnTo>
                                  <a:pt x="125" y="52"/>
                                </a:lnTo>
                                <a:lnTo>
                                  <a:pt x="115" y="41"/>
                                </a:lnTo>
                                <a:lnTo>
                                  <a:pt x="115" y="37"/>
                                </a:lnTo>
                                <a:lnTo>
                                  <a:pt x="114" y="32"/>
                                </a:lnTo>
                                <a:lnTo>
                                  <a:pt x="99" y="32"/>
                                </a:lnTo>
                                <a:lnTo>
                                  <a:pt x="84" y="22"/>
                                </a:lnTo>
                                <a:lnTo>
                                  <a:pt x="78" y="22"/>
                                </a:lnTo>
                                <a:lnTo>
                                  <a:pt x="52" y="8"/>
                                </a:lnTo>
                                <a:lnTo>
                                  <a:pt x="45" y="4"/>
                                </a:lnTo>
                                <a:lnTo>
                                  <a:pt x="26" y="0"/>
                                </a:lnTo>
                                <a:lnTo>
                                  <a:pt x="24" y="6"/>
                                </a:lnTo>
                                <a:lnTo>
                                  <a:pt x="23" y="11"/>
                                </a:lnTo>
                                <a:lnTo>
                                  <a:pt x="11" y="17"/>
                                </a:lnTo>
                                <a:lnTo>
                                  <a:pt x="8" y="28"/>
                                </a:lnTo>
                                <a:lnTo>
                                  <a:pt x="26" y="41"/>
                                </a:lnTo>
                                <a:lnTo>
                                  <a:pt x="28" y="37"/>
                                </a:lnTo>
                                <a:lnTo>
                                  <a:pt x="47" y="56"/>
                                </a:lnTo>
                                <a:lnTo>
                                  <a:pt x="50" y="52"/>
                                </a:lnTo>
                                <a:lnTo>
                                  <a:pt x="65" y="78"/>
                                </a:lnTo>
                                <a:lnTo>
                                  <a:pt x="69" y="82"/>
                                </a:lnTo>
                                <a:lnTo>
                                  <a:pt x="80" y="86"/>
                                </a:lnTo>
                                <a:lnTo>
                                  <a:pt x="88" y="84"/>
                                </a:lnTo>
                                <a:lnTo>
                                  <a:pt x="91" y="91"/>
                                </a:lnTo>
                                <a:lnTo>
                                  <a:pt x="95" y="99"/>
                                </a:lnTo>
                                <a:lnTo>
                                  <a:pt x="101" y="95"/>
                                </a:lnTo>
                                <a:lnTo>
                                  <a:pt x="104" y="136"/>
                                </a:lnTo>
                                <a:lnTo>
                                  <a:pt x="106" y="134"/>
                                </a:lnTo>
                                <a:lnTo>
                                  <a:pt x="102" y="160"/>
                                </a:lnTo>
                                <a:lnTo>
                                  <a:pt x="93" y="167"/>
                                </a:lnTo>
                                <a:lnTo>
                                  <a:pt x="108" y="190"/>
                                </a:lnTo>
                                <a:lnTo>
                                  <a:pt x="112" y="178"/>
                                </a:lnTo>
                                <a:lnTo>
                                  <a:pt x="108" y="173"/>
                                </a:lnTo>
                                <a:lnTo>
                                  <a:pt x="108" y="162"/>
                                </a:lnTo>
                                <a:lnTo>
                                  <a:pt x="110" y="164"/>
                                </a:lnTo>
                                <a:lnTo>
                                  <a:pt x="110" y="162"/>
                                </a:lnTo>
                                <a:lnTo>
                                  <a:pt x="114" y="141"/>
                                </a:lnTo>
                                <a:lnTo>
                                  <a:pt x="120" y="134"/>
                                </a:lnTo>
                                <a:lnTo>
                                  <a:pt x="121" y="132"/>
                                </a:lnTo>
                                <a:lnTo>
                                  <a:pt x="128" y="143"/>
                                </a:lnTo>
                                <a:lnTo>
                                  <a:pt x="132" y="147"/>
                                </a:lnTo>
                                <a:lnTo>
                                  <a:pt x="135" y="145"/>
                                </a:lnTo>
                                <a:lnTo>
                                  <a:pt x="140" y="147"/>
                                </a:lnTo>
                                <a:lnTo>
                                  <a:pt x="149" y="160"/>
                                </a:lnTo>
                                <a:lnTo>
                                  <a:pt x="158" y="177"/>
                                </a:lnTo>
                                <a:lnTo>
                                  <a:pt x="162" y="189"/>
                                </a:lnTo>
                                <a:lnTo>
                                  <a:pt x="162" y="197"/>
                                </a:lnTo>
                                <a:lnTo>
                                  <a:pt x="162" y="201"/>
                                </a:lnTo>
                                <a:lnTo>
                                  <a:pt x="162" y="210"/>
                                </a:lnTo>
                                <a:lnTo>
                                  <a:pt x="154" y="208"/>
                                </a:lnTo>
                                <a:lnTo>
                                  <a:pt x="173" y="223"/>
                                </a:lnTo>
                                <a:lnTo>
                                  <a:pt x="183" y="231"/>
                                </a:lnTo>
                                <a:lnTo>
                                  <a:pt x="187" y="235"/>
                                </a:lnTo>
                                <a:lnTo>
                                  <a:pt x="189" y="239"/>
                                </a:lnTo>
                                <a:lnTo>
                                  <a:pt x="193" y="244"/>
                                </a:lnTo>
                                <a:lnTo>
                                  <a:pt x="203" y="253"/>
                                </a:lnTo>
                                <a:lnTo>
                                  <a:pt x="205" y="262"/>
                                </a:lnTo>
                                <a:lnTo>
                                  <a:pt x="206" y="270"/>
                                </a:lnTo>
                                <a:lnTo>
                                  <a:pt x="208" y="273"/>
                                </a:lnTo>
                                <a:lnTo>
                                  <a:pt x="211" y="274"/>
                                </a:lnTo>
                                <a:lnTo>
                                  <a:pt x="214" y="279"/>
                                </a:lnTo>
                                <a:lnTo>
                                  <a:pt x="218" y="292"/>
                                </a:lnTo>
                                <a:lnTo>
                                  <a:pt x="219" y="306"/>
                                </a:lnTo>
                                <a:lnTo>
                                  <a:pt x="219" y="315"/>
                                </a:lnTo>
                                <a:lnTo>
                                  <a:pt x="220" y="322"/>
                                </a:lnTo>
                                <a:lnTo>
                                  <a:pt x="227" y="331"/>
                                </a:lnTo>
                                <a:lnTo>
                                  <a:pt x="242" y="346"/>
                                </a:lnTo>
                                <a:lnTo>
                                  <a:pt x="251" y="357"/>
                                </a:lnTo>
                                <a:lnTo>
                                  <a:pt x="255" y="363"/>
                                </a:lnTo>
                                <a:lnTo>
                                  <a:pt x="257" y="367"/>
                                </a:lnTo>
                                <a:lnTo>
                                  <a:pt x="259" y="371"/>
                                </a:lnTo>
                                <a:lnTo>
                                  <a:pt x="266" y="379"/>
                                </a:lnTo>
                                <a:lnTo>
                                  <a:pt x="273" y="388"/>
                                </a:lnTo>
                                <a:lnTo>
                                  <a:pt x="277" y="393"/>
                                </a:lnTo>
                                <a:lnTo>
                                  <a:pt x="281" y="397"/>
                                </a:lnTo>
                                <a:lnTo>
                                  <a:pt x="288" y="403"/>
                                </a:lnTo>
                                <a:lnTo>
                                  <a:pt x="297" y="409"/>
                                </a:lnTo>
                                <a:lnTo>
                                  <a:pt x="303" y="411"/>
                                </a:lnTo>
                                <a:lnTo>
                                  <a:pt x="309" y="414"/>
                                </a:lnTo>
                                <a:lnTo>
                                  <a:pt x="316" y="424"/>
                                </a:lnTo>
                                <a:lnTo>
                                  <a:pt x="325" y="436"/>
                                </a:lnTo>
                                <a:lnTo>
                                  <a:pt x="333" y="445"/>
                                </a:lnTo>
                                <a:lnTo>
                                  <a:pt x="343" y="452"/>
                                </a:lnTo>
                                <a:lnTo>
                                  <a:pt x="353" y="459"/>
                                </a:lnTo>
                                <a:lnTo>
                                  <a:pt x="368" y="468"/>
                                </a:lnTo>
                                <a:lnTo>
                                  <a:pt x="372" y="478"/>
                                </a:lnTo>
                                <a:lnTo>
                                  <a:pt x="383" y="463"/>
                                </a:lnTo>
                                <a:lnTo>
                                  <a:pt x="387" y="472"/>
                                </a:lnTo>
                                <a:lnTo>
                                  <a:pt x="388" y="463"/>
                                </a:lnTo>
                                <a:lnTo>
                                  <a:pt x="390" y="452"/>
                                </a:lnTo>
                                <a:lnTo>
                                  <a:pt x="391" y="440"/>
                                </a:lnTo>
                                <a:lnTo>
                                  <a:pt x="390" y="432"/>
                                </a:lnTo>
                                <a:lnTo>
                                  <a:pt x="390" y="425"/>
                                </a:lnTo>
                                <a:lnTo>
                                  <a:pt x="396" y="415"/>
                                </a:lnTo>
                                <a:lnTo>
                                  <a:pt x="409" y="398"/>
                                </a:lnTo>
                                <a:lnTo>
                                  <a:pt x="413" y="379"/>
                                </a:lnTo>
                                <a:moveTo>
                                  <a:pt x="822" y="587"/>
                                </a:moveTo>
                                <a:lnTo>
                                  <a:pt x="819" y="576"/>
                                </a:lnTo>
                                <a:lnTo>
                                  <a:pt x="818" y="569"/>
                                </a:lnTo>
                                <a:lnTo>
                                  <a:pt x="820" y="567"/>
                                </a:lnTo>
                                <a:lnTo>
                                  <a:pt x="797" y="567"/>
                                </a:lnTo>
                                <a:lnTo>
                                  <a:pt x="797" y="565"/>
                                </a:lnTo>
                                <a:lnTo>
                                  <a:pt x="783" y="561"/>
                                </a:lnTo>
                                <a:lnTo>
                                  <a:pt x="782" y="559"/>
                                </a:lnTo>
                                <a:lnTo>
                                  <a:pt x="781" y="554"/>
                                </a:lnTo>
                                <a:lnTo>
                                  <a:pt x="780" y="552"/>
                                </a:lnTo>
                                <a:lnTo>
                                  <a:pt x="779" y="546"/>
                                </a:lnTo>
                                <a:lnTo>
                                  <a:pt x="773" y="539"/>
                                </a:lnTo>
                                <a:lnTo>
                                  <a:pt x="770" y="535"/>
                                </a:lnTo>
                                <a:lnTo>
                                  <a:pt x="755" y="546"/>
                                </a:lnTo>
                                <a:lnTo>
                                  <a:pt x="746" y="552"/>
                                </a:lnTo>
                                <a:lnTo>
                                  <a:pt x="719" y="552"/>
                                </a:lnTo>
                                <a:lnTo>
                                  <a:pt x="704" y="548"/>
                                </a:lnTo>
                                <a:lnTo>
                                  <a:pt x="700" y="543"/>
                                </a:lnTo>
                                <a:lnTo>
                                  <a:pt x="699" y="541"/>
                                </a:lnTo>
                                <a:lnTo>
                                  <a:pt x="691" y="528"/>
                                </a:lnTo>
                                <a:lnTo>
                                  <a:pt x="703" y="522"/>
                                </a:lnTo>
                                <a:lnTo>
                                  <a:pt x="706" y="520"/>
                                </a:lnTo>
                                <a:lnTo>
                                  <a:pt x="699" y="520"/>
                                </a:lnTo>
                                <a:lnTo>
                                  <a:pt x="725" y="513"/>
                                </a:lnTo>
                                <a:lnTo>
                                  <a:pt x="732" y="498"/>
                                </a:lnTo>
                                <a:lnTo>
                                  <a:pt x="708" y="487"/>
                                </a:lnTo>
                                <a:lnTo>
                                  <a:pt x="701" y="487"/>
                                </a:lnTo>
                                <a:lnTo>
                                  <a:pt x="704" y="509"/>
                                </a:lnTo>
                                <a:lnTo>
                                  <a:pt x="706" y="511"/>
                                </a:lnTo>
                                <a:lnTo>
                                  <a:pt x="688" y="519"/>
                                </a:lnTo>
                                <a:lnTo>
                                  <a:pt x="686" y="522"/>
                                </a:lnTo>
                                <a:lnTo>
                                  <a:pt x="675" y="515"/>
                                </a:lnTo>
                                <a:lnTo>
                                  <a:pt x="674" y="513"/>
                                </a:lnTo>
                                <a:lnTo>
                                  <a:pt x="669" y="500"/>
                                </a:lnTo>
                                <a:lnTo>
                                  <a:pt x="664" y="487"/>
                                </a:lnTo>
                                <a:lnTo>
                                  <a:pt x="645" y="502"/>
                                </a:lnTo>
                                <a:lnTo>
                                  <a:pt x="638" y="513"/>
                                </a:lnTo>
                                <a:lnTo>
                                  <a:pt x="626" y="513"/>
                                </a:lnTo>
                                <a:lnTo>
                                  <a:pt x="623" y="506"/>
                                </a:lnTo>
                                <a:lnTo>
                                  <a:pt x="621" y="500"/>
                                </a:lnTo>
                                <a:lnTo>
                                  <a:pt x="612" y="496"/>
                                </a:lnTo>
                                <a:lnTo>
                                  <a:pt x="610" y="496"/>
                                </a:lnTo>
                                <a:lnTo>
                                  <a:pt x="603" y="494"/>
                                </a:lnTo>
                                <a:lnTo>
                                  <a:pt x="591" y="493"/>
                                </a:lnTo>
                                <a:lnTo>
                                  <a:pt x="580" y="493"/>
                                </a:lnTo>
                                <a:lnTo>
                                  <a:pt x="573" y="494"/>
                                </a:lnTo>
                                <a:lnTo>
                                  <a:pt x="564" y="496"/>
                                </a:lnTo>
                                <a:lnTo>
                                  <a:pt x="551" y="496"/>
                                </a:lnTo>
                                <a:lnTo>
                                  <a:pt x="538" y="496"/>
                                </a:lnTo>
                                <a:lnTo>
                                  <a:pt x="528" y="498"/>
                                </a:lnTo>
                                <a:lnTo>
                                  <a:pt x="519" y="504"/>
                                </a:lnTo>
                                <a:lnTo>
                                  <a:pt x="511" y="506"/>
                                </a:lnTo>
                                <a:lnTo>
                                  <a:pt x="496" y="498"/>
                                </a:lnTo>
                                <a:lnTo>
                                  <a:pt x="491" y="498"/>
                                </a:lnTo>
                                <a:lnTo>
                                  <a:pt x="476" y="480"/>
                                </a:lnTo>
                                <a:lnTo>
                                  <a:pt x="479" y="470"/>
                                </a:lnTo>
                                <a:lnTo>
                                  <a:pt x="480" y="467"/>
                                </a:lnTo>
                                <a:lnTo>
                                  <a:pt x="442" y="470"/>
                                </a:lnTo>
                                <a:lnTo>
                                  <a:pt x="435" y="467"/>
                                </a:lnTo>
                                <a:lnTo>
                                  <a:pt x="413" y="478"/>
                                </a:lnTo>
                                <a:lnTo>
                                  <a:pt x="403" y="478"/>
                                </a:lnTo>
                                <a:lnTo>
                                  <a:pt x="394" y="493"/>
                                </a:lnTo>
                                <a:lnTo>
                                  <a:pt x="377" y="498"/>
                                </a:lnTo>
                                <a:lnTo>
                                  <a:pt x="411" y="513"/>
                                </a:lnTo>
                                <a:lnTo>
                                  <a:pt x="422" y="515"/>
                                </a:lnTo>
                                <a:lnTo>
                                  <a:pt x="446" y="526"/>
                                </a:lnTo>
                                <a:lnTo>
                                  <a:pt x="457" y="541"/>
                                </a:lnTo>
                                <a:lnTo>
                                  <a:pt x="480" y="545"/>
                                </a:lnTo>
                                <a:lnTo>
                                  <a:pt x="524" y="545"/>
                                </a:lnTo>
                                <a:lnTo>
                                  <a:pt x="530" y="543"/>
                                </a:lnTo>
                                <a:lnTo>
                                  <a:pt x="548" y="550"/>
                                </a:lnTo>
                                <a:lnTo>
                                  <a:pt x="560" y="548"/>
                                </a:lnTo>
                                <a:lnTo>
                                  <a:pt x="560" y="559"/>
                                </a:lnTo>
                                <a:lnTo>
                                  <a:pt x="547" y="563"/>
                                </a:lnTo>
                                <a:lnTo>
                                  <a:pt x="580" y="571"/>
                                </a:lnTo>
                                <a:lnTo>
                                  <a:pt x="608" y="571"/>
                                </a:lnTo>
                                <a:lnTo>
                                  <a:pt x="612" y="569"/>
                                </a:lnTo>
                                <a:lnTo>
                                  <a:pt x="634" y="569"/>
                                </a:lnTo>
                                <a:lnTo>
                                  <a:pt x="628" y="567"/>
                                </a:lnTo>
                                <a:lnTo>
                                  <a:pt x="673" y="571"/>
                                </a:lnTo>
                                <a:lnTo>
                                  <a:pt x="688" y="571"/>
                                </a:lnTo>
                                <a:lnTo>
                                  <a:pt x="688" y="567"/>
                                </a:lnTo>
                                <a:lnTo>
                                  <a:pt x="690" y="559"/>
                                </a:lnTo>
                                <a:lnTo>
                                  <a:pt x="712" y="563"/>
                                </a:lnTo>
                                <a:lnTo>
                                  <a:pt x="723" y="567"/>
                                </a:lnTo>
                                <a:lnTo>
                                  <a:pt x="758" y="567"/>
                                </a:lnTo>
                                <a:lnTo>
                                  <a:pt x="766" y="578"/>
                                </a:lnTo>
                                <a:lnTo>
                                  <a:pt x="773" y="582"/>
                                </a:lnTo>
                                <a:lnTo>
                                  <a:pt x="784" y="585"/>
                                </a:lnTo>
                                <a:lnTo>
                                  <a:pt x="784" y="576"/>
                                </a:lnTo>
                                <a:lnTo>
                                  <a:pt x="803" y="580"/>
                                </a:lnTo>
                                <a:lnTo>
                                  <a:pt x="814" y="582"/>
                                </a:lnTo>
                                <a:lnTo>
                                  <a:pt x="822" y="587"/>
                                </a:lnTo>
                                <a:moveTo>
                                  <a:pt x="1736" y="2252"/>
                                </a:moveTo>
                                <a:lnTo>
                                  <a:pt x="1725" y="2247"/>
                                </a:lnTo>
                                <a:lnTo>
                                  <a:pt x="1727" y="2262"/>
                                </a:lnTo>
                                <a:lnTo>
                                  <a:pt x="1736" y="2252"/>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6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206189" y="950201"/>
                            <a:ext cx="578" cy="214"/>
                          </a:xfrm>
                          <a:prstGeom prst="rect">
                            <a:avLst/>
                          </a:prstGeom>
                          <a:noFill/>
                          <a:extLst>
                            <a:ext uri="{909E8E84-426E-40DD-AFC4-6F175D3DCCD1}">
                              <a14:hiddenFill xmlns:a14="http://schemas.microsoft.com/office/drawing/2010/main">
                                <a:solidFill>
                                  <a:srgbClr val="FFFFFF"/>
                                </a:solidFill>
                              </a14:hiddenFill>
                            </a:ext>
                          </a:extLst>
                        </pic:spPr>
                      </pic:pic>
                      <wps:wsp>
                        <wps:cNvPr id="234" name="Freeform 690"/>
                        <wps:cNvSpPr>
                          <a:spLocks/>
                        </wps:cNvSpPr>
                        <wps:spPr bwMode="auto">
                          <a:xfrm>
                            <a:off x="5206443" y="949851"/>
                            <a:ext cx="21" cy="25"/>
                          </a:xfrm>
                          <a:custGeom>
                            <a:avLst/>
                            <a:gdLst>
                              <a:gd name="T0" fmla="+- 0 22036 22031"/>
                              <a:gd name="T1" fmla="*/ T0 w 21"/>
                              <a:gd name="T2" fmla="+- 0 309 309"/>
                              <a:gd name="T3" fmla="*/ 309 h 25"/>
                              <a:gd name="T4" fmla="+- 0 22031 22031"/>
                              <a:gd name="T5" fmla="*/ T4 w 21"/>
                              <a:gd name="T6" fmla="+- 0 311 309"/>
                              <a:gd name="T7" fmla="*/ 311 h 25"/>
                              <a:gd name="T8" fmla="+- 0 22031 22031"/>
                              <a:gd name="T9" fmla="*/ T8 w 21"/>
                              <a:gd name="T10" fmla="+- 0 329 309"/>
                              <a:gd name="T11" fmla="*/ 329 h 25"/>
                              <a:gd name="T12" fmla="+- 0 22047 22031"/>
                              <a:gd name="T13" fmla="*/ T12 w 21"/>
                              <a:gd name="T14" fmla="+- 0 333 309"/>
                              <a:gd name="T15" fmla="*/ 333 h 25"/>
                              <a:gd name="T16" fmla="+- 0 22049 22031"/>
                              <a:gd name="T17" fmla="*/ T16 w 21"/>
                              <a:gd name="T18" fmla="+- 0 327 309"/>
                              <a:gd name="T19" fmla="*/ 327 h 25"/>
                              <a:gd name="T20" fmla="+- 0 22051 22031"/>
                              <a:gd name="T21" fmla="*/ T20 w 21"/>
                              <a:gd name="T22" fmla="+- 0 314 309"/>
                              <a:gd name="T23" fmla="*/ 314 h 25"/>
                              <a:gd name="T24" fmla="+- 0 22036 22031"/>
                              <a:gd name="T25" fmla="*/ T24 w 21"/>
                              <a:gd name="T26" fmla="+- 0 309 309"/>
                              <a:gd name="T27" fmla="*/ 309 h 25"/>
                            </a:gdLst>
                            <a:ahLst/>
                            <a:cxnLst>
                              <a:cxn ang="0">
                                <a:pos x="T1" y="T3"/>
                              </a:cxn>
                              <a:cxn ang="0">
                                <a:pos x="T5" y="T7"/>
                              </a:cxn>
                              <a:cxn ang="0">
                                <a:pos x="T9" y="T11"/>
                              </a:cxn>
                              <a:cxn ang="0">
                                <a:pos x="T13" y="T15"/>
                              </a:cxn>
                              <a:cxn ang="0">
                                <a:pos x="T17" y="T19"/>
                              </a:cxn>
                              <a:cxn ang="0">
                                <a:pos x="T21" y="T23"/>
                              </a:cxn>
                              <a:cxn ang="0">
                                <a:pos x="T25" y="T27"/>
                              </a:cxn>
                            </a:cxnLst>
                            <a:rect l="0" t="0" r="r" b="b"/>
                            <a:pathLst>
                              <a:path w="21" h="25">
                                <a:moveTo>
                                  <a:pt x="5" y="0"/>
                                </a:moveTo>
                                <a:lnTo>
                                  <a:pt x="0" y="2"/>
                                </a:lnTo>
                                <a:lnTo>
                                  <a:pt x="0" y="20"/>
                                </a:lnTo>
                                <a:lnTo>
                                  <a:pt x="16" y="24"/>
                                </a:lnTo>
                                <a:lnTo>
                                  <a:pt x="18" y="18"/>
                                </a:lnTo>
                                <a:lnTo>
                                  <a:pt x="20" y="5"/>
                                </a:lnTo>
                                <a:lnTo>
                                  <a:pt x="5" y="0"/>
                                </a:lnTo>
                                <a:close/>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6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206309" y="949907"/>
                            <a:ext cx="129" cy="160"/>
                          </a:xfrm>
                          <a:prstGeom prst="rect">
                            <a:avLst/>
                          </a:prstGeom>
                          <a:noFill/>
                          <a:extLst>
                            <a:ext uri="{909E8E84-426E-40DD-AFC4-6F175D3DCCD1}">
                              <a14:hiddenFill xmlns:a14="http://schemas.microsoft.com/office/drawing/2010/main">
                                <a:solidFill>
                                  <a:srgbClr val="FFFFFF"/>
                                </a:solidFill>
                              </a14:hiddenFill>
                            </a:ext>
                          </a:extLst>
                        </pic:spPr>
                      </pic:pic>
                      <wps:wsp>
                        <wps:cNvPr id="236" name="AutoShape 688"/>
                        <wps:cNvSpPr>
                          <a:spLocks/>
                        </wps:cNvSpPr>
                        <wps:spPr bwMode="auto">
                          <a:xfrm>
                            <a:off x="5199944" y="948413"/>
                            <a:ext cx="6942" cy="2593"/>
                          </a:xfrm>
                          <a:custGeom>
                            <a:avLst/>
                            <a:gdLst>
                              <a:gd name="T0" fmla="+- 0 16652 15532"/>
                              <a:gd name="T1" fmla="*/ T0 w 6942"/>
                              <a:gd name="T2" fmla="+- 0 -1096 -1129"/>
                              <a:gd name="T3" fmla="*/ -1096 h 2593"/>
                              <a:gd name="T4" fmla="+- 0 16652 15532"/>
                              <a:gd name="T5" fmla="*/ T4 w 6942"/>
                              <a:gd name="T6" fmla="+- 0 -1096 -1129"/>
                              <a:gd name="T7" fmla="*/ -1096 h 2593"/>
                              <a:gd name="T8" fmla="+- 0 16710 15532"/>
                              <a:gd name="T9" fmla="*/ T8 w 6942"/>
                              <a:gd name="T10" fmla="+- 0 -1107 -1129"/>
                              <a:gd name="T11" fmla="*/ -1107 h 2593"/>
                              <a:gd name="T12" fmla="+- 0 16754 15532"/>
                              <a:gd name="T13" fmla="*/ T12 w 6942"/>
                              <a:gd name="T14" fmla="+- 0 -215 -1129"/>
                              <a:gd name="T15" fmla="*/ -215 h 2593"/>
                              <a:gd name="T16" fmla="+- 0 16750 15532"/>
                              <a:gd name="T17" fmla="*/ T16 w 6942"/>
                              <a:gd name="T18" fmla="+- 0 -1056 -1129"/>
                              <a:gd name="T19" fmla="*/ -1056 h 2593"/>
                              <a:gd name="T20" fmla="+- 0 17002 15532"/>
                              <a:gd name="T21" fmla="*/ T20 w 6942"/>
                              <a:gd name="T22" fmla="+- 0 -888 -1129"/>
                              <a:gd name="T23" fmla="*/ -888 h 2593"/>
                              <a:gd name="T24" fmla="+- 0 17029 15532"/>
                              <a:gd name="T25" fmla="*/ T24 w 6942"/>
                              <a:gd name="T26" fmla="+- 0 -861 -1129"/>
                              <a:gd name="T27" fmla="*/ -861 h 2593"/>
                              <a:gd name="T28" fmla="+- 0 17000 15532"/>
                              <a:gd name="T29" fmla="*/ T28 w 6942"/>
                              <a:gd name="T30" fmla="+- 0 -723 -1129"/>
                              <a:gd name="T31" fmla="*/ -723 h 2593"/>
                              <a:gd name="T32" fmla="+- 0 16961 15532"/>
                              <a:gd name="T33" fmla="*/ T32 w 6942"/>
                              <a:gd name="T34" fmla="+- 0 -668 -1129"/>
                              <a:gd name="T35" fmla="*/ -668 h 2593"/>
                              <a:gd name="T36" fmla="+- 0 17048 15532"/>
                              <a:gd name="T37" fmla="*/ T36 w 6942"/>
                              <a:gd name="T38" fmla="+- 0 -665 -1129"/>
                              <a:gd name="T39" fmla="*/ -665 h 2593"/>
                              <a:gd name="T40" fmla="+- 0 17127 15532"/>
                              <a:gd name="T41" fmla="*/ T40 w 6942"/>
                              <a:gd name="T42" fmla="+- 0 -734 -1129"/>
                              <a:gd name="T43" fmla="*/ -734 h 2593"/>
                              <a:gd name="T44" fmla="+- 0 17127 15532"/>
                              <a:gd name="T45" fmla="*/ T44 w 6942"/>
                              <a:gd name="T46" fmla="+- 0 -708 -1129"/>
                              <a:gd name="T47" fmla="*/ -708 h 2593"/>
                              <a:gd name="T48" fmla="+- 0 17802 15532"/>
                              <a:gd name="T49" fmla="*/ T48 w 6942"/>
                              <a:gd name="T50" fmla="+- 0 427 -1129"/>
                              <a:gd name="T51" fmla="*/ 427 h 2593"/>
                              <a:gd name="T52" fmla="+- 0 17820 15532"/>
                              <a:gd name="T53" fmla="*/ T52 w 6942"/>
                              <a:gd name="T54" fmla="+- 0 372 -1129"/>
                              <a:gd name="T55" fmla="*/ 372 h 2593"/>
                              <a:gd name="T56" fmla="+- 0 17856 15532"/>
                              <a:gd name="T57" fmla="*/ T56 w 6942"/>
                              <a:gd name="T58" fmla="+- 0 314 -1129"/>
                              <a:gd name="T59" fmla="*/ 314 h 2593"/>
                              <a:gd name="T60" fmla="+- 0 19340 15532"/>
                              <a:gd name="T61" fmla="*/ T60 w 6942"/>
                              <a:gd name="T62" fmla="+- 0 1032 -1129"/>
                              <a:gd name="T63" fmla="*/ 1032 h 2593"/>
                              <a:gd name="T64" fmla="+- 0 19332 15532"/>
                              <a:gd name="T65" fmla="*/ T64 w 6942"/>
                              <a:gd name="T66" fmla="+- 0 967 -1129"/>
                              <a:gd name="T67" fmla="*/ 967 h 2593"/>
                              <a:gd name="T68" fmla="+- 0 19285 15532"/>
                              <a:gd name="T69" fmla="*/ T68 w 6942"/>
                              <a:gd name="T70" fmla="+- 0 942 -1129"/>
                              <a:gd name="T71" fmla="*/ 942 h 2593"/>
                              <a:gd name="T72" fmla="+- 0 19256 15532"/>
                              <a:gd name="T73" fmla="*/ T72 w 6942"/>
                              <a:gd name="T74" fmla="+- 0 993 -1129"/>
                              <a:gd name="T75" fmla="*/ 993 h 2593"/>
                              <a:gd name="T76" fmla="+- 0 19228 15532"/>
                              <a:gd name="T77" fmla="*/ T76 w 6942"/>
                              <a:gd name="T78" fmla="+- 0 1036 -1129"/>
                              <a:gd name="T79" fmla="*/ 1036 h 2593"/>
                              <a:gd name="T80" fmla="+- 0 19182 15532"/>
                              <a:gd name="T81" fmla="*/ T80 w 6942"/>
                              <a:gd name="T82" fmla="+- 0 1059 -1129"/>
                              <a:gd name="T83" fmla="*/ 1059 h 2593"/>
                              <a:gd name="T84" fmla="+- 0 19140 15532"/>
                              <a:gd name="T85" fmla="*/ T84 w 6942"/>
                              <a:gd name="T86" fmla="+- 0 1090 -1129"/>
                              <a:gd name="T87" fmla="*/ 1090 h 2593"/>
                              <a:gd name="T88" fmla="+- 0 19109 15532"/>
                              <a:gd name="T89" fmla="*/ T88 w 6942"/>
                              <a:gd name="T90" fmla="+- 0 1139 -1129"/>
                              <a:gd name="T91" fmla="*/ 1139 h 2593"/>
                              <a:gd name="T92" fmla="+- 0 19120 15532"/>
                              <a:gd name="T93" fmla="*/ T92 w 6942"/>
                              <a:gd name="T94" fmla="+- 0 1189 -1129"/>
                              <a:gd name="T95" fmla="*/ 1189 h 2593"/>
                              <a:gd name="T96" fmla="+- 0 19095 15532"/>
                              <a:gd name="T97" fmla="*/ T96 w 6942"/>
                              <a:gd name="T98" fmla="+- 0 1273 -1129"/>
                              <a:gd name="T99" fmla="*/ 1273 h 2593"/>
                              <a:gd name="T100" fmla="+- 0 19079 15532"/>
                              <a:gd name="T101" fmla="*/ T100 w 6942"/>
                              <a:gd name="T102" fmla="+- 0 1323 -1129"/>
                              <a:gd name="T103" fmla="*/ 1323 h 2593"/>
                              <a:gd name="T104" fmla="+- 0 19082 15532"/>
                              <a:gd name="T105" fmla="*/ T104 w 6942"/>
                              <a:gd name="T106" fmla="+- 0 1383 -1129"/>
                              <a:gd name="T107" fmla="*/ 1383 h 2593"/>
                              <a:gd name="T108" fmla="+- 0 19081 15532"/>
                              <a:gd name="T109" fmla="*/ T108 w 6942"/>
                              <a:gd name="T110" fmla="+- 0 1431 -1129"/>
                              <a:gd name="T111" fmla="*/ 1431 h 2593"/>
                              <a:gd name="T112" fmla="+- 0 19105 15532"/>
                              <a:gd name="T113" fmla="*/ T112 w 6942"/>
                              <a:gd name="T114" fmla="+- 0 1449 -1129"/>
                              <a:gd name="T115" fmla="*/ 1449 h 2593"/>
                              <a:gd name="T116" fmla="+- 0 19151 15532"/>
                              <a:gd name="T117" fmla="*/ T116 w 6942"/>
                              <a:gd name="T118" fmla="+- 0 1460 -1129"/>
                              <a:gd name="T119" fmla="*/ 1460 h 2593"/>
                              <a:gd name="T120" fmla="+- 0 19189 15532"/>
                              <a:gd name="T121" fmla="*/ T120 w 6942"/>
                              <a:gd name="T122" fmla="+- 0 1431 -1129"/>
                              <a:gd name="T123" fmla="*/ 1431 h 2593"/>
                              <a:gd name="T124" fmla="+- 0 19211 15532"/>
                              <a:gd name="T125" fmla="*/ T124 w 6942"/>
                              <a:gd name="T126" fmla="+- 0 1376 -1129"/>
                              <a:gd name="T127" fmla="*/ 1376 h 2593"/>
                              <a:gd name="T128" fmla="+- 0 19223 15532"/>
                              <a:gd name="T129" fmla="*/ T128 w 6942"/>
                              <a:gd name="T130" fmla="+- 0 1346 -1129"/>
                              <a:gd name="T131" fmla="*/ 1346 h 2593"/>
                              <a:gd name="T132" fmla="+- 0 19249 15532"/>
                              <a:gd name="T133" fmla="*/ T132 w 6942"/>
                              <a:gd name="T134" fmla="+- 0 1283 -1129"/>
                              <a:gd name="T135" fmla="*/ 1283 h 2593"/>
                              <a:gd name="T136" fmla="+- 0 19282 15532"/>
                              <a:gd name="T137" fmla="*/ T136 w 6942"/>
                              <a:gd name="T138" fmla="+- 0 1199 -1129"/>
                              <a:gd name="T139" fmla="*/ 1199 h 2593"/>
                              <a:gd name="T140" fmla="+- 0 19307 15532"/>
                              <a:gd name="T141" fmla="*/ T140 w 6942"/>
                              <a:gd name="T142" fmla="+- 0 1159 -1129"/>
                              <a:gd name="T143" fmla="*/ 1159 h 2593"/>
                              <a:gd name="T144" fmla="+- 0 19318 15532"/>
                              <a:gd name="T145" fmla="*/ T144 w 6942"/>
                              <a:gd name="T146" fmla="+- 0 1085 -1129"/>
                              <a:gd name="T147" fmla="*/ 1085 h 2593"/>
                              <a:gd name="T148" fmla="+- 0 19438 15532"/>
                              <a:gd name="T149" fmla="*/ T148 w 6942"/>
                              <a:gd name="T150" fmla="+- 0 -59 -1129"/>
                              <a:gd name="T151" fmla="*/ -59 h 2593"/>
                              <a:gd name="T152" fmla="+- 0 19485 15532"/>
                              <a:gd name="T153" fmla="*/ T152 w 6942"/>
                              <a:gd name="T154" fmla="+- 0 -85 -1129"/>
                              <a:gd name="T155" fmla="*/ -85 h 2593"/>
                              <a:gd name="T156" fmla="+- 0 19485 15532"/>
                              <a:gd name="T157" fmla="*/ T156 w 6942"/>
                              <a:gd name="T158" fmla="+- 0 -85 -1129"/>
                              <a:gd name="T159" fmla="*/ -85 h 2593"/>
                              <a:gd name="T160" fmla="+- 0 20431 15532"/>
                              <a:gd name="T161" fmla="*/ T160 w 6942"/>
                              <a:gd name="T162" fmla="+- 0 63 -1129"/>
                              <a:gd name="T163" fmla="*/ 63 h 2593"/>
                              <a:gd name="T164" fmla="+- 0 20403 15532"/>
                              <a:gd name="T165" fmla="*/ T164 w 6942"/>
                              <a:gd name="T166" fmla="+- 0 46 -1129"/>
                              <a:gd name="T167" fmla="*/ 46 h 2593"/>
                              <a:gd name="T168" fmla="+- 0 20395 15532"/>
                              <a:gd name="T169" fmla="*/ T168 w 6942"/>
                              <a:gd name="T170" fmla="+- 0 162 -1129"/>
                              <a:gd name="T171" fmla="*/ 162 h 2593"/>
                              <a:gd name="T172" fmla="+- 0 20457 15532"/>
                              <a:gd name="T173" fmla="*/ T172 w 6942"/>
                              <a:gd name="T174" fmla="+- 0 192 -1129"/>
                              <a:gd name="T175" fmla="*/ 192 h 2593"/>
                              <a:gd name="T176" fmla="+- 0 20466 15532"/>
                              <a:gd name="T177" fmla="*/ T176 w 6942"/>
                              <a:gd name="T178" fmla="+- 0 145 -1129"/>
                              <a:gd name="T179" fmla="*/ 145 h 2593"/>
                              <a:gd name="T180" fmla="+- 0 22113 15532"/>
                              <a:gd name="T181" fmla="*/ T180 w 6942"/>
                              <a:gd name="T182" fmla="+- 0 366 -1129"/>
                              <a:gd name="T183" fmla="*/ 366 h 2593"/>
                              <a:gd name="T184" fmla="+- 0 22114 15532"/>
                              <a:gd name="T185" fmla="*/ T184 w 6942"/>
                              <a:gd name="T186" fmla="+- 0 435 -1129"/>
                              <a:gd name="T187" fmla="*/ 435 h 2593"/>
                              <a:gd name="T188" fmla="+- 0 22122 15532"/>
                              <a:gd name="T189" fmla="*/ T188 w 6942"/>
                              <a:gd name="T190" fmla="+- 0 446 -1129"/>
                              <a:gd name="T191" fmla="*/ 446 h 2593"/>
                              <a:gd name="T192" fmla="+- 0 22114 15532"/>
                              <a:gd name="T193" fmla="*/ T192 w 6942"/>
                              <a:gd name="T194" fmla="+- 0 509 -1129"/>
                              <a:gd name="T195" fmla="*/ 509 h 2593"/>
                              <a:gd name="T196" fmla="+- 0 22131 15532"/>
                              <a:gd name="T197" fmla="*/ T196 w 6942"/>
                              <a:gd name="T198" fmla="+- 0 331 -1129"/>
                              <a:gd name="T199" fmla="*/ 331 h 2593"/>
                              <a:gd name="T200" fmla="+- 0 22135 15532"/>
                              <a:gd name="T201" fmla="*/ T200 w 6942"/>
                              <a:gd name="T202" fmla="+- 0 385 -1129"/>
                              <a:gd name="T203" fmla="*/ 385 h 2593"/>
                              <a:gd name="T204" fmla="+- 0 22139 15532"/>
                              <a:gd name="T205" fmla="*/ T204 w 6942"/>
                              <a:gd name="T206" fmla="+- 0 404 -1129"/>
                              <a:gd name="T207" fmla="*/ 404 h 2593"/>
                              <a:gd name="T208" fmla="+- 0 22230 15532"/>
                              <a:gd name="T209" fmla="*/ T208 w 6942"/>
                              <a:gd name="T210" fmla="+- 0 299 -1129"/>
                              <a:gd name="T211" fmla="*/ 299 h 2593"/>
                              <a:gd name="T212" fmla="+- 0 22231 15532"/>
                              <a:gd name="T213" fmla="*/ T212 w 6942"/>
                              <a:gd name="T214" fmla="+- 0 337 -1129"/>
                              <a:gd name="T215" fmla="*/ 337 h 2593"/>
                              <a:gd name="T216" fmla="+- 0 22256 15532"/>
                              <a:gd name="T217" fmla="*/ T216 w 6942"/>
                              <a:gd name="T218" fmla="+- 0 255 -1129"/>
                              <a:gd name="T219" fmla="*/ 255 h 2593"/>
                              <a:gd name="T220" fmla="+- 0 22250 15532"/>
                              <a:gd name="T221" fmla="*/ T220 w 6942"/>
                              <a:gd name="T222" fmla="+- 0 270 -1129"/>
                              <a:gd name="T223" fmla="*/ 270 h 2593"/>
                              <a:gd name="T224" fmla="+- 0 22261 15532"/>
                              <a:gd name="T225" fmla="*/ T224 w 6942"/>
                              <a:gd name="T226" fmla="+- 0 242 -1129"/>
                              <a:gd name="T227" fmla="*/ 242 h 2593"/>
                              <a:gd name="T228" fmla="+- 0 22350 15532"/>
                              <a:gd name="T229" fmla="*/ T228 w 6942"/>
                              <a:gd name="T230" fmla="+- 0 142 -1129"/>
                              <a:gd name="T231" fmla="*/ 142 h 2593"/>
                              <a:gd name="T232" fmla="+- 0 22330 15532"/>
                              <a:gd name="T233" fmla="*/ T232 w 6942"/>
                              <a:gd name="T234" fmla="+- 0 164 -1129"/>
                              <a:gd name="T235" fmla="*/ 164 h 2593"/>
                              <a:gd name="T236" fmla="+- 0 22458 15532"/>
                              <a:gd name="T237" fmla="*/ T236 w 6942"/>
                              <a:gd name="T238" fmla="+- 0 41 -1129"/>
                              <a:gd name="T239" fmla="*/ 41 h 2593"/>
                              <a:gd name="T240" fmla="+- 0 22469 15532"/>
                              <a:gd name="T241" fmla="*/ T240 w 6942"/>
                              <a:gd name="T242" fmla="+- 0 73 -1129"/>
                              <a:gd name="T243" fmla="*/ 73 h 2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2" h="2593">
                                <a:moveTo>
                                  <a:pt x="18" y="1019"/>
                                </a:moveTo>
                                <a:lnTo>
                                  <a:pt x="3" y="1023"/>
                                </a:lnTo>
                                <a:lnTo>
                                  <a:pt x="0" y="1034"/>
                                </a:lnTo>
                                <a:lnTo>
                                  <a:pt x="18" y="1019"/>
                                </a:lnTo>
                                <a:moveTo>
                                  <a:pt x="1120" y="33"/>
                                </a:moveTo>
                                <a:lnTo>
                                  <a:pt x="1109" y="18"/>
                                </a:lnTo>
                                <a:lnTo>
                                  <a:pt x="1099" y="25"/>
                                </a:lnTo>
                                <a:lnTo>
                                  <a:pt x="1106" y="47"/>
                                </a:lnTo>
                                <a:lnTo>
                                  <a:pt x="1120" y="43"/>
                                </a:lnTo>
                                <a:lnTo>
                                  <a:pt x="1120" y="33"/>
                                </a:lnTo>
                                <a:moveTo>
                                  <a:pt x="1178" y="22"/>
                                </a:moveTo>
                                <a:lnTo>
                                  <a:pt x="1164" y="0"/>
                                </a:lnTo>
                                <a:lnTo>
                                  <a:pt x="1157" y="22"/>
                                </a:lnTo>
                                <a:lnTo>
                                  <a:pt x="1167" y="36"/>
                                </a:lnTo>
                                <a:lnTo>
                                  <a:pt x="1178" y="22"/>
                                </a:lnTo>
                                <a:moveTo>
                                  <a:pt x="1222" y="914"/>
                                </a:moveTo>
                                <a:lnTo>
                                  <a:pt x="1218" y="896"/>
                                </a:lnTo>
                                <a:lnTo>
                                  <a:pt x="1207" y="899"/>
                                </a:lnTo>
                                <a:lnTo>
                                  <a:pt x="1207" y="914"/>
                                </a:lnTo>
                                <a:lnTo>
                                  <a:pt x="1222" y="914"/>
                                </a:lnTo>
                                <a:moveTo>
                                  <a:pt x="1225" y="51"/>
                                </a:moveTo>
                                <a:lnTo>
                                  <a:pt x="1207" y="36"/>
                                </a:lnTo>
                                <a:lnTo>
                                  <a:pt x="1200" y="62"/>
                                </a:lnTo>
                                <a:lnTo>
                                  <a:pt x="1215" y="73"/>
                                </a:lnTo>
                                <a:lnTo>
                                  <a:pt x="1218" y="73"/>
                                </a:lnTo>
                                <a:lnTo>
                                  <a:pt x="1225" y="51"/>
                                </a:lnTo>
                                <a:moveTo>
                                  <a:pt x="1505" y="250"/>
                                </a:moveTo>
                                <a:lnTo>
                                  <a:pt x="1494" y="239"/>
                                </a:lnTo>
                                <a:lnTo>
                                  <a:pt x="1483" y="240"/>
                                </a:lnTo>
                                <a:lnTo>
                                  <a:pt x="1470" y="241"/>
                                </a:lnTo>
                                <a:lnTo>
                                  <a:pt x="1459" y="244"/>
                                </a:lnTo>
                                <a:lnTo>
                                  <a:pt x="1454" y="250"/>
                                </a:lnTo>
                                <a:lnTo>
                                  <a:pt x="1454" y="261"/>
                                </a:lnTo>
                                <a:lnTo>
                                  <a:pt x="1468" y="268"/>
                                </a:lnTo>
                                <a:lnTo>
                                  <a:pt x="1497" y="268"/>
                                </a:lnTo>
                                <a:lnTo>
                                  <a:pt x="1505" y="250"/>
                                </a:lnTo>
                                <a:moveTo>
                                  <a:pt x="1530" y="439"/>
                                </a:moveTo>
                                <a:lnTo>
                                  <a:pt x="1505" y="417"/>
                                </a:lnTo>
                                <a:lnTo>
                                  <a:pt x="1512" y="399"/>
                                </a:lnTo>
                                <a:lnTo>
                                  <a:pt x="1468" y="406"/>
                                </a:lnTo>
                                <a:lnTo>
                                  <a:pt x="1454" y="413"/>
                                </a:lnTo>
                                <a:lnTo>
                                  <a:pt x="1454" y="417"/>
                                </a:lnTo>
                                <a:lnTo>
                                  <a:pt x="1447" y="428"/>
                                </a:lnTo>
                                <a:lnTo>
                                  <a:pt x="1439" y="439"/>
                                </a:lnTo>
                                <a:lnTo>
                                  <a:pt x="1429" y="461"/>
                                </a:lnTo>
                                <a:lnTo>
                                  <a:pt x="1447" y="461"/>
                                </a:lnTo>
                                <a:lnTo>
                                  <a:pt x="1450" y="446"/>
                                </a:lnTo>
                                <a:lnTo>
                                  <a:pt x="1494" y="446"/>
                                </a:lnTo>
                                <a:lnTo>
                                  <a:pt x="1505" y="457"/>
                                </a:lnTo>
                                <a:lnTo>
                                  <a:pt x="1516" y="464"/>
                                </a:lnTo>
                                <a:lnTo>
                                  <a:pt x="1530" y="464"/>
                                </a:lnTo>
                                <a:lnTo>
                                  <a:pt x="1530" y="446"/>
                                </a:lnTo>
                                <a:lnTo>
                                  <a:pt x="1530" y="439"/>
                                </a:lnTo>
                                <a:moveTo>
                                  <a:pt x="1610" y="395"/>
                                </a:moveTo>
                                <a:lnTo>
                                  <a:pt x="1595" y="395"/>
                                </a:lnTo>
                                <a:lnTo>
                                  <a:pt x="1577" y="406"/>
                                </a:lnTo>
                                <a:lnTo>
                                  <a:pt x="1577" y="410"/>
                                </a:lnTo>
                                <a:lnTo>
                                  <a:pt x="1555" y="432"/>
                                </a:lnTo>
                                <a:lnTo>
                                  <a:pt x="1566" y="442"/>
                                </a:lnTo>
                                <a:lnTo>
                                  <a:pt x="1595" y="421"/>
                                </a:lnTo>
                                <a:lnTo>
                                  <a:pt x="1610" y="413"/>
                                </a:lnTo>
                                <a:lnTo>
                                  <a:pt x="1610" y="395"/>
                                </a:lnTo>
                                <a:moveTo>
                                  <a:pt x="2281" y="1567"/>
                                </a:moveTo>
                                <a:lnTo>
                                  <a:pt x="2274" y="1545"/>
                                </a:lnTo>
                                <a:lnTo>
                                  <a:pt x="2270" y="1556"/>
                                </a:lnTo>
                                <a:lnTo>
                                  <a:pt x="2281" y="1567"/>
                                </a:lnTo>
                                <a:moveTo>
                                  <a:pt x="2310" y="1505"/>
                                </a:moveTo>
                                <a:lnTo>
                                  <a:pt x="2306" y="1491"/>
                                </a:lnTo>
                                <a:lnTo>
                                  <a:pt x="2288" y="1491"/>
                                </a:lnTo>
                                <a:lnTo>
                                  <a:pt x="2288" y="1501"/>
                                </a:lnTo>
                                <a:lnTo>
                                  <a:pt x="2295" y="1509"/>
                                </a:lnTo>
                                <a:lnTo>
                                  <a:pt x="2310" y="1505"/>
                                </a:lnTo>
                                <a:moveTo>
                                  <a:pt x="2350" y="1433"/>
                                </a:moveTo>
                                <a:lnTo>
                                  <a:pt x="2335" y="1425"/>
                                </a:lnTo>
                                <a:lnTo>
                                  <a:pt x="2324" y="1443"/>
                                </a:lnTo>
                                <a:lnTo>
                                  <a:pt x="2343" y="1443"/>
                                </a:lnTo>
                                <a:lnTo>
                                  <a:pt x="2350" y="1433"/>
                                </a:lnTo>
                                <a:moveTo>
                                  <a:pt x="3811" y="2180"/>
                                </a:moveTo>
                                <a:lnTo>
                                  <a:pt x="3809" y="2170"/>
                                </a:lnTo>
                                <a:lnTo>
                                  <a:pt x="3808" y="2161"/>
                                </a:lnTo>
                                <a:lnTo>
                                  <a:pt x="3804" y="2139"/>
                                </a:lnTo>
                                <a:lnTo>
                                  <a:pt x="3802" y="2124"/>
                                </a:lnTo>
                                <a:lnTo>
                                  <a:pt x="3801" y="2110"/>
                                </a:lnTo>
                                <a:lnTo>
                                  <a:pt x="3801" y="2101"/>
                                </a:lnTo>
                                <a:lnTo>
                                  <a:pt x="3800" y="2096"/>
                                </a:lnTo>
                                <a:lnTo>
                                  <a:pt x="3793" y="2067"/>
                                </a:lnTo>
                                <a:lnTo>
                                  <a:pt x="3782" y="2056"/>
                                </a:lnTo>
                                <a:lnTo>
                                  <a:pt x="3779" y="2042"/>
                                </a:lnTo>
                                <a:lnTo>
                                  <a:pt x="3757" y="2071"/>
                                </a:lnTo>
                                <a:lnTo>
                                  <a:pt x="3753" y="2071"/>
                                </a:lnTo>
                                <a:lnTo>
                                  <a:pt x="3746" y="2089"/>
                                </a:lnTo>
                                <a:lnTo>
                                  <a:pt x="3741" y="2098"/>
                                </a:lnTo>
                                <a:lnTo>
                                  <a:pt x="3736" y="2101"/>
                                </a:lnTo>
                                <a:lnTo>
                                  <a:pt x="3731" y="2107"/>
                                </a:lnTo>
                                <a:lnTo>
                                  <a:pt x="3724" y="2122"/>
                                </a:lnTo>
                                <a:lnTo>
                                  <a:pt x="3719" y="2139"/>
                                </a:lnTo>
                                <a:lnTo>
                                  <a:pt x="3717" y="2150"/>
                                </a:lnTo>
                                <a:lnTo>
                                  <a:pt x="3714" y="2156"/>
                                </a:lnTo>
                                <a:lnTo>
                                  <a:pt x="3706" y="2161"/>
                                </a:lnTo>
                                <a:lnTo>
                                  <a:pt x="3696" y="2165"/>
                                </a:lnTo>
                                <a:lnTo>
                                  <a:pt x="3688" y="2166"/>
                                </a:lnTo>
                                <a:lnTo>
                                  <a:pt x="3680" y="2169"/>
                                </a:lnTo>
                                <a:lnTo>
                                  <a:pt x="3670" y="2176"/>
                                </a:lnTo>
                                <a:lnTo>
                                  <a:pt x="3660" y="2184"/>
                                </a:lnTo>
                                <a:lnTo>
                                  <a:pt x="3650" y="2188"/>
                                </a:lnTo>
                                <a:lnTo>
                                  <a:pt x="3642" y="2192"/>
                                </a:lnTo>
                                <a:lnTo>
                                  <a:pt x="3634" y="2198"/>
                                </a:lnTo>
                                <a:lnTo>
                                  <a:pt x="3623" y="2209"/>
                                </a:lnTo>
                                <a:lnTo>
                                  <a:pt x="3615" y="2209"/>
                                </a:lnTo>
                                <a:lnTo>
                                  <a:pt x="3608" y="2219"/>
                                </a:lnTo>
                                <a:lnTo>
                                  <a:pt x="3601" y="2227"/>
                                </a:lnTo>
                                <a:lnTo>
                                  <a:pt x="3592" y="2235"/>
                                </a:lnTo>
                                <a:lnTo>
                                  <a:pt x="3584" y="2244"/>
                                </a:lnTo>
                                <a:lnTo>
                                  <a:pt x="3579" y="2256"/>
                                </a:lnTo>
                                <a:lnTo>
                                  <a:pt x="3577" y="2268"/>
                                </a:lnTo>
                                <a:lnTo>
                                  <a:pt x="3575" y="2278"/>
                                </a:lnTo>
                                <a:lnTo>
                                  <a:pt x="3574" y="2287"/>
                                </a:lnTo>
                                <a:lnTo>
                                  <a:pt x="3576" y="2299"/>
                                </a:lnTo>
                                <a:lnTo>
                                  <a:pt x="3581" y="2310"/>
                                </a:lnTo>
                                <a:lnTo>
                                  <a:pt x="3588" y="2318"/>
                                </a:lnTo>
                                <a:lnTo>
                                  <a:pt x="3591" y="2331"/>
                                </a:lnTo>
                                <a:lnTo>
                                  <a:pt x="3586" y="2354"/>
                                </a:lnTo>
                                <a:lnTo>
                                  <a:pt x="3576" y="2378"/>
                                </a:lnTo>
                                <a:lnTo>
                                  <a:pt x="3568" y="2394"/>
                                </a:lnTo>
                                <a:lnTo>
                                  <a:pt x="3563" y="2402"/>
                                </a:lnTo>
                                <a:lnTo>
                                  <a:pt x="3549" y="2419"/>
                                </a:lnTo>
                                <a:lnTo>
                                  <a:pt x="3542" y="2428"/>
                                </a:lnTo>
                                <a:lnTo>
                                  <a:pt x="3541" y="2434"/>
                                </a:lnTo>
                                <a:lnTo>
                                  <a:pt x="3543" y="2441"/>
                                </a:lnTo>
                                <a:lnTo>
                                  <a:pt x="3547" y="2452"/>
                                </a:lnTo>
                                <a:lnTo>
                                  <a:pt x="3543" y="2459"/>
                                </a:lnTo>
                                <a:lnTo>
                                  <a:pt x="3550" y="2481"/>
                                </a:lnTo>
                                <a:lnTo>
                                  <a:pt x="3557" y="2495"/>
                                </a:lnTo>
                                <a:lnTo>
                                  <a:pt x="3554" y="2506"/>
                                </a:lnTo>
                                <a:lnTo>
                                  <a:pt x="3550" y="2512"/>
                                </a:lnTo>
                                <a:lnTo>
                                  <a:pt x="3546" y="2515"/>
                                </a:lnTo>
                                <a:lnTo>
                                  <a:pt x="3543" y="2521"/>
                                </a:lnTo>
                                <a:lnTo>
                                  <a:pt x="3543" y="2535"/>
                                </a:lnTo>
                                <a:lnTo>
                                  <a:pt x="3546" y="2550"/>
                                </a:lnTo>
                                <a:lnTo>
                                  <a:pt x="3549" y="2560"/>
                                </a:lnTo>
                                <a:lnTo>
                                  <a:pt x="3554" y="2566"/>
                                </a:lnTo>
                                <a:lnTo>
                                  <a:pt x="3561" y="2571"/>
                                </a:lnTo>
                                <a:lnTo>
                                  <a:pt x="3566" y="2575"/>
                                </a:lnTo>
                                <a:lnTo>
                                  <a:pt x="3569" y="2577"/>
                                </a:lnTo>
                                <a:lnTo>
                                  <a:pt x="3573" y="2578"/>
                                </a:lnTo>
                                <a:lnTo>
                                  <a:pt x="3583" y="2582"/>
                                </a:lnTo>
                                <a:lnTo>
                                  <a:pt x="3593" y="2587"/>
                                </a:lnTo>
                                <a:lnTo>
                                  <a:pt x="3600" y="2591"/>
                                </a:lnTo>
                                <a:lnTo>
                                  <a:pt x="3607" y="2592"/>
                                </a:lnTo>
                                <a:lnTo>
                                  <a:pt x="3619" y="2589"/>
                                </a:lnTo>
                                <a:lnTo>
                                  <a:pt x="3633" y="2585"/>
                                </a:lnTo>
                                <a:lnTo>
                                  <a:pt x="3644" y="2581"/>
                                </a:lnTo>
                                <a:lnTo>
                                  <a:pt x="3651" y="2576"/>
                                </a:lnTo>
                                <a:lnTo>
                                  <a:pt x="3655" y="2568"/>
                                </a:lnTo>
                                <a:lnTo>
                                  <a:pt x="3657" y="2560"/>
                                </a:lnTo>
                                <a:lnTo>
                                  <a:pt x="3657" y="2555"/>
                                </a:lnTo>
                                <a:lnTo>
                                  <a:pt x="3659" y="2547"/>
                                </a:lnTo>
                                <a:lnTo>
                                  <a:pt x="3666" y="2531"/>
                                </a:lnTo>
                                <a:lnTo>
                                  <a:pt x="3675" y="2514"/>
                                </a:lnTo>
                                <a:lnTo>
                                  <a:pt x="3679" y="2505"/>
                                </a:lnTo>
                                <a:lnTo>
                                  <a:pt x="3682" y="2498"/>
                                </a:lnTo>
                                <a:lnTo>
                                  <a:pt x="3684" y="2491"/>
                                </a:lnTo>
                                <a:lnTo>
                                  <a:pt x="3686" y="2486"/>
                                </a:lnTo>
                                <a:lnTo>
                                  <a:pt x="3688" y="2482"/>
                                </a:lnTo>
                                <a:lnTo>
                                  <a:pt x="3691" y="2475"/>
                                </a:lnTo>
                                <a:lnTo>
                                  <a:pt x="3699" y="2459"/>
                                </a:lnTo>
                                <a:lnTo>
                                  <a:pt x="3707" y="2441"/>
                                </a:lnTo>
                                <a:lnTo>
                                  <a:pt x="3712" y="2430"/>
                                </a:lnTo>
                                <a:lnTo>
                                  <a:pt x="3715" y="2421"/>
                                </a:lnTo>
                                <a:lnTo>
                                  <a:pt x="3717" y="2412"/>
                                </a:lnTo>
                                <a:lnTo>
                                  <a:pt x="3721" y="2400"/>
                                </a:lnTo>
                                <a:lnTo>
                                  <a:pt x="3736" y="2370"/>
                                </a:lnTo>
                                <a:lnTo>
                                  <a:pt x="3742" y="2354"/>
                                </a:lnTo>
                                <a:lnTo>
                                  <a:pt x="3750" y="2332"/>
                                </a:lnTo>
                                <a:lnTo>
                                  <a:pt x="3750" y="2328"/>
                                </a:lnTo>
                                <a:lnTo>
                                  <a:pt x="3757" y="2317"/>
                                </a:lnTo>
                                <a:lnTo>
                                  <a:pt x="3763" y="2313"/>
                                </a:lnTo>
                                <a:lnTo>
                                  <a:pt x="3769" y="2311"/>
                                </a:lnTo>
                                <a:lnTo>
                                  <a:pt x="3773" y="2305"/>
                                </a:lnTo>
                                <a:lnTo>
                                  <a:pt x="3775" y="2288"/>
                                </a:lnTo>
                                <a:lnTo>
                                  <a:pt x="3773" y="2269"/>
                                </a:lnTo>
                                <a:lnTo>
                                  <a:pt x="3771" y="2257"/>
                                </a:lnTo>
                                <a:lnTo>
                                  <a:pt x="3770" y="2246"/>
                                </a:lnTo>
                                <a:lnTo>
                                  <a:pt x="3775" y="2230"/>
                                </a:lnTo>
                                <a:lnTo>
                                  <a:pt x="3786" y="2214"/>
                                </a:lnTo>
                                <a:lnTo>
                                  <a:pt x="3799" y="2201"/>
                                </a:lnTo>
                                <a:lnTo>
                                  <a:pt x="3809" y="2190"/>
                                </a:lnTo>
                                <a:lnTo>
                                  <a:pt x="3811" y="2180"/>
                                </a:lnTo>
                                <a:moveTo>
                                  <a:pt x="3909" y="1088"/>
                                </a:moveTo>
                                <a:lnTo>
                                  <a:pt x="3906" y="1070"/>
                                </a:lnTo>
                                <a:lnTo>
                                  <a:pt x="3887" y="1073"/>
                                </a:lnTo>
                                <a:lnTo>
                                  <a:pt x="3873" y="1092"/>
                                </a:lnTo>
                                <a:lnTo>
                                  <a:pt x="3891" y="1095"/>
                                </a:lnTo>
                                <a:lnTo>
                                  <a:pt x="3909" y="1088"/>
                                </a:lnTo>
                                <a:moveTo>
                                  <a:pt x="3953" y="1044"/>
                                </a:moveTo>
                                <a:lnTo>
                                  <a:pt x="3938" y="1044"/>
                                </a:lnTo>
                                <a:lnTo>
                                  <a:pt x="3927" y="1059"/>
                                </a:lnTo>
                                <a:lnTo>
                                  <a:pt x="3945" y="1070"/>
                                </a:lnTo>
                                <a:lnTo>
                                  <a:pt x="3953" y="1055"/>
                                </a:lnTo>
                                <a:lnTo>
                                  <a:pt x="3953" y="1044"/>
                                </a:lnTo>
                                <a:moveTo>
                                  <a:pt x="4936" y="1248"/>
                                </a:moveTo>
                                <a:lnTo>
                                  <a:pt x="4914" y="1226"/>
                                </a:lnTo>
                                <a:lnTo>
                                  <a:pt x="4914" y="1219"/>
                                </a:lnTo>
                                <a:lnTo>
                                  <a:pt x="4903" y="1200"/>
                                </a:lnTo>
                                <a:lnTo>
                                  <a:pt x="4899" y="1192"/>
                                </a:lnTo>
                                <a:lnTo>
                                  <a:pt x="4900" y="1191"/>
                                </a:lnTo>
                                <a:lnTo>
                                  <a:pt x="4900" y="1190"/>
                                </a:lnTo>
                                <a:lnTo>
                                  <a:pt x="4892" y="1182"/>
                                </a:lnTo>
                                <a:lnTo>
                                  <a:pt x="4874" y="1164"/>
                                </a:lnTo>
                                <a:lnTo>
                                  <a:pt x="4871" y="1175"/>
                                </a:lnTo>
                                <a:lnTo>
                                  <a:pt x="4867" y="1188"/>
                                </a:lnTo>
                                <a:lnTo>
                                  <a:pt x="4863" y="1204"/>
                                </a:lnTo>
                                <a:lnTo>
                                  <a:pt x="4867" y="1208"/>
                                </a:lnTo>
                                <a:lnTo>
                                  <a:pt x="4867" y="1277"/>
                                </a:lnTo>
                                <a:lnTo>
                                  <a:pt x="4863" y="1291"/>
                                </a:lnTo>
                                <a:lnTo>
                                  <a:pt x="4870" y="1302"/>
                                </a:lnTo>
                                <a:lnTo>
                                  <a:pt x="4878" y="1313"/>
                                </a:lnTo>
                                <a:lnTo>
                                  <a:pt x="4896" y="1320"/>
                                </a:lnTo>
                                <a:lnTo>
                                  <a:pt x="4921" y="1313"/>
                                </a:lnTo>
                                <a:lnTo>
                                  <a:pt x="4925" y="1321"/>
                                </a:lnTo>
                                <a:lnTo>
                                  <a:pt x="4928" y="1321"/>
                                </a:lnTo>
                                <a:lnTo>
                                  <a:pt x="4930" y="1313"/>
                                </a:lnTo>
                                <a:lnTo>
                                  <a:pt x="4932" y="1295"/>
                                </a:lnTo>
                                <a:lnTo>
                                  <a:pt x="4934" y="1274"/>
                                </a:lnTo>
                                <a:lnTo>
                                  <a:pt x="4935" y="1259"/>
                                </a:lnTo>
                                <a:lnTo>
                                  <a:pt x="4936" y="1250"/>
                                </a:lnTo>
                                <a:lnTo>
                                  <a:pt x="4936" y="1248"/>
                                </a:lnTo>
                                <a:moveTo>
                                  <a:pt x="6582" y="1508"/>
                                </a:moveTo>
                                <a:lnTo>
                                  <a:pt x="6581" y="1495"/>
                                </a:lnTo>
                                <a:lnTo>
                                  <a:pt x="6575" y="1499"/>
                                </a:lnTo>
                                <a:lnTo>
                                  <a:pt x="6575" y="1510"/>
                                </a:lnTo>
                                <a:lnTo>
                                  <a:pt x="6582" y="1508"/>
                                </a:lnTo>
                                <a:moveTo>
                                  <a:pt x="6590" y="1575"/>
                                </a:moveTo>
                                <a:lnTo>
                                  <a:pt x="6582" y="1564"/>
                                </a:lnTo>
                                <a:lnTo>
                                  <a:pt x="6571" y="1581"/>
                                </a:lnTo>
                                <a:lnTo>
                                  <a:pt x="6579" y="1588"/>
                                </a:lnTo>
                                <a:lnTo>
                                  <a:pt x="6584" y="1592"/>
                                </a:lnTo>
                                <a:lnTo>
                                  <a:pt x="6588" y="1586"/>
                                </a:lnTo>
                                <a:lnTo>
                                  <a:pt x="6590" y="1575"/>
                                </a:lnTo>
                                <a:moveTo>
                                  <a:pt x="6594" y="1633"/>
                                </a:moveTo>
                                <a:lnTo>
                                  <a:pt x="6592" y="1625"/>
                                </a:lnTo>
                                <a:lnTo>
                                  <a:pt x="6581" y="1625"/>
                                </a:lnTo>
                                <a:lnTo>
                                  <a:pt x="6579" y="1627"/>
                                </a:lnTo>
                                <a:lnTo>
                                  <a:pt x="6582" y="1638"/>
                                </a:lnTo>
                                <a:lnTo>
                                  <a:pt x="6594" y="1648"/>
                                </a:lnTo>
                                <a:lnTo>
                                  <a:pt x="6594" y="1633"/>
                                </a:lnTo>
                                <a:moveTo>
                                  <a:pt x="6610" y="1473"/>
                                </a:moveTo>
                                <a:lnTo>
                                  <a:pt x="6608" y="1466"/>
                                </a:lnTo>
                                <a:lnTo>
                                  <a:pt x="6599" y="1460"/>
                                </a:lnTo>
                                <a:lnTo>
                                  <a:pt x="6599" y="1475"/>
                                </a:lnTo>
                                <a:lnTo>
                                  <a:pt x="6607" y="1484"/>
                                </a:lnTo>
                                <a:lnTo>
                                  <a:pt x="6610" y="1473"/>
                                </a:lnTo>
                                <a:moveTo>
                                  <a:pt x="6610" y="1516"/>
                                </a:moveTo>
                                <a:lnTo>
                                  <a:pt x="6603" y="1514"/>
                                </a:lnTo>
                                <a:lnTo>
                                  <a:pt x="6599" y="1520"/>
                                </a:lnTo>
                                <a:lnTo>
                                  <a:pt x="6595" y="1529"/>
                                </a:lnTo>
                                <a:lnTo>
                                  <a:pt x="6597" y="1536"/>
                                </a:lnTo>
                                <a:lnTo>
                                  <a:pt x="6603" y="1544"/>
                                </a:lnTo>
                                <a:lnTo>
                                  <a:pt x="6607" y="1533"/>
                                </a:lnTo>
                                <a:lnTo>
                                  <a:pt x="6608" y="1527"/>
                                </a:lnTo>
                                <a:lnTo>
                                  <a:pt x="6610" y="1516"/>
                                </a:lnTo>
                                <a:moveTo>
                                  <a:pt x="6720" y="1451"/>
                                </a:moveTo>
                                <a:lnTo>
                                  <a:pt x="6716" y="1445"/>
                                </a:lnTo>
                                <a:lnTo>
                                  <a:pt x="6698" y="1428"/>
                                </a:lnTo>
                                <a:lnTo>
                                  <a:pt x="6686" y="1451"/>
                                </a:lnTo>
                                <a:lnTo>
                                  <a:pt x="6681" y="1451"/>
                                </a:lnTo>
                                <a:lnTo>
                                  <a:pt x="6686" y="1456"/>
                                </a:lnTo>
                                <a:lnTo>
                                  <a:pt x="6692" y="1462"/>
                                </a:lnTo>
                                <a:lnTo>
                                  <a:pt x="6699" y="1466"/>
                                </a:lnTo>
                                <a:lnTo>
                                  <a:pt x="6711" y="1464"/>
                                </a:lnTo>
                                <a:lnTo>
                                  <a:pt x="6720" y="1473"/>
                                </a:lnTo>
                                <a:lnTo>
                                  <a:pt x="6720" y="1464"/>
                                </a:lnTo>
                                <a:lnTo>
                                  <a:pt x="6720" y="1451"/>
                                </a:lnTo>
                                <a:moveTo>
                                  <a:pt x="6724" y="1384"/>
                                </a:moveTo>
                                <a:lnTo>
                                  <a:pt x="6722" y="1378"/>
                                </a:lnTo>
                                <a:lnTo>
                                  <a:pt x="6707" y="1380"/>
                                </a:lnTo>
                                <a:lnTo>
                                  <a:pt x="6701" y="1391"/>
                                </a:lnTo>
                                <a:lnTo>
                                  <a:pt x="6712" y="1399"/>
                                </a:lnTo>
                                <a:lnTo>
                                  <a:pt x="6718" y="1399"/>
                                </a:lnTo>
                                <a:lnTo>
                                  <a:pt x="6724" y="1391"/>
                                </a:lnTo>
                                <a:lnTo>
                                  <a:pt x="6724" y="1384"/>
                                </a:lnTo>
                                <a:moveTo>
                                  <a:pt x="6738" y="1365"/>
                                </a:moveTo>
                                <a:lnTo>
                                  <a:pt x="6733" y="1356"/>
                                </a:lnTo>
                                <a:lnTo>
                                  <a:pt x="6729" y="1371"/>
                                </a:lnTo>
                                <a:lnTo>
                                  <a:pt x="6738" y="1375"/>
                                </a:lnTo>
                                <a:lnTo>
                                  <a:pt x="6738" y="1365"/>
                                </a:lnTo>
                                <a:moveTo>
                                  <a:pt x="6824" y="1276"/>
                                </a:moveTo>
                                <a:lnTo>
                                  <a:pt x="6822" y="1274"/>
                                </a:lnTo>
                                <a:lnTo>
                                  <a:pt x="6818" y="1271"/>
                                </a:lnTo>
                                <a:lnTo>
                                  <a:pt x="6817" y="1267"/>
                                </a:lnTo>
                                <a:lnTo>
                                  <a:pt x="6805" y="1274"/>
                                </a:lnTo>
                                <a:lnTo>
                                  <a:pt x="6802" y="1272"/>
                                </a:lnTo>
                                <a:lnTo>
                                  <a:pt x="6798" y="1284"/>
                                </a:lnTo>
                                <a:lnTo>
                                  <a:pt x="6798" y="1293"/>
                                </a:lnTo>
                                <a:lnTo>
                                  <a:pt x="6811" y="1297"/>
                                </a:lnTo>
                                <a:lnTo>
                                  <a:pt x="6820" y="1293"/>
                                </a:lnTo>
                                <a:lnTo>
                                  <a:pt x="6824" y="1276"/>
                                </a:lnTo>
                                <a:moveTo>
                                  <a:pt x="6941" y="1179"/>
                                </a:moveTo>
                                <a:lnTo>
                                  <a:pt x="6926" y="1170"/>
                                </a:lnTo>
                                <a:lnTo>
                                  <a:pt x="6921" y="1170"/>
                                </a:lnTo>
                                <a:lnTo>
                                  <a:pt x="6917" y="1172"/>
                                </a:lnTo>
                                <a:lnTo>
                                  <a:pt x="6917" y="1194"/>
                                </a:lnTo>
                                <a:lnTo>
                                  <a:pt x="6924" y="1200"/>
                                </a:lnTo>
                                <a:lnTo>
                                  <a:pt x="6937" y="1202"/>
                                </a:lnTo>
                                <a:lnTo>
                                  <a:pt x="6941" y="1187"/>
                                </a:lnTo>
                                <a:lnTo>
                                  <a:pt x="6941" y="1179"/>
                                </a:lnTo>
                              </a:path>
                            </a:pathLst>
                          </a:custGeom>
                          <a:solidFill>
                            <a:srgbClr val="AB1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687"/>
                        <wps:cNvSpPr>
                          <a:spLocks/>
                        </wps:cNvSpPr>
                        <wps:spPr bwMode="auto">
                          <a:xfrm>
                            <a:off x="5202333" y="947974"/>
                            <a:ext cx="212" cy="319"/>
                          </a:xfrm>
                          <a:custGeom>
                            <a:avLst/>
                            <a:gdLst>
                              <a:gd name="T0" fmla="+- 0 18026 17920"/>
                              <a:gd name="T1" fmla="*/ T0 w 212"/>
                              <a:gd name="T2" fmla="+- 0 -1568 -1568"/>
                              <a:gd name="T3" fmla="*/ -1568 h 319"/>
                              <a:gd name="T4" fmla="+- 0 17985 17920"/>
                              <a:gd name="T5" fmla="*/ T4 w 212"/>
                              <a:gd name="T6" fmla="+- 0 -1562 -1568"/>
                              <a:gd name="T7" fmla="*/ -1562 h 319"/>
                              <a:gd name="T8" fmla="+- 0 17951 17920"/>
                              <a:gd name="T9" fmla="*/ T8 w 212"/>
                              <a:gd name="T10" fmla="+- 0 -1546 -1568"/>
                              <a:gd name="T11" fmla="*/ -1546 h 319"/>
                              <a:gd name="T12" fmla="+- 0 17928 17920"/>
                              <a:gd name="T13" fmla="*/ T12 w 212"/>
                              <a:gd name="T14" fmla="+- 0 -1521 -1568"/>
                              <a:gd name="T15" fmla="*/ -1521 h 319"/>
                              <a:gd name="T16" fmla="+- 0 17920 17920"/>
                              <a:gd name="T17" fmla="*/ T16 w 212"/>
                              <a:gd name="T18" fmla="+- 0 -1491 -1568"/>
                              <a:gd name="T19" fmla="*/ -1491 h 319"/>
                              <a:gd name="T20" fmla="+- 0 17931 17920"/>
                              <a:gd name="T21" fmla="*/ T20 w 212"/>
                              <a:gd name="T22" fmla="+- 0 -1435 -1568"/>
                              <a:gd name="T23" fmla="*/ -1435 h 319"/>
                              <a:gd name="T24" fmla="+- 0 17959 17920"/>
                              <a:gd name="T25" fmla="*/ T24 w 212"/>
                              <a:gd name="T26" fmla="+- 0 -1354 -1568"/>
                              <a:gd name="T27" fmla="*/ -1354 h 319"/>
                              <a:gd name="T28" fmla="+- 0 17993 17920"/>
                              <a:gd name="T29" fmla="*/ T28 w 212"/>
                              <a:gd name="T30" fmla="+- 0 -1282 -1568"/>
                              <a:gd name="T31" fmla="*/ -1282 h 319"/>
                              <a:gd name="T32" fmla="+- 0 18026 17920"/>
                              <a:gd name="T33" fmla="*/ T32 w 212"/>
                              <a:gd name="T34" fmla="+- 0 -1250 -1568"/>
                              <a:gd name="T35" fmla="*/ -1250 h 319"/>
                              <a:gd name="T36" fmla="+- 0 18059 17920"/>
                              <a:gd name="T37" fmla="*/ T36 w 212"/>
                              <a:gd name="T38" fmla="+- 0 -1282 -1568"/>
                              <a:gd name="T39" fmla="*/ -1282 h 319"/>
                              <a:gd name="T40" fmla="+- 0 18093 17920"/>
                              <a:gd name="T41" fmla="*/ T40 w 212"/>
                              <a:gd name="T42" fmla="+- 0 -1354 -1568"/>
                              <a:gd name="T43" fmla="*/ -1354 h 319"/>
                              <a:gd name="T44" fmla="+- 0 18120 17920"/>
                              <a:gd name="T45" fmla="*/ T44 w 212"/>
                              <a:gd name="T46" fmla="+- 0 -1435 -1568"/>
                              <a:gd name="T47" fmla="*/ -1435 h 319"/>
                              <a:gd name="T48" fmla="+- 0 18131 17920"/>
                              <a:gd name="T49" fmla="*/ T48 w 212"/>
                              <a:gd name="T50" fmla="+- 0 -1491 -1568"/>
                              <a:gd name="T51" fmla="*/ -1491 h 319"/>
                              <a:gd name="T52" fmla="+- 0 18123 17920"/>
                              <a:gd name="T53" fmla="*/ T52 w 212"/>
                              <a:gd name="T54" fmla="+- 0 -1521 -1568"/>
                              <a:gd name="T55" fmla="*/ -1521 h 319"/>
                              <a:gd name="T56" fmla="+- 0 18101 17920"/>
                              <a:gd name="T57" fmla="*/ T56 w 212"/>
                              <a:gd name="T58" fmla="+- 0 -1546 -1568"/>
                              <a:gd name="T59" fmla="*/ -1546 h 319"/>
                              <a:gd name="T60" fmla="+- 0 18067 17920"/>
                              <a:gd name="T61" fmla="*/ T60 w 212"/>
                              <a:gd name="T62" fmla="+- 0 -1562 -1568"/>
                              <a:gd name="T63" fmla="*/ -1562 h 319"/>
                              <a:gd name="T64" fmla="+- 0 18026 17920"/>
                              <a:gd name="T65" fmla="*/ T64 w 212"/>
                              <a:gd name="T66" fmla="+- 0 -1568 -1568"/>
                              <a:gd name="T67" fmla="*/ -156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2"/>
                                </a:lnTo>
                                <a:lnTo>
                                  <a:pt x="8" y="47"/>
                                </a:lnTo>
                                <a:lnTo>
                                  <a:pt x="0" y="77"/>
                                </a:lnTo>
                                <a:lnTo>
                                  <a:pt x="11" y="133"/>
                                </a:lnTo>
                                <a:lnTo>
                                  <a:pt x="39" y="214"/>
                                </a:lnTo>
                                <a:lnTo>
                                  <a:pt x="73" y="286"/>
                                </a:lnTo>
                                <a:lnTo>
                                  <a:pt x="106" y="318"/>
                                </a:lnTo>
                                <a:lnTo>
                                  <a:pt x="139" y="286"/>
                                </a:lnTo>
                                <a:lnTo>
                                  <a:pt x="173" y="214"/>
                                </a:lnTo>
                                <a:lnTo>
                                  <a:pt x="200" y="133"/>
                                </a:lnTo>
                                <a:lnTo>
                                  <a:pt x="211" y="77"/>
                                </a:lnTo>
                                <a:lnTo>
                                  <a:pt x="203" y="47"/>
                                </a:lnTo>
                                <a:lnTo>
                                  <a:pt x="181" y="22"/>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686"/>
                        <wps:cNvSpPr>
                          <a:spLocks/>
                        </wps:cNvSpPr>
                        <wps:spPr bwMode="auto">
                          <a:xfrm>
                            <a:off x="5202354" y="947999"/>
                            <a:ext cx="170" cy="156"/>
                          </a:xfrm>
                          <a:custGeom>
                            <a:avLst/>
                            <a:gdLst>
                              <a:gd name="T0" fmla="+- 0 18026 17941"/>
                              <a:gd name="T1" fmla="*/ T0 w 170"/>
                              <a:gd name="T2" fmla="+- 0 -1543 -1543"/>
                              <a:gd name="T3" fmla="*/ -1543 h 156"/>
                              <a:gd name="T4" fmla="+- 0 17993 17941"/>
                              <a:gd name="T5" fmla="*/ T4 w 170"/>
                              <a:gd name="T6" fmla="+- 0 -1537 -1543"/>
                              <a:gd name="T7" fmla="*/ -1537 h 156"/>
                              <a:gd name="T8" fmla="+- 0 17966 17941"/>
                              <a:gd name="T9" fmla="*/ T8 w 170"/>
                              <a:gd name="T10" fmla="+- 0 -1520 -1543"/>
                              <a:gd name="T11" fmla="*/ -1520 h 156"/>
                              <a:gd name="T12" fmla="+- 0 17948 17941"/>
                              <a:gd name="T13" fmla="*/ T12 w 170"/>
                              <a:gd name="T14" fmla="+- 0 -1495 -1543"/>
                              <a:gd name="T15" fmla="*/ -1495 h 156"/>
                              <a:gd name="T16" fmla="+- 0 17941 17941"/>
                              <a:gd name="T17" fmla="*/ T16 w 170"/>
                              <a:gd name="T18" fmla="+- 0 -1465 -1543"/>
                              <a:gd name="T19" fmla="*/ -1465 h 156"/>
                              <a:gd name="T20" fmla="+- 0 17948 17941"/>
                              <a:gd name="T21" fmla="*/ T20 w 170"/>
                              <a:gd name="T22" fmla="+- 0 -1435 -1543"/>
                              <a:gd name="T23" fmla="*/ -1435 h 156"/>
                              <a:gd name="T24" fmla="+- 0 17966 17941"/>
                              <a:gd name="T25" fmla="*/ T24 w 170"/>
                              <a:gd name="T26" fmla="+- 0 -1410 -1543"/>
                              <a:gd name="T27" fmla="*/ -1410 h 156"/>
                              <a:gd name="T28" fmla="+- 0 17993 17941"/>
                              <a:gd name="T29" fmla="*/ T28 w 170"/>
                              <a:gd name="T30" fmla="+- 0 -1393 -1543"/>
                              <a:gd name="T31" fmla="*/ -1393 h 156"/>
                              <a:gd name="T32" fmla="+- 0 18026 17941"/>
                              <a:gd name="T33" fmla="*/ T32 w 170"/>
                              <a:gd name="T34" fmla="+- 0 -1387 -1543"/>
                              <a:gd name="T35" fmla="*/ -1387 h 156"/>
                              <a:gd name="T36" fmla="+- 0 18059 17941"/>
                              <a:gd name="T37" fmla="*/ T36 w 170"/>
                              <a:gd name="T38" fmla="+- 0 -1393 -1543"/>
                              <a:gd name="T39" fmla="*/ -1393 h 156"/>
                              <a:gd name="T40" fmla="+- 0 18086 17941"/>
                              <a:gd name="T41" fmla="*/ T40 w 170"/>
                              <a:gd name="T42" fmla="+- 0 -1410 -1543"/>
                              <a:gd name="T43" fmla="*/ -1410 h 156"/>
                              <a:gd name="T44" fmla="+- 0 18104 17941"/>
                              <a:gd name="T45" fmla="*/ T44 w 170"/>
                              <a:gd name="T46" fmla="+- 0 -1435 -1543"/>
                              <a:gd name="T47" fmla="*/ -1435 h 156"/>
                              <a:gd name="T48" fmla="+- 0 18111 17941"/>
                              <a:gd name="T49" fmla="*/ T48 w 170"/>
                              <a:gd name="T50" fmla="+- 0 -1465 -1543"/>
                              <a:gd name="T51" fmla="*/ -1465 h 156"/>
                              <a:gd name="T52" fmla="+- 0 18104 17941"/>
                              <a:gd name="T53" fmla="*/ T52 w 170"/>
                              <a:gd name="T54" fmla="+- 0 -1495 -1543"/>
                              <a:gd name="T55" fmla="*/ -1495 h 156"/>
                              <a:gd name="T56" fmla="+- 0 18086 17941"/>
                              <a:gd name="T57" fmla="*/ T56 w 170"/>
                              <a:gd name="T58" fmla="+- 0 -1520 -1543"/>
                              <a:gd name="T59" fmla="*/ -1520 h 156"/>
                              <a:gd name="T60" fmla="+- 0 18059 17941"/>
                              <a:gd name="T61" fmla="*/ T60 w 170"/>
                              <a:gd name="T62" fmla="+- 0 -1537 -1543"/>
                              <a:gd name="T63" fmla="*/ -1537 h 156"/>
                              <a:gd name="T64" fmla="+- 0 18026 17941"/>
                              <a:gd name="T65" fmla="*/ T64 w 170"/>
                              <a:gd name="T66" fmla="+- 0 -1543 -1543"/>
                              <a:gd name="T67" fmla="*/ -154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6"/>
                                </a:lnTo>
                                <a:lnTo>
                                  <a:pt x="25" y="23"/>
                                </a:lnTo>
                                <a:lnTo>
                                  <a:pt x="7" y="48"/>
                                </a:lnTo>
                                <a:lnTo>
                                  <a:pt x="0" y="78"/>
                                </a:lnTo>
                                <a:lnTo>
                                  <a:pt x="7" y="108"/>
                                </a:lnTo>
                                <a:lnTo>
                                  <a:pt x="25" y="133"/>
                                </a:lnTo>
                                <a:lnTo>
                                  <a:pt x="52" y="150"/>
                                </a:lnTo>
                                <a:lnTo>
                                  <a:pt x="85" y="156"/>
                                </a:lnTo>
                                <a:lnTo>
                                  <a:pt x="118" y="150"/>
                                </a:lnTo>
                                <a:lnTo>
                                  <a:pt x="145" y="133"/>
                                </a:lnTo>
                                <a:lnTo>
                                  <a:pt x="163" y="108"/>
                                </a:lnTo>
                                <a:lnTo>
                                  <a:pt x="170" y="78"/>
                                </a:lnTo>
                                <a:lnTo>
                                  <a:pt x="163" y="48"/>
                                </a:lnTo>
                                <a:lnTo>
                                  <a:pt x="145" y="23"/>
                                </a:lnTo>
                                <a:lnTo>
                                  <a:pt x="118" y="6"/>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6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203763" y="948768"/>
                            <a:ext cx="212" cy="319"/>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684"/>
                        <wps:cNvSpPr>
                          <a:spLocks/>
                        </wps:cNvSpPr>
                        <wps:spPr bwMode="auto">
                          <a:xfrm>
                            <a:off x="5202351" y="947611"/>
                            <a:ext cx="212" cy="319"/>
                          </a:xfrm>
                          <a:custGeom>
                            <a:avLst/>
                            <a:gdLst>
                              <a:gd name="T0" fmla="+- 0 18045 17939"/>
                              <a:gd name="T1" fmla="*/ T0 w 212"/>
                              <a:gd name="T2" fmla="+- 0 -1931 -1931"/>
                              <a:gd name="T3" fmla="*/ -1931 h 319"/>
                              <a:gd name="T4" fmla="+- 0 18004 17939"/>
                              <a:gd name="T5" fmla="*/ T4 w 212"/>
                              <a:gd name="T6" fmla="+- 0 -1925 -1931"/>
                              <a:gd name="T7" fmla="*/ -1925 h 319"/>
                              <a:gd name="T8" fmla="+- 0 17970 17939"/>
                              <a:gd name="T9" fmla="*/ T8 w 212"/>
                              <a:gd name="T10" fmla="+- 0 -1908 -1931"/>
                              <a:gd name="T11" fmla="*/ -1908 h 319"/>
                              <a:gd name="T12" fmla="+- 0 17947 17939"/>
                              <a:gd name="T13" fmla="*/ T12 w 212"/>
                              <a:gd name="T14" fmla="+- 0 -1884 -1931"/>
                              <a:gd name="T15" fmla="*/ -1884 h 319"/>
                              <a:gd name="T16" fmla="+- 0 17939 17939"/>
                              <a:gd name="T17" fmla="*/ T16 w 212"/>
                              <a:gd name="T18" fmla="+- 0 -1853 -1931"/>
                              <a:gd name="T19" fmla="*/ -1853 h 319"/>
                              <a:gd name="T20" fmla="+- 0 17950 17939"/>
                              <a:gd name="T21" fmla="*/ T20 w 212"/>
                              <a:gd name="T22" fmla="+- 0 -1798 -1931"/>
                              <a:gd name="T23" fmla="*/ -1798 h 319"/>
                              <a:gd name="T24" fmla="+- 0 17978 17939"/>
                              <a:gd name="T25" fmla="*/ T24 w 212"/>
                              <a:gd name="T26" fmla="+- 0 -1717 -1931"/>
                              <a:gd name="T27" fmla="*/ -1717 h 319"/>
                              <a:gd name="T28" fmla="+- 0 18012 17939"/>
                              <a:gd name="T29" fmla="*/ T28 w 212"/>
                              <a:gd name="T30" fmla="+- 0 -1644 -1931"/>
                              <a:gd name="T31" fmla="*/ -1644 h 319"/>
                              <a:gd name="T32" fmla="+- 0 18045 17939"/>
                              <a:gd name="T33" fmla="*/ T32 w 212"/>
                              <a:gd name="T34" fmla="+- 0 -1613 -1931"/>
                              <a:gd name="T35" fmla="*/ -1613 h 319"/>
                              <a:gd name="T36" fmla="+- 0 18078 17939"/>
                              <a:gd name="T37" fmla="*/ T36 w 212"/>
                              <a:gd name="T38" fmla="+- 0 -1644 -1931"/>
                              <a:gd name="T39" fmla="*/ -1644 h 319"/>
                              <a:gd name="T40" fmla="+- 0 18112 17939"/>
                              <a:gd name="T41" fmla="*/ T40 w 212"/>
                              <a:gd name="T42" fmla="+- 0 -1717 -1931"/>
                              <a:gd name="T43" fmla="*/ -1717 h 319"/>
                              <a:gd name="T44" fmla="+- 0 18139 17939"/>
                              <a:gd name="T45" fmla="*/ T44 w 212"/>
                              <a:gd name="T46" fmla="+- 0 -1798 -1931"/>
                              <a:gd name="T47" fmla="*/ -1798 h 319"/>
                              <a:gd name="T48" fmla="+- 0 18150 17939"/>
                              <a:gd name="T49" fmla="*/ T48 w 212"/>
                              <a:gd name="T50" fmla="+- 0 -1853 -1931"/>
                              <a:gd name="T51" fmla="*/ -1853 h 319"/>
                              <a:gd name="T52" fmla="+- 0 18142 17939"/>
                              <a:gd name="T53" fmla="*/ T52 w 212"/>
                              <a:gd name="T54" fmla="+- 0 -1884 -1931"/>
                              <a:gd name="T55" fmla="*/ -1884 h 319"/>
                              <a:gd name="T56" fmla="+- 0 18119 17939"/>
                              <a:gd name="T57" fmla="*/ T56 w 212"/>
                              <a:gd name="T58" fmla="+- 0 -1908 -1931"/>
                              <a:gd name="T59" fmla="*/ -1908 h 319"/>
                              <a:gd name="T60" fmla="+- 0 18086 17939"/>
                              <a:gd name="T61" fmla="*/ T60 w 212"/>
                              <a:gd name="T62" fmla="+- 0 -1925 -1931"/>
                              <a:gd name="T63" fmla="*/ -1925 h 319"/>
                              <a:gd name="T64" fmla="+- 0 18045 17939"/>
                              <a:gd name="T65" fmla="*/ T64 w 212"/>
                              <a:gd name="T66" fmla="+- 0 -1931 -1931"/>
                              <a:gd name="T67" fmla="*/ -193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3"/>
                                </a:lnTo>
                                <a:lnTo>
                                  <a:pt x="8" y="47"/>
                                </a:lnTo>
                                <a:lnTo>
                                  <a:pt x="0" y="78"/>
                                </a:lnTo>
                                <a:lnTo>
                                  <a:pt x="11" y="133"/>
                                </a:lnTo>
                                <a:lnTo>
                                  <a:pt x="39" y="214"/>
                                </a:lnTo>
                                <a:lnTo>
                                  <a:pt x="73" y="287"/>
                                </a:lnTo>
                                <a:lnTo>
                                  <a:pt x="106" y="318"/>
                                </a:lnTo>
                                <a:lnTo>
                                  <a:pt x="139" y="287"/>
                                </a:lnTo>
                                <a:lnTo>
                                  <a:pt x="173" y="214"/>
                                </a:lnTo>
                                <a:lnTo>
                                  <a:pt x="200" y="133"/>
                                </a:lnTo>
                                <a:lnTo>
                                  <a:pt x="211" y="78"/>
                                </a:lnTo>
                                <a:lnTo>
                                  <a:pt x="203" y="47"/>
                                </a:lnTo>
                                <a:lnTo>
                                  <a:pt x="180" y="23"/>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83"/>
                        <wps:cNvSpPr>
                          <a:spLocks/>
                        </wps:cNvSpPr>
                        <wps:spPr bwMode="auto">
                          <a:xfrm>
                            <a:off x="5202372" y="947637"/>
                            <a:ext cx="170" cy="156"/>
                          </a:xfrm>
                          <a:custGeom>
                            <a:avLst/>
                            <a:gdLst>
                              <a:gd name="T0" fmla="+- 0 18045 17960"/>
                              <a:gd name="T1" fmla="*/ T0 w 170"/>
                              <a:gd name="T2" fmla="+- 0 -1906 -1906"/>
                              <a:gd name="T3" fmla="*/ -1906 h 156"/>
                              <a:gd name="T4" fmla="+- 0 18012 17960"/>
                              <a:gd name="T5" fmla="*/ T4 w 170"/>
                              <a:gd name="T6" fmla="+- 0 -1899 -1906"/>
                              <a:gd name="T7" fmla="*/ -1899 h 156"/>
                              <a:gd name="T8" fmla="+- 0 17985 17960"/>
                              <a:gd name="T9" fmla="*/ T8 w 170"/>
                              <a:gd name="T10" fmla="+- 0 -1883 -1906"/>
                              <a:gd name="T11" fmla="*/ -1883 h 156"/>
                              <a:gd name="T12" fmla="+- 0 17967 17960"/>
                              <a:gd name="T13" fmla="*/ T12 w 170"/>
                              <a:gd name="T14" fmla="+- 0 -1858 -1906"/>
                              <a:gd name="T15" fmla="*/ -1858 h 156"/>
                              <a:gd name="T16" fmla="+- 0 17960 17960"/>
                              <a:gd name="T17" fmla="*/ T16 w 170"/>
                              <a:gd name="T18" fmla="+- 0 -1828 -1906"/>
                              <a:gd name="T19" fmla="*/ -1828 h 156"/>
                              <a:gd name="T20" fmla="+- 0 17967 17960"/>
                              <a:gd name="T21" fmla="*/ T20 w 170"/>
                              <a:gd name="T22" fmla="+- 0 -1797 -1906"/>
                              <a:gd name="T23" fmla="*/ -1797 h 156"/>
                              <a:gd name="T24" fmla="+- 0 17985 17960"/>
                              <a:gd name="T25" fmla="*/ T24 w 170"/>
                              <a:gd name="T26" fmla="+- 0 -1773 -1906"/>
                              <a:gd name="T27" fmla="*/ -1773 h 156"/>
                              <a:gd name="T28" fmla="+- 0 18012 17960"/>
                              <a:gd name="T29" fmla="*/ T28 w 170"/>
                              <a:gd name="T30" fmla="+- 0 -1756 -1906"/>
                              <a:gd name="T31" fmla="*/ -1756 h 156"/>
                              <a:gd name="T32" fmla="+- 0 18045 17960"/>
                              <a:gd name="T33" fmla="*/ T32 w 170"/>
                              <a:gd name="T34" fmla="+- 0 -1750 -1906"/>
                              <a:gd name="T35" fmla="*/ -1750 h 156"/>
                              <a:gd name="T36" fmla="+- 0 18078 17960"/>
                              <a:gd name="T37" fmla="*/ T36 w 170"/>
                              <a:gd name="T38" fmla="+- 0 -1756 -1906"/>
                              <a:gd name="T39" fmla="*/ -1756 h 156"/>
                              <a:gd name="T40" fmla="+- 0 18105 17960"/>
                              <a:gd name="T41" fmla="*/ T40 w 170"/>
                              <a:gd name="T42" fmla="+- 0 -1773 -1906"/>
                              <a:gd name="T43" fmla="*/ -1773 h 156"/>
                              <a:gd name="T44" fmla="+- 0 18123 17960"/>
                              <a:gd name="T45" fmla="*/ T44 w 170"/>
                              <a:gd name="T46" fmla="+- 0 -1797 -1906"/>
                              <a:gd name="T47" fmla="*/ -1797 h 156"/>
                              <a:gd name="T48" fmla="+- 0 18129 17960"/>
                              <a:gd name="T49" fmla="*/ T48 w 170"/>
                              <a:gd name="T50" fmla="+- 0 -1828 -1906"/>
                              <a:gd name="T51" fmla="*/ -1828 h 156"/>
                              <a:gd name="T52" fmla="+- 0 18123 17960"/>
                              <a:gd name="T53" fmla="*/ T52 w 170"/>
                              <a:gd name="T54" fmla="+- 0 -1858 -1906"/>
                              <a:gd name="T55" fmla="*/ -1858 h 156"/>
                              <a:gd name="T56" fmla="+- 0 18105 17960"/>
                              <a:gd name="T57" fmla="*/ T56 w 170"/>
                              <a:gd name="T58" fmla="+- 0 -1883 -1906"/>
                              <a:gd name="T59" fmla="*/ -1883 h 156"/>
                              <a:gd name="T60" fmla="+- 0 18078 17960"/>
                              <a:gd name="T61" fmla="*/ T60 w 170"/>
                              <a:gd name="T62" fmla="+- 0 -1899 -1906"/>
                              <a:gd name="T63" fmla="*/ -1899 h 156"/>
                              <a:gd name="T64" fmla="+- 0 18045 17960"/>
                              <a:gd name="T65" fmla="*/ T64 w 170"/>
                              <a:gd name="T66" fmla="+- 0 -1906 -1906"/>
                              <a:gd name="T67" fmla="*/ -190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7"/>
                                </a:lnTo>
                                <a:lnTo>
                                  <a:pt x="25" y="23"/>
                                </a:lnTo>
                                <a:lnTo>
                                  <a:pt x="7" y="48"/>
                                </a:lnTo>
                                <a:lnTo>
                                  <a:pt x="0" y="78"/>
                                </a:lnTo>
                                <a:lnTo>
                                  <a:pt x="7" y="109"/>
                                </a:lnTo>
                                <a:lnTo>
                                  <a:pt x="25" y="133"/>
                                </a:lnTo>
                                <a:lnTo>
                                  <a:pt x="52" y="150"/>
                                </a:lnTo>
                                <a:lnTo>
                                  <a:pt x="85" y="156"/>
                                </a:lnTo>
                                <a:lnTo>
                                  <a:pt x="118" y="150"/>
                                </a:lnTo>
                                <a:lnTo>
                                  <a:pt x="145" y="133"/>
                                </a:lnTo>
                                <a:lnTo>
                                  <a:pt x="163" y="109"/>
                                </a:lnTo>
                                <a:lnTo>
                                  <a:pt x="169" y="78"/>
                                </a:lnTo>
                                <a:lnTo>
                                  <a:pt x="163" y="48"/>
                                </a:lnTo>
                                <a:lnTo>
                                  <a:pt x="145" y="23"/>
                                </a:lnTo>
                                <a:lnTo>
                                  <a:pt x="118" y="7"/>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82"/>
                        <wps:cNvSpPr>
                          <a:spLocks/>
                        </wps:cNvSpPr>
                        <wps:spPr bwMode="auto">
                          <a:xfrm>
                            <a:off x="5202160" y="947782"/>
                            <a:ext cx="212" cy="319"/>
                          </a:xfrm>
                          <a:custGeom>
                            <a:avLst/>
                            <a:gdLst>
                              <a:gd name="T0" fmla="+- 0 17853 17748"/>
                              <a:gd name="T1" fmla="*/ T0 w 212"/>
                              <a:gd name="T2" fmla="+- 0 -1761 -1761"/>
                              <a:gd name="T3" fmla="*/ -1761 h 319"/>
                              <a:gd name="T4" fmla="+- 0 17812 17748"/>
                              <a:gd name="T5" fmla="*/ T4 w 212"/>
                              <a:gd name="T6" fmla="+- 0 -1755 -1761"/>
                              <a:gd name="T7" fmla="*/ -1755 h 319"/>
                              <a:gd name="T8" fmla="+- 0 17779 17748"/>
                              <a:gd name="T9" fmla="*/ T8 w 212"/>
                              <a:gd name="T10" fmla="+- 0 -1738 -1761"/>
                              <a:gd name="T11" fmla="*/ -1738 h 319"/>
                              <a:gd name="T12" fmla="+- 0 17756 17748"/>
                              <a:gd name="T13" fmla="*/ T12 w 212"/>
                              <a:gd name="T14" fmla="+- 0 -1713 -1761"/>
                              <a:gd name="T15" fmla="*/ -1713 h 319"/>
                              <a:gd name="T16" fmla="+- 0 17748 17748"/>
                              <a:gd name="T17" fmla="*/ T16 w 212"/>
                              <a:gd name="T18" fmla="+- 0 -1683 -1761"/>
                              <a:gd name="T19" fmla="*/ -1683 h 319"/>
                              <a:gd name="T20" fmla="+- 0 17759 17748"/>
                              <a:gd name="T21" fmla="*/ T20 w 212"/>
                              <a:gd name="T22" fmla="+- 0 -1627 -1761"/>
                              <a:gd name="T23" fmla="*/ -1627 h 319"/>
                              <a:gd name="T24" fmla="+- 0 17786 17748"/>
                              <a:gd name="T25" fmla="*/ T24 w 212"/>
                              <a:gd name="T26" fmla="+- 0 -1547 -1761"/>
                              <a:gd name="T27" fmla="*/ -1547 h 319"/>
                              <a:gd name="T28" fmla="+- 0 17821 17748"/>
                              <a:gd name="T29" fmla="*/ T28 w 212"/>
                              <a:gd name="T30" fmla="+- 0 -1474 -1761"/>
                              <a:gd name="T31" fmla="*/ -1474 h 319"/>
                              <a:gd name="T32" fmla="+- 0 17853 17748"/>
                              <a:gd name="T33" fmla="*/ T32 w 212"/>
                              <a:gd name="T34" fmla="+- 0 -1442 -1761"/>
                              <a:gd name="T35" fmla="*/ -1442 h 319"/>
                              <a:gd name="T36" fmla="+- 0 17886 17748"/>
                              <a:gd name="T37" fmla="*/ T36 w 212"/>
                              <a:gd name="T38" fmla="+- 0 -1474 -1761"/>
                              <a:gd name="T39" fmla="*/ -1474 h 319"/>
                              <a:gd name="T40" fmla="+- 0 17921 17748"/>
                              <a:gd name="T41" fmla="*/ T40 w 212"/>
                              <a:gd name="T42" fmla="+- 0 -1547 -1761"/>
                              <a:gd name="T43" fmla="*/ -1547 h 319"/>
                              <a:gd name="T44" fmla="+- 0 17948 17748"/>
                              <a:gd name="T45" fmla="*/ T44 w 212"/>
                              <a:gd name="T46" fmla="+- 0 -1627 -1761"/>
                              <a:gd name="T47" fmla="*/ -1627 h 319"/>
                              <a:gd name="T48" fmla="+- 0 17959 17748"/>
                              <a:gd name="T49" fmla="*/ T48 w 212"/>
                              <a:gd name="T50" fmla="+- 0 -1683 -1761"/>
                              <a:gd name="T51" fmla="*/ -1683 h 319"/>
                              <a:gd name="T52" fmla="+- 0 17951 17748"/>
                              <a:gd name="T53" fmla="*/ T52 w 212"/>
                              <a:gd name="T54" fmla="+- 0 -1713 -1761"/>
                              <a:gd name="T55" fmla="*/ -1713 h 319"/>
                              <a:gd name="T56" fmla="+- 0 17928 17748"/>
                              <a:gd name="T57" fmla="*/ T56 w 212"/>
                              <a:gd name="T58" fmla="+- 0 -1738 -1761"/>
                              <a:gd name="T59" fmla="*/ -1738 h 319"/>
                              <a:gd name="T60" fmla="+- 0 17895 17748"/>
                              <a:gd name="T61" fmla="*/ T60 w 212"/>
                              <a:gd name="T62" fmla="+- 0 -1755 -1761"/>
                              <a:gd name="T63" fmla="*/ -1755 h 319"/>
                              <a:gd name="T64" fmla="+- 0 17853 17748"/>
                              <a:gd name="T65" fmla="*/ T64 w 212"/>
                              <a:gd name="T66" fmla="+- 0 -1761 -1761"/>
                              <a:gd name="T67" fmla="*/ -176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5" y="0"/>
                                </a:moveTo>
                                <a:lnTo>
                                  <a:pt x="64" y="6"/>
                                </a:lnTo>
                                <a:lnTo>
                                  <a:pt x="31" y="23"/>
                                </a:lnTo>
                                <a:lnTo>
                                  <a:pt x="8" y="48"/>
                                </a:lnTo>
                                <a:lnTo>
                                  <a:pt x="0" y="78"/>
                                </a:lnTo>
                                <a:lnTo>
                                  <a:pt x="11" y="134"/>
                                </a:lnTo>
                                <a:lnTo>
                                  <a:pt x="38" y="214"/>
                                </a:lnTo>
                                <a:lnTo>
                                  <a:pt x="73" y="287"/>
                                </a:lnTo>
                                <a:lnTo>
                                  <a:pt x="105" y="319"/>
                                </a:lnTo>
                                <a:lnTo>
                                  <a:pt x="138" y="287"/>
                                </a:lnTo>
                                <a:lnTo>
                                  <a:pt x="173" y="214"/>
                                </a:lnTo>
                                <a:lnTo>
                                  <a:pt x="200" y="134"/>
                                </a:lnTo>
                                <a:lnTo>
                                  <a:pt x="211" y="78"/>
                                </a:lnTo>
                                <a:lnTo>
                                  <a:pt x="203" y="48"/>
                                </a:lnTo>
                                <a:lnTo>
                                  <a:pt x="180" y="23"/>
                                </a:lnTo>
                                <a:lnTo>
                                  <a:pt x="147" y="6"/>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81"/>
                        <wps:cNvSpPr>
                          <a:spLocks/>
                        </wps:cNvSpPr>
                        <wps:spPr bwMode="auto">
                          <a:xfrm>
                            <a:off x="5202181" y="947807"/>
                            <a:ext cx="170" cy="156"/>
                          </a:xfrm>
                          <a:custGeom>
                            <a:avLst/>
                            <a:gdLst>
                              <a:gd name="T0" fmla="+- 0 17853 17769"/>
                              <a:gd name="T1" fmla="*/ T0 w 170"/>
                              <a:gd name="T2" fmla="+- 0 -1735 -1735"/>
                              <a:gd name="T3" fmla="*/ -1735 h 156"/>
                              <a:gd name="T4" fmla="+- 0 17820 17769"/>
                              <a:gd name="T5" fmla="*/ T4 w 170"/>
                              <a:gd name="T6" fmla="+- 0 -1729 -1735"/>
                              <a:gd name="T7" fmla="*/ -1729 h 156"/>
                              <a:gd name="T8" fmla="+- 0 17794 17769"/>
                              <a:gd name="T9" fmla="*/ T8 w 170"/>
                              <a:gd name="T10" fmla="+- 0 -1712 -1735"/>
                              <a:gd name="T11" fmla="*/ -1712 h 156"/>
                              <a:gd name="T12" fmla="+- 0 17775 17769"/>
                              <a:gd name="T13" fmla="*/ T12 w 170"/>
                              <a:gd name="T14" fmla="+- 0 -1688 -1735"/>
                              <a:gd name="T15" fmla="*/ -1688 h 156"/>
                              <a:gd name="T16" fmla="+- 0 17769 17769"/>
                              <a:gd name="T17" fmla="*/ T16 w 170"/>
                              <a:gd name="T18" fmla="+- 0 -1657 -1735"/>
                              <a:gd name="T19" fmla="*/ -1657 h 156"/>
                              <a:gd name="T20" fmla="+- 0 17775 17769"/>
                              <a:gd name="T21" fmla="*/ T20 w 170"/>
                              <a:gd name="T22" fmla="+- 0 -1627 -1735"/>
                              <a:gd name="T23" fmla="*/ -1627 h 156"/>
                              <a:gd name="T24" fmla="+- 0 17794 17769"/>
                              <a:gd name="T25" fmla="*/ T24 w 170"/>
                              <a:gd name="T26" fmla="+- 0 -1602 -1735"/>
                              <a:gd name="T27" fmla="*/ -1602 h 156"/>
                              <a:gd name="T28" fmla="+- 0 17820 17769"/>
                              <a:gd name="T29" fmla="*/ T28 w 170"/>
                              <a:gd name="T30" fmla="+- 0 -1586 -1735"/>
                              <a:gd name="T31" fmla="*/ -1586 h 156"/>
                              <a:gd name="T32" fmla="+- 0 17853 17769"/>
                              <a:gd name="T33" fmla="*/ T32 w 170"/>
                              <a:gd name="T34" fmla="+- 0 -1580 -1735"/>
                              <a:gd name="T35" fmla="*/ -1580 h 156"/>
                              <a:gd name="T36" fmla="+- 0 17886 17769"/>
                              <a:gd name="T37" fmla="*/ T36 w 170"/>
                              <a:gd name="T38" fmla="+- 0 -1586 -1735"/>
                              <a:gd name="T39" fmla="*/ -1586 h 156"/>
                              <a:gd name="T40" fmla="+- 0 17913 17769"/>
                              <a:gd name="T41" fmla="*/ T40 w 170"/>
                              <a:gd name="T42" fmla="+- 0 -1602 -1735"/>
                              <a:gd name="T43" fmla="*/ -1602 h 156"/>
                              <a:gd name="T44" fmla="+- 0 17931 17769"/>
                              <a:gd name="T45" fmla="*/ T44 w 170"/>
                              <a:gd name="T46" fmla="+- 0 -1627 -1735"/>
                              <a:gd name="T47" fmla="*/ -1627 h 156"/>
                              <a:gd name="T48" fmla="+- 0 17938 17769"/>
                              <a:gd name="T49" fmla="*/ T48 w 170"/>
                              <a:gd name="T50" fmla="+- 0 -1657 -1735"/>
                              <a:gd name="T51" fmla="*/ -1657 h 156"/>
                              <a:gd name="T52" fmla="+- 0 17931 17769"/>
                              <a:gd name="T53" fmla="*/ T52 w 170"/>
                              <a:gd name="T54" fmla="+- 0 -1688 -1735"/>
                              <a:gd name="T55" fmla="*/ -1688 h 156"/>
                              <a:gd name="T56" fmla="+- 0 17913 17769"/>
                              <a:gd name="T57" fmla="*/ T56 w 170"/>
                              <a:gd name="T58" fmla="+- 0 -1712 -1735"/>
                              <a:gd name="T59" fmla="*/ -1712 h 156"/>
                              <a:gd name="T60" fmla="+- 0 17886 17769"/>
                              <a:gd name="T61" fmla="*/ T60 w 170"/>
                              <a:gd name="T62" fmla="+- 0 -1729 -1735"/>
                              <a:gd name="T63" fmla="*/ -1729 h 156"/>
                              <a:gd name="T64" fmla="+- 0 17853 17769"/>
                              <a:gd name="T65" fmla="*/ T64 w 170"/>
                              <a:gd name="T66" fmla="+- 0 -1735 -1735"/>
                              <a:gd name="T67" fmla="*/ -173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4" y="0"/>
                                </a:moveTo>
                                <a:lnTo>
                                  <a:pt x="51" y="6"/>
                                </a:lnTo>
                                <a:lnTo>
                                  <a:pt x="25" y="23"/>
                                </a:lnTo>
                                <a:lnTo>
                                  <a:pt x="6" y="47"/>
                                </a:lnTo>
                                <a:lnTo>
                                  <a:pt x="0" y="78"/>
                                </a:lnTo>
                                <a:lnTo>
                                  <a:pt x="6" y="108"/>
                                </a:lnTo>
                                <a:lnTo>
                                  <a:pt x="25" y="133"/>
                                </a:lnTo>
                                <a:lnTo>
                                  <a:pt x="51" y="149"/>
                                </a:lnTo>
                                <a:lnTo>
                                  <a:pt x="84" y="155"/>
                                </a:lnTo>
                                <a:lnTo>
                                  <a:pt x="117" y="149"/>
                                </a:lnTo>
                                <a:lnTo>
                                  <a:pt x="144" y="133"/>
                                </a:lnTo>
                                <a:lnTo>
                                  <a:pt x="162" y="108"/>
                                </a:lnTo>
                                <a:lnTo>
                                  <a:pt x="169" y="78"/>
                                </a:lnTo>
                                <a:lnTo>
                                  <a:pt x="162" y="47"/>
                                </a:lnTo>
                                <a:lnTo>
                                  <a:pt x="144" y="23"/>
                                </a:lnTo>
                                <a:lnTo>
                                  <a:pt x="117" y="6"/>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80"/>
                        <wps:cNvSpPr>
                          <a:spLocks/>
                        </wps:cNvSpPr>
                        <wps:spPr bwMode="auto">
                          <a:xfrm>
                            <a:off x="5201759" y="948091"/>
                            <a:ext cx="212" cy="319"/>
                          </a:xfrm>
                          <a:custGeom>
                            <a:avLst/>
                            <a:gdLst>
                              <a:gd name="T0" fmla="+- 0 17452 17346"/>
                              <a:gd name="T1" fmla="*/ T0 w 212"/>
                              <a:gd name="T2" fmla="+- 0 -1451 -1451"/>
                              <a:gd name="T3" fmla="*/ -1451 h 319"/>
                              <a:gd name="T4" fmla="+- 0 17411 17346"/>
                              <a:gd name="T5" fmla="*/ T4 w 212"/>
                              <a:gd name="T6" fmla="+- 0 -1445 -1451"/>
                              <a:gd name="T7" fmla="*/ -1445 h 319"/>
                              <a:gd name="T8" fmla="+- 0 17377 17346"/>
                              <a:gd name="T9" fmla="*/ T8 w 212"/>
                              <a:gd name="T10" fmla="+- 0 -1428 -1451"/>
                              <a:gd name="T11" fmla="*/ -1428 h 319"/>
                              <a:gd name="T12" fmla="+- 0 17354 17346"/>
                              <a:gd name="T13" fmla="*/ T12 w 212"/>
                              <a:gd name="T14" fmla="+- 0 -1404 -1451"/>
                              <a:gd name="T15" fmla="*/ -1404 h 319"/>
                              <a:gd name="T16" fmla="+- 0 17346 17346"/>
                              <a:gd name="T17" fmla="*/ T16 w 212"/>
                              <a:gd name="T18" fmla="+- 0 -1373 -1451"/>
                              <a:gd name="T19" fmla="*/ -1373 h 319"/>
                              <a:gd name="T20" fmla="+- 0 17357 17346"/>
                              <a:gd name="T21" fmla="*/ T20 w 212"/>
                              <a:gd name="T22" fmla="+- 0 -1318 -1451"/>
                              <a:gd name="T23" fmla="*/ -1318 h 319"/>
                              <a:gd name="T24" fmla="+- 0 17385 17346"/>
                              <a:gd name="T25" fmla="*/ T24 w 212"/>
                              <a:gd name="T26" fmla="+- 0 -1237 -1451"/>
                              <a:gd name="T27" fmla="*/ -1237 h 319"/>
                              <a:gd name="T28" fmla="+- 0 17419 17346"/>
                              <a:gd name="T29" fmla="*/ T28 w 212"/>
                              <a:gd name="T30" fmla="+- 0 -1164 -1451"/>
                              <a:gd name="T31" fmla="*/ -1164 h 319"/>
                              <a:gd name="T32" fmla="+- 0 17452 17346"/>
                              <a:gd name="T33" fmla="*/ T32 w 212"/>
                              <a:gd name="T34" fmla="+- 0 -1133 -1451"/>
                              <a:gd name="T35" fmla="*/ -1133 h 319"/>
                              <a:gd name="T36" fmla="+- 0 17485 17346"/>
                              <a:gd name="T37" fmla="*/ T36 w 212"/>
                              <a:gd name="T38" fmla="+- 0 -1164 -1451"/>
                              <a:gd name="T39" fmla="*/ -1164 h 319"/>
                              <a:gd name="T40" fmla="+- 0 17519 17346"/>
                              <a:gd name="T41" fmla="*/ T40 w 212"/>
                              <a:gd name="T42" fmla="+- 0 -1237 -1451"/>
                              <a:gd name="T43" fmla="*/ -1237 h 319"/>
                              <a:gd name="T44" fmla="+- 0 17546 17346"/>
                              <a:gd name="T45" fmla="*/ T44 w 212"/>
                              <a:gd name="T46" fmla="+- 0 -1318 -1451"/>
                              <a:gd name="T47" fmla="*/ -1318 h 319"/>
                              <a:gd name="T48" fmla="+- 0 17557 17346"/>
                              <a:gd name="T49" fmla="*/ T48 w 212"/>
                              <a:gd name="T50" fmla="+- 0 -1373 -1451"/>
                              <a:gd name="T51" fmla="*/ -1373 h 319"/>
                              <a:gd name="T52" fmla="+- 0 17549 17346"/>
                              <a:gd name="T53" fmla="*/ T52 w 212"/>
                              <a:gd name="T54" fmla="+- 0 -1404 -1451"/>
                              <a:gd name="T55" fmla="*/ -1404 h 319"/>
                              <a:gd name="T56" fmla="+- 0 17526 17346"/>
                              <a:gd name="T57" fmla="*/ T56 w 212"/>
                              <a:gd name="T58" fmla="+- 0 -1428 -1451"/>
                              <a:gd name="T59" fmla="*/ -1428 h 319"/>
                              <a:gd name="T60" fmla="+- 0 17493 17346"/>
                              <a:gd name="T61" fmla="*/ T60 w 212"/>
                              <a:gd name="T62" fmla="+- 0 -1445 -1451"/>
                              <a:gd name="T63" fmla="*/ -1445 h 319"/>
                              <a:gd name="T64" fmla="+- 0 17452 17346"/>
                              <a:gd name="T65" fmla="*/ T64 w 212"/>
                              <a:gd name="T66" fmla="+- 0 -1451 -1451"/>
                              <a:gd name="T67" fmla="*/ -145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3"/>
                                </a:lnTo>
                                <a:lnTo>
                                  <a:pt x="8" y="47"/>
                                </a:lnTo>
                                <a:lnTo>
                                  <a:pt x="0" y="78"/>
                                </a:lnTo>
                                <a:lnTo>
                                  <a:pt x="11" y="133"/>
                                </a:lnTo>
                                <a:lnTo>
                                  <a:pt x="39" y="214"/>
                                </a:lnTo>
                                <a:lnTo>
                                  <a:pt x="73" y="287"/>
                                </a:lnTo>
                                <a:lnTo>
                                  <a:pt x="106" y="318"/>
                                </a:lnTo>
                                <a:lnTo>
                                  <a:pt x="139" y="287"/>
                                </a:lnTo>
                                <a:lnTo>
                                  <a:pt x="173" y="214"/>
                                </a:lnTo>
                                <a:lnTo>
                                  <a:pt x="200" y="133"/>
                                </a:lnTo>
                                <a:lnTo>
                                  <a:pt x="211" y="78"/>
                                </a:lnTo>
                                <a:lnTo>
                                  <a:pt x="203" y="47"/>
                                </a:lnTo>
                                <a:lnTo>
                                  <a:pt x="180" y="23"/>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79"/>
                        <wps:cNvSpPr>
                          <a:spLocks/>
                        </wps:cNvSpPr>
                        <wps:spPr bwMode="auto">
                          <a:xfrm>
                            <a:off x="5201780" y="948117"/>
                            <a:ext cx="170" cy="156"/>
                          </a:xfrm>
                          <a:custGeom>
                            <a:avLst/>
                            <a:gdLst>
                              <a:gd name="T0" fmla="+- 0 17452 17367"/>
                              <a:gd name="T1" fmla="*/ T0 w 170"/>
                              <a:gd name="T2" fmla="+- 0 -1426 -1426"/>
                              <a:gd name="T3" fmla="*/ -1426 h 156"/>
                              <a:gd name="T4" fmla="+- 0 17419 17367"/>
                              <a:gd name="T5" fmla="*/ T4 w 170"/>
                              <a:gd name="T6" fmla="+- 0 -1420 -1426"/>
                              <a:gd name="T7" fmla="*/ -1420 h 156"/>
                              <a:gd name="T8" fmla="+- 0 17392 17367"/>
                              <a:gd name="T9" fmla="*/ T8 w 170"/>
                              <a:gd name="T10" fmla="+- 0 -1403 -1426"/>
                              <a:gd name="T11" fmla="*/ -1403 h 156"/>
                              <a:gd name="T12" fmla="+- 0 17374 17367"/>
                              <a:gd name="T13" fmla="*/ T12 w 170"/>
                              <a:gd name="T14" fmla="+- 0 -1378 -1426"/>
                              <a:gd name="T15" fmla="*/ -1378 h 156"/>
                              <a:gd name="T16" fmla="+- 0 17367 17367"/>
                              <a:gd name="T17" fmla="*/ T16 w 170"/>
                              <a:gd name="T18" fmla="+- 0 -1348 -1426"/>
                              <a:gd name="T19" fmla="*/ -1348 h 156"/>
                              <a:gd name="T20" fmla="+- 0 17374 17367"/>
                              <a:gd name="T21" fmla="*/ T20 w 170"/>
                              <a:gd name="T22" fmla="+- 0 -1318 -1426"/>
                              <a:gd name="T23" fmla="*/ -1318 h 156"/>
                              <a:gd name="T24" fmla="+- 0 17392 17367"/>
                              <a:gd name="T25" fmla="*/ T24 w 170"/>
                              <a:gd name="T26" fmla="+- 0 -1293 -1426"/>
                              <a:gd name="T27" fmla="*/ -1293 h 156"/>
                              <a:gd name="T28" fmla="+- 0 17419 17367"/>
                              <a:gd name="T29" fmla="*/ T28 w 170"/>
                              <a:gd name="T30" fmla="+- 0 -1276 -1426"/>
                              <a:gd name="T31" fmla="*/ -1276 h 156"/>
                              <a:gd name="T32" fmla="+- 0 17452 17367"/>
                              <a:gd name="T33" fmla="*/ T32 w 170"/>
                              <a:gd name="T34" fmla="+- 0 -1270 -1426"/>
                              <a:gd name="T35" fmla="*/ -1270 h 156"/>
                              <a:gd name="T36" fmla="+- 0 17485 17367"/>
                              <a:gd name="T37" fmla="*/ T36 w 170"/>
                              <a:gd name="T38" fmla="+- 0 -1276 -1426"/>
                              <a:gd name="T39" fmla="*/ -1276 h 156"/>
                              <a:gd name="T40" fmla="+- 0 17512 17367"/>
                              <a:gd name="T41" fmla="*/ T40 w 170"/>
                              <a:gd name="T42" fmla="+- 0 -1293 -1426"/>
                              <a:gd name="T43" fmla="*/ -1293 h 156"/>
                              <a:gd name="T44" fmla="+- 0 17530 17367"/>
                              <a:gd name="T45" fmla="*/ T44 w 170"/>
                              <a:gd name="T46" fmla="+- 0 -1318 -1426"/>
                              <a:gd name="T47" fmla="*/ -1318 h 156"/>
                              <a:gd name="T48" fmla="+- 0 17536 17367"/>
                              <a:gd name="T49" fmla="*/ T48 w 170"/>
                              <a:gd name="T50" fmla="+- 0 -1348 -1426"/>
                              <a:gd name="T51" fmla="*/ -1348 h 156"/>
                              <a:gd name="T52" fmla="+- 0 17530 17367"/>
                              <a:gd name="T53" fmla="*/ T52 w 170"/>
                              <a:gd name="T54" fmla="+- 0 -1378 -1426"/>
                              <a:gd name="T55" fmla="*/ -1378 h 156"/>
                              <a:gd name="T56" fmla="+- 0 17512 17367"/>
                              <a:gd name="T57" fmla="*/ T56 w 170"/>
                              <a:gd name="T58" fmla="+- 0 -1403 -1426"/>
                              <a:gd name="T59" fmla="*/ -1403 h 156"/>
                              <a:gd name="T60" fmla="+- 0 17485 17367"/>
                              <a:gd name="T61" fmla="*/ T60 w 170"/>
                              <a:gd name="T62" fmla="+- 0 -1420 -1426"/>
                              <a:gd name="T63" fmla="*/ -1420 h 156"/>
                              <a:gd name="T64" fmla="+- 0 17452 17367"/>
                              <a:gd name="T65" fmla="*/ T64 w 170"/>
                              <a:gd name="T66" fmla="+- 0 -1426 -1426"/>
                              <a:gd name="T67" fmla="*/ -142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6"/>
                                </a:lnTo>
                                <a:lnTo>
                                  <a:pt x="25" y="23"/>
                                </a:lnTo>
                                <a:lnTo>
                                  <a:pt x="7" y="48"/>
                                </a:lnTo>
                                <a:lnTo>
                                  <a:pt x="0" y="78"/>
                                </a:lnTo>
                                <a:lnTo>
                                  <a:pt x="7" y="108"/>
                                </a:lnTo>
                                <a:lnTo>
                                  <a:pt x="25" y="133"/>
                                </a:lnTo>
                                <a:lnTo>
                                  <a:pt x="52" y="150"/>
                                </a:lnTo>
                                <a:lnTo>
                                  <a:pt x="85" y="156"/>
                                </a:lnTo>
                                <a:lnTo>
                                  <a:pt x="118" y="150"/>
                                </a:lnTo>
                                <a:lnTo>
                                  <a:pt x="145" y="133"/>
                                </a:lnTo>
                                <a:lnTo>
                                  <a:pt x="163" y="108"/>
                                </a:lnTo>
                                <a:lnTo>
                                  <a:pt x="169" y="78"/>
                                </a:lnTo>
                                <a:lnTo>
                                  <a:pt x="163" y="48"/>
                                </a:lnTo>
                                <a:lnTo>
                                  <a:pt x="145" y="23"/>
                                </a:lnTo>
                                <a:lnTo>
                                  <a:pt x="118" y="6"/>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78"/>
                        <wps:cNvSpPr>
                          <a:spLocks/>
                        </wps:cNvSpPr>
                        <wps:spPr bwMode="auto">
                          <a:xfrm>
                            <a:off x="5201949" y="947815"/>
                            <a:ext cx="212" cy="319"/>
                          </a:xfrm>
                          <a:custGeom>
                            <a:avLst/>
                            <a:gdLst>
                              <a:gd name="T0" fmla="+- 0 17642 17536"/>
                              <a:gd name="T1" fmla="*/ T0 w 212"/>
                              <a:gd name="T2" fmla="+- 0 -1728 -1728"/>
                              <a:gd name="T3" fmla="*/ -1728 h 319"/>
                              <a:gd name="T4" fmla="+- 0 17601 17536"/>
                              <a:gd name="T5" fmla="*/ T4 w 212"/>
                              <a:gd name="T6" fmla="+- 0 -1722 -1728"/>
                              <a:gd name="T7" fmla="*/ -1722 h 319"/>
                              <a:gd name="T8" fmla="+- 0 17567 17536"/>
                              <a:gd name="T9" fmla="*/ T8 w 212"/>
                              <a:gd name="T10" fmla="+- 0 -1705 -1728"/>
                              <a:gd name="T11" fmla="*/ -1705 h 319"/>
                              <a:gd name="T12" fmla="+- 0 17545 17536"/>
                              <a:gd name="T13" fmla="*/ T12 w 212"/>
                              <a:gd name="T14" fmla="+- 0 -1680 -1728"/>
                              <a:gd name="T15" fmla="*/ -1680 h 319"/>
                              <a:gd name="T16" fmla="+- 0 17536 17536"/>
                              <a:gd name="T17" fmla="*/ T16 w 212"/>
                              <a:gd name="T18" fmla="+- 0 -1650 -1728"/>
                              <a:gd name="T19" fmla="*/ -1650 h 319"/>
                              <a:gd name="T20" fmla="+- 0 17548 17536"/>
                              <a:gd name="T21" fmla="*/ T20 w 212"/>
                              <a:gd name="T22" fmla="+- 0 -1594 -1728"/>
                              <a:gd name="T23" fmla="*/ -1594 h 319"/>
                              <a:gd name="T24" fmla="+- 0 17575 17536"/>
                              <a:gd name="T25" fmla="*/ T24 w 212"/>
                              <a:gd name="T26" fmla="+- 0 -1514 -1728"/>
                              <a:gd name="T27" fmla="*/ -1514 h 319"/>
                              <a:gd name="T28" fmla="+- 0 17609 17536"/>
                              <a:gd name="T29" fmla="*/ T28 w 212"/>
                              <a:gd name="T30" fmla="+- 0 -1441 -1728"/>
                              <a:gd name="T31" fmla="*/ -1441 h 319"/>
                              <a:gd name="T32" fmla="+- 0 17642 17536"/>
                              <a:gd name="T33" fmla="*/ T32 w 212"/>
                              <a:gd name="T34" fmla="+- 0 -1409 -1728"/>
                              <a:gd name="T35" fmla="*/ -1409 h 319"/>
                              <a:gd name="T36" fmla="+- 0 17675 17536"/>
                              <a:gd name="T37" fmla="*/ T36 w 212"/>
                              <a:gd name="T38" fmla="+- 0 -1441 -1728"/>
                              <a:gd name="T39" fmla="*/ -1441 h 319"/>
                              <a:gd name="T40" fmla="+- 0 17710 17536"/>
                              <a:gd name="T41" fmla="*/ T40 w 212"/>
                              <a:gd name="T42" fmla="+- 0 -1514 -1728"/>
                              <a:gd name="T43" fmla="*/ -1514 h 319"/>
                              <a:gd name="T44" fmla="+- 0 17737 17536"/>
                              <a:gd name="T45" fmla="*/ T44 w 212"/>
                              <a:gd name="T46" fmla="+- 0 -1594 -1728"/>
                              <a:gd name="T47" fmla="*/ -1594 h 319"/>
                              <a:gd name="T48" fmla="+- 0 17748 17536"/>
                              <a:gd name="T49" fmla="*/ T48 w 212"/>
                              <a:gd name="T50" fmla="+- 0 -1650 -1728"/>
                              <a:gd name="T51" fmla="*/ -1650 h 319"/>
                              <a:gd name="T52" fmla="+- 0 17739 17536"/>
                              <a:gd name="T53" fmla="*/ T52 w 212"/>
                              <a:gd name="T54" fmla="+- 0 -1680 -1728"/>
                              <a:gd name="T55" fmla="*/ -1680 h 319"/>
                              <a:gd name="T56" fmla="+- 0 17717 17536"/>
                              <a:gd name="T57" fmla="*/ T56 w 212"/>
                              <a:gd name="T58" fmla="+- 0 -1705 -1728"/>
                              <a:gd name="T59" fmla="*/ -1705 h 319"/>
                              <a:gd name="T60" fmla="+- 0 17683 17536"/>
                              <a:gd name="T61" fmla="*/ T60 w 212"/>
                              <a:gd name="T62" fmla="+- 0 -1722 -1728"/>
                              <a:gd name="T63" fmla="*/ -1722 h 319"/>
                              <a:gd name="T64" fmla="+- 0 17642 17536"/>
                              <a:gd name="T65" fmla="*/ T64 w 212"/>
                              <a:gd name="T66" fmla="+- 0 -1728 -1728"/>
                              <a:gd name="T67" fmla="*/ -172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6" y="0"/>
                                </a:moveTo>
                                <a:lnTo>
                                  <a:pt x="65" y="6"/>
                                </a:lnTo>
                                <a:lnTo>
                                  <a:pt x="31" y="23"/>
                                </a:lnTo>
                                <a:lnTo>
                                  <a:pt x="9" y="48"/>
                                </a:lnTo>
                                <a:lnTo>
                                  <a:pt x="0" y="78"/>
                                </a:lnTo>
                                <a:lnTo>
                                  <a:pt x="12" y="134"/>
                                </a:lnTo>
                                <a:lnTo>
                                  <a:pt x="39" y="214"/>
                                </a:lnTo>
                                <a:lnTo>
                                  <a:pt x="73" y="287"/>
                                </a:lnTo>
                                <a:lnTo>
                                  <a:pt x="106" y="319"/>
                                </a:lnTo>
                                <a:lnTo>
                                  <a:pt x="139" y="287"/>
                                </a:lnTo>
                                <a:lnTo>
                                  <a:pt x="174" y="214"/>
                                </a:lnTo>
                                <a:lnTo>
                                  <a:pt x="201" y="134"/>
                                </a:lnTo>
                                <a:lnTo>
                                  <a:pt x="212" y="78"/>
                                </a:lnTo>
                                <a:lnTo>
                                  <a:pt x="203" y="48"/>
                                </a:lnTo>
                                <a:lnTo>
                                  <a:pt x="181" y="23"/>
                                </a:lnTo>
                                <a:lnTo>
                                  <a:pt x="147" y="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77"/>
                        <wps:cNvSpPr>
                          <a:spLocks/>
                        </wps:cNvSpPr>
                        <wps:spPr bwMode="auto">
                          <a:xfrm>
                            <a:off x="5201970" y="947840"/>
                            <a:ext cx="170" cy="156"/>
                          </a:xfrm>
                          <a:custGeom>
                            <a:avLst/>
                            <a:gdLst>
                              <a:gd name="T0" fmla="+- 0 17642 17557"/>
                              <a:gd name="T1" fmla="*/ T0 w 170"/>
                              <a:gd name="T2" fmla="+- 0 -1702 -1702"/>
                              <a:gd name="T3" fmla="*/ -1702 h 156"/>
                              <a:gd name="T4" fmla="+- 0 17609 17557"/>
                              <a:gd name="T5" fmla="*/ T4 w 170"/>
                              <a:gd name="T6" fmla="+- 0 -1696 -1702"/>
                              <a:gd name="T7" fmla="*/ -1696 h 156"/>
                              <a:gd name="T8" fmla="+- 0 17582 17557"/>
                              <a:gd name="T9" fmla="*/ T8 w 170"/>
                              <a:gd name="T10" fmla="+- 0 -1679 -1702"/>
                              <a:gd name="T11" fmla="*/ -1679 h 156"/>
                              <a:gd name="T12" fmla="+- 0 17564 17557"/>
                              <a:gd name="T13" fmla="*/ T12 w 170"/>
                              <a:gd name="T14" fmla="+- 0 -1655 -1702"/>
                              <a:gd name="T15" fmla="*/ -1655 h 156"/>
                              <a:gd name="T16" fmla="+- 0 17557 17557"/>
                              <a:gd name="T17" fmla="*/ T16 w 170"/>
                              <a:gd name="T18" fmla="+- 0 -1624 -1702"/>
                              <a:gd name="T19" fmla="*/ -1624 h 156"/>
                              <a:gd name="T20" fmla="+- 0 17564 17557"/>
                              <a:gd name="T21" fmla="*/ T20 w 170"/>
                              <a:gd name="T22" fmla="+- 0 -1594 -1702"/>
                              <a:gd name="T23" fmla="*/ -1594 h 156"/>
                              <a:gd name="T24" fmla="+- 0 17582 17557"/>
                              <a:gd name="T25" fmla="*/ T24 w 170"/>
                              <a:gd name="T26" fmla="+- 0 -1569 -1702"/>
                              <a:gd name="T27" fmla="*/ -1569 h 156"/>
                              <a:gd name="T28" fmla="+- 0 17609 17557"/>
                              <a:gd name="T29" fmla="*/ T28 w 170"/>
                              <a:gd name="T30" fmla="+- 0 -1553 -1702"/>
                              <a:gd name="T31" fmla="*/ -1553 h 156"/>
                              <a:gd name="T32" fmla="+- 0 17642 17557"/>
                              <a:gd name="T33" fmla="*/ T32 w 170"/>
                              <a:gd name="T34" fmla="+- 0 -1547 -1702"/>
                              <a:gd name="T35" fmla="*/ -1547 h 156"/>
                              <a:gd name="T36" fmla="+- 0 17675 17557"/>
                              <a:gd name="T37" fmla="*/ T36 w 170"/>
                              <a:gd name="T38" fmla="+- 0 -1553 -1702"/>
                              <a:gd name="T39" fmla="*/ -1553 h 156"/>
                              <a:gd name="T40" fmla="+- 0 17702 17557"/>
                              <a:gd name="T41" fmla="*/ T40 w 170"/>
                              <a:gd name="T42" fmla="+- 0 -1569 -1702"/>
                              <a:gd name="T43" fmla="*/ -1569 h 156"/>
                              <a:gd name="T44" fmla="+- 0 17720 17557"/>
                              <a:gd name="T45" fmla="*/ T44 w 170"/>
                              <a:gd name="T46" fmla="+- 0 -1594 -1702"/>
                              <a:gd name="T47" fmla="*/ -1594 h 156"/>
                              <a:gd name="T48" fmla="+- 0 17727 17557"/>
                              <a:gd name="T49" fmla="*/ T48 w 170"/>
                              <a:gd name="T50" fmla="+- 0 -1624 -1702"/>
                              <a:gd name="T51" fmla="*/ -1624 h 156"/>
                              <a:gd name="T52" fmla="+- 0 17720 17557"/>
                              <a:gd name="T53" fmla="*/ T52 w 170"/>
                              <a:gd name="T54" fmla="+- 0 -1655 -1702"/>
                              <a:gd name="T55" fmla="*/ -1655 h 156"/>
                              <a:gd name="T56" fmla="+- 0 17702 17557"/>
                              <a:gd name="T57" fmla="*/ T56 w 170"/>
                              <a:gd name="T58" fmla="+- 0 -1679 -1702"/>
                              <a:gd name="T59" fmla="*/ -1679 h 156"/>
                              <a:gd name="T60" fmla="+- 0 17675 17557"/>
                              <a:gd name="T61" fmla="*/ T60 w 170"/>
                              <a:gd name="T62" fmla="+- 0 -1696 -1702"/>
                              <a:gd name="T63" fmla="*/ -1696 h 156"/>
                              <a:gd name="T64" fmla="+- 0 17642 17557"/>
                              <a:gd name="T65" fmla="*/ T64 w 170"/>
                              <a:gd name="T66" fmla="+- 0 -1702 -1702"/>
                              <a:gd name="T67" fmla="*/ -170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5" y="0"/>
                                </a:moveTo>
                                <a:lnTo>
                                  <a:pt x="52" y="6"/>
                                </a:lnTo>
                                <a:lnTo>
                                  <a:pt x="25" y="23"/>
                                </a:lnTo>
                                <a:lnTo>
                                  <a:pt x="7" y="47"/>
                                </a:lnTo>
                                <a:lnTo>
                                  <a:pt x="0" y="78"/>
                                </a:lnTo>
                                <a:lnTo>
                                  <a:pt x="7" y="108"/>
                                </a:lnTo>
                                <a:lnTo>
                                  <a:pt x="25" y="133"/>
                                </a:lnTo>
                                <a:lnTo>
                                  <a:pt x="52" y="149"/>
                                </a:lnTo>
                                <a:lnTo>
                                  <a:pt x="85" y="155"/>
                                </a:lnTo>
                                <a:lnTo>
                                  <a:pt x="118" y="149"/>
                                </a:lnTo>
                                <a:lnTo>
                                  <a:pt x="145" y="133"/>
                                </a:lnTo>
                                <a:lnTo>
                                  <a:pt x="163" y="108"/>
                                </a:lnTo>
                                <a:lnTo>
                                  <a:pt x="170" y="78"/>
                                </a:lnTo>
                                <a:lnTo>
                                  <a:pt x="163" y="47"/>
                                </a:lnTo>
                                <a:lnTo>
                                  <a:pt x="145" y="23"/>
                                </a:lnTo>
                                <a:lnTo>
                                  <a:pt x="118" y="6"/>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76"/>
                        <wps:cNvSpPr>
                          <a:spLocks/>
                        </wps:cNvSpPr>
                        <wps:spPr bwMode="auto">
                          <a:xfrm>
                            <a:off x="5201843" y="947500"/>
                            <a:ext cx="212" cy="319"/>
                          </a:xfrm>
                          <a:custGeom>
                            <a:avLst/>
                            <a:gdLst>
                              <a:gd name="T0" fmla="+- 0 17536 17431"/>
                              <a:gd name="T1" fmla="*/ T0 w 212"/>
                              <a:gd name="T2" fmla="+- 0 -2043 -2043"/>
                              <a:gd name="T3" fmla="*/ -2043 h 319"/>
                              <a:gd name="T4" fmla="+- 0 17495 17431"/>
                              <a:gd name="T5" fmla="*/ T4 w 212"/>
                              <a:gd name="T6" fmla="+- 0 -2037 -2043"/>
                              <a:gd name="T7" fmla="*/ -2037 h 319"/>
                              <a:gd name="T8" fmla="+- 0 17462 17431"/>
                              <a:gd name="T9" fmla="*/ T8 w 212"/>
                              <a:gd name="T10" fmla="+- 0 -2020 -2043"/>
                              <a:gd name="T11" fmla="*/ -2020 h 319"/>
                              <a:gd name="T12" fmla="+- 0 17439 17431"/>
                              <a:gd name="T13" fmla="*/ T12 w 212"/>
                              <a:gd name="T14" fmla="+- 0 -1995 -2043"/>
                              <a:gd name="T15" fmla="*/ -1995 h 319"/>
                              <a:gd name="T16" fmla="+- 0 17431 17431"/>
                              <a:gd name="T17" fmla="*/ T16 w 212"/>
                              <a:gd name="T18" fmla="+- 0 -1965 -2043"/>
                              <a:gd name="T19" fmla="*/ -1965 h 319"/>
                              <a:gd name="T20" fmla="+- 0 17442 17431"/>
                              <a:gd name="T21" fmla="*/ T20 w 212"/>
                              <a:gd name="T22" fmla="+- 0 -1909 -2043"/>
                              <a:gd name="T23" fmla="*/ -1909 h 319"/>
                              <a:gd name="T24" fmla="+- 0 17469 17431"/>
                              <a:gd name="T25" fmla="*/ T24 w 212"/>
                              <a:gd name="T26" fmla="+- 0 -1829 -2043"/>
                              <a:gd name="T27" fmla="*/ -1829 h 319"/>
                              <a:gd name="T28" fmla="+- 0 17504 17431"/>
                              <a:gd name="T29" fmla="*/ T28 w 212"/>
                              <a:gd name="T30" fmla="+- 0 -1756 -2043"/>
                              <a:gd name="T31" fmla="*/ -1756 h 319"/>
                              <a:gd name="T32" fmla="+- 0 17536 17431"/>
                              <a:gd name="T33" fmla="*/ T32 w 212"/>
                              <a:gd name="T34" fmla="+- 0 -1724 -2043"/>
                              <a:gd name="T35" fmla="*/ -1724 h 319"/>
                              <a:gd name="T36" fmla="+- 0 17569 17431"/>
                              <a:gd name="T37" fmla="*/ T36 w 212"/>
                              <a:gd name="T38" fmla="+- 0 -1756 -2043"/>
                              <a:gd name="T39" fmla="*/ -1756 h 319"/>
                              <a:gd name="T40" fmla="+- 0 17604 17431"/>
                              <a:gd name="T41" fmla="*/ T40 w 212"/>
                              <a:gd name="T42" fmla="+- 0 -1829 -2043"/>
                              <a:gd name="T43" fmla="*/ -1829 h 319"/>
                              <a:gd name="T44" fmla="+- 0 17631 17431"/>
                              <a:gd name="T45" fmla="*/ T44 w 212"/>
                              <a:gd name="T46" fmla="+- 0 -1909 -2043"/>
                              <a:gd name="T47" fmla="*/ -1909 h 319"/>
                              <a:gd name="T48" fmla="+- 0 17642 17431"/>
                              <a:gd name="T49" fmla="*/ T48 w 212"/>
                              <a:gd name="T50" fmla="+- 0 -1965 -2043"/>
                              <a:gd name="T51" fmla="*/ -1965 h 319"/>
                              <a:gd name="T52" fmla="+- 0 17634 17431"/>
                              <a:gd name="T53" fmla="*/ T52 w 212"/>
                              <a:gd name="T54" fmla="+- 0 -1995 -2043"/>
                              <a:gd name="T55" fmla="*/ -1995 h 319"/>
                              <a:gd name="T56" fmla="+- 0 17611 17431"/>
                              <a:gd name="T57" fmla="*/ T56 w 212"/>
                              <a:gd name="T58" fmla="+- 0 -2020 -2043"/>
                              <a:gd name="T59" fmla="*/ -2020 h 319"/>
                              <a:gd name="T60" fmla="+- 0 17578 17431"/>
                              <a:gd name="T61" fmla="*/ T60 w 212"/>
                              <a:gd name="T62" fmla="+- 0 -2037 -2043"/>
                              <a:gd name="T63" fmla="*/ -2037 h 319"/>
                              <a:gd name="T64" fmla="+- 0 17536 17431"/>
                              <a:gd name="T65" fmla="*/ T64 w 212"/>
                              <a:gd name="T66" fmla="+- 0 -2043 -2043"/>
                              <a:gd name="T67" fmla="*/ -2043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319">
                                <a:moveTo>
                                  <a:pt x="105" y="0"/>
                                </a:moveTo>
                                <a:lnTo>
                                  <a:pt x="64" y="6"/>
                                </a:lnTo>
                                <a:lnTo>
                                  <a:pt x="31" y="23"/>
                                </a:lnTo>
                                <a:lnTo>
                                  <a:pt x="8" y="48"/>
                                </a:lnTo>
                                <a:lnTo>
                                  <a:pt x="0" y="78"/>
                                </a:lnTo>
                                <a:lnTo>
                                  <a:pt x="11" y="134"/>
                                </a:lnTo>
                                <a:lnTo>
                                  <a:pt x="38" y="214"/>
                                </a:lnTo>
                                <a:lnTo>
                                  <a:pt x="73" y="287"/>
                                </a:lnTo>
                                <a:lnTo>
                                  <a:pt x="105" y="319"/>
                                </a:lnTo>
                                <a:lnTo>
                                  <a:pt x="138" y="287"/>
                                </a:lnTo>
                                <a:lnTo>
                                  <a:pt x="173" y="214"/>
                                </a:lnTo>
                                <a:lnTo>
                                  <a:pt x="200" y="134"/>
                                </a:lnTo>
                                <a:lnTo>
                                  <a:pt x="211" y="78"/>
                                </a:lnTo>
                                <a:lnTo>
                                  <a:pt x="203" y="48"/>
                                </a:lnTo>
                                <a:lnTo>
                                  <a:pt x="180" y="23"/>
                                </a:lnTo>
                                <a:lnTo>
                                  <a:pt x="147" y="6"/>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75"/>
                        <wps:cNvSpPr>
                          <a:spLocks/>
                        </wps:cNvSpPr>
                        <wps:spPr bwMode="auto">
                          <a:xfrm>
                            <a:off x="5201864" y="947525"/>
                            <a:ext cx="170" cy="156"/>
                          </a:xfrm>
                          <a:custGeom>
                            <a:avLst/>
                            <a:gdLst>
                              <a:gd name="T0" fmla="+- 0 17536 17452"/>
                              <a:gd name="T1" fmla="*/ T0 w 170"/>
                              <a:gd name="T2" fmla="+- 0 -2017 -2017"/>
                              <a:gd name="T3" fmla="*/ -2017 h 156"/>
                              <a:gd name="T4" fmla="+- 0 17503 17452"/>
                              <a:gd name="T5" fmla="*/ T4 w 170"/>
                              <a:gd name="T6" fmla="+- 0 -2011 -2017"/>
                              <a:gd name="T7" fmla="*/ -2011 h 156"/>
                              <a:gd name="T8" fmla="+- 0 17477 17452"/>
                              <a:gd name="T9" fmla="*/ T8 w 170"/>
                              <a:gd name="T10" fmla="+- 0 -1995 -2017"/>
                              <a:gd name="T11" fmla="*/ -1995 h 156"/>
                              <a:gd name="T12" fmla="+- 0 17458 17452"/>
                              <a:gd name="T13" fmla="*/ T12 w 170"/>
                              <a:gd name="T14" fmla="+- 0 -1970 -2017"/>
                              <a:gd name="T15" fmla="*/ -1970 h 156"/>
                              <a:gd name="T16" fmla="+- 0 17452 17452"/>
                              <a:gd name="T17" fmla="*/ T16 w 170"/>
                              <a:gd name="T18" fmla="+- 0 -1939 -2017"/>
                              <a:gd name="T19" fmla="*/ -1939 h 156"/>
                              <a:gd name="T20" fmla="+- 0 17458 17452"/>
                              <a:gd name="T21" fmla="*/ T20 w 170"/>
                              <a:gd name="T22" fmla="+- 0 -1909 -2017"/>
                              <a:gd name="T23" fmla="*/ -1909 h 156"/>
                              <a:gd name="T24" fmla="+- 0 17477 17452"/>
                              <a:gd name="T25" fmla="*/ T24 w 170"/>
                              <a:gd name="T26" fmla="+- 0 -1884 -2017"/>
                              <a:gd name="T27" fmla="*/ -1884 h 156"/>
                              <a:gd name="T28" fmla="+- 0 17503 17452"/>
                              <a:gd name="T29" fmla="*/ T28 w 170"/>
                              <a:gd name="T30" fmla="+- 0 -1868 -2017"/>
                              <a:gd name="T31" fmla="*/ -1868 h 156"/>
                              <a:gd name="T32" fmla="+- 0 17536 17452"/>
                              <a:gd name="T33" fmla="*/ T32 w 170"/>
                              <a:gd name="T34" fmla="+- 0 -1862 -2017"/>
                              <a:gd name="T35" fmla="*/ -1862 h 156"/>
                              <a:gd name="T36" fmla="+- 0 17569 17452"/>
                              <a:gd name="T37" fmla="*/ T36 w 170"/>
                              <a:gd name="T38" fmla="+- 0 -1868 -2017"/>
                              <a:gd name="T39" fmla="*/ -1868 h 156"/>
                              <a:gd name="T40" fmla="+- 0 17596 17452"/>
                              <a:gd name="T41" fmla="*/ T40 w 170"/>
                              <a:gd name="T42" fmla="+- 0 -1884 -2017"/>
                              <a:gd name="T43" fmla="*/ -1884 h 156"/>
                              <a:gd name="T44" fmla="+- 0 17614 17452"/>
                              <a:gd name="T45" fmla="*/ T44 w 170"/>
                              <a:gd name="T46" fmla="+- 0 -1909 -2017"/>
                              <a:gd name="T47" fmla="*/ -1909 h 156"/>
                              <a:gd name="T48" fmla="+- 0 17621 17452"/>
                              <a:gd name="T49" fmla="*/ T48 w 170"/>
                              <a:gd name="T50" fmla="+- 0 -1939 -2017"/>
                              <a:gd name="T51" fmla="*/ -1939 h 156"/>
                              <a:gd name="T52" fmla="+- 0 17614 17452"/>
                              <a:gd name="T53" fmla="*/ T52 w 170"/>
                              <a:gd name="T54" fmla="+- 0 -1970 -2017"/>
                              <a:gd name="T55" fmla="*/ -1970 h 156"/>
                              <a:gd name="T56" fmla="+- 0 17596 17452"/>
                              <a:gd name="T57" fmla="*/ T56 w 170"/>
                              <a:gd name="T58" fmla="+- 0 -1995 -2017"/>
                              <a:gd name="T59" fmla="*/ -1995 h 156"/>
                              <a:gd name="T60" fmla="+- 0 17569 17452"/>
                              <a:gd name="T61" fmla="*/ T60 w 170"/>
                              <a:gd name="T62" fmla="+- 0 -2011 -2017"/>
                              <a:gd name="T63" fmla="*/ -2011 h 156"/>
                              <a:gd name="T64" fmla="+- 0 17536 17452"/>
                              <a:gd name="T65" fmla="*/ T64 w 170"/>
                              <a:gd name="T66" fmla="+- 0 -2017 -2017"/>
                              <a:gd name="T67" fmla="*/ -2017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56">
                                <a:moveTo>
                                  <a:pt x="84" y="0"/>
                                </a:moveTo>
                                <a:lnTo>
                                  <a:pt x="51" y="6"/>
                                </a:lnTo>
                                <a:lnTo>
                                  <a:pt x="25" y="22"/>
                                </a:lnTo>
                                <a:lnTo>
                                  <a:pt x="6" y="47"/>
                                </a:lnTo>
                                <a:lnTo>
                                  <a:pt x="0" y="78"/>
                                </a:lnTo>
                                <a:lnTo>
                                  <a:pt x="6" y="108"/>
                                </a:lnTo>
                                <a:lnTo>
                                  <a:pt x="25" y="133"/>
                                </a:lnTo>
                                <a:lnTo>
                                  <a:pt x="51" y="149"/>
                                </a:lnTo>
                                <a:lnTo>
                                  <a:pt x="84" y="155"/>
                                </a:lnTo>
                                <a:lnTo>
                                  <a:pt x="117" y="149"/>
                                </a:lnTo>
                                <a:lnTo>
                                  <a:pt x="144" y="133"/>
                                </a:lnTo>
                                <a:lnTo>
                                  <a:pt x="162" y="108"/>
                                </a:lnTo>
                                <a:lnTo>
                                  <a:pt x="169" y="78"/>
                                </a:lnTo>
                                <a:lnTo>
                                  <a:pt x="162" y="47"/>
                                </a:lnTo>
                                <a:lnTo>
                                  <a:pt x="144" y="22"/>
                                </a:lnTo>
                                <a:lnTo>
                                  <a:pt x="117" y="6"/>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6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99533" y="947932"/>
                            <a:ext cx="21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6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99533" y="951165"/>
                            <a:ext cx="21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6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205449" y="949626"/>
                            <a:ext cx="390"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6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206444" y="948218"/>
                            <a:ext cx="21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6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205877" y="948688"/>
                            <a:ext cx="212"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FDD7CEB" id="Group 669" o:spid="_x0000_s1026" style="position:absolute;margin-left:802.65pt;margin-top:142.4pt;width:475.9pt;height:229.6pt;z-index:251817984" coordorigin="51968,9468" coordsize="1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">
                <v:shape id="Picture 718" o:spid="_x0000_s1027" type="#_x0000_t75" style="position:absolute;left:51997;top:9468;width:2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">
                  <v:imagedata r:id="rId73" o:title=""/>
                </v:shape>
                <v:shape id="Picture 717" o:spid="_x0000_s1028" type="#_x0000_t75" style="position:absolute;left:51997;top:9472;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">
                  <v:imagedata r:id="rId74" o:title=""/>
                </v:shape>
                <v:shape id="Picture 716" o:spid="_x0000_s1029" type="#_x0000_t75" style="position:absolute;left:51973;top:9469;width:34;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">
                  <v:imagedata r:id="rId75" o:title=""/>
                </v:shape>
                <v:shape id="Picture 715" o:spid="_x0000_s1030" type="#_x0000_t75" style="position:absolute;left:52001;top:9479;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">
                  <v:imagedata r:id="rId76" o:title=""/>
                </v:shape>
                <v:shape id="Picture 714" o:spid="_x0000_s1031" type="#_x0000_t75" style="position:absolute;left:51990;top:9488;width:8;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">
                  <v:imagedata r:id="rId77" o:title=""/>
                </v:shape>
                <v:shape id="AutoShape 713" o:spid="_x0000_s1032" style="position:absolute;left:51972;top:9474;width:30;height:47;visibility:visible;mso-wrap-style:square;v-text-anchor:top" coordsize="301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" path="m51,132l47,118,32,128r9,l10,132r-3,8l17,145r5,4l32,142r9,-7l51,132m78,5l66,,58,4,44,14r4,8l54,29,75,24,73,21r5,-9l78,5m97,278r-2,-8l80,267r-4,-2l76,262r-2,l63,270,41,287r-9,2l29,290,2,297,,299r,10l10,313r,6l31,306r-6,-2l53,304r10,7l70,304r3,-3l65,296r20,-4l94,296r,-4l97,278m113,19r-6,-2l95,19r-8,3l77,33r-2,3l73,45r,10l99,45,113,34r-4,l113,19t18,157l121,173r-8,l113,183r13,-4l131,176t12,77l133,251r-9,4l116,263r10,4l140,267r2,-7l143,253m710,1340r-7,5l703,1349r4,l710,1347r,-7m734,1172r,-1l733,1169r-2,l729,1170r-1,l728,1172r-1,l730,1174r-1,1l732,1175r2,-2l734,1172t25,25l758,1194r-2,l754,1195r-3,2l752,1198r3,l759,1197t804,1266l1559,2459r-1,-1l1553,2459r-5,-3l1545,2459r-3,3l1539,2465r-1,5l1537,2472r10,l1545,2471r12,2l1558,2479r3,-8l1562,2467r1,-4m1569,2513r-7,-8l1560,2501r-1,-2l1551,2501r-7,-2l1541,2502r-3,3l1533,2504r-7,-1l1518,2504r-8,l1501,2501r-7,5l1491,2507r-2,8l1479,2517r23,7l1504,2522r9,3l1510,2525r19,18l1532,2549r4,-11l1538,2533r1,-1l1545,2528r-12,4l1557,2524r4,3l1562,2524r1,-2l1566,2514r3,-1m1578,2532r-3,-1l1573,2534r5,4l1578,2532t458,1050l2035,3580r,-5l2034,3568r-1,-4l2030,3556r-2,-3l2024,3545r2,-2l2028,3541r-12,2l2007,3541r1,-2l1995,3547r2,12l1995,3561r11,2l2015,3564r8,5l2023,3575r-6,-1l2029,3584r4,4l2035,3580r1,2m2052,3827r-10,l2040,3833r-2,10l2039,3851r3,3l2044,3859r6,-9l2051,3846r1,-5l2052,3827t71,10l2121,3831r-5,-6l2106,3825r3,1l2105,3828r-4,6l2096,3835r-2,5l2105,3848r9,2l2122,3860r,-21l2123,3837t580,361l2701,4191r,-6l2700,4184r-5,-6l2691,4184r-2,-1l2689,4189r4,10l2691,4200r6,4l2701,4207r2,-6l2703,4198t33,508l2730,4706r-1,3l2732,4712r4,-6m2786,4693r-6,1l2780,4700r4,1l2786,4693t90,-12l2874,4675r-2,-5l2872,4663r-5,-2l2867,4669r-2,5l2865,4680r-5,9l2869,4689r6,-1l2875,4681r1,m2953,4546r,-1l2952,4539r-5,l2939,4541r,6l2942,4545r-6,8l2935,4554r-7,4l2920,4559r2,10l2929,4573r5,5l2940,4567r-2,-1l2941,4562r3,-4l2947,4553r6,-7m3014,4541r-6,-6l3000,4535r-5,-3l2987,4549r,2l2983,4557r-2,-7l2977,4564r-5,13l2972,4578r14,-3l2987,4583r3,-8l2992,4569r3,-7l3001,4557r2,-2l3004,4556r1,-1l3011,4548r3,-7e" fillcolor="#ab1310" stroked="f">
                  <v:path arrowok="t" o:connecttype="custom" o:connectlocs="10,-1929;32,-1919;58,-2057;73,-2040;80,-1794;41,-1774;0,-1752;53,-1757;85,-1769;107,-2044;73,-2016;113,-2042;126,-1882;116,-1798;710,-721;710,-721;729,-891;729,-886;758,-867;755,-863;1553,398;1538,409;1558,418;1562,444;1541,441;1510,443;1479,456;1529,482;1539,471;1562,463;1575,470;2035,1519;2028,1492;2007,1480;2006,1502;2029,1523;2042,1766;2044,1798;2123,1776;2105,1767;2114,1789;2701,2130;2689,2122;2701,2146;2729,2648;2780,2639;2872,2609;2865,2619;2876,2620;2939,2480;2928,2497;2934,2517;2947,2492;2995,2471;2977,2503;2990,2514;3003,2494" o:connectangles="0,0,0,0,0,0,0,0,0,0,0,0,0,0,0,0,0,0,0,0,0,0,0,0,0,0,0,0,0,0,0,0,0,0,0,0,0,0,0,0,0,0,0,0,0,0,0,0,0,0,0,0,0,0,0,0,0"/>
                </v:shape>
                <v:shape id="Picture 712" o:spid="_x0000_s1033" type="#_x0000_t75" style="position:absolute;left:51968;top:9477;width: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">
                  <v:imagedata r:id="rId78" o:title=""/>
                </v:shape>
                <v:shape id="AutoShape 711" o:spid="_x0000_s1034" style="position:absolute;left:51975;top:9476;width:6;height:4;visibility:visible;mso-wrap-style:square;v-text-anchor:top" coordsize="65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" path="m16,34l9,31,,33r,5l4,43r5,l16,34t39,9l52,38r-5,3l41,43r-5,2l41,48r4,10l52,56,55,43m111,5r-6,5l103,,98,,86,7,76,31,86,27r15,-1l106,15r3,-5l111,5m547,159r-14,5l518,166r-24,13l499,185r-2,12l496,203r-2,7l496,215r,9l502,234r6,4l520,238r,-26l518,207r,-17l521,188r7,5l543,191r3,-3l547,186r,-27m564,309l554,297r-16,11l549,321r5,l561,335r1,-10l564,314r,-5m569,19r-6,-5l561,12,555,9r-1,5l552,19r17,m576,34r,-10l542,24r-9,l526,29r,7l537,36r15,-2l557,39r12,l576,38r,-4m593,62l586,51r-5,4l578,63r5,5l593,62t2,269l591,321r-15,l573,331r1,4l579,337r5,1l593,331r2,m595,113r-3,-5l584,94,571,87r-4,-8l559,67r-10,l538,62r-7,-1l523,61r-5,2l520,70r8,14l549,91r1,-4l557,97r2,7l555,111r-15,15l557,126r9,-6l573,115r3,-7l579,115r4,6l588,121r7,-8m653,350r-9,-2l637,348r,11l644,364r5,-4l653,355r,-5e" fillcolor="#ab1310" stroked="f">
                  <v:path arrowok="t" o:connecttype="custom" o:connectlocs="0,-1835;9,-1825;52,-1830;36,-1823;52,-1812;105,-1858;86,-1861;101,-1842;111,-1863;518,-1702;497,-1671;496,-1653;508,-1630;518,-1661;528,-1675;547,-1682;554,-1571;554,-1547;564,-1554;563,-1854;554,-1854;569,-1849;542,-1844;526,-1832;557,-1829;576,-1834;581,-1813;593,-1806;576,-1547;579,-1531;595,-1537;592,-1760;567,-1789;538,-1806;518,-1805;549,-1777;559,-1764;557,-1742;576,-1760;588,-1747;644,-1520;644,-1504;653,-1518" o:connectangles="0,0,0,0,0,0,0,0,0,0,0,0,0,0,0,0,0,0,0,0,0,0,0,0,0,0,0,0,0,0,0,0,0,0,0,0,0,0,0,0,0,0,0"/>
                </v:shape>
                <v:shape id="Picture 710" o:spid="_x0000_s1035" type="#_x0000_t75" style="position:absolute;left:51988;top:9471;width:3;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">
                  <v:imagedata r:id="rId79" o:title=""/>
                </v:shape>
                <v:shape id="AutoShape 709" o:spid="_x0000_s1036" style="position:absolute;left:51996;top:9474;width:2;height:1;visibility:visible;mso-wrap-style:square;v-text-anchor:top" coordsize="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" path="m24,68l15,58r-7,l,63,2,73r,5l10,84r5,l22,75r2,-7m56,29l51,26,41,19r-2,5l26,27r,12l31,44r13,7l46,58r7,3l55,56r,-12l56,29t64,27l99,51r-5,2l90,65r-5,3l96,78r10,-1l108,77r5,-5l118,67r2,-11m131,8l126,5,116,r-5,12l111,17r9,2l131,14r,-6e" fillcolor="#ab1310" stroked="f">
                  <v:path arrowok="t" o:connecttype="custom" o:connectlocs="24,-2003;15,-2013;8,-2013;0,-2008;2,-1998;2,-1993;10,-1987;15,-1987;22,-1996;24,-2003;56,-2042;51,-2045;41,-2052;39,-2047;26,-2044;26,-2032;31,-2027;44,-2020;46,-2013;53,-2010;55,-2015;55,-2027;56,-2042;120,-2015;99,-2020;94,-2018;90,-2006;85,-2003;96,-1993;106,-1994;108,-1994;108,-1994;113,-1999;118,-2004;120,-2015;131,-2063;126,-2066;116,-2071;111,-2059;111,-2054;111,-2054;120,-2052;131,-2057;131,-2063" o:connectangles="0,0,0,0,0,0,0,0,0,0,0,0,0,0,0,0,0,0,0,0,0,0,0,0,0,0,0,0,0,0,0,0,0,0,0,0,0,0,0,0,0,0,0,0"/>
                </v:shape>
                <v:shape id="Picture 708" o:spid="_x0000_s1037" type="#_x0000_t75" style="position:absolute;left:52013;top:9469;width:5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">
                  <v:imagedata r:id="rId80" o:title=""/>
                </v:shape>
                <v:shape id="Picture 707" o:spid="_x0000_s1038" type="#_x0000_t75" style="position:absolute;left:52013;top:9473;width:3;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">
                  <v:imagedata r:id="rId81" o:title=""/>
                </v:shape>
                <v:shape id="Picture 706" o:spid="_x0000_s1039" type="#_x0000_t75" style="position:absolute;left:52016;top:9476;width:4;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">
                  <v:imagedata r:id="rId82" o:title=""/>
                </v:shape>
                <v:shape id="AutoShape 705" o:spid="_x0000_s1040" style="position:absolute;left:52020;top:9469;width:35;height:17;visibility:visible;mso-wrap-style:square;v-text-anchor:top" coordsize="350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" path="m13,1527r-7,-2l6,1533r3,l13,1527t2,-33l13,1492r-4,-4l6,1492,,1488r,24l6,1516r7,2l15,1512r,-18m21,1485r-1,-11l16,1484r5,1m154,869r-3,-13l149,860r-6,2l154,869t10,-44l152,823r-1,6l158,830r6,-5m182,518r-9,-5l167,513r,22l177,531r3,-7l182,518m195,72r-2,-9l182,63r-2,-4l169,63r-4,l165,78r-16,4l182,89r-4,-2l183,80r3,-4l195,72t19,1314l210,1375r2,l212,1356r-8,13l201,1373r-4,9l197,1394r6,1l206,1401r6,l214,1386t3,-582l206,797r-2,4l193,801r11,9l199,819r-8,11l175,836r-8,9l177,856r7,8l190,862r11,-7l197,853r7,-6l210,838r,-6l214,823r3,-9l217,804t6,710l219,1499r-3,-7l214,1483r3,-4l221,1468r,-6l219,1449r-5,-5l208,1444r-9,-2l193,1447r-2,8l190,1460r-2,8l191,1475r,10l195,1490r-5,11l191,1511r12,7l216,1518r7,-4m271,427r-7,-2l247,422r-7,7l232,440r-3,-3l229,455r11,-4l254,440r4,-3l258,438r3,-1l269,431r2,-4m294,412r-8,-5l281,407r-10,3l273,418r9,2l290,423r4,-11m310,390r-3,-6l305,390r2,4l310,390m379,217r-4,-9l372,206r-6,-4l368,206r-6,-4l362,236r-5,4l379,232r,-15m459,795r-11,-4l440,790r,18l448,806r11,-11m502,139r-2,-11l496,115r-9,7l491,134r3,5l498,145r4,-6m515,54l504,39r-23,7l474,48r-8,11l461,57r-6,6l450,69r,-4l439,72r-13,2l418,76r1,-4l422,54,411,44,403,31,388,50r2,l387,61r11,l368,65,364,52r,-11l355,39r-11,l338,39r-3,18l335,67r1,-2l333,76r-12,2l314,78,303,65,292,78,279,91r-4,-6l271,80r8,-4l275,70r-7,-9l247,59r-13,l234,70r-2,-7l236,89r7,-9l229,98r-15,2l203,106r18,11l223,113r7,11l234,132r13,2l251,148r-4,8l273,156r,2l295,154r4,-2l310,137r2,-2l331,121r1,-8l333,109r7,-1l348,106r3,-2l359,91r3,-6l370,78r1,-2l375,72r,15l372,87r15,15l387,117r14,l407,115r2,6l420,135r2,2l437,145r15,2l459,135r11,-11l463,115r-6,-7l455,106r-5,-6l439,104r-8,l416,108r-3,-4l401,104r-5,4l394,98r-1,-7l392,85r4,-4l398,78r4,-1l413,78r20,4l429,87,450,77r2,-1l479,76r19,-7l500,59r,-2l515,54t50,33l552,83r-6,-7l546,95r15,3l565,87m637,54l636,43r-4,-8l630,31r,4l624,31,602,50r-7,7l604,59r2,1l604,61r9,l636,61r1,-7m667,1585r-11,-17l652,1564r-9,-1l639,1568r-5,l634,1583r-6,2l639,1600r11,2l654,1607r8,-11l663,1600r1,-4l667,1585t128,102l793,1683r,-9l793,1672r-7,-13l786,1657r,-3l786,1652r-19,l766,1654r-12,l754,1652r-16,l728,1657r-14,-1l702,1656r-5,3l697,1670r13,8l730,1680r4,-4l745,1676r4,-2l749,1689r2,4l736,1700r44,l795,1713r,-26m1042,35r-3,l1013,43r-10,-4l990,39r6,-9l999,26r3,-3l1008,17r1,-4l1002,11r-19,l970,17r-2,1l957,26r-4,9l951,30r-1,-6l940,22r-5,-4l920,24r,11l916,33r22,15l944,39r,18l948,65r22,9l974,65r-8,-8l955,56,953,46r8,-7l964,35r4,-4l979,35r4,9l994,48r8,2l1002,48r7,19l1020,70r,8l1035,59r6,-9l1041,48r1,-5l1042,35t12,1647l1052,1680r,-1l1042,1667r-4,-4l1035,1661r-7,l1028,1663r-12,l1000,1657r-4,15l998,1672r-2,6l994,1679r-2,-3l991,1676r3,7l1002,1700r-10,6l1026,1706r11,-8l1039,1702r2,-4l1046,1691r2,l1048,1680r6,2m1115,403r-11,6l1078,405r-8,7l1061,412r-4,6l1054,423r7,4l1082,433r-6,5l1061,449r9,4l1070,464r10,-5l1095,451r7,l1102,438r1,-2l1113,423r2,-1l1115,409r,-6m1115,18r-4,-7l1102,13r-9,9l1091,30r5,5l1078,39r-6,6l1065,47r-1,1l1072,50r21,4l1089,52r22,-8l1115,48r,-4l1115,18t39,2l1148,17r-9,l1135,31r15,12l1154,20t39,374l1191,386r-5,-3l1180,379r-7,4l1167,381r,16l1178,401r2,4l1191,397r2,-3m1262,r-15,l1247,9r-4,15l1236,26r-6,-2l1221,20,1212,7r-4,19l1210,26r5,7l1221,41r9,2l1232,48r15,-4l1249,44r7,-11l1262,30r,-30m1295,347r-3,-9l1291,338r4,9m1319,26r-7,-6l1309,20r1,-4l1306,20r-7,10l1295,39r11,4l1312,43r7,-2l1319,26t125,143l1438,156r-7,l1425,160r-7,11l1397,169r-14,-4l1377,161r-11,8l1358,163r-5,10l1347,182r-20,l1319,178r-22,l1280,174r-7,19l1252,212r-3,l1243,223r-2,4l1243,223r-15,26l1223,260r-11,15l1212,266r-8,33l1193,299r4,11l1204,318r9,l1216,317r-1,-2l1215,314r8,4l1232,321r2,l1236,322r5,3l1248,329r3,1l1254,332r8,4l1277,345r3,12l1286,347r5,-9l1284,321r7,l1292,320r3,1l1305,327r20,11l1331,347r3,-15l1338,327r-19,-4l1321,327r-10,-7l1303,314r-4,-2l1299,310r-7,-15l1286,282r3,-7l1290,273r1,-8l1292,256r1,-9l1299,238r5,-7l1305,228r1,-1l1307,226r9,-1l1334,223r4,-6l1355,210r3,-15l1353,187r30,l1373,186r32,l1412,182r8,-4l1418,178r18,-4l1441,171r3,-2m1516,143r-11,-4l1494,134r-4,5l1490,154r10,-7l1474,169r,4l1492,176r6,-7l1509,158r6,-8l1515,147r1,-4m1630,72r-4,-5l1617,65r-11,-2l1604,80r-6,3l1624,83r4,-5l1630,72t22,-42l1645,28r-6,9l1635,43r15,l1652,37r,-7m1782,321r-4,-7l1767,310r-5,l1754,321r-5,6l1758,331r3,4l1761,339r,1l1767,334r15,-13m1803,260r-8,-11l1786,249r-13,4l1767,256r-7,4l1754,266r4,5l1762,277r13,9l1782,295r4,-15l1777,275r18,-4l1803,271r,-11m1812,137r-13,l1799,148r7,-1l1812,137t13,82l1817,213r-3,-3l1810,228r9,l1825,219t52,60l1868,264r-8,-13l1855,256r-6,11l1853,269r-11,8l1827,277r2,15l1842,286r-12,19l1819,305r23,11l1849,310r4,-5l1855,299r1,-6l1871,288r6,2l1877,288r,-2l1877,279t4,-86l1875,174r-17,-7l1855,174r-12,6l1858,189r,6l1845,204r34,-4l1881,193t7,-162l1886,26r-7,-6l1871,28r,9l1881,41r7,-10m1994,135r-6,-3l1983,137r-4,10l1994,135t6,-46l1996,74r-11,-7l1974,65r-8,-11l1964,39r6,-11l1955,24r-4,7l1940,35r19,26l1974,70r-1,19l2000,89t31,-24l2018,65r-4,l2013,69r,9l2026,70r5,-5m2141,73r-1,-4l2134,66r-6,-5l2120,52r-9,9l2083,61r-7,-4l2065,52r-10,-5l2054,46r-1,l2052,46r-4,l2040,46,2026,30r-8,-8l2016,23r-1,4l2011,30r-11,-4l1998,33r-6,4l1986,41r12,5l2013,59r6,6l2031,65r8,-8l2052,57r11,8l2066,70r-6,4l2049,77r-14,1l2029,81r7,6l2048,93r9,2l2065,93r7,-8l2094,74r6,8l2103,83r7,2l2121,85r12,-5l2139,74r2,-1m3124,186r-8,-4l3111,187r-2,10l3116,199r6,-6l3124,186t54,13l3175,197r-7,l3178,199t29,46l3206,241r-12,-9l3181,232r1,1l3182,235r1,1l3188,246r12,8l3204,260r3,-15m3372,199r-10,-4l3347,191r-2,-1l3339,189r-7,-1l3321,189r-14,1l3297,189r-9,-2l3280,184r-4,-6l3276,171r,-1l3274,164r-11,-1l3252,165r-3,l3247,165r-21,6l3207,169r-14,-2l3181,164r-9,-1l3167,169r-4,13l3159,191r16,6l3202,200r5,l3215,204r-2,6l3210,214r-4,4l3206,221r11,l3227,220r4,-2l3234,218r11,-1l3267,217r1,-5l3268,207r1,-3l3278,204r9,1l3289,204r3,l3302,206r21,4l3337,210r1,4l3347,206r4,-2l3352,204r5,-2l3367,200r5,-1m3505,213r-6,-5l3494,202r,-3l3494,191r-15,l3482,186r-11,7l3467,197r-1,1l3466,199r-19,5l3442,200r-13,-5l3417,195r6,7l3401,184r-6,l3388,189r-2,11l3388,204r11,l3404,202r12,4l3423,204r4,11l3432,223r15,-11l3449,210r11,l3464,212r7,-2l3479,208r2,-9l3488,217r6,4l3499,213r6,e" fillcolor="#ab1310" stroked="f">
                  <v:path arrowok="t" o:connecttype="custom" o:connectlocs="15,-1130;158,-1812;165,-2579;197,-1260;167,-1797;216,-1150;191,-1157;240,-2191;294,-2230;379,-2410;498,-2497;419,-2570;335,-2585;247,-2583;251,-2494;359,-2551;437,-2497;396,-2534;500,-2583;624,-2611;639,-1074;793,-968;697,-983;1039,-2607;953,-2607;966,-2585;1035,-2583;1000,-985;1046,-951;1061,-2193;1102,-2629;1115,-2624;1178,-2241;1215,-2609;1312,-2622;1418,-2471;1249,-2430;1216,-2325;1286,-2295;1311,-2322;1306,-2415;1436,-2468;1515,-2492;1639,-2605;1761,-2302;1786,-2362;1819,-2414;1842,-2326;1843,-2462;1988,-2510;1959,-2581;2128,-2581;2016,-2619;2063,-2577;2110,-2557;3168,-2445;3362,-2447;3263,-2479;3207,-2442;3269,-2438;3372,-2443;3429,-2447;3447,-2430" o:connectangles="0,0,0,0,0,0,0,0,0,0,0,0,0,0,0,0,0,0,0,0,0,0,0,0,0,0,0,0,0,0,0,0,0,0,0,0,0,0,0,0,0,0,0,0,0,0,0,0,0,0,0,0,0,0,0,0,0,0,0,0,0,0,0"/>
                </v:shape>
                <v:shape id="Picture 704" o:spid="_x0000_s1041" type="#_x0000_t75" style="position:absolute;left:52061;top:9478;width: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">
                  <v:imagedata r:id="rId83" o:title=""/>
                </v:shape>
                <v:shape id="AutoShape 703" o:spid="_x0000_s1042" style="position:absolute;left:52057;top:9491;width:1;height:1;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" path="m56,89r-15,l50,96r6,-7xm68,74l4,74,19,89r3,3l41,89r15,l65,78r3,-4xm,48l4,78r,-4l68,74r6,-8l82,57r,-4l6,53,,48xm39,r4,5l45,14,37,26r-5,5l13,31,6,53r76,l82,42r6,l63,24,58,18,56,13,54,7,61,3,39,xm88,42r-6,l93,46,88,42xe" fillcolor="#ab1310" stroked="f">
                  <v:path arrowok="t" o:connecttype="custom" o:connectlocs="56,-295;41,-295;50,-288;56,-295;68,-310;4,-310;19,-295;22,-292;41,-295;56,-295;65,-306;68,-310;0,-336;4,-306;4,-310;68,-310;74,-318;82,-327;82,-331;6,-331;0,-336;39,-384;43,-379;45,-370;37,-358;32,-353;13,-353;6,-331;82,-331;82,-342;88,-342;63,-360;58,-366;56,-371;54,-377;61,-381;39,-384;88,-342;82,-342;93,-338;88,-342" o:connectangles="0,0,0,0,0,0,0,0,0,0,0,0,0,0,0,0,0,0,0,0,0,0,0,0,0,0,0,0,0,0,0,0,0,0,0,0,0,0,0,0,0"/>
                </v:shape>
                <v:shape id="Picture 702" o:spid="_x0000_s1043" type="#_x0000_t75" style="position:absolute;left:52061;top:9491;width:2;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">
                  <v:imagedata r:id="rId84" o:title=""/>
                </v:shape>
                <v:shape id="AutoShape 701" o:spid="_x0000_s1044" style="position:absolute;left:52058;top:9497;width:4;height:4;visibility:visible;mso-wrap-style:square;v-text-anchor:top" coordsize="37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" path="m261,386r-108,l162,391r8,9l174,407r5,5l188,415r11,3l210,422r11,2l234,419r13,-5l256,413r5,-4l262,394r-1,-8xm266,342r-204,l58,376r-8,5l80,400r4,l101,406r10,5l119,416r6,1l132,409r8,-11l146,389r7,-3l261,386r,-8l258,370r,-9l264,346r2,-4xm31,201r-11,l12,206,8,216,5,231,2,247,,263r2,13l8,290r7,10l24,307r7,8l37,325r4,10l45,342r4,8l62,342r204,l272,333r3,-5l279,325r8,-10l296,304r7,-4l307,294r-2,-18l303,258r2,-10l310,242r6,-6l323,231r6,-4l330,222r-4,-10l323,207r-269,l41,203,31,201xm90,140r-8,30l77,181r-4,13l67,198r-5,3l54,207r269,l320,200r-2,-10l317,180r-4,-9l306,164r-5,-7l110,157,90,140xm190,69r-4,2l184,79r-2,13l186,97r-18,26l168,131r-15,3l151,145r-11,12l301,157r-1,-1l297,146r1,-14l299,120r,-8l303,107r10,-8l320,90r1,-7l321,82r-103,l199,73r-9,-4xm245,r-6,2l238,10r2,15l236,30r-2,9l234,45r,15l234,69r,4l218,82r103,l325,78r15,-5l360,69r9,-4l370,60r-5,-6l353,45r2,-5l318,32,311,21r,-9l301,10r,-9l273,1,256,,245,xe" fillcolor="#ab1310" stroked="f">
                  <v:path arrowok="t" o:connecttype="custom" o:connectlocs="162,558;179,579;210,589;247,581;262,561;62,509;80,567;111,578;132,576;153,553;258,537;266,509;12,373;2,414;8,457;31,482;45,509;266,509;279,492;303,467;303,425;316,403;330,389;54,374;90,307;73,361;54,374;318,357;306,331;90,307;184,246;168,290;151,312;300,323;299,287;313,266;321,249;190,236;238,177;234,206;234,236;321,249;360,236;365,221;318,199;301,177;256,167" o:connectangles="0,0,0,0,0,0,0,0,0,0,0,0,0,0,0,0,0,0,0,0,0,0,0,0,0,0,0,0,0,0,0,0,0,0,0,0,0,0,0,0,0,0,0,0,0,0,0"/>
                </v:shape>
                <v:shape id="Picture 700" o:spid="_x0000_s1045" type="#_x0000_t75" style="position:absolute;left:52060;top:9494;width:4;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">
                  <v:imagedata r:id="rId85" o:title=""/>
                </v:shape>
                <v:shape id="Picture 699" o:spid="_x0000_s1046" type="#_x0000_t75" style="position:absolute;left:52062;top:9499;width: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">
                  <v:imagedata r:id="rId86" o:title=""/>
                </v:shape>
                <v:shape id="AutoShape 698" o:spid="_x0000_s1047" style="position:absolute;left:52066;top:9499;width:7;height:5;visibility:visible;mso-wrap-style:square;v-text-anchor:top" coordsize="7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" path="m98,45l96,38,88,32,60,27,60,8,57,,49,3,33,14,15,24,4,29,,33r3,9l7,50r1,2l9,53r3,5l20,70r-2,7l36,77r4,-4l55,66,68,53r15,4l98,64r,-11l98,45m713,389r-6,l681,371r-9,11l668,389r-1,2l666,393r-6,4l653,396,643,380r-3,-4l635,380,623,365r-14,-6l600,354r-5,-7l590,339r-7,-7l570,322r-10,-9l560,311r-2,-5l558,301r2,-7l564,284r6,-17l573,252r-3,-5l564,244r-6,-7l552,229r-8,-2l533,226r-10,-6l510,207r-2,l499,194r-7,-12l486,169r-6,-10l475,153r-10,-2l449,148r-18,-8l418,129r-5,-4l409,120r-7,-8l395,107r-4,2l387,120r-43,-7l332,110r-15,-7l296,84r-5,-1l277,81,260,77,244,75r-11,l224,77r-8,6l205,94r-10,9l187,105r-7,l172,109r-13,9l163,118r-30,11l129,120r-11,-4l111,112r-5,-8l101,95,92,84,82,79r-9,2l65,86r-8,6l51,100r-2,12l49,116r1,11l51,136r6,6l70,148r14,5l94,157r7,4l108,167r8,7l127,181r14,5l154,189r23,3l188,196r14,7l216,211r10,7l235,226r6,7l244,248r2,10l244,269r-6,12l228,298r-9,15l217,320r3,7l224,337r5,8l237,345r10,-5l259,335r11,-1l279,335r11,5l308,352r14,10l326,367r2,5l335,384r10,9l351,392r6,-7l367,378r17,-7l378,363r11,-4l398,357r10,-4l418,345r8,-11l428,330r8,-12l441,317r6,1l451,317r5,-2l468,311r12,2l491,317r10,3l514,322r,4l536,345r-5,9l538,369r4,11l542,389r7,21l555,419r7,l569,415r6,-3l582,410r10,-3l604,406r12,l633,408r-8,13l640,432r6,l659,419r,-13l659,404r24,-7l694,400r15,19l713,404r,-7l713,389e" fillcolor="#ab1310" stroked="f">
                  <v:path arrowok="t" o:connecttype="custom" o:connectlocs="60,465;33,452;3,480;12,496;40,511;98,502;707,827;667,829;643,818;609,797;583,770;558,744;570,705;558,675;523,658;492,620;465,589;413,563;391,547;317,541;260,515;216,521;180,543;133,567;106,542;73,519;49,550;57,580;101,599;141,624;202,641;241,671;238,719;220,765;247,778;290,778;328,810;357,823;389,797;426,772;447,756;480,751;514,764;542,818;562,857;592,845;625,859;659,844;694,838;713,827" o:connectangles="0,0,0,0,0,0,0,0,0,0,0,0,0,0,0,0,0,0,0,0,0,0,0,0,0,0,0,0,0,0,0,0,0,0,0,0,0,0,0,0,0,0,0,0,0,0,0,0,0,0"/>
                </v:shape>
                <v:shape id="Picture 697" o:spid="_x0000_s1048" type="#_x0000_t75" style="position:absolute;left:52072;top:9501;width:2;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">
                  <v:imagedata r:id="rId87" o:title=""/>
                </v:shape>
                <v:shape id="AutoShape 696" o:spid="_x0000_s1049" style="position:absolute;left:52058;top:9504;width:14;height:11;visibility:visible;mso-wrap-style:square;v-text-anchor:top" coordsize="143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" path="m745,950r-7,2l740,953r-8,8l725,968r-6,-2l710,959r4,22l730,979r4,-5l740,968r5,-5l745,950m1433,592r,-14l1432,568r-2,-12l1427,544r-5,-18l1424,516r-8,-6l1413,508r-2,l1406,502r-12,-14l1380,474r-9,-8l1364,462r-7,l1342,458r-19,-12l1305,434r-10,-10l1293,420r-3,-6l1282,402r-3,-14l1276,376r-1,-6l1274,364r,-4l1273,352r,-10l1273,332r,-2l1267,314r,-16l1262,280r-3,-12l1258,264r-1,-4l1255,248r-4,-14l1247,218r-2,-12l1243,198r-5,-8l1233,180r-1,-14l1230,150r-5,-12l1214,128r,-2l1204,112r-6,-6l1192,102r-2,-4l1193,88r5,-10l1201,72r1,-10l1202,52r,-24l1202,20r-1,-4l1198,8r-5,-2l1184,4r-8,-2l1158,16r,12l1167,20r-9,18l1150,48r-8,4l1135,56r-3,12l1131,84r-1,6l1130,100r,58l1130,172r2,14l1137,192r5,4l1141,204r-15,18l1104,244r-17,12l1076,262r-4,2l1052,260r-9,-4l1035,254r-10,-2l1014,248r-12,-6l990,234r-9,-2l973,228r-5,-6l963,214r-11,-8l946,200r-6,-8l933,182r-5,-12l927,162r4,-8l924,148r-3,-6l912,126r-7,-12l924,100r-4,6l925,100r4,-6l938,84r,-4l948,76r6,l960,78r5,-2l970,62r4,-16l976,40r1,-4l978,34r-13,2l952,18r-6,-8l945,8,941,2r-5,l925,8r-8,2l915,10,912,8r-36,l866,10r-6,l857,8,851,6,838,18r-7,l824,14,817,6,810,r-5,6l802,12r-1,2l801,16r-6,18l788,40r-15,l760,34r-2,6l732,62r-2,-2l727,84r-12,l710,94r-6,12l710,122r-6,8l698,136r-9,4l678,142r-9,-2l658,136r-2,l643,120,630,106r1,-6l632,96r-30,4l602,96r-11,12l583,112r-8,4l567,118r-6,6l554,138r-2,6l543,158r-7,6l525,172r-7,10l510,194r-11,10l490,210r-7,2l478,212r13,4l483,226r-3,6l477,236r-6,2l457,242r-26,4l431,252r-5,4l424,260r1,8l423,276r-9,8l396,294r-8,l385,308r-4,14l372,328r-30,4l329,324r-11,16l309,348r-10,6l288,358r-12,2l266,360r-11,-2l248,356r-14,-4l223,356r-13,-2l206,370r-7,-8l191,372r-6,4l179,376r-8,4l162,392r-7,14l152,414r-5,4l136,420r-16,-2l107,416,97,414r-4,6l93,430r6,12l91,456r-5,8l83,468r-3,4l76,486r-5,16l64,512r-3,8l65,532r9,10l81,548r1,6l74,564,64,574r-7,4l54,582r-4,8l46,602r-3,10l45,620r7,2l67,622r11,4l80,646r1,12l81,666r-1,10l80,688r-3,20l71,728r-7,14l61,748r10,14l74,774r1,8l73,788r-3,10l71,812r1,16l70,842r-4,10l61,856r2,l30,882r-6,-2l9,896,,898r11,6l28,904r4,16l33,918r6,16l44,946r6,8l59,960r10,-2l78,956r6,-2l91,950r24,-22l125,920r9,-2l141,918r10,2l149,918r-4,-4l160,904r6,-6l169,894r5,l191,896r17,4l215,906r7,2l238,904r17,-6l260,894r2,-2l267,890r10,2l299,898r8,-2l314,890r5,-8l323,874r-3,l335,864r14,-12l368,850r4,-2l392,846r13,-6l414,834r8,-6l431,826r28,l470,820r2,l475,822r18,-2l513,814r11,-4l531,808r8,2l554,816r7,l574,810r3,-2l582,804r6,-6l595,796r9,4l619,812r-6,4l632,826r15,l656,824r10,-2l674,822r6,6l683,834r1,2l685,840r1,14l688,872r5,20l693,900r-2,14l693,924r8,l711,918r17,-10l742,898r7,-4l766,878r7,-8l781,860r-8,-10l788,848r10,-2l806,842r7,l818,848r4,12l827,870r1,8l823,882r-11,4l794,890r-2,8l789,902r-3,2l784,908r4,16l794,940r5,12l803,960r4,6l810,972r6,l814,980r-6,10l797,1000r-10,10l782,1016r,6l790,1024r7,22l805,1060r15,8l833,1076r13,l852,1078r4,4l862,1084r13,l891,1082r10,-2l909,1078r7,l927,1076r2,-6l940,1082r4,-2l961,1084r9,6l975,1094r5,l991,1088r7,-8l1000,1078r4,-6l1006,1070r2,-2l1017,1068r16,2l1031,1074r15,-12l1057,1056r13,-2l1078,1054r9,2l1100,1060r14,-4l1116,1054r10,-14l1132,1020r3,-10l1137,1004r8,-8l1157,984r12,-14l1178,958r4,-6l1198,940r9,-8l1213,926r6,-4l1225,918r6,-2l1237,912r6,-12l1253,880r3,l1279,858r-2,-6l1301,842r9,-4l1312,832r7,-8l1322,824r,2l1324,824r1,-2l1326,820r12,-20l1341,796r13,-20l1368,758r9,-12l1385,736r5,-12l1401,704r6,-12l1412,684r3,-6l1417,674r1,-12l1420,644r10,-36l1433,592e" fillcolor="#ab1310" stroked="f">
                  <v:path arrowok="t" o:connecttype="custom" o:connectlocs="714,1875;1432,1462;1406,1396;1305,1328;1274,1258;1262,1174;1243,1092;1204,1006;1202,946;1158,910;1131,978;1141,1098;1035,1148;963,1108;924,1042;938,978;976,934;936,896;857,902;802,906;732,956;698,1030;631,994;561,1018;499,1098;471,1132;414,1178;318,1234;248,1250;179,1270;107,1310;80,1366;82,1448;45,1514;80,1582;73,1682;30,1776;39,1828;115,1822;166,1792;255,1792;319,1776;405,1734;493,1714;577,1702;647,1720;686,1748;728,1802;798,1740;812,1780;799,1846;787,1904;846,1970;916,1972;980,1988;1033,1964;1114,1950;1169,1864;1231,1810;1310,1732;1338,1694;1407,1586" o:connectangles="0,0,0,0,0,0,0,0,0,0,0,0,0,0,0,0,0,0,0,0,0,0,0,0,0,0,0,0,0,0,0,0,0,0,0,0,0,0,0,0,0,0,0,0,0,0,0,0,0,0,0,0,0,0,0,0,0,0,0,0,0,0"/>
                </v:shape>
                <v:shape id="Picture 695" o:spid="_x0000_s1050" type="#_x0000_t75" style="position:absolute;left:52066;top:9515;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">
                  <v:imagedata r:id="rId88" o:title=""/>
                </v:shape>
                <v:shape id="Picture 694" o:spid="_x0000_s1051" type="#_x0000_t75" style="position:absolute;left:52076;top:9513;width:2;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">
                  <v:imagedata r:id="rId89" o:title=""/>
                </v:shape>
                <v:shape id="Picture 693" o:spid="_x0000_s1052" type="#_x0000_t75" style="position:absolute;left:52072;top:9515;width:4;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">
                  <v:imagedata r:id="rId90" o:title=""/>
                </v:shape>
                <v:shape id="AutoShape 692" o:spid="_x0000_s1053" style="position:absolute;left:52053;top:9497;width:17;height:23;visibility:visible;mso-wrap-style:square;v-text-anchor:top" coordsize="173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" path="m8,28l,22r8,6m67,128r-5,-9l52,125r-2,5l67,136r,-8m128,478r-7,-4l115,483r10,4l128,478m203,349r-4,-9l198,336r-1,-1l195,332r-5,-9l182,312,171,296r-9,-4l155,281r-4,-8l145,260,132,245r,2l134,259r-1,3l140,286r,-5l151,299r5,-3l164,314r5,-2l180,327r-5,l197,346r6,3m413,379r-13,-4l400,353r-4,-11l385,338r-11,-3l361,330r-11,-6l344,314r1,-8l347,302r-2,-5l333,288,319,274r-7,-16l307,243r-6,-11l293,225r-8,-5l278,214r-5,-4l270,206r-6,-8l262,192r-3,-6l249,177r-10,-9l233,162,218,145,205,132,194,120,184,110r-7,-10l173,95r-4,-6l169,84,167,74,134,63,125,52,115,41r,-4l114,32r-15,l84,22r-6,l52,8,45,4,26,,24,6r-1,5l11,17,8,28,26,41r2,-4l47,56r3,-4l65,78r4,4l80,86r8,-2l91,91r4,8l101,95r3,41l106,134r-4,26l93,167r15,23l112,178r-4,-5l108,162r2,2l110,162r4,-21l120,134r1,-2l128,143r4,4l135,145r5,2l149,160r9,17l162,189r,8l162,201r,9l154,208r19,15l183,231r4,4l189,239r4,5l203,253r2,9l206,270r2,3l211,274r3,5l218,292r1,14l219,315r1,7l227,331r15,15l251,357r4,6l257,367r2,4l266,379r7,9l277,393r4,4l288,403r9,6l303,411r6,3l316,424r9,12l333,445r10,7l353,459r15,9l372,478r11,-15l387,472r1,-9l390,452r1,-12l390,432r,-7l396,415r13,-17l413,379m822,587r-3,-11l818,569r2,-2l797,567r,-2l783,561r-1,-2l781,554r-1,-2l779,546r-6,-7l770,535r-15,11l746,552r-27,l704,548r-4,-5l699,541r-8,-13l703,522r3,-2l699,520r26,-7l732,498,708,487r-7,l704,509r2,2l688,519r-2,3l675,515r-1,-2l669,500r-5,-13l645,502r-7,11l626,513r-3,-7l621,500r-9,-4l610,496r-7,-2l591,493r-11,l573,494r-9,2l551,496r-13,l528,498r-9,6l511,506r-15,-8l491,498,476,480r3,-10l480,467r-38,3l435,467r-22,11l403,478r-9,15l377,498r34,15l422,515r24,11l457,541r23,4l524,545r6,-2l548,550r12,-2l560,559r-13,4l580,571r28,l612,569r22,l628,567r45,4l688,571r,-4l690,559r22,4l723,567r35,l766,578r7,4l784,585r,-9l803,580r11,2l822,587t914,1665l1725,2247r2,15l1736,2252e" fillcolor="#ab1310" stroked="f">
                  <v:path arrowok="t" o:connecttype="custom" o:connectlocs="67,340;67,340;128,690;195,544;155,493;134,471;156,508;197,558;396,554;344,526;319,486;285,432;262,404;218,357;173,307;125,264;84,234;24,218;28,249;80,298;104,348;112,390;114,353;135,357;162,409;183,443;205,474;218,504;242,558;266,591;297,621;333,657;383,675;390,644;822,799;797,777;779,758;746,764;699,753;725,725;706,723;669,712;623,718;591,705;538,708;491,710;435,679;411,725;524,757;547,775;628,779;712,775;784,797;1736,2464" o:connectangles="0,0,0,0,0,0,0,0,0,0,0,0,0,0,0,0,0,0,0,0,0,0,0,0,0,0,0,0,0,0,0,0,0,0,0,0,0,0,0,0,0,0,0,0,0,0,0,0,0,0,0,0,0,0"/>
                </v:shape>
                <v:shape id="Picture 691" o:spid="_x0000_s1054" type="#_x0000_t75" style="position:absolute;left:52061;top:9502;width:6;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">
                  <v:imagedata r:id="rId91" o:title=""/>
                </v:shape>
                <v:shape id="Freeform 690" o:spid="_x0000_s1055" style="position:absolute;left:52064;top:9498;width:0;height: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" path="m5,l,2,,20r16,4l18,18,20,5,5,xe" fillcolor="#ab1310" stroked="f">
                  <v:path arrowok="t" o:connecttype="custom" o:connectlocs="5,309;0,311;0,329;16,333;18,327;20,314;5,309" o:connectangles="0,0,0,0,0,0,0"/>
                </v:shape>
                <v:shape id="Picture 689" o:spid="_x0000_s1056" type="#_x0000_t75" style="position:absolute;left:52063;top:9499;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">
                  <v:imagedata r:id="rId92" o:title=""/>
                </v:shape>
                <v:shape id="AutoShape 688" o:spid="_x0000_s1057" style="position:absolute;left:51999;top:9484;width:69;height:26;visibility:visible;mso-wrap-style:square;v-text-anchor:top" coordsize="694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" path="m18,1019r-15,4l,1034r18,-15m1120,33l1109,18r-10,7l1106,47r14,-4l1120,33t58,-11l1164,r-7,22l1167,36r11,-14m1222,914r-4,-18l1207,899r,15l1222,914t3,-863l1207,36r-7,26l1215,73r3,l1225,51t280,199l1494,239r-11,1l1470,241r-11,3l1454,250r,11l1468,268r29,l1505,250t25,189l1505,417r7,-18l1468,406r-14,7l1454,417r-7,11l1439,439r-10,22l1447,461r3,-15l1494,446r11,11l1516,464r14,l1530,446r,-7m1610,395r-15,l1577,406r,4l1555,432r11,10l1595,421r15,-8l1610,395t671,1172l2274,1545r-4,11l2281,1567t29,-62l2306,1491r-18,l2288,1501r7,8l2310,1505t40,-72l2335,1425r-11,18l2343,1443r7,-10m3811,2180r-2,-10l3808,2161r-4,-22l3802,2124r-1,-14l3801,2101r-1,-5l3793,2067r-11,-11l3779,2042r-22,29l3753,2071r-7,18l3741,2098r-5,3l3731,2107r-7,15l3719,2139r-2,11l3714,2156r-8,5l3696,2165r-8,1l3680,2169r-10,7l3660,2184r-10,4l3642,2192r-8,6l3623,2209r-8,l3608,2219r-7,8l3592,2235r-8,9l3579,2256r-2,12l3575,2278r-1,9l3576,2299r5,11l3588,2318r3,13l3586,2354r-10,24l3568,2394r-5,8l3549,2419r-7,9l3541,2434r2,7l3547,2452r-4,7l3550,2481r7,14l3554,2506r-4,6l3546,2515r-3,6l3543,2535r3,15l3549,2560r5,6l3561,2571r5,4l3569,2577r4,1l3583,2582r10,5l3600,2591r7,1l3619,2589r14,-4l3644,2581r7,-5l3655,2568r2,-8l3657,2555r2,-8l3666,2531r9,-17l3679,2505r3,-7l3684,2491r2,-5l3688,2482r3,-7l3699,2459r8,-18l3712,2430r3,-9l3717,2412r4,-12l3736,2370r6,-16l3750,2332r,-4l3757,2317r6,-4l3769,2311r4,-6l3775,2288r-2,-19l3771,2257r-1,-11l3775,2230r11,-16l3799,2201r10,-11l3811,2180t98,-1092l3906,1070r-19,3l3873,1092r18,3l3909,1088t44,-44l3938,1044r-11,15l3945,1070r8,-15l3953,1044t983,204l4914,1226r,-7l4903,1200r-4,-8l4900,1191r,-1l4892,1182r-18,-18l4871,1175r-4,13l4863,1204r4,4l4867,1277r-4,14l4870,1302r8,11l4896,1320r25,-7l4925,1321r3,l4930,1313r2,-18l4934,1274r1,-15l4936,1250r,-2m6582,1508r-1,-13l6575,1499r,11l6582,1508t8,67l6582,1564r-11,17l6579,1588r5,4l6588,1586r2,-11m6594,1633r-2,-8l6581,1625r-2,2l6582,1638r12,10l6594,1633t16,-160l6608,1466r-9,-6l6599,1475r8,9l6610,1473t,43l6603,1514r-4,6l6595,1529r2,7l6603,1544r4,-11l6608,1527r2,-11m6720,1451r-4,-6l6698,1428r-12,23l6681,1451r5,5l6692,1462r7,4l6711,1464r9,9l6720,1464r,-13m6724,1384r-2,-6l6707,1380r-6,11l6712,1399r6,l6724,1391r,-7m6738,1365r-5,-9l6729,1371r9,4l6738,1365t86,-89l6822,1274r-4,-3l6817,1267r-12,7l6802,1272r-4,12l6798,1293r13,4l6820,1293r4,-17m6941,1179r-15,-9l6921,1170r-4,2l6917,1194r7,6l6937,1202r4,-15l6941,1179e" fillcolor="#ab1310" stroked="f">
                  <v:path arrowok="t" o:connecttype="custom" o:connectlocs="1120,-1096;1120,-1096;1178,-1107;1222,-215;1218,-1056;1470,-888;1497,-861;1468,-723;1429,-668;1516,-665;1595,-734;1595,-708;2270,427;2288,372;2324,314;3808,1032;3800,967;3753,942;3724,993;3696,1036;3650,1059;3608,1090;3577,1139;3588,1189;3563,1273;3547,1323;3550,1383;3549,1431;3573,1449;3619,1460;3657,1431;3679,1376;3691,1346;3717,1283;3750,1199;3775,1159;3786,1085;3906,-59;3953,-85;3953,-85;4899,63;4871,46;4863,162;4925,192;4934,145;6581,366;6582,435;6590,446;6582,509;6599,331;6603,385;6607,404;6698,299;6699,337;6724,255;6718,270;6729,242;6818,142;6798,164;6926,41;6937,73" o:connectangles="0,0,0,0,0,0,0,0,0,0,0,0,0,0,0,0,0,0,0,0,0,0,0,0,0,0,0,0,0,0,0,0,0,0,0,0,0,0,0,0,0,0,0,0,0,0,0,0,0,0,0,0,0,0,0,0,0,0,0,0,0"/>
                </v:shape>
                <v:shape id="Freeform 687" o:spid="_x0000_s1058" style="position:absolute;left:52023;top:9479;width:2;height:3;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" path="m106,l65,6,31,22,8,47,,77r11,56l39,214r34,72l106,318r33,-32l173,214r27,-81l211,77,203,47,181,22,147,6,106,xe" fillcolor="black" stroked="f">
                  <v:path arrowok="t" o:connecttype="custom" o:connectlocs="106,-1568;65,-1562;31,-1546;8,-1521;0,-1491;11,-1435;39,-1354;73,-1282;106,-1250;139,-1282;173,-1354;200,-1435;211,-1491;203,-1521;181,-1546;147,-1562;106,-1568" o:connectangles="0,0,0,0,0,0,0,0,0,0,0,0,0,0,0,0,0"/>
                </v:shape>
                <v:shape id="Freeform 686" o:spid="_x0000_s1059" style="position:absolute;left:52023;top:9479;width:2;height:2;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" path="m85,l52,6,25,23,7,48,,78r7,30l25,133r27,17l85,156r33,-6l145,133r18,-25l170,78,163,48,145,23,118,6,85,xe" stroked="f">
                  <v:path arrowok="t" o:connecttype="custom" o:connectlocs="85,-1543;52,-1537;25,-1520;7,-1495;0,-1465;7,-1435;25,-1410;52,-1393;85,-1387;118,-1393;145,-1410;163,-1435;170,-1465;163,-1495;145,-1520;118,-1537;85,-1543" o:connectangles="0,0,0,0,0,0,0,0,0,0,0,0,0,0,0,0,0"/>
                </v:shape>
                <v:shape id="Picture 685" o:spid="_x0000_s1060" type="#_x0000_t75" style="position:absolute;left:52037;top:9487;width:2;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">
                  <v:imagedata r:id="rId93" o:title=""/>
                </v:shape>
                <v:shape id="Freeform 684" o:spid="_x0000_s1061" style="position:absolute;left:52023;top:9476;width:2;height:3;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" path="m106,l65,6,31,23,8,47,,78r11,55l39,214r34,73l106,318r33,-31l173,214r27,-81l211,78,203,47,180,23,147,6,106,xe" fillcolor="black" stroked="f">
                  <v:path arrowok="t" o:connecttype="custom" o:connectlocs="106,-1931;65,-1925;31,-1908;8,-1884;0,-1853;11,-1798;39,-1717;73,-1644;106,-1613;139,-1644;173,-1717;200,-1798;211,-1853;203,-1884;180,-1908;147,-1925;106,-1931" o:connectangles="0,0,0,0,0,0,0,0,0,0,0,0,0,0,0,0,0"/>
                </v:shape>
                <v:shape id="Freeform 683" o:spid="_x0000_s1062" style="position:absolute;left:52023;top:9476;width:2;height:1;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" path="m85,l52,7,25,23,7,48,,78r7,31l25,133r27,17l85,156r33,-6l145,133r18,-24l169,78,163,48,145,23,118,7,85,xe" stroked="f">
                  <v:path arrowok="t" o:connecttype="custom" o:connectlocs="85,-1906;52,-1899;25,-1883;7,-1858;0,-1828;7,-1797;25,-1773;52,-1756;85,-1750;118,-1756;145,-1773;163,-1797;169,-1828;163,-1858;145,-1883;118,-1899;85,-1906" o:connectangles="0,0,0,0,0,0,0,0,0,0,0,0,0,0,0,0,0"/>
                </v:shape>
                <v:shape id="Freeform 682" o:spid="_x0000_s1063" style="position:absolute;left:52021;top:9477;width:2;height:4;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" path="m105,l64,6,31,23,8,48,,78r11,56l38,214r35,73l105,319r33,-32l173,214r27,-80l211,78,203,48,180,23,147,6,105,xe" fillcolor="black" stroked="f">
                  <v:path arrowok="t" o:connecttype="custom" o:connectlocs="105,-1761;64,-1755;31,-1738;8,-1713;0,-1683;11,-1627;38,-1547;73,-1474;105,-1442;138,-1474;173,-1547;200,-1627;211,-1683;203,-1713;180,-1738;147,-1755;105,-1761" o:connectangles="0,0,0,0,0,0,0,0,0,0,0,0,0,0,0,0,0"/>
                </v:shape>
                <v:shape id="Freeform 681" o:spid="_x0000_s1064" style="position:absolute;left:52021;top:9478;width:2;height:1;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" path="m84,l51,6,25,23,6,47,,78r6,30l25,133r26,16l84,155r33,-6l144,133r18,-25l169,78,162,47,144,23,117,6,84,xe" stroked="f">
                  <v:path arrowok="t" o:connecttype="custom" o:connectlocs="84,-1735;51,-1729;25,-1712;6,-1688;0,-1657;6,-1627;25,-1602;51,-1586;84,-1580;117,-1586;144,-1602;162,-1627;169,-1657;162,-1688;144,-1712;117,-1729;84,-1735" o:connectangles="0,0,0,0,0,0,0,0,0,0,0,0,0,0,0,0,0"/>
                </v:shape>
                <v:shape id="Freeform 680" o:spid="_x0000_s1065" style="position:absolute;left:52017;top:9480;width:2;height:4;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" path="m106,l65,6,31,23,8,47,,78r11,55l39,214r34,73l106,318r33,-31l173,214r27,-81l211,78,203,47,180,23,147,6,106,xe" fillcolor="black" stroked="f">
                  <v:path arrowok="t" o:connecttype="custom" o:connectlocs="106,-1451;65,-1445;31,-1428;8,-1404;0,-1373;11,-1318;39,-1237;73,-1164;106,-1133;139,-1164;173,-1237;200,-1318;211,-1373;203,-1404;180,-1428;147,-1445;106,-1451" o:connectangles="0,0,0,0,0,0,0,0,0,0,0,0,0,0,0,0,0"/>
                </v:shape>
                <v:shape id="Freeform 679" o:spid="_x0000_s1066" style="position:absolute;left:52017;top:9481;width:2;height:1;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" path="m85,l52,6,25,23,7,48,,78r7,30l25,133r27,17l85,156r33,-6l145,133r18,-25l169,78,163,48,145,23,118,6,85,xe" stroked="f">
                  <v:path arrowok="t" o:connecttype="custom" o:connectlocs="85,-1426;52,-1420;25,-1403;7,-1378;0,-1348;7,-1318;25,-1293;52,-1276;85,-1270;118,-1276;145,-1293;163,-1318;169,-1348;163,-1378;145,-1403;118,-1420;85,-1426" o:connectangles="0,0,0,0,0,0,0,0,0,0,0,0,0,0,0,0,0"/>
                </v:shape>
                <v:shape id="Freeform 678" o:spid="_x0000_s1067" style="position:absolute;left:52019;top:9478;width:2;height:3;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" path="m106,l65,6,31,23,9,48,,78r12,56l39,214r34,73l106,319r33,-32l174,214r27,-80l212,78,203,48,181,23,147,6,106,xe" fillcolor="black" stroked="f">
                  <v:path arrowok="t" o:connecttype="custom" o:connectlocs="106,-1728;65,-1722;31,-1705;9,-1680;0,-1650;12,-1594;39,-1514;73,-1441;106,-1409;139,-1441;174,-1514;201,-1594;212,-1650;203,-1680;181,-1705;147,-1722;106,-1728" o:connectangles="0,0,0,0,0,0,0,0,0,0,0,0,0,0,0,0,0"/>
                </v:shape>
                <v:shape id="Freeform 677" o:spid="_x0000_s1068" style="position:absolute;left:52019;top:9478;width:2;height:1;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" path="m85,l52,6,25,23,7,47,,78r7,30l25,133r27,16l85,155r33,-6l145,133r18,-25l170,78,163,47,145,23,118,6,85,xe" stroked="f">
                  <v:path arrowok="t" o:connecttype="custom" o:connectlocs="85,-1702;52,-1696;25,-1679;7,-1655;0,-1624;7,-1594;25,-1569;52,-1553;85,-1547;118,-1553;145,-1569;163,-1594;170,-1624;163,-1655;145,-1679;118,-1696;85,-1702" o:connectangles="0,0,0,0,0,0,0,0,0,0,0,0,0,0,0,0,0"/>
                </v:shape>
                <v:shape id="Freeform 676" o:spid="_x0000_s1069" style="position:absolute;left:52018;top:9475;width:2;height:3;visibility:visible;mso-wrap-style:square;v-text-anchor:top" coordsize="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" path="m105,l64,6,31,23,8,48,,78r11,56l38,214r35,73l105,319r33,-32l173,214r27,-80l211,78,203,48,180,23,147,6,105,xe" fillcolor="black" stroked="f">
                  <v:path arrowok="t" o:connecttype="custom" o:connectlocs="105,-2043;64,-2037;31,-2020;8,-1995;0,-1965;11,-1909;38,-1829;73,-1756;105,-1724;138,-1756;173,-1829;200,-1909;211,-1965;203,-1995;180,-2020;147,-2037;105,-2043" o:connectangles="0,0,0,0,0,0,0,0,0,0,0,0,0,0,0,0,0"/>
                </v:shape>
                <v:shape id="Freeform 675" o:spid="_x0000_s1070" style="position:absolute;left:52018;top:9475;width:2;height:1;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" path="m84,l51,6,25,22,6,47,,78r6,30l25,133r26,16l84,155r33,-6l144,133r18,-25l169,78,162,47,144,22,117,6,84,xe" stroked="f">
                  <v:path arrowok="t" o:connecttype="custom" o:connectlocs="84,-2017;51,-2011;25,-1995;6,-1970;0,-1939;6,-1909;25,-1884;51,-1868;84,-1862;117,-1868;144,-1884;162,-1909;169,-1939;162,-1970;144,-1995;117,-2011;84,-2017" o:connectangles="0,0,0,0,0,0,0,0,0,0,0,0,0,0,0,0,0"/>
                </v:shape>
                <v:shape id="Picture 674" o:spid="_x0000_s1071" type="#_x0000_t75" style="position:absolute;left:51995;top:9479;width:2;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">
                  <v:imagedata r:id="rId94" o:title=""/>
                </v:shape>
                <v:shape id="Picture 673" o:spid="_x0000_s1072" type="#_x0000_t75" style="position:absolute;left:51995;top:9511;width:2;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">
                  <v:imagedata r:id="rId94" o:title=""/>
                </v:shape>
                <v:shape id="Picture 672" o:spid="_x0000_s1073" type="#_x0000_t75" style="position:absolute;left:52054;top:9496;width: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">
                  <v:imagedata r:id="rId95" o:title=""/>
                </v:shape>
                <v:shape id="Picture 671" o:spid="_x0000_s1074" type="#_x0000_t75" style="position:absolute;left:52064;top:9482;width:2;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">
                  <v:imagedata r:id="rId96" o:title=""/>
                </v:shape>
                <v:shape id="Picture 670" o:spid="_x0000_s1075" type="#_x0000_t75" style="position:absolute;left:52058;top:9486;width:2;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">
                  <v:imagedata r:id="rId97" o:title=""/>
                </v:shape>
              </v:group>
            </w:pict>
          </mc:Fallback>
        </mc:AlternateContent>
      </w:r>
      <w:r w:rsidR="00AC2578">
        <w:rPr>
          <w:lang w:val="en-US"/>
        </w:rPr>
        <w:br w:type="page"/>
      </w:r>
    </w:p>
    <w:p w14:paraId="55671387" w14:textId="77777777" w:rsidR="00AC2578" w:rsidRPr="008959BA" w:rsidRDefault="00AC2578" w:rsidP="00AC2578">
      <w:pPr>
        <w:pStyle w:val="Titolo"/>
        <w:rPr>
          <w:lang w:val="en-US"/>
        </w:rPr>
      </w:pPr>
      <w:r w:rsidRPr="008959BA">
        <w:rPr>
          <w:lang w:val="en-US"/>
        </w:rPr>
        <w:lastRenderedPageBreak/>
        <w:t>Our partners offer technology and implementation services to optimize your SCADA deployment</w:t>
      </w:r>
    </w:p>
    <w:p w14:paraId="6E64F2E3" w14:textId="77777777" w:rsidR="00AC2578" w:rsidRPr="006C6500" w:rsidRDefault="00AC2578" w:rsidP="00AC2578">
      <w:pPr>
        <w:pStyle w:val="NormaleWeb"/>
        <w:shd w:val="clear" w:color="auto" w:fill="FFFFFF"/>
        <w:spacing w:before="225" w:beforeAutospacing="0" w:after="225" w:afterAutospacing="0" w:line="216" w:lineRule="atLeast"/>
        <w:jc w:val="both"/>
        <w:rPr>
          <w:rFonts w:ascii="Gotham Book" w:hAnsi="Gotham Book" w:cs="Segoe UI"/>
          <w:sz w:val="18"/>
          <w:szCs w:val="18"/>
        </w:rPr>
      </w:pPr>
      <w:r w:rsidRPr="006C6500">
        <w:rPr>
          <w:rFonts w:ascii="Gotham Book" w:hAnsi="Gotham Book" w:cs="Segoe UI"/>
          <w:sz w:val="18"/>
          <w:szCs w:val="18"/>
        </w:rPr>
        <w:t xml:space="preserve">PcVue Solutions relies on its partner network to guarantee exceptional service, domain expertise and product satisfaction. </w:t>
      </w:r>
      <w:proofErr w:type="gramStart"/>
      <w:r w:rsidRPr="006C6500">
        <w:rPr>
          <w:rFonts w:ascii="Gotham Book" w:hAnsi="Gotham Book" w:cs="Segoe UI"/>
          <w:sz w:val="18"/>
          <w:szCs w:val="18"/>
        </w:rPr>
        <w:t>In order to</w:t>
      </w:r>
      <w:proofErr w:type="gramEnd"/>
      <w:r w:rsidRPr="006C6500">
        <w:rPr>
          <w:rFonts w:ascii="Gotham Book" w:hAnsi="Gotham Book" w:cs="Segoe UI"/>
          <w:sz w:val="18"/>
          <w:szCs w:val="18"/>
        </w:rPr>
        <w:t xml:space="preserve"> achieve this objective, PcVue Solutions has established and maintained three main types of partner relationships: Value Added Resellers, Certified System Integrator Partners and System Integrator Partners.</w:t>
      </w:r>
    </w:p>
    <w:p w14:paraId="31C6EE4B" w14:textId="77777777" w:rsidR="00AC2578" w:rsidRDefault="00AC2578" w:rsidP="00AC2578">
      <w:pPr>
        <w:tabs>
          <w:tab w:val="center" w:pos="4536"/>
        </w:tabs>
        <w:rPr>
          <w:rStyle w:val="apple-converted-space"/>
          <w:b/>
          <w:bCs/>
          <w:sz w:val="18"/>
          <w:szCs w:val="18"/>
          <w:bdr w:val="none" w:sz="0" w:space="0" w:color="auto" w:frame="1"/>
          <w:shd w:val="clear" w:color="auto" w:fill="FFFFFF"/>
          <w:lang w:val="en-US"/>
        </w:rPr>
      </w:pPr>
      <w:r>
        <w:rPr>
          <w:rStyle w:val="apple-converted-space"/>
          <w:b/>
          <w:bCs/>
          <w:color w:val="CC0000"/>
          <w:sz w:val="18"/>
          <w:szCs w:val="18"/>
          <w:bdr w:val="none" w:sz="0" w:space="0" w:color="auto" w:frame="1"/>
          <w:lang w:val="en-US"/>
        </w:rPr>
        <w:tab/>
      </w:r>
      <w:r w:rsidRPr="006C6500">
        <w:rPr>
          <w:rStyle w:val="apple-converted-space"/>
          <w:b/>
          <w:bCs/>
          <w:color w:val="CC0000"/>
          <w:sz w:val="18"/>
          <w:szCs w:val="18"/>
          <w:bdr w:val="none" w:sz="0" w:space="0" w:color="auto" w:frame="1"/>
          <w:lang w:val="en-US"/>
        </w:rPr>
        <w:t> </w:t>
      </w:r>
      <w:r w:rsidRPr="006C6500">
        <w:rPr>
          <w:b/>
          <w:bCs/>
          <w:color w:val="CC0000"/>
          <w:sz w:val="18"/>
          <w:szCs w:val="18"/>
          <w:bdr w:val="none" w:sz="0" w:space="0" w:color="auto" w:frame="1"/>
          <w:lang w:val="en-US"/>
        </w:rPr>
        <w:br/>
      </w:r>
      <w:r>
        <w:rPr>
          <w:b/>
          <w:bCs/>
          <w:noProof/>
          <w:color w:val="CC0000"/>
          <w:sz w:val="18"/>
          <w:szCs w:val="18"/>
          <w:bdr w:val="none" w:sz="0" w:space="0" w:color="auto" w:frame="1"/>
          <w:lang w:eastAsia="fr-FR" w:bidi="ar-SA"/>
        </w:rPr>
        <w:drawing>
          <wp:inline distT="0" distB="0" distL="0" distR="0" wp14:anchorId="08394D89" wp14:editId="196044BB">
            <wp:extent cx="690880" cy="638175"/>
            <wp:effectExtent l="0" t="0" r="0" b="9525"/>
            <wp:docPr id="159" name="Image 159"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r>
        <w:rPr>
          <w:rStyle w:val="apple-converted-space"/>
          <w:b/>
          <w:bCs/>
          <w:color w:val="CC0000"/>
          <w:sz w:val="18"/>
          <w:szCs w:val="18"/>
          <w:bdr w:val="none" w:sz="0" w:space="0" w:color="auto" w:frame="1"/>
          <w:lang w:val="en-US"/>
        </w:rPr>
        <w:t xml:space="preserve">  </w:t>
      </w:r>
      <w:r w:rsidRPr="006C6500">
        <w:rPr>
          <w:rStyle w:val="Enfasigrassetto"/>
          <w:color w:val="CC0000"/>
          <w:sz w:val="18"/>
          <w:szCs w:val="18"/>
          <w:bdr w:val="none" w:sz="0" w:space="0" w:color="auto" w:frame="1"/>
          <w:lang w:val="en-US"/>
        </w:rPr>
        <w:t>Value Added Resellers</w:t>
      </w:r>
      <w:r w:rsidRPr="006C6500">
        <w:rPr>
          <w:rStyle w:val="apple-converted-space"/>
          <w:b/>
          <w:bCs/>
          <w:sz w:val="18"/>
          <w:szCs w:val="18"/>
          <w:bdr w:val="none" w:sz="0" w:space="0" w:color="auto" w:frame="1"/>
          <w:shd w:val="clear" w:color="auto" w:fill="FFFFFF"/>
          <w:lang w:val="en-US"/>
        </w:rPr>
        <w:t> </w:t>
      </w:r>
    </w:p>
    <w:p w14:paraId="37B08897" w14:textId="77777777" w:rsidR="00AC2578" w:rsidRDefault="00AC2578" w:rsidP="00AC2578">
      <w:pPr>
        <w:tabs>
          <w:tab w:val="center" w:pos="4536"/>
        </w:tabs>
        <w:jc w:val="both"/>
        <w:rPr>
          <w:sz w:val="18"/>
          <w:szCs w:val="18"/>
          <w:shd w:val="clear" w:color="auto" w:fill="FFFFFF"/>
          <w:lang w:val="en-US"/>
        </w:rPr>
      </w:pPr>
      <w:r w:rsidRPr="006C6500">
        <w:rPr>
          <w:sz w:val="18"/>
          <w:szCs w:val="18"/>
          <w:lang w:val="en-US"/>
        </w:rPr>
        <w:br/>
      </w:r>
      <w:r w:rsidRPr="006C6500">
        <w:rPr>
          <w:rFonts w:ascii="Gotham Book" w:hAnsi="Gotham Book"/>
          <w:sz w:val="18"/>
          <w:szCs w:val="18"/>
          <w:shd w:val="clear" w:color="auto" w:fill="FFFFFF"/>
          <w:lang w:val="en-US"/>
        </w:rPr>
        <w:t xml:space="preserve">ARC Informatique's international sales force is a network of subsidiaries and resellers across all continents. Our </w:t>
      </w:r>
      <w:proofErr w:type="gramStart"/>
      <w:r w:rsidRPr="006C6500">
        <w:rPr>
          <w:rFonts w:ascii="Gotham Book" w:hAnsi="Gotham Book"/>
          <w:sz w:val="18"/>
          <w:szCs w:val="18"/>
          <w:shd w:val="clear" w:color="auto" w:fill="FFFFFF"/>
          <w:lang w:val="en-US"/>
        </w:rPr>
        <w:t>Value Added</w:t>
      </w:r>
      <w:proofErr w:type="gramEnd"/>
      <w:r w:rsidRPr="006C6500">
        <w:rPr>
          <w:rFonts w:ascii="Gotham Book" w:hAnsi="Gotham Book"/>
          <w:sz w:val="18"/>
          <w:szCs w:val="18"/>
          <w:shd w:val="clear" w:color="auto" w:fill="FFFFFF"/>
          <w:lang w:val="en-US"/>
        </w:rPr>
        <w:t xml:space="preserve"> resellers are trained to help you to make the best choices with the PcVue Solutions suite and to provide you with all the support you may need for your applications.</w:t>
      </w:r>
    </w:p>
    <w:p w14:paraId="0A74DE6D" w14:textId="77777777" w:rsidR="00AC2578" w:rsidRDefault="00AC2578" w:rsidP="00AC2578">
      <w:pPr>
        <w:rPr>
          <w:rStyle w:val="Enfasigrassetto"/>
          <w:rFonts w:ascii="Gotham Book" w:hAnsi="Gotham Book"/>
          <w:color w:val="CC0000"/>
          <w:sz w:val="18"/>
          <w:szCs w:val="18"/>
          <w:bdr w:val="none" w:sz="0" w:space="0" w:color="auto" w:frame="1"/>
          <w:lang w:val="en-US"/>
        </w:rPr>
      </w:pPr>
      <w:r w:rsidRPr="006C6500">
        <w:rPr>
          <w:rStyle w:val="apple-converted-space"/>
          <w:b/>
          <w:bCs/>
          <w:color w:val="CC0000"/>
          <w:sz w:val="18"/>
          <w:szCs w:val="18"/>
          <w:bdr w:val="none" w:sz="0" w:space="0" w:color="auto" w:frame="1"/>
          <w:lang w:val="en-US"/>
        </w:rPr>
        <w:t> </w:t>
      </w:r>
      <w:r w:rsidRPr="006C6500">
        <w:rPr>
          <w:b/>
          <w:bCs/>
          <w:color w:val="CC0000"/>
          <w:sz w:val="18"/>
          <w:szCs w:val="18"/>
          <w:bdr w:val="none" w:sz="0" w:space="0" w:color="auto" w:frame="1"/>
          <w:lang w:val="en-US"/>
        </w:rPr>
        <w:br/>
      </w:r>
      <w:r>
        <w:rPr>
          <w:b/>
          <w:bCs/>
          <w:noProof/>
          <w:color w:val="CC0000"/>
          <w:sz w:val="18"/>
          <w:szCs w:val="18"/>
          <w:bdr w:val="none" w:sz="0" w:space="0" w:color="auto" w:frame="1"/>
          <w:lang w:eastAsia="fr-FR" w:bidi="ar-SA"/>
        </w:rPr>
        <w:drawing>
          <wp:inline distT="0" distB="0" distL="0" distR="0" wp14:anchorId="1D398A1C" wp14:editId="43741549">
            <wp:extent cx="669925" cy="616585"/>
            <wp:effectExtent l="0" t="0" r="0" b="0"/>
            <wp:docPr id="160" name="Image 16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9925" cy="616585"/>
                    </a:xfrm>
                    <a:prstGeom prst="rect">
                      <a:avLst/>
                    </a:prstGeom>
                    <a:noFill/>
                    <a:ln>
                      <a:noFill/>
                    </a:ln>
                  </pic:spPr>
                </pic:pic>
              </a:graphicData>
            </a:graphic>
          </wp:inline>
        </w:drawing>
      </w:r>
      <w:r>
        <w:rPr>
          <w:rStyle w:val="apple-converted-space"/>
          <w:b/>
          <w:bCs/>
          <w:color w:val="CC0000"/>
          <w:sz w:val="18"/>
          <w:szCs w:val="18"/>
          <w:bdr w:val="none" w:sz="0" w:space="0" w:color="auto" w:frame="1"/>
          <w:lang w:val="en-US"/>
        </w:rPr>
        <w:t xml:space="preserve">  </w:t>
      </w:r>
      <w:r w:rsidRPr="006C6500">
        <w:rPr>
          <w:rStyle w:val="Enfasigrassetto"/>
          <w:rFonts w:ascii="Gotham Book" w:hAnsi="Gotham Book"/>
          <w:color w:val="CC0000"/>
          <w:sz w:val="18"/>
          <w:szCs w:val="18"/>
          <w:bdr w:val="none" w:sz="0" w:space="0" w:color="auto" w:frame="1"/>
          <w:lang w:val="en-US"/>
        </w:rPr>
        <w:t>Certified System Integrator Partners</w:t>
      </w:r>
    </w:p>
    <w:p w14:paraId="4085BFB5" w14:textId="77777777" w:rsidR="00AC2578" w:rsidRPr="006C6500" w:rsidRDefault="00AC2578" w:rsidP="00AC2578">
      <w:pPr>
        <w:jc w:val="both"/>
        <w:rPr>
          <w:rStyle w:val="Enfasigrassetto"/>
          <w:rFonts w:ascii="Gotham Book" w:hAnsi="Gotham Book"/>
          <w:color w:val="000000"/>
          <w:sz w:val="32"/>
          <w:lang w:val="en-US"/>
        </w:rPr>
      </w:pPr>
      <w:r w:rsidRPr="006C6500">
        <w:rPr>
          <w:rFonts w:ascii="Gotham Book" w:hAnsi="Gotham Book"/>
          <w:sz w:val="18"/>
          <w:szCs w:val="18"/>
          <w:lang w:val="en-US"/>
        </w:rPr>
        <w:br/>
      </w:r>
      <w:r w:rsidRPr="006C6500">
        <w:rPr>
          <w:rFonts w:ascii="Gotham Book" w:hAnsi="Gotham Book"/>
          <w:sz w:val="18"/>
          <w:szCs w:val="18"/>
          <w:shd w:val="clear" w:color="auto" w:fill="FFFFFF"/>
          <w:lang w:val="en-US"/>
        </w:rPr>
        <w:t xml:space="preserve">Our PcVue Certified System Integrator Partners have considerable expertise and knowledge about how to strategically leverage our SCADA solutions.  They </w:t>
      </w:r>
      <w:proofErr w:type="gramStart"/>
      <w:r w:rsidRPr="006C6500">
        <w:rPr>
          <w:rFonts w:ascii="Gotham Book" w:hAnsi="Gotham Book"/>
          <w:sz w:val="18"/>
          <w:szCs w:val="18"/>
          <w:shd w:val="clear" w:color="auto" w:fill="FFFFFF"/>
          <w:lang w:val="en-US"/>
        </w:rPr>
        <w:t>are able to</w:t>
      </w:r>
      <w:proofErr w:type="gramEnd"/>
      <w:r w:rsidRPr="006C6500">
        <w:rPr>
          <w:rFonts w:ascii="Gotham Book" w:hAnsi="Gotham Book"/>
          <w:sz w:val="18"/>
          <w:szCs w:val="18"/>
          <w:shd w:val="clear" w:color="auto" w:fill="FFFFFF"/>
          <w:lang w:val="en-US"/>
        </w:rPr>
        <w:t xml:space="preserve"> understand the customer's specific needs, develop and maintain PcVue applications and deliver turnkey solutions. The certified partners receive regular updates of the PcVue Solutions software and are particularly skilled in designing &amp; implementing the best PcVue Scada solution. They also have priority access to our support, </w:t>
      </w:r>
      <w:proofErr w:type="gramStart"/>
      <w:r w:rsidRPr="006C6500">
        <w:rPr>
          <w:rFonts w:ascii="Gotham Book" w:hAnsi="Gotham Book"/>
          <w:sz w:val="18"/>
          <w:szCs w:val="18"/>
          <w:shd w:val="clear" w:color="auto" w:fill="FFFFFF"/>
          <w:lang w:val="en-US"/>
        </w:rPr>
        <w:t>consulting</w:t>
      </w:r>
      <w:proofErr w:type="gramEnd"/>
      <w:r w:rsidRPr="006C6500">
        <w:rPr>
          <w:rFonts w:ascii="Gotham Book" w:hAnsi="Gotham Book"/>
          <w:sz w:val="18"/>
          <w:szCs w:val="18"/>
          <w:shd w:val="clear" w:color="auto" w:fill="FFFFFF"/>
          <w:lang w:val="en-US"/>
        </w:rPr>
        <w:t xml:space="preserve"> and training services</w:t>
      </w:r>
    </w:p>
    <w:p w14:paraId="661860DD" w14:textId="77777777" w:rsidR="00AC2578" w:rsidRDefault="00AC2578" w:rsidP="00AC2578">
      <w:pPr>
        <w:rPr>
          <w:rStyle w:val="Enfasigrassetto"/>
          <w:rFonts w:ascii="Gotham Book" w:hAnsi="Gotham Book"/>
          <w:color w:val="CC0000"/>
          <w:sz w:val="18"/>
          <w:szCs w:val="18"/>
          <w:bdr w:val="none" w:sz="0" w:space="0" w:color="auto" w:frame="1"/>
          <w:lang w:val="en-US"/>
        </w:rPr>
      </w:pPr>
      <w:r w:rsidRPr="006C6500">
        <w:rPr>
          <w:rFonts w:ascii="Gotham Book" w:hAnsi="Gotham Book"/>
          <w:b/>
          <w:bCs/>
          <w:color w:val="CC0000"/>
          <w:sz w:val="18"/>
          <w:szCs w:val="18"/>
          <w:bdr w:val="none" w:sz="0" w:space="0" w:color="auto" w:frame="1"/>
          <w:lang w:val="en-US"/>
        </w:rPr>
        <w:br/>
      </w:r>
      <w:r w:rsidRPr="006C6500">
        <w:rPr>
          <w:rFonts w:ascii="Gotham Book" w:hAnsi="Gotham Book"/>
          <w:noProof/>
          <w:lang w:eastAsia="fr-FR" w:bidi="ar-SA"/>
        </w:rPr>
        <w:drawing>
          <wp:inline distT="0" distB="0" distL="0" distR="0" wp14:anchorId="57616570" wp14:editId="4E7D644F">
            <wp:extent cx="669925" cy="616585"/>
            <wp:effectExtent l="0" t="0" r="0" b="0"/>
            <wp:docPr id="161" name="Image 161"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9925" cy="616585"/>
                    </a:xfrm>
                    <a:prstGeom prst="rect">
                      <a:avLst/>
                    </a:prstGeom>
                    <a:noFill/>
                    <a:ln>
                      <a:noFill/>
                    </a:ln>
                  </pic:spPr>
                </pic:pic>
              </a:graphicData>
            </a:graphic>
          </wp:inline>
        </w:drawing>
      </w:r>
      <w:r>
        <w:rPr>
          <w:rStyle w:val="Enfasigrassetto"/>
          <w:rFonts w:ascii="Gotham Book" w:hAnsi="Gotham Book"/>
          <w:color w:val="CC0000"/>
          <w:sz w:val="18"/>
          <w:szCs w:val="18"/>
          <w:bdr w:val="none" w:sz="0" w:space="0" w:color="auto" w:frame="1"/>
          <w:lang w:val="en-US"/>
        </w:rPr>
        <w:t xml:space="preserve">  </w:t>
      </w:r>
      <w:r w:rsidRPr="006C6500">
        <w:rPr>
          <w:rStyle w:val="Enfasigrassetto"/>
          <w:rFonts w:ascii="Gotham Book" w:hAnsi="Gotham Book"/>
          <w:color w:val="CC0000"/>
          <w:sz w:val="18"/>
          <w:szCs w:val="18"/>
          <w:bdr w:val="none" w:sz="0" w:space="0" w:color="auto" w:frame="1"/>
          <w:lang w:val="en-US"/>
        </w:rPr>
        <w:t>System Integrator Partners</w:t>
      </w:r>
    </w:p>
    <w:p w14:paraId="5048DD85" w14:textId="77777777" w:rsidR="00AC2578" w:rsidRPr="006C6500" w:rsidRDefault="00AC2578" w:rsidP="00AC2578">
      <w:pPr>
        <w:jc w:val="both"/>
        <w:rPr>
          <w:rStyle w:val="Enfasigrassetto"/>
          <w:rFonts w:ascii="Gotham Book" w:hAnsi="Gotham Book"/>
          <w:color w:val="000000"/>
          <w:sz w:val="32"/>
          <w:lang w:val="en-US"/>
        </w:rPr>
      </w:pPr>
      <w:r w:rsidRPr="006C6500">
        <w:rPr>
          <w:rFonts w:ascii="Gotham Book" w:hAnsi="Gotham Book"/>
          <w:sz w:val="18"/>
          <w:szCs w:val="18"/>
          <w:lang w:val="en-US"/>
        </w:rPr>
        <w:br/>
      </w:r>
      <w:r w:rsidRPr="006C6500">
        <w:rPr>
          <w:rFonts w:ascii="Gotham Book" w:hAnsi="Gotham Book"/>
          <w:sz w:val="18"/>
          <w:szCs w:val="18"/>
          <w:shd w:val="clear" w:color="auto" w:fill="FFFFFF"/>
          <w:lang w:val="en-US"/>
        </w:rPr>
        <w:t>PcVue System Integrator partners provide turn-key solutions with geographic presence to assist customers in successful PcVue Solutions SCADA implementations. Our System Integrator partners are backed by the resources of the worldwide PcVue Solutions technical support teams.</w:t>
      </w:r>
    </w:p>
    <w:p w14:paraId="16670BFD" w14:textId="77777777" w:rsidR="00AC2578" w:rsidRDefault="00AC2578" w:rsidP="00AC2578">
      <w:pPr>
        <w:jc w:val="center"/>
        <w:rPr>
          <w:rStyle w:val="Enfasigrassetto"/>
          <w:rFonts w:ascii="Gotham Book" w:hAnsi="Gotham Book"/>
          <w:color w:val="000000"/>
          <w:sz w:val="32"/>
          <w:lang w:val="en-US"/>
        </w:rPr>
      </w:pPr>
    </w:p>
    <w:p w14:paraId="0A43A621" w14:textId="77777777" w:rsidR="00320E21" w:rsidRDefault="00320E21">
      <w:pPr>
        <w:spacing w:after="200" w:line="276" w:lineRule="auto"/>
        <w:rPr>
          <w:rFonts w:ascii="Gotham Book" w:hAnsi="Gotham Book"/>
          <w:lang w:val="en-US"/>
        </w:rPr>
      </w:pPr>
      <w:r>
        <w:rPr>
          <w:rFonts w:ascii="Gotham Book" w:hAnsi="Gotham Book"/>
          <w:lang w:val="en-US"/>
        </w:rPr>
        <w:br w:type="page"/>
      </w:r>
    </w:p>
    <w:p w14:paraId="604902D3" w14:textId="77777777" w:rsidR="00AC2578" w:rsidRPr="00C261A0" w:rsidRDefault="00424178" w:rsidP="00AC2578">
      <w:pPr>
        <w:rPr>
          <w:lang w:val="en-US"/>
        </w:rPr>
      </w:pPr>
      <w:r>
        <w:rPr>
          <w:rFonts w:ascii="Gotham Book" w:hAnsi="Gotham Book"/>
          <w:lang w:val="en-US"/>
        </w:rPr>
        <w:lastRenderedPageBreak/>
        <w:t xml:space="preserve">The following list may change. Please check the latest list on our website : </w:t>
      </w:r>
      <w:r w:rsidR="00247F1B">
        <w:fldChar w:fldCharType="begin"/>
      </w:r>
      <w:r w:rsidR="00247F1B" w:rsidRPr="00247F1B">
        <w:rPr>
          <w:lang w:val="en-GB"/>
        </w:rPr>
        <w:instrText xml:space="preserve"> HYPERLINK "https://www.pcvuesolutions.com/index.php/company/resellers-certified-partners-74851" </w:instrText>
      </w:r>
      <w:r w:rsidR="00247F1B">
        <w:fldChar w:fldCharType="separate"/>
      </w:r>
      <w:r w:rsidRPr="00424178">
        <w:rPr>
          <w:rStyle w:val="Collegamentoipertestuale"/>
          <w:lang w:val="en-US"/>
        </w:rPr>
        <w:t>https://www.pcvuesolutions.com/index.php/company/resellers-certified-partners-74851</w:t>
      </w:r>
      <w:r w:rsidR="00247F1B">
        <w:rPr>
          <w:rStyle w:val="Collegamentoipertestuale"/>
          <w:lang w:val="en-US"/>
        </w:rPr>
        <w:fldChar w:fldCharType="end"/>
      </w:r>
    </w:p>
    <w:p w14:paraId="6BFE3363" w14:textId="77777777" w:rsidR="00AC2578" w:rsidRDefault="00AC2578" w:rsidP="00AC2578">
      <w:pPr>
        <w:pStyle w:val="Titolo"/>
        <w:rPr>
          <w:rStyle w:val="Enfasigrassetto"/>
          <w:rFonts w:ascii="Gotham Book" w:hAnsi="Gotham Book" w:cs="Segoe UI"/>
          <w:color w:val="000000"/>
          <w:sz w:val="32"/>
          <w:lang w:val="en-US"/>
        </w:rPr>
      </w:pPr>
    </w:p>
    <w:p w14:paraId="12065BE6" w14:textId="77777777" w:rsidR="00AC2578" w:rsidRPr="00145D06" w:rsidRDefault="00AC2578" w:rsidP="00AC2578">
      <w:pPr>
        <w:pStyle w:val="Titolo"/>
        <w:rPr>
          <w:rStyle w:val="Enfasigrassetto"/>
          <w:rFonts w:ascii="Gotham Book" w:hAnsi="Gotham Book" w:cs="Segoe UI"/>
          <w:color w:val="000000"/>
          <w:sz w:val="32"/>
        </w:rPr>
      </w:pPr>
      <w:r w:rsidRPr="00145D06">
        <w:rPr>
          <w:rStyle w:val="Enfasigrassetto"/>
          <w:rFonts w:ascii="Gotham Book" w:hAnsi="Gotham Book" w:cs="Segoe UI"/>
          <w:color w:val="000000"/>
          <w:sz w:val="32"/>
        </w:rPr>
        <w:t>NORTH AMERICA</w:t>
      </w:r>
    </w:p>
    <w:p w14:paraId="19002EA5" w14:textId="77777777" w:rsidR="00AC2578" w:rsidRPr="00145D06" w:rsidRDefault="00AC2578" w:rsidP="00AC2578">
      <w:pPr>
        <w:rPr>
          <w:rStyle w:val="Enfasigrassetto"/>
          <w:color w:val="000000"/>
        </w:rPr>
      </w:pPr>
    </w:p>
    <w:p w14:paraId="370A2A3D" w14:textId="77777777" w:rsidR="00AC2578" w:rsidRPr="00C261A0" w:rsidRDefault="00AC2578" w:rsidP="00AC2578">
      <w:pPr>
        <w:rPr>
          <w:color w:val="000000"/>
        </w:rPr>
      </w:pPr>
      <w:r>
        <w:rPr>
          <w:b/>
          <w:bCs/>
          <w:noProof/>
          <w:color w:val="000000"/>
          <w:lang w:eastAsia="fr-FR" w:bidi="ar-SA"/>
        </w:rPr>
        <w:drawing>
          <wp:inline distT="0" distB="0" distL="0" distR="0" wp14:anchorId="3B7E16BF" wp14:editId="6F3B7460">
            <wp:extent cx="333375" cy="314325"/>
            <wp:effectExtent l="0" t="0" r="9525" b="9525"/>
            <wp:docPr id="47" name="Image 47"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C261A0">
        <w:rPr>
          <w:rStyle w:val="Enfasigrassetto"/>
          <w:color w:val="000000"/>
        </w:rPr>
        <w:t>Centris</w:t>
      </w:r>
      <w:proofErr w:type="spellEnd"/>
      <w:r w:rsidRPr="00C261A0">
        <w:rPr>
          <w:rStyle w:val="Enfasigrassetto"/>
          <w:color w:val="000000"/>
        </w:rPr>
        <w:t xml:space="preserve"> Technologies, Inc.</w:t>
      </w:r>
      <w:r w:rsidRPr="00C261A0">
        <w:rPr>
          <w:color w:val="000000"/>
        </w:rPr>
        <w:br/>
        <w:t>614 Lionel Boulet, suite 200</w:t>
      </w:r>
      <w:r w:rsidRPr="00C261A0">
        <w:rPr>
          <w:color w:val="000000"/>
        </w:rPr>
        <w:br/>
      </w:r>
      <w:proofErr w:type="gramStart"/>
      <w:r w:rsidRPr="00C261A0">
        <w:rPr>
          <w:color w:val="000000"/>
        </w:rPr>
        <w:t>Varennes ,</w:t>
      </w:r>
      <w:proofErr w:type="gramEnd"/>
      <w:r w:rsidRPr="00C261A0">
        <w:rPr>
          <w:color w:val="000000"/>
        </w:rPr>
        <w:t xml:space="preserve"> QUEBEC</w:t>
      </w:r>
      <w:r w:rsidRPr="00C261A0">
        <w:rPr>
          <w:color w:val="000000"/>
        </w:rPr>
        <w:br/>
        <w:t>CANADA J3X 1P7</w:t>
      </w:r>
      <w:r w:rsidRPr="00C261A0">
        <w:rPr>
          <w:color w:val="000000"/>
        </w:rPr>
        <w:br/>
        <w:t>Tel:  + 1 514 316 1457</w:t>
      </w:r>
    </w:p>
    <w:p w14:paraId="1C0325C7" w14:textId="77777777" w:rsidR="00AC2578" w:rsidRPr="00C261A0" w:rsidRDefault="00AC2578" w:rsidP="00AC2578">
      <w:pPr>
        <w:rPr>
          <w:color w:val="000000"/>
        </w:rPr>
      </w:pPr>
      <w:r>
        <w:rPr>
          <w:b/>
          <w:bCs/>
          <w:noProof/>
          <w:color w:val="000000"/>
          <w:lang w:eastAsia="fr-FR" w:bidi="ar-SA"/>
        </w:rPr>
        <w:drawing>
          <wp:inline distT="0" distB="0" distL="0" distR="0" wp14:anchorId="56EC82A8" wp14:editId="4A5D4391">
            <wp:extent cx="333375" cy="314325"/>
            <wp:effectExtent l="0" t="0" r="9525" b="9525"/>
            <wp:docPr id="162" name="Image 162"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C261A0">
        <w:rPr>
          <w:rStyle w:val="Enfasigrassetto"/>
          <w:color w:val="000000"/>
        </w:rPr>
        <w:t>Famic</w:t>
      </w:r>
      <w:proofErr w:type="spellEnd"/>
      <w:r w:rsidRPr="00C261A0">
        <w:rPr>
          <w:rStyle w:val="Enfasigrassetto"/>
          <w:color w:val="000000"/>
        </w:rPr>
        <w:t xml:space="preserve"> Technologies, Inc.</w:t>
      </w:r>
      <w:r w:rsidRPr="00C261A0">
        <w:rPr>
          <w:b/>
          <w:bCs/>
          <w:color w:val="000000"/>
        </w:rPr>
        <w:br/>
      </w:r>
      <w:r w:rsidRPr="00C261A0">
        <w:rPr>
          <w:color w:val="000000"/>
        </w:rPr>
        <w:t>9999 Cavendish Blvd., Suite 350</w:t>
      </w:r>
      <w:r w:rsidRPr="00C261A0">
        <w:rPr>
          <w:color w:val="000000"/>
        </w:rPr>
        <w:br/>
        <w:t xml:space="preserve">Saint-Laurent, QC, </w:t>
      </w:r>
      <w:r w:rsidRPr="00C261A0">
        <w:rPr>
          <w:color w:val="000000"/>
        </w:rPr>
        <w:br/>
        <w:t>H4M 2X5 Canada</w:t>
      </w:r>
      <w:r w:rsidRPr="00C261A0">
        <w:rPr>
          <w:color w:val="000000"/>
        </w:rPr>
        <w:br/>
      </w:r>
      <w:proofErr w:type="gramStart"/>
      <w:r w:rsidRPr="00C261A0">
        <w:rPr>
          <w:color w:val="000000"/>
        </w:rPr>
        <w:t>Tel:</w:t>
      </w:r>
      <w:proofErr w:type="gramEnd"/>
      <w:r w:rsidRPr="00C261A0">
        <w:rPr>
          <w:color w:val="000000"/>
        </w:rPr>
        <w:t xml:space="preserve"> +1 514 748 8050</w:t>
      </w:r>
    </w:p>
    <w:p w14:paraId="3FCCFEF0" w14:textId="77777777" w:rsidR="00AC2578" w:rsidRDefault="00AC2578" w:rsidP="00AC2578">
      <w:pPr>
        <w:rPr>
          <w:color w:val="000000"/>
          <w:lang w:val="en-US"/>
        </w:rPr>
      </w:pPr>
      <w:r>
        <w:rPr>
          <w:b/>
          <w:bCs/>
          <w:noProof/>
          <w:color w:val="000000"/>
          <w:lang w:eastAsia="fr-FR" w:bidi="ar-SA"/>
        </w:rPr>
        <w:drawing>
          <wp:inline distT="0" distB="0" distL="0" distR="0" wp14:anchorId="76F5F806" wp14:editId="55390307">
            <wp:extent cx="333375" cy="314325"/>
            <wp:effectExtent l="0" t="0" r="9525" b="9525"/>
            <wp:docPr id="163" name="Image 163"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9716F3">
        <w:rPr>
          <w:rStyle w:val="Enfasigrassetto"/>
          <w:color w:val="000000"/>
          <w:lang w:val="en-US"/>
        </w:rPr>
        <w:t xml:space="preserve">CTH Systems </w:t>
      </w:r>
      <w:r w:rsidRPr="009716F3">
        <w:rPr>
          <w:color w:val="000000"/>
          <w:lang w:val="en-US"/>
        </w:rPr>
        <w:br/>
        <w:t>#130, 6807 Railway St SE</w:t>
      </w:r>
      <w:r w:rsidRPr="009716F3">
        <w:rPr>
          <w:color w:val="000000"/>
          <w:lang w:val="en-US"/>
        </w:rPr>
        <w:br/>
        <w:t>Calgary, AB T2H 2V6</w:t>
      </w:r>
      <w:r w:rsidRPr="009716F3">
        <w:rPr>
          <w:color w:val="000000"/>
          <w:lang w:val="en-US"/>
        </w:rPr>
        <w:br/>
        <w:t>Tel: 403.292.0650</w:t>
      </w:r>
    </w:p>
    <w:p w14:paraId="365D0725" w14:textId="77777777" w:rsidR="00AC2578" w:rsidRDefault="00AC2578" w:rsidP="00AC2578">
      <w:pPr>
        <w:rPr>
          <w:color w:val="000000"/>
        </w:rPr>
      </w:pPr>
      <w:r>
        <w:rPr>
          <w:b/>
          <w:bCs/>
          <w:noProof/>
          <w:color w:val="000000"/>
          <w:lang w:eastAsia="fr-FR" w:bidi="ar-SA"/>
        </w:rPr>
        <w:drawing>
          <wp:inline distT="0" distB="0" distL="0" distR="0" wp14:anchorId="0735FF55" wp14:editId="3D9126E9">
            <wp:extent cx="333375" cy="314325"/>
            <wp:effectExtent l="0" t="0" r="9525" b="9525"/>
            <wp:docPr id="164" name="Image 164"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01" w:tgtFrame="_blank" w:history="1">
        <w:proofErr w:type="spellStart"/>
        <w:r>
          <w:rPr>
            <w:rStyle w:val="Collegamentoipertestuale"/>
            <w:b/>
            <w:bCs/>
          </w:rPr>
          <w:t>Autopro</w:t>
        </w:r>
        <w:proofErr w:type="spellEnd"/>
        <w:r>
          <w:rPr>
            <w:rStyle w:val="Collegamentoipertestuale"/>
            <w:b/>
            <w:bCs/>
          </w:rPr>
          <w:t xml:space="preserve"> Automation</w:t>
        </w:r>
      </w:hyperlink>
      <w:hyperlink r:id="rId102" w:tgtFrame="_blank" w:history="1">
        <w:r>
          <w:rPr>
            <w:rStyle w:val="Collegamentoipertestuale"/>
            <w:b/>
            <w:bCs/>
          </w:rPr>
          <w:t xml:space="preserve"> </w:t>
        </w:r>
        <w:r>
          <w:rPr>
            <w:b/>
            <w:bCs/>
            <w:color w:val="006699"/>
            <w:u w:val="single"/>
          </w:rPr>
          <w:br/>
        </w:r>
      </w:hyperlink>
      <w:r>
        <w:rPr>
          <w:color w:val="000000"/>
        </w:rPr>
        <w:t>11039-78 Ave</w:t>
      </w:r>
      <w:r>
        <w:rPr>
          <w:color w:val="000000"/>
        </w:rPr>
        <w:br/>
        <w:t xml:space="preserve">Grand Prairie, AB </w:t>
      </w:r>
      <w:r>
        <w:rPr>
          <w:color w:val="000000"/>
        </w:rPr>
        <w:br/>
        <w:t>Tel: +1 780 539 2450</w:t>
      </w:r>
    </w:p>
    <w:p w14:paraId="29E7D4A2" w14:textId="77777777" w:rsidR="00AC2578" w:rsidRDefault="00AC2578" w:rsidP="00AC2578">
      <w:pPr>
        <w:rPr>
          <w:color w:val="000000"/>
        </w:rPr>
      </w:pPr>
      <w:r>
        <w:rPr>
          <w:b/>
          <w:bCs/>
          <w:noProof/>
          <w:color w:val="000000"/>
          <w:lang w:eastAsia="fr-FR" w:bidi="ar-SA"/>
        </w:rPr>
        <w:drawing>
          <wp:inline distT="0" distB="0" distL="0" distR="0" wp14:anchorId="048E99FB" wp14:editId="6DB5E3C9">
            <wp:extent cx="333375" cy="314325"/>
            <wp:effectExtent l="0" t="0" r="9525" b="9525"/>
            <wp:docPr id="165" name="Image 165"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03" w:tgtFrame="_blank" w:history="1">
        <w:proofErr w:type="spellStart"/>
        <w:r>
          <w:rPr>
            <w:rStyle w:val="Enfasigrassetto"/>
            <w:color w:val="006699"/>
            <w:u w:val="single"/>
          </w:rPr>
          <w:t>LiveWire</w:t>
        </w:r>
        <w:proofErr w:type="spellEnd"/>
        <w:r>
          <w:rPr>
            <w:rStyle w:val="Enfasigrassetto"/>
            <w:color w:val="006699"/>
            <w:u w:val="single"/>
          </w:rPr>
          <w:t xml:space="preserve"> Automation Inc.</w:t>
        </w:r>
      </w:hyperlink>
      <w:r>
        <w:rPr>
          <w:color w:val="000000"/>
        </w:rPr>
        <w:br/>
        <w:t>10244-99 Avenue</w:t>
      </w:r>
      <w:r>
        <w:rPr>
          <w:color w:val="000000"/>
        </w:rPr>
        <w:br/>
        <w:t>PO Box 6298</w:t>
      </w:r>
      <w:r>
        <w:rPr>
          <w:color w:val="000000"/>
        </w:rPr>
        <w:br/>
        <w:t xml:space="preserve">Fort St. John </w:t>
      </w:r>
      <w:r>
        <w:rPr>
          <w:color w:val="000000"/>
        </w:rPr>
        <w:br/>
        <w:t>BC V1J 4H7</w:t>
      </w:r>
      <w:r>
        <w:rPr>
          <w:color w:val="000000"/>
        </w:rPr>
        <w:br/>
      </w:r>
      <w:proofErr w:type="gramStart"/>
      <w:r>
        <w:rPr>
          <w:color w:val="000000"/>
        </w:rPr>
        <w:t>Tel:</w:t>
      </w:r>
      <w:proofErr w:type="gramEnd"/>
      <w:r>
        <w:rPr>
          <w:color w:val="000000"/>
        </w:rPr>
        <w:t xml:space="preserve"> +1 250 787 9111</w:t>
      </w:r>
    </w:p>
    <w:tbl>
      <w:tblPr>
        <w:tblW w:w="0" w:type="auto"/>
        <w:tblCellMar>
          <w:top w:w="15" w:type="dxa"/>
          <w:left w:w="15" w:type="dxa"/>
          <w:bottom w:w="15" w:type="dxa"/>
          <w:right w:w="15" w:type="dxa"/>
        </w:tblCellMar>
        <w:tblLook w:val="04A0" w:firstRow="1" w:lastRow="0" w:firstColumn="1" w:lastColumn="0" w:noHBand="0" w:noVBand="1"/>
      </w:tblPr>
      <w:tblGrid>
        <w:gridCol w:w="3060"/>
        <w:gridCol w:w="156"/>
      </w:tblGrid>
      <w:tr w:rsidR="00AC2578" w:rsidRPr="009716F3" w14:paraId="05C59231" w14:textId="77777777" w:rsidTr="00AC2578">
        <w:tc>
          <w:tcPr>
            <w:tcW w:w="0" w:type="auto"/>
            <w:tcMar>
              <w:top w:w="75" w:type="dxa"/>
              <w:left w:w="75" w:type="dxa"/>
              <w:bottom w:w="75" w:type="dxa"/>
              <w:right w:w="75" w:type="dxa"/>
            </w:tcMar>
            <w:hideMark/>
          </w:tcPr>
          <w:p w14:paraId="3DD51B8D" w14:textId="77777777" w:rsidR="00AC2578" w:rsidRPr="009716F3" w:rsidRDefault="00AC2578" w:rsidP="00AC2578">
            <w:pPr>
              <w:rPr>
                <w:rFonts w:ascii="Times New Roman" w:eastAsia="Times New Roman" w:hAnsi="Times New Roman" w:cs="Times New Roman"/>
                <w:lang w:eastAsia="fr-FR"/>
              </w:rPr>
            </w:pPr>
          </w:p>
        </w:tc>
        <w:tc>
          <w:tcPr>
            <w:tcW w:w="0" w:type="auto"/>
            <w:tcMar>
              <w:top w:w="75" w:type="dxa"/>
              <w:left w:w="75" w:type="dxa"/>
              <w:bottom w:w="75" w:type="dxa"/>
              <w:right w:w="75" w:type="dxa"/>
            </w:tcMar>
            <w:hideMark/>
          </w:tcPr>
          <w:p w14:paraId="338EBBC0" w14:textId="77777777" w:rsidR="00AC2578" w:rsidRPr="009716F3" w:rsidRDefault="00AC2578" w:rsidP="00AC2578">
            <w:pPr>
              <w:rPr>
                <w:rFonts w:ascii="Times New Roman" w:eastAsia="Times New Roman" w:hAnsi="Times New Roman" w:cs="Times New Roman"/>
                <w:sz w:val="20"/>
                <w:szCs w:val="20"/>
                <w:lang w:eastAsia="fr-FR"/>
              </w:rPr>
            </w:pPr>
          </w:p>
        </w:tc>
      </w:tr>
      <w:tr w:rsidR="00AC2578" w:rsidRPr="00247F1B" w14:paraId="03330649" w14:textId="77777777" w:rsidTr="00AC2578">
        <w:tc>
          <w:tcPr>
            <w:tcW w:w="0" w:type="auto"/>
            <w:tcMar>
              <w:top w:w="75" w:type="dxa"/>
              <w:left w:w="75" w:type="dxa"/>
              <w:bottom w:w="75" w:type="dxa"/>
              <w:right w:w="75" w:type="dxa"/>
            </w:tcMar>
            <w:hideMark/>
          </w:tcPr>
          <w:p w14:paraId="07860253" w14:textId="77777777" w:rsidR="00AC2578" w:rsidRPr="009716F3" w:rsidRDefault="00AC2578" w:rsidP="00AC2578">
            <w:pPr>
              <w:rPr>
                <w:rFonts w:eastAsia="Times New Roman"/>
                <w:color w:val="000000"/>
                <w:lang w:val="en-US" w:eastAsia="fr-FR"/>
              </w:rPr>
            </w:pPr>
            <w:r w:rsidRPr="009716F3">
              <w:rPr>
                <w:rFonts w:eastAsia="Times New Roman"/>
                <w:color w:val="000000"/>
                <w:lang w:val="en-US" w:eastAsia="fr-FR"/>
              </w:rPr>
              <w:t> </w:t>
            </w:r>
            <w:r w:rsidRPr="009716F3">
              <w:rPr>
                <w:rFonts w:eastAsia="Times New Roman"/>
                <w:b/>
                <w:bCs/>
                <w:noProof/>
                <w:color w:val="000000"/>
                <w:lang w:eastAsia="fr-FR" w:bidi="ar-SA"/>
              </w:rPr>
              <w:drawing>
                <wp:inline distT="0" distB="0" distL="0" distR="0" wp14:anchorId="75F0794C" wp14:editId="256A4C60">
                  <wp:extent cx="333375" cy="314325"/>
                  <wp:effectExtent l="0" t="0" r="9525" b="9525"/>
                  <wp:docPr id="166" name="Image 16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en-GB"/>
              </w:rPr>
              <w:instrText xml:space="preserve"> HYPERLINK "http://www.pcvuesolutions.com/index.php/find-your-integrators/280-origin-industries?lang=en" \t "_blank" </w:instrText>
            </w:r>
            <w:r w:rsidR="00247F1B">
              <w:fldChar w:fldCharType="separate"/>
            </w:r>
            <w:r w:rsidRPr="009716F3">
              <w:rPr>
                <w:rFonts w:eastAsia="Times New Roman"/>
                <w:b/>
                <w:bCs/>
                <w:color w:val="006699"/>
                <w:u w:val="single"/>
                <w:lang w:val="en-US" w:eastAsia="fr-FR"/>
              </w:rPr>
              <w:t>ORIGIN INDUSTRIES</w:t>
            </w:r>
            <w:r w:rsidR="00247F1B">
              <w:rPr>
                <w:rFonts w:eastAsia="Times New Roman"/>
                <w:b/>
                <w:bCs/>
                <w:color w:val="006699"/>
                <w:u w:val="single"/>
                <w:lang w:val="en-US" w:eastAsia="fr-FR"/>
              </w:rPr>
              <w:fldChar w:fldCharType="end"/>
            </w:r>
            <w:r w:rsidRPr="009716F3">
              <w:rPr>
                <w:rFonts w:eastAsia="Times New Roman"/>
                <w:color w:val="000000"/>
                <w:lang w:val="en-US" w:eastAsia="fr-FR"/>
              </w:rPr>
              <w:br/>
              <w:t>#201A 6204 6A St</w:t>
            </w:r>
            <w:r w:rsidRPr="009716F3">
              <w:rPr>
                <w:rFonts w:eastAsia="Times New Roman"/>
                <w:color w:val="000000"/>
                <w:lang w:val="en-US" w:eastAsia="fr-FR"/>
              </w:rPr>
              <w:br/>
              <w:t>Calgary, T2H 2B7</w:t>
            </w:r>
            <w:r w:rsidRPr="009716F3">
              <w:rPr>
                <w:rFonts w:eastAsia="Times New Roman"/>
                <w:color w:val="000000"/>
                <w:lang w:val="en-US" w:eastAsia="fr-FR"/>
              </w:rPr>
              <w:br/>
              <w:t>Tel: +1 403 807 8421</w:t>
            </w:r>
          </w:p>
        </w:tc>
        <w:tc>
          <w:tcPr>
            <w:tcW w:w="0" w:type="auto"/>
            <w:vAlign w:val="center"/>
            <w:hideMark/>
          </w:tcPr>
          <w:p w14:paraId="3B13D72F" w14:textId="77777777" w:rsidR="00AC2578" w:rsidRPr="009716F3" w:rsidRDefault="00AC2578" w:rsidP="00AC2578">
            <w:pPr>
              <w:rPr>
                <w:rFonts w:ascii="Times New Roman" w:eastAsia="Times New Roman" w:hAnsi="Times New Roman" w:cs="Times New Roman"/>
                <w:sz w:val="20"/>
                <w:szCs w:val="20"/>
                <w:lang w:val="en-US" w:eastAsia="fr-FR"/>
              </w:rPr>
            </w:pPr>
          </w:p>
        </w:tc>
      </w:tr>
    </w:tbl>
    <w:p w14:paraId="5784DAB0" w14:textId="77777777" w:rsidR="00AC2578" w:rsidRDefault="00AC2578" w:rsidP="00AC2578">
      <w:pPr>
        <w:rPr>
          <w:color w:val="000000"/>
          <w:lang w:val="en-US"/>
        </w:rPr>
      </w:pPr>
      <w:r>
        <w:rPr>
          <w:b/>
          <w:bCs/>
          <w:noProof/>
          <w:color w:val="006699"/>
          <w:lang w:eastAsia="fr-FR" w:bidi="ar-SA"/>
        </w:rPr>
        <w:lastRenderedPageBreak/>
        <w:drawing>
          <wp:inline distT="0" distB="0" distL="0" distR="0" wp14:anchorId="7A00CAC6" wp14:editId="0B700E36">
            <wp:extent cx="333375" cy="314325"/>
            <wp:effectExtent l="0" t="0" r="9525" b="9525"/>
            <wp:docPr id="167" name="Image 167" descr="pcvue certified partner">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vue certified partner">
                      <a:hlinkClick r:id="rId104"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en-GB"/>
        </w:rPr>
        <w:instrText xml:space="preserve"> HYPERLINK "http://www.pcvuesolutions.com/index.php/find-you</w:instrText>
      </w:r>
      <w:r w:rsidR="00247F1B" w:rsidRPr="00247F1B">
        <w:rPr>
          <w:lang w:val="en-GB"/>
        </w:rPr>
        <w:instrText xml:space="preserve">r-integrators/277-sigit?lang=en" \t "_blank" </w:instrText>
      </w:r>
      <w:r w:rsidR="00247F1B">
        <w:fldChar w:fldCharType="separate"/>
      </w:r>
      <w:r w:rsidRPr="009716F3">
        <w:rPr>
          <w:rStyle w:val="Enfasigrassetto"/>
          <w:color w:val="006699"/>
          <w:u w:val="single"/>
          <w:lang w:val="en-US"/>
        </w:rPr>
        <w:t>SIGIT GROUP</w:t>
      </w:r>
      <w:r w:rsidR="00247F1B">
        <w:rPr>
          <w:rStyle w:val="Enfasigrassetto"/>
          <w:color w:val="006699"/>
          <w:u w:val="single"/>
          <w:lang w:val="en-US"/>
        </w:rPr>
        <w:fldChar w:fldCharType="end"/>
      </w:r>
      <w:r w:rsidRPr="009716F3">
        <w:rPr>
          <w:color w:val="000000"/>
          <w:lang w:val="en-US"/>
        </w:rPr>
        <w:br/>
        <w:t>Suite 540-734-7th AVE SW</w:t>
      </w:r>
      <w:r w:rsidRPr="009716F3">
        <w:rPr>
          <w:color w:val="000000"/>
          <w:lang w:val="en-US"/>
        </w:rPr>
        <w:br/>
        <w:t>T2P 3P8</w:t>
      </w:r>
      <w:r w:rsidRPr="009716F3">
        <w:rPr>
          <w:color w:val="000000"/>
          <w:lang w:val="en-US"/>
        </w:rPr>
        <w:br/>
        <w:t>Tel: +1 403 723 4256</w:t>
      </w:r>
    </w:p>
    <w:p w14:paraId="1EC66650" w14:textId="77777777" w:rsidR="00AC2578" w:rsidRPr="00CA6E1B" w:rsidRDefault="00AC2578" w:rsidP="00AC2578">
      <w:pPr>
        <w:rPr>
          <w:color w:val="000000"/>
          <w:lang w:val="en-US"/>
        </w:rPr>
      </w:pPr>
      <w:r>
        <w:rPr>
          <w:b/>
          <w:bCs/>
          <w:noProof/>
          <w:color w:val="006699"/>
          <w:lang w:eastAsia="fr-FR" w:bidi="ar-SA"/>
        </w:rPr>
        <w:drawing>
          <wp:inline distT="0" distB="0" distL="0" distR="0" wp14:anchorId="64DDDFE4" wp14:editId="2EE32976">
            <wp:extent cx="333375" cy="314325"/>
            <wp:effectExtent l="0" t="0" r="9525" b="9525"/>
            <wp:docPr id="8" name="Image 8" descr="pcvue certified partner">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vue certified partner">
                      <a:hlinkClick r:id="rId105"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en-GB"/>
        </w:rPr>
        <w:instrText xml:space="preserve"> HYPERLINK "http://www.pcvuesolutions.com/index.php/find-your-integrators/275-true-north-automation?lang=en" \t "_blank" </w:instrText>
      </w:r>
      <w:r w:rsidR="00247F1B">
        <w:fldChar w:fldCharType="separate"/>
      </w:r>
      <w:r w:rsidRPr="00CA6E1B">
        <w:rPr>
          <w:rStyle w:val="Enfasigrassetto"/>
          <w:color w:val="006699"/>
          <w:u w:val="single"/>
          <w:lang w:val="en-US"/>
        </w:rPr>
        <w:t>TRUE NORTH AUTOMATION</w:t>
      </w:r>
      <w:r w:rsidR="00247F1B">
        <w:rPr>
          <w:rStyle w:val="Enfasigrassetto"/>
          <w:color w:val="006699"/>
          <w:u w:val="single"/>
          <w:lang w:val="en-US"/>
        </w:rPr>
        <w:fldChar w:fldCharType="end"/>
      </w:r>
      <w:r w:rsidRPr="00CA6E1B">
        <w:rPr>
          <w:color w:val="000000"/>
          <w:lang w:val="en-US"/>
        </w:rPr>
        <w:br/>
        <w:t xml:space="preserve">7180 11 St. SE </w:t>
      </w:r>
      <w:r w:rsidRPr="00CA6E1B">
        <w:rPr>
          <w:color w:val="000000"/>
          <w:lang w:val="en-US"/>
        </w:rPr>
        <w:br/>
        <w:t>Calgary, T2H-259</w:t>
      </w:r>
      <w:r w:rsidRPr="00CA6E1B">
        <w:rPr>
          <w:color w:val="000000"/>
          <w:lang w:val="en-US"/>
        </w:rPr>
        <w:br/>
        <w:t>Tel: +1 403 984 2000</w:t>
      </w:r>
    </w:p>
    <w:p w14:paraId="3C4FC369" w14:textId="77777777" w:rsidR="00AC2578" w:rsidRDefault="00AC2578" w:rsidP="00AC2578">
      <w:pPr>
        <w:rPr>
          <w:color w:val="000000"/>
          <w:lang w:val="en-US"/>
        </w:rPr>
      </w:pPr>
      <w:r>
        <w:rPr>
          <w:b/>
          <w:bCs/>
          <w:noProof/>
          <w:color w:val="000000"/>
          <w:lang w:eastAsia="fr-FR" w:bidi="ar-SA"/>
        </w:rPr>
        <w:drawing>
          <wp:inline distT="0" distB="0" distL="0" distR="0" wp14:anchorId="5BBA6277" wp14:editId="18605DD4">
            <wp:extent cx="333375" cy="314325"/>
            <wp:effectExtent l="0" t="0" r="9525" b="9525"/>
            <wp:docPr id="9" name="Image 9"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9716F3">
        <w:rPr>
          <w:rStyle w:val="Enfasigrassetto"/>
          <w:color w:val="000000"/>
          <w:lang w:val="en-US"/>
        </w:rPr>
        <w:t>DanCo</w:t>
      </w:r>
      <w:proofErr w:type="spellEnd"/>
      <w:r w:rsidRPr="009716F3">
        <w:rPr>
          <w:rStyle w:val="Enfasigrassetto"/>
          <w:color w:val="000000"/>
          <w:lang w:val="en-US"/>
        </w:rPr>
        <w:t xml:space="preserve"> Systems, Inc.</w:t>
      </w:r>
      <w:r w:rsidRPr="009716F3">
        <w:rPr>
          <w:color w:val="000000"/>
          <w:lang w:val="en-US"/>
        </w:rPr>
        <w:t xml:space="preserve"> </w:t>
      </w:r>
      <w:r w:rsidRPr="009716F3">
        <w:rPr>
          <w:color w:val="000000"/>
          <w:lang w:val="en-US"/>
        </w:rPr>
        <w:br/>
        <w:t>11101 Johnson Drive</w:t>
      </w:r>
      <w:r w:rsidRPr="009716F3">
        <w:rPr>
          <w:color w:val="000000"/>
          <w:lang w:val="en-US"/>
        </w:rPr>
        <w:br/>
        <w:t>Shawnee, Kansas 66203 USA</w:t>
      </w:r>
      <w:r w:rsidRPr="009716F3">
        <w:rPr>
          <w:color w:val="000000"/>
          <w:lang w:val="en-US"/>
        </w:rPr>
        <w:br/>
        <w:t>Tel: 913-962-0600</w:t>
      </w:r>
    </w:p>
    <w:p w14:paraId="5B085D66" w14:textId="77777777" w:rsidR="00AC2578" w:rsidRDefault="00247F1B" w:rsidP="00AC2578">
      <w:pPr>
        <w:rPr>
          <w:color w:val="000000"/>
          <w:lang w:val="en-US"/>
        </w:rPr>
      </w:pPr>
      <w:r>
        <w:fldChar w:fldCharType="begin"/>
      </w:r>
      <w:r w:rsidRPr="00247F1B">
        <w:rPr>
          <w:lang w:val="en-GB"/>
        </w:rPr>
        <w:instrText xml:space="preserve"> HYPERLINK "http://www.pcvuesolutions.com/index.php/component/content/63/281-advanced-process-technologies?lang=en" \t "_blank" </w:instrText>
      </w:r>
      <w:r>
        <w:fldChar w:fldCharType="separate"/>
      </w:r>
      <w:r w:rsidR="00AC2578">
        <w:rPr>
          <w:b/>
          <w:bCs/>
          <w:noProof/>
          <w:color w:val="CC0000"/>
          <w:lang w:eastAsia="fr-FR" w:bidi="ar-SA"/>
        </w:rPr>
        <w:drawing>
          <wp:inline distT="0" distB="0" distL="0" distR="0" wp14:anchorId="43FC4563" wp14:editId="3FFEC9B8">
            <wp:extent cx="333375" cy="314325"/>
            <wp:effectExtent l="0" t="0" r="9525" b="9525"/>
            <wp:docPr id="10" name="Image 1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sidRPr="009716F3">
        <w:rPr>
          <w:rStyle w:val="Enfasigrassetto"/>
          <w:color w:val="006699"/>
          <w:u w:val="single"/>
          <w:lang w:val="en-US"/>
        </w:rPr>
        <w:t>Advanced Process Technologies, Inc.</w:t>
      </w:r>
      <w:r>
        <w:rPr>
          <w:rStyle w:val="Enfasigrassetto"/>
          <w:color w:val="006699"/>
          <w:u w:val="single"/>
          <w:lang w:val="en-US"/>
        </w:rPr>
        <w:fldChar w:fldCharType="end"/>
      </w:r>
      <w:r w:rsidR="00AC2578" w:rsidRPr="009716F3">
        <w:rPr>
          <w:color w:val="000000"/>
          <w:lang w:val="en-US"/>
        </w:rPr>
        <w:br/>
        <w:t xml:space="preserve">50 </w:t>
      </w:r>
      <w:proofErr w:type="spellStart"/>
      <w:r w:rsidR="00AC2578" w:rsidRPr="009716F3">
        <w:rPr>
          <w:color w:val="000000"/>
          <w:lang w:val="en-US"/>
        </w:rPr>
        <w:t>Swendra</w:t>
      </w:r>
      <w:proofErr w:type="spellEnd"/>
      <w:r w:rsidR="00AC2578" w:rsidRPr="009716F3">
        <w:rPr>
          <w:color w:val="000000"/>
          <w:lang w:val="en-US"/>
        </w:rPr>
        <w:t xml:space="preserve"> Blvd. P.O. Box 939</w:t>
      </w:r>
      <w:r w:rsidR="00AC2578" w:rsidRPr="009716F3">
        <w:rPr>
          <w:color w:val="000000"/>
          <w:lang w:val="en-US"/>
        </w:rPr>
        <w:br/>
        <w:t>Cokato, Minnesota 55321</w:t>
      </w:r>
      <w:r w:rsidR="00AC2578" w:rsidRPr="009716F3">
        <w:rPr>
          <w:color w:val="000000"/>
          <w:lang w:val="en-US"/>
        </w:rPr>
        <w:br/>
        <w:t>Tel: +1 320 286 5060</w:t>
      </w:r>
    </w:p>
    <w:p w14:paraId="6AF3EC1E" w14:textId="77777777" w:rsidR="00AC2578" w:rsidRDefault="00247F1B" w:rsidP="00AC2578">
      <w:pPr>
        <w:rPr>
          <w:color w:val="000000"/>
          <w:lang w:val="en-US"/>
        </w:rPr>
      </w:pPr>
      <w:r>
        <w:fldChar w:fldCharType="begin"/>
      </w:r>
      <w:r w:rsidRPr="00247F1B">
        <w:rPr>
          <w:lang w:val="en-GB"/>
        </w:rPr>
        <w:instrText xml:space="preserve"> HYPERLINK "h</w:instrText>
      </w:r>
      <w:r w:rsidRPr="00247F1B">
        <w:rPr>
          <w:lang w:val="en-GB"/>
        </w:rPr>
        <w:instrText xml:space="preserve">ttp://www.pcvuesolutions.com/index.php/component/content/63/274-open-automation-design?lang=en" \t "_blank" </w:instrText>
      </w:r>
      <w:r>
        <w:fldChar w:fldCharType="separate"/>
      </w:r>
      <w:r w:rsidR="00AC2578">
        <w:rPr>
          <w:b/>
          <w:bCs/>
          <w:noProof/>
          <w:color w:val="CC0000"/>
          <w:lang w:eastAsia="fr-FR" w:bidi="ar-SA"/>
        </w:rPr>
        <w:drawing>
          <wp:inline distT="0" distB="0" distL="0" distR="0" wp14:anchorId="2C8D811F" wp14:editId="4B9F3D9B">
            <wp:extent cx="333375" cy="314325"/>
            <wp:effectExtent l="0" t="0" r="9525" b="9525"/>
            <wp:docPr id="168" name="Image 16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sidRPr="009716F3">
        <w:rPr>
          <w:rStyle w:val="Collegamentoipertestuale"/>
          <w:b/>
          <w:bCs/>
          <w:lang w:val="en-US"/>
        </w:rPr>
        <w:t>OPEN AUTOMATION DESIGN, LLC</w:t>
      </w:r>
      <w:r>
        <w:rPr>
          <w:rStyle w:val="Collegamentoipertestuale"/>
          <w:b/>
          <w:bCs/>
          <w:lang w:val="en-US"/>
        </w:rPr>
        <w:fldChar w:fldCharType="end"/>
      </w:r>
      <w:r>
        <w:fldChar w:fldCharType="begin"/>
      </w:r>
      <w:r w:rsidRPr="00247F1B">
        <w:rPr>
          <w:lang w:val="en-GB"/>
        </w:rPr>
        <w:instrText xml:space="preserve"> HYPERLINK "http://www.pcvuesolutions.com/index.php/component/content/57/238-open-automation-design?lang=en" \t "_bla</w:instrText>
      </w:r>
      <w:r w:rsidRPr="00247F1B">
        <w:rPr>
          <w:lang w:val="en-GB"/>
        </w:rPr>
        <w:instrText xml:space="preserve">nk" </w:instrText>
      </w:r>
      <w:r>
        <w:fldChar w:fldCharType="separate"/>
      </w:r>
      <w:r w:rsidR="00AC2578" w:rsidRPr="009716F3">
        <w:rPr>
          <w:rStyle w:val="Collegamentoipertestuale"/>
          <w:b/>
          <w:bCs/>
          <w:lang w:val="en-US"/>
        </w:rPr>
        <w:t xml:space="preserve"> </w:t>
      </w:r>
      <w:r w:rsidR="00AC2578" w:rsidRPr="009716F3">
        <w:rPr>
          <w:b/>
          <w:bCs/>
          <w:color w:val="006699"/>
          <w:u w:val="single"/>
          <w:lang w:val="en-US"/>
        </w:rPr>
        <w:br/>
      </w:r>
      <w:r>
        <w:rPr>
          <w:b/>
          <w:bCs/>
          <w:color w:val="006699"/>
          <w:u w:val="single"/>
          <w:lang w:val="en-US"/>
        </w:rPr>
        <w:fldChar w:fldCharType="end"/>
      </w:r>
      <w:r w:rsidR="00AC2578" w:rsidRPr="009716F3">
        <w:rPr>
          <w:color w:val="000000"/>
          <w:lang w:val="en-US"/>
        </w:rPr>
        <w:t>P.O. Box 346,</w:t>
      </w:r>
      <w:r w:rsidR="00AC2578" w:rsidRPr="009716F3">
        <w:rPr>
          <w:color w:val="000000"/>
          <w:lang w:val="en-US"/>
        </w:rPr>
        <w:br/>
        <w:t>Hampstead, Maryland 21074</w:t>
      </w:r>
      <w:r w:rsidR="00AC2578" w:rsidRPr="009716F3">
        <w:rPr>
          <w:color w:val="000000"/>
          <w:lang w:val="en-US"/>
        </w:rPr>
        <w:br/>
        <w:t>Tel: +1 410 790 8765</w:t>
      </w:r>
    </w:p>
    <w:p w14:paraId="2AB6217A" w14:textId="77777777" w:rsidR="00AC2578" w:rsidRDefault="00AC2578" w:rsidP="00AC2578">
      <w:pPr>
        <w:rPr>
          <w:color w:val="000000"/>
          <w:lang w:val="en-US"/>
        </w:rPr>
      </w:pPr>
      <w:r>
        <w:rPr>
          <w:b/>
          <w:bCs/>
          <w:noProof/>
          <w:color w:val="CC0000"/>
          <w:lang w:eastAsia="fr-FR" w:bidi="ar-SA"/>
        </w:rPr>
        <w:drawing>
          <wp:inline distT="0" distB="0" distL="0" distR="0" wp14:anchorId="370B37C1" wp14:editId="4466B5CA">
            <wp:extent cx="333375" cy="314325"/>
            <wp:effectExtent l="0" t="0" r="9525" b="9525"/>
            <wp:docPr id="169" name="Image 16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9716F3">
        <w:rPr>
          <w:rStyle w:val="Enfasigrassetto"/>
          <w:color w:val="000000"/>
          <w:lang w:val="en-US"/>
        </w:rPr>
        <w:t>Interstates Control Systems, Inc.</w:t>
      </w:r>
      <w:r w:rsidRPr="009716F3">
        <w:rPr>
          <w:b/>
          <w:bCs/>
          <w:color w:val="000000"/>
          <w:lang w:val="en-US"/>
        </w:rPr>
        <w:br/>
      </w:r>
      <w:r w:rsidRPr="009716F3">
        <w:rPr>
          <w:color w:val="000000"/>
          <w:lang w:val="en-US"/>
        </w:rPr>
        <w:t xml:space="preserve">444 12th Street NE </w:t>
      </w:r>
      <w:r w:rsidRPr="009716F3">
        <w:rPr>
          <w:color w:val="000000"/>
          <w:lang w:val="en-US"/>
        </w:rPr>
        <w:br/>
        <w:t>Sioux Center, Iowa 51250</w:t>
      </w:r>
      <w:r w:rsidRPr="009716F3">
        <w:rPr>
          <w:color w:val="000000"/>
          <w:lang w:val="en-US"/>
        </w:rPr>
        <w:br/>
        <w:t>Tel: +1 712 722-1663</w:t>
      </w:r>
    </w:p>
    <w:p w14:paraId="282F126C" w14:textId="77777777" w:rsidR="00AC2578" w:rsidRDefault="00247F1B" w:rsidP="00AC2578">
      <w:pPr>
        <w:rPr>
          <w:color w:val="000000"/>
          <w:lang w:val="en-US"/>
        </w:rPr>
      </w:pPr>
      <w:r>
        <w:fldChar w:fldCharType="begin"/>
      </w:r>
      <w:r w:rsidRPr="00247F1B">
        <w:rPr>
          <w:lang w:val="en-GB"/>
        </w:rPr>
        <w:instrText xml:space="preserve"> HYPERLINK "http://www.pcvuesolutions.com/index.php/component/content/63/276-techknowsion-inc?lang=en" \t "_blank" </w:instrText>
      </w:r>
      <w:r>
        <w:fldChar w:fldCharType="separate"/>
      </w:r>
      <w:r w:rsidR="00AC2578">
        <w:rPr>
          <w:b/>
          <w:bCs/>
          <w:noProof/>
          <w:color w:val="CC0000"/>
          <w:lang w:eastAsia="fr-FR" w:bidi="ar-SA"/>
        </w:rPr>
        <w:drawing>
          <wp:inline distT="0" distB="0" distL="0" distR="0" wp14:anchorId="3358D595" wp14:editId="72068EBE">
            <wp:extent cx="333375" cy="314325"/>
            <wp:effectExtent l="0" t="0" r="9525" b="9525"/>
            <wp:docPr id="170" name="Image 17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00AC2578" w:rsidRPr="009716F3">
        <w:rPr>
          <w:rStyle w:val="Enfasigrassetto"/>
          <w:color w:val="006699"/>
          <w:u w:val="single"/>
          <w:lang w:val="en-US"/>
        </w:rPr>
        <w:t>TechKnowsion</w:t>
      </w:r>
      <w:proofErr w:type="spellEnd"/>
      <w:r w:rsidR="00AC2578" w:rsidRPr="009716F3">
        <w:rPr>
          <w:rStyle w:val="Enfasigrassetto"/>
          <w:color w:val="006699"/>
          <w:u w:val="single"/>
          <w:lang w:val="en-US"/>
        </w:rPr>
        <w:t>, Inc.</w:t>
      </w:r>
      <w:r>
        <w:rPr>
          <w:rStyle w:val="Enfasigrassetto"/>
          <w:color w:val="006699"/>
          <w:u w:val="single"/>
          <w:lang w:val="en-US"/>
        </w:rPr>
        <w:fldChar w:fldCharType="end"/>
      </w:r>
      <w:r w:rsidR="00AC2578" w:rsidRPr="009716F3">
        <w:rPr>
          <w:color w:val="000000"/>
          <w:lang w:val="en-US"/>
        </w:rPr>
        <w:br/>
        <w:t>3305 Vincent Rd.</w:t>
      </w:r>
      <w:r w:rsidR="00AC2578" w:rsidRPr="009716F3">
        <w:rPr>
          <w:color w:val="000000"/>
          <w:lang w:val="en-US"/>
        </w:rPr>
        <w:br/>
        <w:t xml:space="preserve">Pleasant Hill, CA </w:t>
      </w:r>
      <w:r w:rsidR="00AC2578" w:rsidRPr="009716F3">
        <w:rPr>
          <w:color w:val="000000"/>
          <w:lang w:val="en-US"/>
        </w:rPr>
        <w:br/>
        <w:t>Tel: +1 925 939 8324</w:t>
      </w:r>
    </w:p>
    <w:p w14:paraId="30E28F8E" w14:textId="77777777" w:rsidR="00AC2578" w:rsidRDefault="00AC2578" w:rsidP="00AC2578">
      <w:pPr>
        <w:rPr>
          <w:color w:val="000000"/>
          <w:lang w:val="en-US"/>
        </w:rPr>
      </w:pPr>
    </w:p>
    <w:p w14:paraId="7EA9F7A6" w14:textId="77777777" w:rsidR="00632AB8" w:rsidRDefault="00632AB8">
      <w:pPr>
        <w:spacing w:after="200" w:line="276" w:lineRule="auto"/>
        <w:rPr>
          <w:color w:val="000000"/>
          <w:lang w:val="en-US"/>
        </w:rPr>
      </w:pPr>
      <w:r>
        <w:rPr>
          <w:color w:val="000000"/>
          <w:lang w:val="en-US"/>
        </w:rPr>
        <w:br w:type="page"/>
      </w:r>
    </w:p>
    <w:p w14:paraId="598E9CEE" w14:textId="77777777" w:rsidR="00AC2578" w:rsidRPr="00AC2578" w:rsidRDefault="00AC2578" w:rsidP="00AC2578">
      <w:pPr>
        <w:jc w:val="center"/>
        <w:rPr>
          <w:rStyle w:val="Enfasigrassetto"/>
          <w:rFonts w:ascii="Gotham Book" w:hAnsi="Gotham Book"/>
          <w:color w:val="000000"/>
          <w:sz w:val="32"/>
          <w:lang w:val="en-US"/>
        </w:rPr>
      </w:pPr>
      <w:r w:rsidRPr="00AC2578">
        <w:rPr>
          <w:rStyle w:val="Enfasigrassetto"/>
          <w:rFonts w:ascii="Gotham Book" w:hAnsi="Gotham Book"/>
          <w:color w:val="000000"/>
          <w:sz w:val="32"/>
          <w:lang w:val="en-US"/>
        </w:rPr>
        <w:lastRenderedPageBreak/>
        <w:t>LATIN AMERICA</w:t>
      </w:r>
    </w:p>
    <w:p w14:paraId="4F273997" w14:textId="77777777" w:rsidR="00AC2578" w:rsidRDefault="00AC2578" w:rsidP="00AC2578">
      <w:pPr>
        <w:rPr>
          <w:color w:val="000000"/>
          <w:lang w:val="en-US"/>
        </w:rPr>
      </w:pPr>
    </w:p>
    <w:p w14:paraId="2ED93B9C" w14:textId="77777777" w:rsidR="00AC2578" w:rsidRPr="00145D06" w:rsidRDefault="00AC2578" w:rsidP="00AC2578">
      <w:pPr>
        <w:rPr>
          <w:color w:val="000000"/>
          <w:lang w:val="en-US"/>
        </w:rPr>
      </w:pPr>
      <w:r>
        <w:rPr>
          <w:b/>
          <w:bCs/>
          <w:noProof/>
          <w:color w:val="000000"/>
          <w:lang w:eastAsia="fr-FR" w:bidi="ar-SA"/>
        </w:rPr>
        <w:drawing>
          <wp:inline distT="0" distB="0" distL="0" distR="0" wp14:anchorId="009EF228" wp14:editId="6CBCA7FE">
            <wp:extent cx="333375" cy="314325"/>
            <wp:effectExtent l="0" t="0" r="9525" b="9525"/>
            <wp:docPr id="14" name="Image 14"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145D06">
        <w:rPr>
          <w:rStyle w:val="Enfasigrassetto"/>
          <w:color w:val="000000"/>
          <w:lang w:val="en-US"/>
        </w:rPr>
        <w:t>Protecciones</w:t>
      </w:r>
      <w:proofErr w:type="spellEnd"/>
      <w:r w:rsidRPr="00145D06">
        <w:rPr>
          <w:rStyle w:val="Enfasigrassetto"/>
          <w:color w:val="000000"/>
          <w:lang w:val="en-US"/>
        </w:rPr>
        <w:t xml:space="preserve"> </w:t>
      </w:r>
      <w:proofErr w:type="spellStart"/>
      <w:r w:rsidRPr="00145D06">
        <w:rPr>
          <w:rStyle w:val="Enfasigrassetto"/>
          <w:color w:val="000000"/>
          <w:lang w:val="en-US"/>
        </w:rPr>
        <w:t>Eléctricas</w:t>
      </w:r>
      <w:proofErr w:type="spellEnd"/>
      <w:r w:rsidRPr="00145D06">
        <w:rPr>
          <w:rStyle w:val="Enfasigrassetto"/>
          <w:color w:val="000000"/>
          <w:lang w:val="en-US"/>
        </w:rPr>
        <w:t xml:space="preserve"> y Control S.A. de C.V.</w:t>
      </w:r>
      <w:r w:rsidRPr="00145D06">
        <w:rPr>
          <w:color w:val="000000"/>
          <w:lang w:val="en-US"/>
        </w:rPr>
        <w:br/>
      </w:r>
      <w:proofErr w:type="spellStart"/>
      <w:r w:rsidRPr="00145D06">
        <w:rPr>
          <w:color w:val="000000"/>
          <w:lang w:val="en-US"/>
        </w:rPr>
        <w:t>Constitución</w:t>
      </w:r>
      <w:proofErr w:type="spellEnd"/>
      <w:r w:rsidRPr="00145D06">
        <w:rPr>
          <w:color w:val="000000"/>
          <w:lang w:val="en-US"/>
        </w:rPr>
        <w:t xml:space="preserve"> No. 283 </w:t>
      </w:r>
      <w:r w:rsidRPr="00145D06">
        <w:rPr>
          <w:color w:val="000000"/>
          <w:lang w:val="en-US"/>
        </w:rPr>
        <w:br/>
        <w:t xml:space="preserve">Col. Centro C.P. 91700 - Veracruz </w:t>
      </w:r>
      <w:r w:rsidRPr="00145D06">
        <w:rPr>
          <w:color w:val="000000"/>
          <w:lang w:val="en-US"/>
        </w:rPr>
        <w:br/>
        <w:t>Tel: +52 229 9381878</w:t>
      </w:r>
    </w:p>
    <w:p w14:paraId="5ED09CC6" w14:textId="77777777" w:rsidR="00AC2578" w:rsidRPr="00145D06" w:rsidRDefault="00AC2578" w:rsidP="00AC2578">
      <w:pPr>
        <w:rPr>
          <w:color w:val="000000"/>
          <w:lang w:val="en-US"/>
        </w:rPr>
      </w:pPr>
      <w:r>
        <w:rPr>
          <w:b/>
          <w:bCs/>
          <w:noProof/>
          <w:color w:val="000000"/>
          <w:lang w:eastAsia="fr-FR" w:bidi="ar-SA"/>
        </w:rPr>
        <w:drawing>
          <wp:inline distT="0" distB="0" distL="0" distR="0" wp14:anchorId="1C85B5B6" wp14:editId="5098BE7D">
            <wp:extent cx="333375" cy="314325"/>
            <wp:effectExtent l="0" t="0" r="9525" b="9525"/>
            <wp:docPr id="171" name="Image 171"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145D06">
        <w:rPr>
          <w:rStyle w:val="Enfasigrassetto"/>
          <w:color w:val="000000"/>
          <w:lang w:val="en-US"/>
        </w:rPr>
        <w:t>Produtos</w:t>
      </w:r>
      <w:proofErr w:type="spellEnd"/>
      <w:r w:rsidRPr="00145D06">
        <w:rPr>
          <w:rStyle w:val="Enfasigrassetto"/>
          <w:color w:val="000000"/>
          <w:lang w:val="en-US"/>
        </w:rPr>
        <w:t xml:space="preserve"> </w:t>
      </w:r>
      <w:proofErr w:type="spellStart"/>
      <w:r w:rsidRPr="00145D06">
        <w:rPr>
          <w:rStyle w:val="Enfasigrassetto"/>
          <w:color w:val="000000"/>
          <w:lang w:val="en-US"/>
        </w:rPr>
        <w:t>Eletronicos</w:t>
      </w:r>
      <w:proofErr w:type="spellEnd"/>
      <w:r w:rsidRPr="00145D06">
        <w:rPr>
          <w:rStyle w:val="Enfasigrassetto"/>
          <w:color w:val="000000"/>
          <w:lang w:val="en-US"/>
        </w:rPr>
        <w:t xml:space="preserve"> </w:t>
      </w:r>
      <w:proofErr w:type="spellStart"/>
      <w:r w:rsidRPr="00145D06">
        <w:rPr>
          <w:rStyle w:val="Enfasigrassetto"/>
          <w:color w:val="000000"/>
          <w:lang w:val="en-US"/>
        </w:rPr>
        <w:t>Metaltex</w:t>
      </w:r>
      <w:proofErr w:type="spellEnd"/>
      <w:r w:rsidRPr="00145D06">
        <w:rPr>
          <w:rStyle w:val="Enfasigrassetto"/>
          <w:color w:val="000000"/>
          <w:lang w:val="en-US"/>
        </w:rPr>
        <w:t xml:space="preserve"> </w:t>
      </w:r>
      <w:proofErr w:type="spellStart"/>
      <w:r w:rsidRPr="00145D06">
        <w:rPr>
          <w:rStyle w:val="Enfasigrassetto"/>
          <w:color w:val="000000"/>
          <w:lang w:val="en-US"/>
        </w:rPr>
        <w:t>Ltda</w:t>
      </w:r>
      <w:proofErr w:type="spellEnd"/>
      <w:r w:rsidRPr="00145D06">
        <w:rPr>
          <w:b/>
          <w:bCs/>
          <w:color w:val="000000"/>
          <w:lang w:val="en-US"/>
        </w:rPr>
        <w:br/>
      </w:r>
      <w:proofErr w:type="spellStart"/>
      <w:r w:rsidRPr="00145D06">
        <w:rPr>
          <w:color w:val="000000"/>
          <w:lang w:val="en-US"/>
        </w:rPr>
        <w:t>Rua</w:t>
      </w:r>
      <w:proofErr w:type="spellEnd"/>
      <w:r w:rsidRPr="00145D06">
        <w:rPr>
          <w:color w:val="000000"/>
          <w:lang w:val="en-US"/>
        </w:rPr>
        <w:t xml:space="preserve"> José </w:t>
      </w:r>
      <w:proofErr w:type="spellStart"/>
      <w:r w:rsidRPr="00145D06">
        <w:rPr>
          <w:color w:val="000000"/>
          <w:lang w:val="en-US"/>
        </w:rPr>
        <w:t>Rafaelli</w:t>
      </w:r>
      <w:proofErr w:type="spellEnd"/>
      <w:r w:rsidRPr="00145D06">
        <w:rPr>
          <w:color w:val="000000"/>
          <w:lang w:val="en-US"/>
        </w:rPr>
        <w:t>, 221  </w:t>
      </w:r>
      <w:r w:rsidRPr="00145D06">
        <w:rPr>
          <w:color w:val="000000"/>
          <w:lang w:val="en-US"/>
        </w:rPr>
        <w:br/>
        <w:t xml:space="preserve">Socorro - São Paulo </w:t>
      </w:r>
      <w:r w:rsidRPr="00145D06">
        <w:rPr>
          <w:color w:val="000000"/>
          <w:lang w:val="en-US"/>
        </w:rPr>
        <w:br/>
        <w:t>Tel: +55 11 5683 5700 </w:t>
      </w:r>
    </w:p>
    <w:p w14:paraId="041B2E40" w14:textId="77777777" w:rsidR="00AC2578" w:rsidRPr="006C6500" w:rsidRDefault="00AC2578" w:rsidP="00AC2578">
      <w:pPr>
        <w:rPr>
          <w:color w:val="000000"/>
          <w:lang w:val="it-IT"/>
        </w:rPr>
      </w:pPr>
      <w:r>
        <w:rPr>
          <w:b/>
          <w:bCs/>
          <w:noProof/>
          <w:color w:val="000000"/>
          <w:lang w:eastAsia="fr-FR" w:bidi="ar-SA"/>
        </w:rPr>
        <w:drawing>
          <wp:inline distT="0" distB="0" distL="0" distR="0" wp14:anchorId="0ED0A42B" wp14:editId="7536C887">
            <wp:extent cx="333375" cy="314325"/>
            <wp:effectExtent l="0" t="0" r="9525" b="9525"/>
            <wp:docPr id="172" name="Image 172"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it-IT"/>
        </w:rPr>
        <w:instrText xml:space="preserve"> HYPERLINK "http://www.pcvuesolutions.com/index.php/component/content/article/65-cpp-south-america-pages/286-acces-control-e-sistemas-ltda" \t "_blank" </w:instrText>
      </w:r>
      <w:r w:rsidR="00247F1B">
        <w:fldChar w:fldCharType="separate"/>
      </w:r>
      <w:r w:rsidRPr="006C6500">
        <w:rPr>
          <w:rStyle w:val="Collegamentoipertestuale"/>
          <w:b/>
          <w:bCs/>
          <w:lang w:val="it-IT"/>
        </w:rPr>
        <w:t>ACCES' CONTROL E SISTEMAS LTDA.</w:t>
      </w:r>
      <w:r w:rsidR="00247F1B">
        <w:rPr>
          <w:rStyle w:val="Collegamentoipertestuale"/>
          <w:b/>
          <w:bCs/>
          <w:lang w:val="it-IT"/>
        </w:rPr>
        <w:fldChar w:fldCharType="end"/>
      </w:r>
      <w:r w:rsidRPr="006C6500">
        <w:rPr>
          <w:color w:val="000000"/>
          <w:lang w:val="it-IT"/>
        </w:rPr>
        <w:br/>
        <w:t xml:space="preserve">Rua </w:t>
      </w:r>
      <w:proofErr w:type="spellStart"/>
      <w:r w:rsidRPr="006C6500">
        <w:rPr>
          <w:color w:val="000000"/>
          <w:lang w:val="it-IT"/>
        </w:rPr>
        <w:t>Fradique</w:t>
      </w:r>
      <w:proofErr w:type="spellEnd"/>
      <w:r w:rsidRPr="006C6500">
        <w:rPr>
          <w:color w:val="000000"/>
          <w:lang w:val="it-IT"/>
        </w:rPr>
        <w:t xml:space="preserve"> </w:t>
      </w:r>
      <w:proofErr w:type="spellStart"/>
      <w:r w:rsidRPr="006C6500">
        <w:rPr>
          <w:color w:val="000000"/>
          <w:lang w:val="it-IT"/>
        </w:rPr>
        <w:t>Coutinho</w:t>
      </w:r>
      <w:proofErr w:type="spellEnd"/>
      <w:r w:rsidRPr="006C6500">
        <w:rPr>
          <w:color w:val="000000"/>
          <w:lang w:val="it-IT"/>
        </w:rPr>
        <w:t>, 634 CJ63</w:t>
      </w:r>
      <w:r w:rsidRPr="006C6500">
        <w:rPr>
          <w:color w:val="000000"/>
          <w:lang w:val="it-IT"/>
        </w:rPr>
        <w:br/>
      </w:r>
      <w:proofErr w:type="spellStart"/>
      <w:r w:rsidRPr="006C6500">
        <w:rPr>
          <w:color w:val="000000"/>
          <w:lang w:val="it-IT"/>
        </w:rPr>
        <w:t>São</w:t>
      </w:r>
      <w:proofErr w:type="spellEnd"/>
      <w:r w:rsidRPr="006C6500">
        <w:rPr>
          <w:color w:val="000000"/>
          <w:lang w:val="it-IT"/>
        </w:rPr>
        <w:t xml:space="preserve"> Paulo – SP </w:t>
      </w:r>
      <w:r w:rsidRPr="006C6500">
        <w:rPr>
          <w:color w:val="000000"/>
          <w:lang w:val="it-IT"/>
        </w:rPr>
        <w:br/>
        <w:t>Tel: +55 11 3031 2494</w:t>
      </w:r>
    </w:p>
    <w:p w14:paraId="21CA0A52" w14:textId="77777777" w:rsidR="00AC2578" w:rsidRPr="006C6500" w:rsidRDefault="00AC2578" w:rsidP="00AC2578">
      <w:pPr>
        <w:rPr>
          <w:color w:val="000000"/>
          <w:lang w:val="it-IT"/>
        </w:rPr>
      </w:pPr>
      <w:r>
        <w:rPr>
          <w:b/>
          <w:bCs/>
          <w:noProof/>
          <w:color w:val="000000"/>
          <w:lang w:eastAsia="fr-FR" w:bidi="ar-SA"/>
        </w:rPr>
        <w:drawing>
          <wp:inline distT="0" distB="0" distL="0" distR="0" wp14:anchorId="51B7EB1D" wp14:editId="17C38BFB">
            <wp:extent cx="333375" cy="314325"/>
            <wp:effectExtent l="0" t="0" r="9525" b="9525"/>
            <wp:docPr id="173" name="Image 173"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CETEM AUTOMAÇÃO</w:t>
      </w:r>
      <w:r w:rsidRPr="006C6500">
        <w:rPr>
          <w:color w:val="000000"/>
          <w:lang w:val="it-IT"/>
        </w:rPr>
        <w:br/>
        <w:t xml:space="preserve">Rua </w:t>
      </w:r>
      <w:proofErr w:type="spellStart"/>
      <w:r w:rsidRPr="006C6500">
        <w:rPr>
          <w:color w:val="000000"/>
          <w:lang w:val="it-IT"/>
        </w:rPr>
        <w:t>Cândido</w:t>
      </w:r>
      <w:proofErr w:type="spellEnd"/>
      <w:r w:rsidRPr="006C6500">
        <w:rPr>
          <w:color w:val="000000"/>
          <w:lang w:val="it-IT"/>
        </w:rPr>
        <w:t xml:space="preserve"> </w:t>
      </w:r>
      <w:proofErr w:type="spellStart"/>
      <w:r w:rsidRPr="006C6500">
        <w:rPr>
          <w:color w:val="000000"/>
          <w:lang w:val="it-IT"/>
        </w:rPr>
        <w:t>Benício</w:t>
      </w:r>
      <w:proofErr w:type="spellEnd"/>
      <w:r w:rsidRPr="006C6500">
        <w:rPr>
          <w:color w:val="000000"/>
          <w:lang w:val="it-IT"/>
        </w:rPr>
        <w:t xml:space="preserve"> 1381 - Sala 207 – </w:t>
      </w:r>
      <w:proofErr w:type="spellStart"/>
      <w:r w:rsidRPr="006C6500">
        <w:rPr>
          <w:color w:val="000000"/>
          <w:lang w:val="it-IT"/>
        </w:rPr>
        <w:t>Jacarepaguá</w:t>
      </w:r>
      <w:proofErr w:type="spellEnd"/>
      <w:r w:rsidRPr="006C6500">
        <w:rPr>
          <w:color w:val="000000"/>
          <w:lang w:val="it-IT"/>
        </w:rPr>
        <w:br/>
        <w:t>Rio de Janeiro – RJ</w:t>
      </w:r>
      <w:r w:rsidRPr="006C6500">
        <w:rPr>
          <w:color w:val="000000"/>
          <w:lang w:val="it-IT"/>
        </w:rPr>
        <w:br/>
        <w:t>Tel: +55 21 3350 8833</w:t>
      </w:r>
    </w:p>
    <w:p w14:paraId="5EFAA0B0" w14:textId="77777777" w:rsidR="00AC2578" w:rsidRPr="006C6500" w:rsidRDefault="00AC2578" w:rsidP="00AC2578">
      <w:pPr>
        <w:rPr>
          <w:color w:val="000000"/>
          <w:lang w:val="it-IT"/>
        </w:rPr>
      </w:pPr>
      <w:r>
        <w:rPr>
          <w:b/>
          <w:bCs/>
          <w:noProof/>
          <w:color w:val="000000"/>
          <w:lang w:eastAsia="fr-FR" w:bidi="ar-SA"/>
        </w:rPr>
        <w:drawing>
          <wp:inline distT="0" distB="0" distL="0" distR="0" wp14:anchorId="43DDEADC" wp14:editId="3387C91F">
            <wp:extent cx="333375" cy="314325"/>
            <wp:effectExtent l="0" t="0" r="9525" b="9525"/>
            <wp:docPr id="174" name="Image 174"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MA AUTOMACAO E CONTROLE DE SISTEMAS LTDA</w:t>
      </w:r>
      <w:r w:rsidRPr="006C6500">
        <w:rPr>
          <w:color w:val="000000"/>
          <w:lang w:val="it-IT"/>
        </w:rPr>
        <w:br/>
        <w:t xml:space="preserve">Rua </w:t>
      </w:r>
      <w:proofErr w:type="spellStart"/>
      <w:r w:rsidRPr="006C6500">
        <w:rPr>
          <w:color w:val="000000"/>
          <w:lang w:val="it-IT"/>
        </w:rPr>
        <w:t>Agostinho</w:t>
      </w:r>
      <w:proofErr w:type="spellEnd"/>
      <w:r w:rsidRPr="006C6500">
        <w:rPr>
          <w:color w:val="000000"/>
          <w:lang w:val="it-IT"/>
        </w:rPr>
        <w:t xml:space="preserve"> Joaquim De Souza, 187 </w:t>
      </w:r>
      <w:r w:rsidRPr="006C6500">
        <w:rPr>
          <w:color w:val="000000"/>
          <w:lang w:val="it-IT"/>
        </w:rPr>
        <w:br/>
      </w:r>
      <w:proofErr w:type="spellStart"/>
      <w:r w:rsidRPr="006C6500">
        <w:rPr>
          <w:color w:val="000000"/>
          <w:lang w:val="it-IT"/>
        </w:rPr>
        <w:t>Divinópolis</w:t>
      </w:r>
      <w:proofErr w:type="spellEnd"/>
      <w:r w:rsidRPr="006C6500">
        <w:rPr>
          <w:color w:val="000000"/>
          <w:lang w:val="it-IT"/>
        </w:rPr>
        <w:t xml:space="preserve"> - MG</w:t>
      </w:r>
      <w:r w:rsidRPr="006C6500">
        <w:rPr>
          <w:color w:val="000000"/>
          <w:lang w:val="it-IT"/>
        </w:rPr>
        <w:br/>
        <w:t>Tel.: +55 37 3213-8484</w:t>
      </w:r>
    </w:p>
    <w:p w14:paraId="4FF362EB" w14:textId="77777777" w:rsidR="00AC2578" w:rsidRPr="006C6500" w:rsidRDefault="00AC2578" w:rsidP="00AC2578">
      <w:pPr>
        <w:rPr>
          <w:color w:val="000000"/>
          <w:lang w:val="it-IT"/>
        </w:rPr>
      </w:pPr>
      <w:r>
        <w:rPr>
          <w:b/>
          <w:bCs/>
          <w:noProof/>
          <w:color w:val="000000"/>
          <w:lang w:eastAsia="fr-FR" w:bidi="ar-SA"/>
        </w:rPr>
        <w:drawing>
          <wp:inline distT="0" distB="0" distL="0" distR="0" wp14:anchorId="7B3B83DF" wp14:editId="353F0B82">
            <wp:extent cx="333375" cy="314325"/>
            <wp:effectExtent l="0" t="0" r="9525" b="9525"/>
            <wp:docPr id="19" name="Image 1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it-IT"/>
        </w:rPr>
        <w:instrText xml:space="preserve"> HYPERLINK "http://www.pcv</w:instrText>
      </w:r>
      <w:r w:rsidR="00247F1B" w:rsidRPr="00247F1B">
        <w:rPr>
          <w:lang w:val="it-IT"/>
        </w:rPr>
        <w:instrText xml:space="preserve">uesolutions.com/index.php/component/content/article/65-cpp-south-america-pages/287-stm-automacao-industrial-ltda" \t "_blank" </w:instrText>
      </w:r>
      <w:r w:rsidR="00247F1B">
        <w:fldChar w:fldCharType="separate"/>
      </w:r>
      <w:r w:rsidRPr="006C6500">
        <w:rPr>
          <w:rStyle w:val="Enfasigrassetto"/>
          <w:color w:val="006699"/>
          <w:u w:val="single"/>
          <w:lang w:val="it-IT"/>
        </w:rPr>
        <w:t xml:space="preserve">STM </w:t>
      </w:r>
      <w:proofErr w:type="spellStart"/>
      <w:r w:rsidRPr="006C6500">
        <w:rPr>
          <w:rStyle w:val="Enfasigrassetto"/>
          <w:color w:val="006699"/>
          <w:u w:val="single"/>
          <w:lang w:val="it-IT"/>
        </w:rPr>
        <w:t>Automação</w:t>
      </w:r>
      <w:proofErr w:type="spellEnd"/>
      <w:r w:rsidRPr="006C6500">
        <w:rPr>
          <w:rStyle w:val="Enfasigrassetto"/>
          <w:color w:val="006699"/>
          <w:u w:val="single"/>
          <w:lang w:val="it-IT"/>
        </w:rPr>
        <w:t xml:space="preserve"> Industrial </w:t>
      </w:r>
      <w:proofErr w:type="spellStart"/>
      <w:r w:rsidRPr="006C6500">
        <w:rPr>
          <w:rStyle w:val="Enfasigrassetto"/>
          <w:color w:val="006699"/>
          <w:u w:val="single"/>
          <w:lang w:val="it-IT"/>
        </w:rPr>
        <w:t>Ltda</w:t>
      </w:r>
      <w:proofErr w:type="spellEnd"/>
      <w:r w:rsidRPr="006C6500">
        <w:rPr>
          <w:rStyle w:val="Collegamentoipertestuale"/>
          <w:lang w:val="it-IT"/>
        </w:rPr>
        <w:t>.</w:t>
      </w:r>
      <w:r w:rsidR="00247F1B">
        <w:rPr>
          <w:rStyle w:val="Collegamentoipertestuale"/>
          <w:lang w:val="it-IT"/>
        </w:rPr>
        <w:fldChar w:fldCharType="end"/>
      </w:r>
      <w:r w:rsidRPr="006C6500">
        <w:rPr>
          <w:color w:val="000000"/>
          <w:lang w:val="it-IT"/>
        </w:rPr>
        <w:br/>
      </w:r>
      <w:proofErr w:type="spellStart"/>
      <w:r w:rsidRPr="006C6500">
        <w:rPr>
          <w:color w:val="000000"/>
          <w:lang w:val="it-IT"/>
        </w:rPr>
        <w:t>Av</w:t>
      </w:r>
      <w:proofErr w:type="spellEnd"/>
      <w:r w:rsidRPr="006C6500">
        <w:rPr>
          <w:color w:val="000000"/>
          <w:lang w:val="it-IT"/>
        </w:rPr>
        <w:t xml:space="preserve">. </w:t>
      </w:r>
      <w:proofErr w:type="spellStart"/>
      <w:r w:rsidRPr="006C6500">
        <w:rPr>
          <w:color w:val="000000"/>
          <w:lang w:val="it-IT"/>
        </w:rPr>
        <w:t>Getúlio</w:t>
      </w:r>
      <w:proofErr w:type="spellEnd"/>
      <w:r w:rsidRPr="006C6500">
        <w:rPr>
          <w:color w:val="000000"/>
          <w:lang w:val="it-IT"/>
        </w:rPr>
        <w:t xml:space="preserve"> Vargas, 283</w:t>
      </w:r>
      <w:r w:rsidRPr="006C6500">
        <w:rPr>
          <w:color w:val="000000"/>
          <w:lang w:val="it-IT"/>
        </w:rPr>
        <w:br/>
      </w:r>
      <w:proofErr w:type="spellStart"/>
      <w:r w:rsidRPr="006C6500">
        <w:rPr>
          <w:color w:val="000000"/>
          <w:lang w:val="it-IT"/>
        </w:rPr>
        <w:t>São</w:t>
      </w:r>
      <w:proofErr w:type="spellEnd"/>
      <w:r w:rsidRPr="006C6500">
        <w:rPr>
          <w:color w:val="000000"/>
          <w:lang w:val="it-IT"/>
        </w:rPr>
        <w:t xml:space="preserve"> Bernardo do Campo - SP</w:t>
      </w:r>
      <w:r w:rsidRPr="006C6500">
        <w:rPr>
          <w:color w:val="000000"/>
          <w:lang w:val="it-IT"/>
        </w:rPr>
        <w:br/>
        <w:t>Tel: +55 11 4125 6366</w:t>
      </w:r>
    </w:p>
    <w:p w14:paraId="4726A930" w14:textId="77777777" w:rsidR="00AC2578" w:rsidRPr="006C6500" w:rsidRDefault="00AC2578" w:rsidP="00AC2578">
      <w:pPr>
        <w:rPr>
          <w:color w:val="000000"/>
          <w:lang w:val="it-IT"/>
        </w:rPr>
      </w:pPr>
    </w:p>
    <w:p w14:paraId="31356BC8" w14:textId="77777777" w:rsidR="00AC2578" w:rsidRDefault="00AC2578" w:rsidP="00AC2578">
      <w:pPr>
        <w:rPr>
          <w:color w:val="000000"/>
          <w:lang w:val="it-IT"/>
        </w:rPr>
      </w:pPr>
      <w:r>
        <w:rPr>
          <w:b/>
          <w:bCs/>
          <w:noProof/>
          <w:color w:val="000000"/>
          <w:lang w:eastAsia="fr-FR" w:bidi="ar-SA"/>
        </w:rPr>
        <w:drawing>
          <wp:inline distT="0" distB="0" distL="0" distR="0" wp14:anchorId="4EA939B1" wp14:editId="4D170F5F">
            <wp:extent cx="333375" cy="314325"/>
            <wp:effectExtent l="0" t="0" r="9525" b="9525"/>
            <wp:docPr id="175" name="Image 175"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UNITECH NIT COMERCIAL E TÉCNICA LTDA</w:t>
      </w:r>
      <w:r w:rsidRPr="006C6500">
        <w:rPr>
          <w:color w:val="000000"/>
          <w:lang w:val="it-IT"/>
        </w:rPr>
        <w:br/>
        <w:t xml:space="preserve">Rua </w:t>
      </w:r>
      <w:proofErr w:type="spellStart"/>
      <w:r w:rsidRPr="006C6500">
        <w:rPr>
          <w:color w:val="000000"/>
          <w:lang w:val="it-IT"/>
        </w:rPr>
        <w:t>Galvão</w:t>
      </w:r>
      <w:proofErr w:type="spellEnd"/>
      <w:r w:rsidRPr="006C6500">
        <w:rPr>
          <w:color w:val="000000"/>
          <w:lang w:val="it-IT"/>
        </w:rPr>
        <w:t>, 28A, Barreto</w:t>
      </w:r>
      <w:r w:rsidRPr="006C6500">
        <w:rPr>
          <w:color w:val="000000"/>
          <w:lang w:val="it-IT"/>
        </w:rPr>
        <w:br/>
        <w:t>Niterói - RJ</w:t>
      </w:r>
      <w:r w:rsidRPr="006C6500">
        <w:rPr>
          <w:color w:val="000000"/>
          <w:lang w:val="it-IT"/>
        </w:rPr>
        <w:br/>
        <w:t>Tel: +55 21 2628 6411</w:t>
      </w:r>
    </w:p>
    <w:p w14:paraId="6974AD39" w14:textId="77777777" w:rsidR="003B781C" w:rsidRPr="00AA2565" w:rsidRDefault="003B781C">
      <w:pPr>
        <w:spacing w:after="200" w:line="276" w:lineRule="auto"/>
        <w:rPr>
          <w:color w:val="000000"/>
          <w:lang w:val="en-GB"/>
        </w:rPr>
      </w:pPr>
      <w:r>
        <w:rPr>
          <w:b/>
          <w:bCs/>
          <w:noProof/>
          <w:color w:val="000000"/>
          <w:lang w:eastAsia="fr-FR" w:bidi="ar-SA"/>
        </w:rPr>
        <w:drawing>
          <wp:inline distT="0" distB="0" distL="0" distR="0" wp14:anchorId="08B581B6" wp14:editId="363DE08F">
            <wp:extent cx="333375" cy="314325"/>
            <wp:effectExtent l="0" t="0" r="9525" b="9525"/>
            <wp:docPr id="333" name="Image 333"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b/>
          <w:bCs/>
          <w:noProof/>
          <w:color w:val="000000"/>
          <w:lang w:eastAsia="fr-FR" w:bidi="ar-SA"/>
        </w:rPr>
        <w:drawing>
          <wp:inline distT="0" distB="0" distL="0" distR="0" wp14:anchorId="7EDCA5B0" wp14:editId="71CD45AC">
            <wp:extent cx="333375" cy="314325"/>
            <wp:effectExtent l="0" t="0" r="9525" b="9525"/>
            <wp:docPr id="334" name="Image 334"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A2565">
        <w:rPr>
          <w:color w:val="000000"/>
          <w:lang w:val="en-GB"/>
        </w:rPr>
        <w:t xml:space="preserve">SCADATECH </w:t>
      </w:r>
      <w:proofErr w:type="spellStart"/>
      <w:r w:rsidRPr="00AA2565">
        <w:rPr>
          <w:color w:val="000000"/>
          <w:lang w:val="en-GB"/>
        </w:rPr>
        <w:t>Ltda</w:t>
      </w:r>
      <w:proofErr w:type="spellEnd"/>
      <w:r w:rsidRPr="00AA2565">
        <w:rPr>
          <w:color w:val="000000"/>
          <w:lang w:val="en-GB"/>
        </w:rPr>
        <w:br/>
      </w:r>
      <w:proofErr w:type="spellStart"/>
      <w:r w:rsidRPr="00AA2565">
        <w:rPr>
          <w:color w:val="000000"/>
          <w:lang w:val="en-GB"/>
        </w:rPr>
        <w:t>Quilkin</w:t>
      </w:r>
      <w:proofErr w:type="spellEnd"/>
      <w:r w:rsidRPr="00AA2565">
        <w:rPr>
          <w:color w:val="000000"/>
          <w:lang w:val="en-GB"/>
        </w:rPr>
        <w:t xml:space="preserve"> Sur 4745</w:t>
      </w:r>
      <w:r w:rsidRPr="00AA2565">
        <w:rPr>
          <w:color w:val="000000"/>
          <w:lang w:val="en-GB"/>
        </w:rPr>
        <w:br/>
      </w:r>
      <w:proofErr w:type="spellStart"/>
      <w:r w:rsidRPr="00AA2565">
        <w:rPr>
          <w:color w:val="000000"/>
          <w:lang w:val="en-GB"/>
        </w:rPr>
        <w:t>Macul</w:t>
      </w:r>
      <w:proofErr w:type="spellEnd"/>
      <w:r w:rsidRPr="00AA2565">
        <w:rPr>
          <w:color w:val="000000"/>
          <w:lang w:val="en-GB"/>
        </w:rPr>
        <w:t>, Santiago</w:t>
      </w:r>
      <w:r w:rsidRPr="00AA2565">
        <w:rPr>
          <w:color w:val="000000"/>
          <w:lang w:val="en-GB"/>
        </w:rPr>
        <w:br/>
        <w:t>Tel: +56 2 378 42 42</w:t>
      </w:r>
      <w:r w:rsidRPr="00AA2565">
        <w:rPr>
          <w:color w:val="000000"/>
          <w:lang w:val="en-GB"/>
        </w:rPr>
        <w:br/>
      </w:r>
      <w:r w:rsidR="00247F1B">
        <w:fldChar w:fldCharType="begin"/>
      </w:r>
      <w:r w:rsidR="00247F1B" w:rsidRPr="00247F1B">
        <w:rPr>
          <w:lang w:val="en-GB"/>
        </w:rPr>
        <w:instrText xml:space="preserve"> HYPERLINK "http://www.scadatech.cl" </w:instrText>
      </w:r>
      <w:r w:rsidR="00247F1B">
        <w:fldChar w:fldCharType="separate"/>
      </w:r>
      <w:r w:rsidRPr="00AA2565">
        <w:rPr>
          <w:rStyle w:val="Collegamentoipertestuale"/>
          <w:lang w:val="en-GB"/>
        </w:rPr>
        <w:t>www.scadatech.cl</w:t>
      </w:r>
      <w:r w:rsidR="00247F1B">
        <w:rPr>
          <w:rStyle w:val="Collegamentoipertestuale"/>
          <w:lang w:val="en-GB"/>
        </w:rPr>
        <w:fldChar w:fldCharType="end"/>
      </w:r>
      <w:r w:rsidRPr="00AA2565">
        <w:rPr>
          <w:color w:val="000000"/>
          <w:lang w:val="en-GB"/>
        </w:rPr>
        <w:t xml:space="preserve"> – Contact: Mr Juan </w:t>
      </w:r>
      <w:proofErr w:type="spellStart"/>
      <w:r w:rsidRPr="00AA2565">
        <w:rPr>
          <w:color w:val="000000"/>
          <w:lang w:val="en-GB"/>
        </w:rPr>
        <w:t>Enssen</w:t>
      </w:r>
      <w:proofErr w:type="spellEnd"/>
      <w:r w:rsidRPr="00AA2565">
        <w:rPr>
          <w:color w:val="000000"/>
          <w:lang w:val="en-GB"/>
        </w:rPr>
        <w:t xml:space="preserve"> A </w:t>
      </w:r>
      <w:r w:rsidR="00247F1B">
        <w:fldChar w:fldCharType="begin"/>
      </w:r>
      <w:r w:rsidR="00247F1B" w:rsidRPr="00247F1B">
        <w:rPr>
          <w:lang w:val="en-GB"/>
        </w:rPr>
        <w:instrText xml:space="preserve"> HYPERLINK "m</w:instrText>
      </w:r>
      <w:r w:rsidR="00247F1B" w:rsidRPr="00247F1B">
        <w:rPr>
          <w:lang w:val="en-GB"/>
        </w:rPr>
        <w:instrText xml:space="preserve">ailto:juan.enssen@scadatech.cl" </w:instrText>
      </w:r>
      <w:r w:rsidR="00247F1B">
        <w:fldChar w:fldCharType="separate"/>
      </w:r>
      <w:r w:rsidRPr="00AA2565">
        <w:rPr>
          <w:rStyle w:val="Collegamentoipertestuale"/>
          <w:lang w:val="en-GB"/>
        </w:rPr>
        <w:t>juan.enssen@scadatech.cl</w:t>
      </w:r>
      <w:r w:rsidR="00247F1B">
        <w:rPr>
          <w:rStyle w:val="Collegamentoipertestuale"/>
          <w:lang w:val="en-GB"/>
        </w:rPr>
        <w:fldChar w:fldCharType="end"/>
      </w:r>
    </w:p>
    <w:p w14:paraId="3C264E2E" w14:textId="77777777" w:rsidR="00AC2578" w:rsidRPr="00AA2565" w:rsidRDefault="00AC2578" w:rsidP="00AC2578">
      <w:pPr>
        <w:jc w:val="center"/>
        <w:rPr>
          <w:color w:val="000000"/>
        </w:rPr>
      </w:pPr>
      <w:r w:rsidRPr="004653B6">
        <w:rPr>
          <w:rStyle w:val="Enfasigrassetto"/>
          <w:rFonts w:ascii="Gotham Book" w:hAnsi="Gotham Book"/>
          <w:color w:val="000000"/>
          <w:sz w:val="32"/>
        </w:rPr>
        <w:lastRenderedPageBreak/>
        <w:t>EUROPE</w:t>
      </w:r>
    </w:p>
    <w:p w14:paraId="249218D3" w14:textId="77777777" w:rsidR="004653B6" w:rsidRPr="004653B6" w:rsidRDefault="004653B6" w:rsidP="00AC2578">
      <w:pPr>
        <w:rPr>
          <w:rStyle w:val="Enfasigrassetto"/>
          <w:color w:val="000000"/>
        </w:rPr>
      </w:pPr>
      <w:r>
        <w:rPr>
          <w:b/>
          <w:bCs/>
          <w:noProof/>
          <w:color w:val="CC0000"/>
          <w:lang w:eastAsia="fr-FR" w:bidi="ar-SA"/>
        </w:rPr>
        <w:drawing>
          <wp:inline distT="0" distB="0" distL="0" distR="0" wp14:anchorId="6AF6D7AF" wp14:editId="1ABD4CB0">
            <wp:extent cx="333375" cy="314325"/>
            <wp:effectExtent l="0" t="0" r="9525" b="9525"/>
            <wp:docPr id="336" name="Image 33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4653B6">
        <w:rPr>
          <w:rStyle w:val="Enfasigrassetto"/>
          <w:color w:val="000000"/>
        </w:rPr>
        <w:t xml:space="preserve">GPAI – Global Process Automation </w:t>
      </w:r>
      <w:proofErr w:type="spellStart"/>
      <w:r w:rsidRPr="004653B6">
        <w:rPr>
          <w:rStyle w:val="Enfasigrassetto"/>
          <w:color w:val="000000"/>
        </w:rPr>
        <w:t>Industry</w:t>
      </w:r>
      <w:proofErr w:type="spellEnd"/>
    </w:p>
    <w:p w14:paraId="13CF0F87" w14:textId="77777777" w:rsidR="004653B6" w:rsidRPr="004653B6" w:rsidRDefault="004653B6" w:rsidP="00AC2578">
      <w:pPr>
        <w:rPr>
          <w:rStyle w:val="Enfasigrassetto"/>
          <w:color w:val="000000"/>
        </w:rPr>
      </w:pPr>
      <w:r w:rsidRPr="004653B6">
        <w:rPr>
          <w:rStyle w:val="Enfasigrassetto"/>
          <w:color w:val="000000"/>
        </w:rPr>
        <w:t>Rue des Foudrier, 10</w:t>
      </w:r>
    </w:p>
    <w:p w14:paraId="09935C5A" w14:textId="77777777" w:rsidR="004653B6" w:rsidRPr="00AA2565" w:rsidRDefault="004653B6" w:rsidP="00AC2578">
      <w:pPr>
        <w:rPr>
          <w:rStyle w:val="Enfasigrassetto"/>
          <w:color w:val="000000"/>
        </w:rPr>
      </w:pPr>
      <w:r w:rsidRPr="00AA2565">
        <w:rPr>
          <w:rStyle w:val="Enfasigrassetto"/>
          <w:color w:val="000000"/>
        </w:rPr>
        <w:t xml:space="preserve">B ?7822 </w:t>
      </w:r>
      <w:proofErr w:type="spellStart"/>
      <w:r w:rsidRPr="00AA2565">
        <w:rPr>
          <w:rStyle w:val="Enfasigrassetto"/>
          <w:color w:val="000000"/>
        </w:rPr>
        <w:t>Ghislenghien</w:t>
      </w:r>
      <w:proofErr w:type="spellEnd"/>
    </w:p>
    <w:p w14:paraId="754AA5E9" w14:textId="77777777" w:rsidR="004653B6" w:rsidRPr="00AA2565" w:rsidRDefault="004653B6" w:rsidP="00AC2578">
      <w:pPr>
        <w:rPr>
          <w:rStyle w:val="Enfasigrassetto"/>
          <w:color w:val="000000"/>
        </w:rPr>
      </w:pPr>
      <w:r w:rsidRPr="00AA2565">
        <w:rPr>
          <w:rStyle w:val="Enfasigrassetto"/>
          <w:color w:val="000000"/>
        </w:rPr>
        <w:t>Tel : +32 068 656 620</w:t>
      </w:r>
    </w:p>
    <w:p w14:paraId="4BCBC4D8" w14:textId="77777777" w:rsidR="004653B6" w:rsidRPr="00AA2565" w:rsidRDefault="004653B6" w:rsidP="00AC2578">
      <w:pPr>
        <w:rPr>
          <w:rStyle w:val="Enfasigrassetto"/>
          <w:color w:val="000000"/>
        </w:rPr>
      </w:pPr>
      <w:r w:rsidRPr="00AA2565">
        <w:rPr>
          <w:rStyle w:val="Enfasigrassetto"/>
          <w:color w:val="000000"/>
        </w:rPr>
        <w:t>Fax : +32 0 69 656 621</w:t>
      </w:r>
    </w:p>
    <w:p w14:paraId="634B6D35" w14:textId="77777777" w:rsidR="004653B6" w:rsidRPr="00AA2565" w:rsidRDefault="00247F1B" w:rsidP="00AC2578">
      <w:pPr>
        <w:rPr>
          <w:rStyle w:val="Enfasigrassetto"/>
          <w:color w:val="000000"/>
        </w:rPr>
      </w:pPr>
      <w:hyperlink r:id="rId106" w:history="1">
        <w:r w:rsidR="004653B6" w:rsidRPr="00AA2565">
          <w:rPr>
            <w:rStyle w:val="Collegamentoipertestuale"/>
          </w:rPr>
          <w:t>www.gpai.eu</w:t>
        </w:r>
      </w:hyperlink>
    </w:p>
    <w:p w14:paraId="5FA962D1" w14:textId="77777777" w:rsidR="004653B6" w:rsidRPr="00AA2565" w:rsidRDefault="00247F1B" w:rsidP="00AC2578">
      <w:pPr>
        <w:rPr>
          <w:rStyle w:val="Enfasigrassetto"/>
          <w:color w:val="000000"/>
        </w:rPr>
      </w:pPr>
      <w:hyperlink r:id="rId107" w:history="1">
        <w:r w:rsidR="004653B6" w:rsidRPr="00AA2565">
          <w:rPr>
            <w:rStyle w:val="Collegamentoipertestuale"/>
          </w:rPr>
          <w:t>info@gpai.eu</w:t>
        </w:r>
      </w:hyperlink>
    </w:p>
    <w:p w14:paraId="0040E098" w14:textId="77777777" w:rsidR="004653B6" w:rsidRPr="00AA2565" w:rsidRDefault="004653B6" w:rsidP="00AC2578">
      <w:pPr>
        <w:rPr>
          <w:rStyle w:val="Enfasigrassetto"/>
          <w:color w:val="000000"/>
        </w:rPr>
      </w:pPr>
    </w:p>
    <w:p w14:paraId="53F4D393" w14:textId="77777777" w:rsidR="00AC2578" w:rsidRPr="00247F1B" w:rsidRDefault="00AC2578" w:rsidP="00AC2578">
      <w:pPr>
        <w:rPr>
          <w:color w:val="000000"/>
          <w:lang w:val="en-GB"/>
        </w:rPr>
      </w:pPr>
      <w:r>
        <w:rPr>
          <w:b/>
          <w:bCs/>
          <w:noProof/>
          <w:color w:val="CC0000"/>
          <w:lang w:eastAsia="fr-FR" w:bidi="ar-SA"/>
        </w:rPr>
        <w:drawing>
          <wp:inline distT="0" distB="0" distL="0" distR="0" wp14:anchorId="6B33B601" wp14:editId="39DA3BCD">
            <wp:extent cx="333375" cy="314325"/>
            <wp:effectExtent l="0" t="0" r="9525" b="9525"/>
            <wp:docPr id="21" name="Image 21"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247F1B">
        <w:rPr>
          <w:rStyle w:val="Enfasigrassetto"/>
          <w:color w:val="000000"/>
          <w:lang w:val="en-GB"/>
        </w:rPr>
        <w:t>CMR Controls Ltd</w:t>
      </w:r>
      <w:r w:rsidRPr="00247F1B">
        <w:rPr>
          <w:color w:val="000000"/>
          <w:lang w:val="en-GB"/>
        </w:rPr>
        <w:br/>
        <w:t>22 Repton Court</w:t>
      </w:r>
      <w:r w:rsidRPr="00247F1B">
        <w:rPr>
          <w:color w:val="000000"/>
          <w:lang w:val="en-GB"/>
        </w:rPr>
        <w:br/>
        <w:t>Basildon</w:t>
      </w:r>
      <w:r w:rsidRPr="00247F1B">
        <w:rPr>
          <w:color w:val="000000"/>
          <w:lang w:val="en-GB"/>
        </w:rPr>
        <w:br/>
        <w:t xml:space="preserve">Essex. SS13 1LN </w:t>
      </w:r>
      <w:r w:rsidRPr="00247F1B">
        <w:rPr>
          <w:color w:val="000000"/>
          <w:lang w:val="en-GB"/>
        </w:rPr>
        <w:br/>
        <w:t>Tel: +44 1 268 287222</w:t>
      </w:r>
    </w:p>
    <w:p w14:paraId="72659C9F" w14:textId="77777777" w:rsidR="00AC2578" w:rsidRDefault="00AC2578" w:rsidP="00AC2578">
      <w:pPr>
        <w:rPr>
          <w:color w:val="000000"/>
          <w:lang w:val="en-US"/>
        </w:rPr>
      </w:pPr>
      <w:r>
        <w:rPr>
          <w:b/>
          <w:bCs/>
          <w:noProof/>
          <w:color w:val="CC0000"/>
          <w:lang w:eastAsia="fr-FR" w:bidi="ar-SA"/>
        </w:rPr>
        <w:drawing>
          <wp:inline distT="0" distB="0" distL="0" distR="0" wp14:anchorId="0434EFA2" wp14:editId="7DD9CA40">
            <wp:extent cx="333375" cy="314325"/>
            <wp:effectExtent l="0" t="0" r="9525" b="9525"/>
            <wp:docPr id="22" name="Image 22"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9716F3">
        <w:rPr>
          <w:rStyle w:val="Enfasigrassetto"/>
          <w:color w:val="000000"/>
          <w:lang w:val="en-US"/>
        </w:rPr>
        <w:t>Converteam</w:t>
      </w:r>
      <w:proofErr w:type="spellEnd"/>
      <w:r w:rsidRPr="009716F3">
        <w:rPr>
          <w:rStyle w:val="Enfasigrassetto"/>
          <w:color w:val="000000"/>
          <w:lang w:val="en-US"/>
        </w:rPr>
        <w:t xml:space="preserve"> UK Ltd</w:t>
      </w:r>
      <w:r w:rsidRPr="009716F3">
        <w:rPr>
          <w:color w:val="000000"/>
          <w:lang w:val="en-US"/>
        </w:rPr>
        <w:br/>
        <w:t>West Avenue</w:t>
      </w:r>
      <w:r w:rsidRPr="009716F3">
        <w:rPr>
          <w:color w:val="000000"/>
          <w:lang w:val="en-US"/>
        </w:rPr>
        <w:br/>
      </w:r>
      <w:proofErr w:type="spellStart"/>
      <w:r w:rsidRPr="009716F3">
        <w:rPr>
          <w:color w:val="000000"/>
          <w:lang w:val="en-US"/>
        </w:rPr>
        <w:t>Kidsgrove</w:t>
      </w:r>
      <w:proofErr w:type="spellEnd"/>
      <w:r w:rsidRPr="009716F3">
        <w:rPr>
          <w:color w:val="000000"/>
          <w:lang w:val="en-US"/>
        </w:rPr>
        <w:br/>
        <w:t xml:space="preserve">Stoke </w:t>
      </w:r>
      <w:proofErr w:type="gramStart"/>
      <w:r w:rsidRPr="009716F3">
        <w:rPr>
          <w:color w:val="000000"/>
          <w:lang w:val="en-US"/>
        </w:rPr>
        <w:t>On</w:t>
      </w:r>
      <w:proofErr w:type="gramEnd"/>
      <w:r w:rsidRPr="009716F3">
        <w:rPr>
          <w:color w:val="000000"/>
          <w:lang w:val="en-US"/>
        </w:rPr>
        <w:t xml:space="preserve"> Trent. ST7 1TH </w:t>
      </w:r>
      <w:r w:rsidRPr="009716F3">
        <w:rPr>
          <w:color w:val="000000"/>
          <w:lang w:val="en-US"/>
        </w:rPr>
        <w:br/>
        <w:t xml:space="preserve">Tel: +44 1 782 781000 </w:t>
      </w:r>
      <w:r w:rsidRPr="009716F3">
        <w:rPr>
          <w:color w:val="000000"/>
          <w:lang w:val="en-US"/>
        </w:rPr>
        <w:br/>
        <w:t>Contact: Graham Reynolds</w:t>
      </w:r>
    </w:p>
    <w:p w14:paraId="3F366F68" w14:textId="77777777" w:rsidR="00AC2578" w:rsidRDefault="00AC2578" w:rsidP="00AC2578">
      <w:pPr>
        <w:rPr>
          <w:color w:val="000000"/>
          <w:lang w:val="en-US"/>
        </w:rPr>
      </w:pPr>
      <w:r>
        <w:rPr>
          <w:b/>
          <w:bCs/>
          <w:noProof/>
          <w:color w:val="CC0000"/>
          <w:lang w:eastAsia="fr-FR" w:bidi="ar-SA"/>
        </w:rPr>
        <w:drawing>
          <wp:inline distT="0" distB="0" distL="0" distR="0" wp14:anchorId="2731067E" wp14:editId="1ED2D263">
            <wp:extent cx="333375" cy="314325"/>
            <wp:effectExtent l="0" t="0" r="9525" b="9525"/>
            <wp:docPr id="176" name="Image 17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9716F3">
        <w:rPr>
          <w:rStyle w:val="Enfasigrassetto"/>
          <w:color w:val="000000"/>
          <w:lang w:val="en-US"/>
        </w:rPr>
        <w:t>CSE Controls Ltd</w:t>
      </w:r>
      <w:r w:rsidRPr="009716F3">
        <w:rPr>
          <w:color w:val="000000"/>
          <w:lang w:val="en-US"/>
        </w:rPr>
        <w:br/>
      </w:r>
      <w:proofErr w:type="spellStart"/>
      <w:r w:rsidRPr="009716F3">
        <w:rPr>
          <w:color w:val="000000"/>
          <w:lang w:val="en-US"/>
        </w:rPr>
        <w:t>Rotherside</w:t>
      </w:r>
      <w:proofErr w:type="spellEnd"/>
      <w:r w:rsidRPr="009716F3">
        <w:rPr>
          <w:color w:val="000000"/>
          <w:lang w:val="en-US"/>
        </w:rPr>
        <w:t xml:space="preserve"> Road</w:t>
      </w:r>
      <w:r w:rsidRPr="009716F3">
        <w:rPr>
          <w:color w:val="000000"/>
          <w:lang w:val="en-US"/>
        </w:rPr>
        <w:br/>
      </w:r>
      <w:proofErr w:type="spellStart"/>
      <w:r w:rsidRPr="009716F3">
        <w:rPr>
          <w:color w:val="000000"/>
          <w:lang w:val="en-US"/>
        </w:rPr>
        <w:t>Eckington</w:t>
      </w:r>
      <w:proofErr w:type="spellEnd"/>
      <w:r w:rsidRPr="009716F3">
        <w:rPr>
          <w:color w:val="000000"/>
          <w:lang w:val="en-US"/>
        </w:rPr>
        <w:br/>
        <w:t>Sheffield. S21 4HL</w:t>
      </w:r>
      <w:r w:rsidRPr="009716F3">
        <w:rPr>
          <w:color w:val="000000"/>
          <w:lang w:val="en-US"/>
        </w:rPr>
        <w:br/>
        <w:t>Tel: +44 1 246 437060</w:t>
      </w:r>
      <w:r w:rsidRPr="009716F3">
        <w:rPr>
          <w:color w:val="000000"/>
          <w:lang w:val="en-US"/>
        </w:rPr>
        <w:br/>
        <w:t>Contact: Bill King</w:t>
      </w:r>
    </w:p>
    <w:p w14:paraId="265CB523" w14:textId="77777777" w:rsidR="00AC2578" w:rsidRDefault="00AC2578" w:rsidP="00AC2578">
      <w:pPr>
        <w:rPr>
          <w:color w:val="000000"/>
          <w:lang w:val="en-US"/>
        </w:rPr>
      </w:pPr>
      <w:r w:rsidRPr="009716F3">
        <w:rPr>
          <w:rStyle w:val="Enfasigrassetto"/>
          <w:color w:val="000000"/>
          <w:lang w:val="en-US"/>
        </w:rPr>
        <w:t>Industrial Automation and Control Ltd</w:t>
      </w:r>
      <w:r w:rsidRPr="009716F3">
        <w:rPr>
          <w:color w:val="000000"/>
          <w:lang w:val="en-US"/>
        </w:rPr>
        <w:br/>
        <w:t>22 - 29 Mill Street</w:t>
      </w:r>
      <w:r w:rsidRPr="009716F3">
        <w:rPr>
          <w:color w:val="000000"/>
          <w:lang w:val="en-US"/>
        </w:rPr>
        <w:br/>
        <w:t>Newport, South Wales</w:t>
      </w:r>
      <w:r w:rsidRPr="009716F3">
        <w:rPr>
          <w:color w:val="000000"/>
          <w:lang w:val="en-US"/>
        </w:rPr>
        <w:br/>
        <w:t>NP20 5HA</w:t>
      </w:r>
      <w:r w:rsidRPr="009716F3">
        <w:rPr>
          <w:color w:val="000000"/>
          <w:lang w:val="en-US"/>
        </w:rPr>
        <w:br/>
        <w:t>Tel: +44 1 633 463110</w:t>
      </w:r>
      <w:r w:rsidRPr="009716F3">
        <w:rPr>
          <w:color w:val="000000"/>
          <w:lang w:val="en-US"/>
        </w:rPr>
        <w:br/>
        <w:t xml:space="preserve">Contact: Craig </w:t>
      </w:r>
      <w:proofErr w:type="spellStart"/>
      <w:r w:rsidRPr="009716F3">
        <w:rPr>
          <w:color w:val="000000"/>
          <w:lang w:val="en-US"/>
        </w:rPr>
        <w:t>Anstee</w:t>
      </w:r>
      <w:proofErr w:type="spellEnd"/>
    </w:p>
    <w:p w14:paraId="4D9DB6B6" w14:textId="77777777" w:rsidR="00AC2578" w:rsidRDefault="00AC2578" w:rsidP="00AC2578">
      <w:pPr>
        <w:rPr>
          <w:color w:val="000000"/>
          <w:lang w:val="en-US"/>
        </w:rPr>
      </w:pPr>
      <w:r>
        <w:rPr>
          <w:b/>
          <w:bCs/>
          <w:noProof/>
          <w:color w:val="CC0000"/>
          <w:lang w:eastAsia="fr-FR" w:bidi="ar-SA"/>
        </w:rPr>
        <w:drawing>
          <wp:inline distT="0" distB="0" distL="0" distR="0" wp14:anchorId="18DDE5CD" wp14:editId="13C5A80A">
            <wp:extent cx="333375" cy="314325"/>
            <wp:effectExtent l="0" t="0" r="9525" b="9525"/>
            <wp:docPr id="177" name="Image 17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18779A">
        <w:rPr>
          <w:rStyle w:val="Enfasigrassetto"/>
          <w:color w:val="000000"/>
          <w:lang w:val="en-US"/>
        </w:rPr>
        <w:t>J E Cockayne Ltd</w:t>
      </w:r>
      <w:r w:rsidRPr="0018779A">
        <w:rPr>
          <w:color w:val="000000"/>
          <w:lang w:val="en-US"/>
        </w:rPr>
        <w:br/>
        <w:t>The Exchange, Scottish Enterprise Tech Park</w:t>
      </w:r>
      <w:r w:rsidRPr="0018779A">
        <w:rPr>
          <w:color w:val="000000"/>
          <w:lang w:val="en-US"/>
        </w:rPr>
        <w:br/>
        <w:t xml:space="preserve">East </w:t>
      </w:r>
      <w:proofErr w:type="spellStart"/>
      <w:r w:rsidRPr="0018779A">
        <w:rPr>
          <w:color w:val="000000"/>
          <w:lang w:val="en-US"/>
        </w:rPr>
        <w:t>Kilbride</w:t>
      </w:r>
      <w:proofErr w:type="spellEnd"/>
      <w:r w:rsidRPr="0018779A">
        <w:rPr>
          <w:color w:val="000000"/>
          <w:lang w:val="en-US"/>
        </w:rPr>
        <w:br/>
        <w:t>Glasgow G75 0QU</w:t>
      </w:r>
      <w:r w:rsidRPr="0018779A">
        <w:rPr>
          <w:color w:val="000000"/>
          <w:lang w:val="en-US"/>
        </w:rPr>
        <w:br/>
        <w:t>Tel: +44 1 355 272305</w:t>
      </w:r>
      <w:r w:rsidRPr="0018779A">
        <w:rPr>
          <w:color w:val="000000"/>
          <w:lang w:val="en-US"/>
        </w:rPr>
        <w:br/>
        <w:t>Contact: David Cockayne</w:t>
      </w:r>
    </w:p>
    <w:p w14:paraId="36774A65" w14:textId="77777777" w:rsidR="00AC2578" w:rsidRPr="00CA6E1B" w:rsidRDefault="00AC2578" w:rsidP="00AC2578">
      <w:pPr>
        <w:rPr>
          <w:color w:val="000000"/>
          <w:lang w:val="en-US"/>
        </w:rPr>
      </w:pPr>
      <w:r w:rsidRPr="0018779A">
        <w:rPr>
          <w:rStyle w:val="Enfasigrassetto"/>
          <w:color w:val="000000"/>
          <w:lang w:val="en-US"/>
        </w:rPr>
        <w:lastRenderedPageBreak/>
        <w:t>Meter Manager Ltd</w:t>
      </w:r>
      <w:r w:rsidRPr="0018779A">
        <w:rPr>
          <w:color w:val="000000"/>
          <w:lang w:val="en-US"/>
        </w:rPr>
        <w:br/>
        <w:t>Healey Lodge, Healey Grove</w:t>
      </w:r>
      <w:r w:rsidRPr="0018779A">
        <w:rPr>
          <w:color w:val="000000"/>
          <w:lang w:val="en-US"/>
        </w:rPr>
        <w:br/>
        <w:t>Whitworth, Rochdale.</w:t>
      </w:r>
      <w:r w:rsidRPr="0018779A">
        <w:rPr>
          <w:color w:val="000000"/>
          <w:lang w:val="en-US"/>
        </w:rPr>
        <w:br/>
      </w:r>
      <w:r w:rsidRPr="00CA6E1B">
        <w:rPr>
          <w:color w:val="000000"/>
          <w:lang w:val="en-US"/>
        </w:rPr>
        <w:t>OL12 8RX</w:t>
      </w:r>
      <w:r w:rsidRPr="00CA6E1B">
        <w:rPr>
          <w:color w:val="000000"/>
          <w:lang w:val="en-US"/>
        </w:rPr>
        <w:br/>
        <w:t>Tel: +44 1 423 880440</w:t>
      </w:r>
      <w:r w:rsidRPr="00CA6E1B">
        <w:rPr>
          <w:color w:val="000000"/>
          <w:lang w:val="en-US"/>
        </w:rPr>
        <w:br/>
        <w:t>Contact: John Lindley</w:t>
      </w:r>
    </w:p>
    <w:p w14:paraId="196DDC36" w14:textId="77777777" w:rsidR="00AC2578" w:rsidRPr="00CA6E1B" w:rsidRDefault="00AC2578" w:rsidP="00AC2578">
      <w:pPr>
        <w:rPr>
          <w:color w:val="000000"/>
          <w:lang w:val="en-US"/>
        </w:rPr>
      </w:pPr>
      <w:r>
        <w:rPr>
          <w:b/>
          <w:bCs/>
          <w:noProof/>
          <w:color w:val="CC0000"/>
          <w:lang w:eastAsia="fr-FR" w:bidi="ar-SA"/>
        </w:rPr>
        <w:drawing>
          <wp:inline distT="0" distB="0" distL="0" distR="0" wp14:anchorId="20CC54D0" wp14:editId="59DE667C">
            <wp:extent cx="333375" cy="314325"/>
            <wp:effectExtent l="0" t="0" r="9525" b="9525"/>
            <wp:docPr id="178" name="Image 17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CA6E1B">
        <w:rPr>
          <w:rStyle w:val="Enfasigrassetto"/>
          <w:color w:val="000000"/>
          <w:lang w:val="en-US"/>
        </w:rPr>
        <w:t>Petrofac Facilities Management</w:t>
      </w:r>
      <w:r w:rsidRPr="00CA6E1B">
        <w:rPr>
          <w:color w:val="000000"/>
          <w:lang w:val="en-US"/>
        </w:rPr>
        <w:br/>
      </w:r>
      <w:proofErr w:type="spellStart"/>
      <w:r w:rsidRPr="00CA6E1B">
        <w:rPr>
          <w:color w:val="000000"/>
          <w:lang w:val="en-US"/>
        </w:rPr>
        <w:t>Bacton</w:t>
      </w:r>
      <w:proofErr w:type="spellEnd"/>
      <w:r w:rsidRPr="00CA6E1B">
        <w:rPr>
          <w:color w:val="000000"/>
          <w:lang w:val="en-US"/>
        </w:rPr>
        <w:t xml:space="preserve"> Gas Terminal</w:t>
      </w:r>
      <w:r w:rsidRPr="00CA6E1B">
        <w:rPr>
          <w:color w:val="000000"/>
          <w:lang w:val="en-US"/>
        </w:rPr>
        <w:br/>
      </w:r>
      <w:proofErr w:type="spellStart"/>
      <w:r w:rsidRPr="00CA6E1B">
        <w:rPr>
          <w:color w:val="000000"/>
          <w:lang w:val="en-US"/>
        </w:rPr>
        <w:t>Bacton</w:t>
      </w:r>
      <w:proofErr w:type="spellEnd"/>
      <w:r w:rsidRPr="00CA6E1B">
        <w:rPr>
          <w:color w:val="000000"/>
          <w:lang w:val="en-US"/>
        </w:rPr>
        <w:br/>
        <w:t xml:space="preserve">Norfolk. </w:t>
      </w:r>
      <w:r w:rsidRPr="00CA6E1B">
        <w:rPr>
          <w:color w:val="000000"/>
          <w:lang w:val="en-US"/>
        </w:rPr>
        <w:br/>
        <w:t>NR12 0JG</w:t>
      </w:r>
      <w:r w:rsidRPr="00CA6E1B">
        <w:rPr>
          <w:color w:val="000000"/>
          <w:lang w:val="en-US"/>
        </w:rPr>
        <w:br/>
        <w:t xml:space="preserve">Contact: Karim </w:t>
      </w:r>
      <w:proofErr w:type="spellStart"/>
      <w:r w:rsidRPr="00CA6E1B">
        <w:rPr>
          <w:color w:val="000000"/>
          <w:lang w:val="en-US"/>
        </w:rPr>
        <w:t>Oudane</w:t>
      </w:r>
      <w:proofErr w:type="spellEnd"/>
    </w:p>
    <w:p w14:paraId="26A5BD17" w14:textId="77777777" w:rsidR="00AC2578" w:rsidRDefault="00AC2578" w:rsidP="00AC2578">
      <w:pPr>
        <w:rPr>
          <w:color w:val="000000"/>
          <w:lang w:val="en-US"/>
        </w:rPr>
      </w:pPr>
      <w:r>
        <w:rPr>
          <w:b/>
          <w:bCs/>
          <w:noProof/>
          <w:color w:val="CC0000"/>
          <w:lang w:eastAsia="fr-FR" w:bidi="ar-SA"/>
        </w:rPr>
        <w:drawing>
          <wp:inline distT="0" distB="0" distL="0" distR="0" wp14:anchorId="440E825B" wp14:editId="7BABB8B1">
            <wp:extent cx="333375" cy="314325"/>
            <wp:effectExtent l="0" t="0" r="9525" b="9525"/>
            <wp:docPr id="179" name="Image 17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18779A">
        <w:rPr>
          <w:rStyle w:val="Enfasigrassetto"/>
          <w:color w:val="000000"/>
          <w:lang w:val="en-US"/>
        </w:rPr>
        <w:t>SHM</w:t>
      </w:r>
      <w:r w:rsidRPr="0018779A">
        <w:rPr>
          <w:color w:val="000000"/>
          <w:lang w:val="en-US"/>
        </w:rPr>
        <w:br/>
        <w:t>Valley House</w:t>
      </w:r>
      <w:r w:rsidRPr="0018779A">
        <w:rPr>
          <w:color w:val="000000"/>
          <w:lang w:val="en-US"/>
        </w:rPr>
        <w:br/>
        <w:t xml:space="preserve">6 </w:t>
      </w:r>
      <w:proofErr w:type="spellStart"/>
      <w:r w:rsidRPr="0018779A">
        <w:rPr>
          <w:color w:val="000000"/>
          <w:lang w:val="en-US"/>
        </w:rPr>
        <w:t>Winnal</w:t>
      </w:r>
      <w:proofErr w:type="spellEnd"/>
      <w:r w:rsidRPr="0018779A">
        <w:rPr>
          <w:color w:val="000000"/>
          <w:lang w:val="en-US"/>
        </w:rPr>
        <w:t xml:space="preserve"> Valley Road</w:t>
      </w:r>
      <w:r w:rsidRPr="0018779A">
        <w:rPr>
          <w:color w:val="000000"/>
          <w:lang w:val="en-US"/>
        </w:rPr>
        <w:br/>
        <w:t>Winchester SO23 0LD</w:t>
      </w:r>
      <w:r w:rsidRPr="0018779A">
        <w:rPr>
          <w:color w:val="000000"/>
          <w:lang w:val="en-US"/>
        </w:rPr>
        <w:br/>
        <w:t>Tel: +44 1 962 865142</w:t>
      </w:r>
      <w:r w:rsidRPr="0018779A">
        <w:rPr>
          <w:color w:val="000000"/>
          <w:lang w:val="en-US"/>
        </w:rPr>
        <w:br/>
        <w:t>Contact: Peter Hutt</w:t>
      </w:r>
    </w:p>
    <w:p w14:paraId="3F53DB0B" w14:textId="77777777" w:rsidR="00AC2578" w:rsidRDefault="00AC2578" w:rsidP="00AC2578">
      <w:pPr>
        <w:rPr>
          <w:color w:val="000000"/>
          <w:lang w:val="en-US"/>
        </w:rPr>
      </w:pPr>
      <w:r>
        <w:rPr>
          <w:b/>
          <w:bCs/>
          <w:noProof/>
          <w:color w:val="CC0000"/>
          <w:lang w:eastAsia="fr-FR" w:bidi="ar-SA"/>
        </w:rPr>
        <w:drawing>
          <wp:inline distT="0" distB="0" distL="0" distR="0" wp14:anchorId="05D96420" wp14:editId="7FE2E2FB">
            <wp:extent cx="333375" cy="314325"/>
            <wp:effectExtent l="0" t="0" r="9525" b="9525"/>
            <wp:docPr id="27" name="Image 2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18779A">
        <w:rPr>
          <w:rStyle w:val="Enfasigrassetto"/>
          <w:color w:val="CC0000"/>
          <w:lang w:val="en-US"/>
        </w:rPr>
        <w:t> </w:t>
      </w:r>
      <w:proofErr w:type="spellStart"/>
      <w:r w:rsidRPr="0018779A">
        <w:rPr>
          <w:rStyle w:val="Enfasigrassetto"/>
          <w:color w:val="000000"/>
          <w:lang w:val="en-US"/>
        </w:rPr>
        <w:t>Muns</w:t>
      </w:r>
      <w:proofErr w:type="spellEnd"/>
      <w:r w:rsidRPr="0018779A">
        <w:rPr>
          <w:rStyle w:val="Enfasigrassetto"/>
          <w:color w:val="000000"/>
          <w:lang w:val="en-US"/>
        </w:rPr>
        <w:t xml:space="preserve"> </w:t>
      </w:r>
      <w:proofErr w:type="spellStart"/>
      <w:r w:rsidRPr="0018779A">
        <w:rPr>
          <w:rStyle w:val="Enfasigrassetto"/>
          <w:color w:val="000000"/>
          <w:lang w:val="en-US"/>
        </w:rPr>
        <w:t>Techniek</w:t>
      </w:r>
      <w:proofErr w:type="spellEnd"/>
      <w:r w:rsidRPr="0018779A">
        <w:rPr>
          <w:rStyle w:val="Enfasigrassetto"/>
          <w:color w:val="000000"/>
          <w:lang w:val="en-US"/>
        </w:rPr>
        <w:t xml:space="preserve"> BV</w:t>
      </w:r>
      <w:r w:rsidRPr="0018779A">
        <w:rPr>
          <w:color w:val="000000"/>
          <w:lang w:val="en-US"/>
        </w:rPr>
        <w:br/>
        <w:t xml:space="preserve">De </w:t>
      </w:r>
      <w:proofErr w:type="spellStart"/>
      <w:r w:rsidRPr="0018779A">
        <w:rPr>
          <w:color w:val="000000"/>
          <w:lang w:val="en-US"/>
        </w:rPr>
        <w:t>Hoogjens</w:t>
      </w:r>
      <w:proofErr w:type="spellEnd"/>
      <w:r w:rsidRPr="0018779A">
        <w:rPr>
          <w:color w:val="000000"/>
          <w:lang w:val="en-US"/>
        </w:rPr>
        <w:t xml:space="preserve"> 59</w:t>
      </w:r>
      <w:r w:rsidRPr="0018779A">
        <w:rPr>
          <w:color w:val="000000"/>
          <w:lang w:val="en-US"/>
        </w:rPr>
        <w:br/>
        <w:t xml:space="preserve">4254 XW </w:t>
      </w:r>
      <w:proofErr w:type="spellStart"/>
      <w:r w:rsidRPr="0018779A">
        <w:rPr>
          <w:color w:val="000000"/>
          <w:lang w:val="en-US"/>
        </w:rPr>
        <w:t>Sleeuwijk</w:t>
      </w:r>
      <w:proofErr w:type="spellEnd"/>
      <w:r w:rsidRPr="0018779A">
        <w:rPr>
          <w:color w:val="000000"/>
          <w:lang w:val="en-US"/>
        </w:rPr>
        <w:t xml:space="preserve"> - Netherlands</w:t>
      </w:r>
      <w:r w:rsidRPr="0018779A">
        <w:rPr>
          <w:color w:val="000000"/>
          <w:lang w:val="en-US"/>
        </w:rPr>
        <w:br/>
        <w:t>Tel: +31 183 307 000</w:t>
      </w:r>
      <w:r w:rsidRPr="0018779A">
        <w:rPr>
          <w:color w:val="000000"/>
          <w:lang w:val="en-US"/>
        </w:rPr>
        <w:br/>
        <w:t>Fax: +31 183 302 121</w:t>
      </w:r>
      <w:r w:rsidRPr="0018779A">
        <w:rPr>
          <w:color w:val="000000"/>
          <w:lang w:val="en-US"/>
        </w:rPr>
        <w:br/>
        <w:t>Contact: Johann Koekkoek</w:t>
      </w:r>
    </w:p>
    <w:p w14:paraId="0F071DF9" w14:textId="77777777" w:rsidR="00AC2578" w:rsidRDefault="00AC2578" w:rsidP="00AC2578">
      <w:pPr>
        <w:rPr>
          <w:color w:val="000000"/>
          <w:lang w:val="en-US"/>
        </w:rPr>
      </w:pPr>
      <w:r>
        <w:rPr>
          <w:b/>
          <w:bCs/>
          <w:noProof/>
          <w:color w:val="CC0000"/>
          <w:lang w:eastAsia="fr-FR" w:bidi="ar-SA"/>
        </w:rPr>
        <w:drawing>
          <wp:inline distT="0" distB="0" distL="0" distR="0" wp14:anchorId="3E2AC2B3" wp14:editId="097C2F43">
            <wp:extent cx="333375" cy="314325"/>
            <wp:effectExtent l="0" t="0" r="9525" b="9525"/>
            <wp:docPr id="180" name="Image 18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18779A">
        <w:rPr>
          <w:rStyle w:val="Enfasigrassetto"/>
          <w:color w:val="000000"/>
          <w:lang w:val="en-US"/>
        </w:rPr>
        <w:t>Actemium</w:t>
      </w:r>
      <w:proofErr w:type="spellEnd"/>
      <w:r w:rsidRPr="0018779A">
        <w:rPr>
          <w:rStyle w:val="Enfasigrassetto"/>
          <w:color w:val="000000"/>
          <w:lang w:val="en-US"/>
        </w:rPr>
        <w:t xml:space="preserve"> </w:t>
      </w:r>
      <w:proofErr w:type="spellStart"/>
      <w:r w:rsidRPr="0018779A">
        <w:rPr>
          <w:rStyle w:val="Enfasigrassetto"/>
          <w:color w:val="000000"/>
          <w:lang w:val="en-US"/>
        </w:rPr>
        <w:t>Cegelec</w:t>
      </w:r>
      <w:proofErr w:type="spellEnd"/>
      <w:r w:rsidRPr="0018779A">
        <w:rPr>
          <w:rStyle w:val="Enfasigrassetto"/>
          <w:color w:val="000000"/>
          <w:lang w:val="en-US"/>
        </w:rPr>
        <w:t xml:space="preserve"> GmbH  </w:t>
      </w:r>
      <w:r w:rsidRPr="0018779A">
        <w:rPr>
          <w:b/>
          <w:bCs/>
          <w:color w:val="000000"/>
          <w:lang w:val="en-US"/>
        </w:rPr>
        <w:br/>
      </w:r>
      <w:proofErr w:type="spellStart"/>
      <w:r w:rsidRPr="0018779A">
        <w:rPr>
          <w:color w:val="000000"/>
          <w:lang w:val="en-US"/>
        </w:rPr>
        <w:t>Colmarer</w:t>
      </w:r>
      <w:proofErr w:type="spellEnd"/>
      <w:r w:rsidRPr="0018779A">
        <w:rPr>
          <w:color w:val="000000"/>
          <w:lang w:val="en-US"/>
        </w:rPr>
        <w:t xml:space="preserve"> </w:t>
      </w:r>
      <w:proofErr w:type="spellStart"/>
      <w:r w:rsidRPr="0018779A">
        <w:rPr>
          <w:color w:val="000000"/>
          <w:lang w:val="en-US"/>
        </w:rPr>
        <w:t>Straße</w:t>
      </w:r>
      <w:proofErr w:type="spellEnd"/>
      <w:r w:rsidRPr="0018779A">
        <w:rPr>
          <w:color w:val="000000"/>
          <w:lang w:val="en-US"/>
        </w:rPr>
        <w:t xml:space="preserve"> 5</w:t>
      </w:r>
      <w:r w:rsidRPr="0018779A">
        <w:rPr>
          <w:color w:val="000000"/>
          <w:lang w:val="en-US"/>
        </w:rPr>
        <w:br/>
        <w:t xml:space="preserve">D-60528 Frankfurt am Main - Germany </w:t>
      </w:r>
      <w:r w:rsidRPr="0018779A">
        <w:rPr>
          <w:color w:val="000000"/>
          <w:lang w:val="en-US"/>
        </w:rPr>
        <w:br/>
        <w:t>Tel: +49  69  66 99 224</w:t>
      </w:r>
      <w:r w:rsidRPr="0018779A">
        <w:rPr>
          <w:color w:val="000000"/>
          <w:lang w:val="en-US"/>
        </w:rPr>
        <w:br/>
      </w:r>
      <w:r w:rsidR="00247F1B">
        <w:fldChar w:fldCharType="begin"/>
      </w:r>
      <w:r w:rsidR="00247F1B" w:rsidRPr="00247F1B">
        <w:rPr>
          <w:lang w:val="en-GB"/>
        </w:rPr>
        <w:instrText xml:space="preserve"> HYPERLINK "http://www.actemium.de/" \t</w:instrText>
      </w:r>
      <w:r w:rsidR="00247F1B" w:rsidRPr="00247F1B">
        <w:rPr>
          <w:lang w:val="en-GB"/>
        </w:rPr>
        <w:instrText xml:space="preserve"> "_blank" </w:instrText>
      </w:r>
      <w:r w:rsidR="00247F1B">
        <w:fldChar w:fldCharType="separate"/>
      </w:r>
      <w:r w:rsidRPr="0018779A">
        <w:rPr>
          <w:rStyle w:val="Collegamentoipertestuale"/>
          <w:lang w:val="en-US"/>
        </w:rPr>
        <w:t>www.actemium.de</w:t>
      </w:r>
      <w:r w:rsidR="00247F1B">
        <w:rPr>
          <w:rStyle w:val="Collegamentoipertestuale"/>
          <w:lang w:val="en-US"/>
        </w:rPr>
        <w:fldChar w:fldCharType="end"/>
      </w:r>
      <w:r w:rsidRPr="0018779A">
        <w:rPr>
          <w:color w:val="000000"/>
          <w:lang w:val="en-US"/>
        </w:rPr>
        <w:br/>
        <w:t>Contact: Wolfgang Berger</w:t>
      </w:r>
    </w:p>
    <w:p w14:paraId="1F159F4B" w14:textId="77777777" w:rsidR="00AC2578" w:rsidRDefault="00AC2578" w:rsidP="00AC2578">
      <w:pPr>
        <w:rPr>
          <w:color w:val="000000"/>
          <w:lang w:val="en-US"/>
        </w:rPr>
      </w:pPr>
      <w:r>
        <w:rPr>
          <w:b/>
          <w:bCs/>
          <w:noProof/>
          <w:color w:val="CC0000"/>
          <w:lang w:eastAsia="fr-FR" w:bidi="ar-SA"/>
        </w:rPr>
        <w:drawing>
          <wp:inline distT="0" distB="0" distL="0" distR="0" wp14:anchorId="7C2DD5D5" wp14:editId="05714AF0">
            <wp:extent cx="333375" cy="314325"/>
            <wp:effectExtent l="0" t="0" r="9525" b="9525"/>
            <wp:docPr id="181" name="Image 181"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18779A">
        <w:rPr>
          <w:rStyle w:val="Enfasigrassetto"/>
          <w:color w:val="000000"/>
          <w:lang w:val="en-US"/>
        </w:rPr>
        <w:t>elektro</w:t>
      </w:r>
      <w:proofErr w:type="spellEnd"/>
      <w:r w:rsidRPr="0018779A">
        <w:rPr>
          <w:rStyle w:val="Enfasigrassetto"/>
          <w:color w:val="000000"/>
          <w:lang w:val="en-US"/>
        </w:rPr>
        <w:t>-</w:t>
      </w:r>
      <w:proofErr w:type="spellStart"/>
      <w:r w:rsidRPr="0018779A">
        <w:rPr>
          <w:rStyle w:val="Enfasigrassetto"/>
          <w:color w:val="000000"/>
          <w:lang w:val="en-US"/>
        </w:rPr>
        <w:t>bau</w:t>
      </w:r>
      <w:proofErr w:type="spellEnd"/>
      <w:r w:rsidRPr="0018779A">
        <w:rPr>
          <w:rStyle w:val="Enfasigrassetto"/>
          <w:color w:val="000000"/>
          <w:lang w:val="en-US"/>
        </w:rPr>
        <w:t>-montage GmbH &amp; Co.KG </w:t>
      </w:r>
      <w:r w:rsidRPr="0018779A">
        <w:rPr>
          <w:color w:val="000000"/>
          <w:lang w:val="en-US"/>
        </w:rPr>
        <w:br/>
      </w:r>
      <w:proofErr w:type="spellStart"/>
      <w:r w:rsidRPr="0018779A">
        <w:rPr>
          <w:color w:val="000000"/>
          <w:lang w:val="en-US"/>
        </w:rPr>
        <w:t>Karmannstraße</w:t>
      </w:r>
      <w:proofErr w:type="spellEnd"/>
      <w:r w:rsidRPr="0018779A">
        <w:rPr>
          <w:color w:val="000000"/>
          <w:lang w:val="en-US"/>
        </w:rPr>
        <w:t xml:space="preserve"> 13               </w:t>
      </w:r>
      <w:r w:rsidRPr="0018779A">
        <w:rPr>
          <w:color w:val="000000"/>
          <w:lang w:val="en-US"/>
        </w:rPr>
        <w:br/>
        <w:t>D-49084 Osnabrück - Germany </w:t>
      </w:r>
      <w:r w:rsidRPr="0018779A">
        <w:rPr>
          <w:color w:val="000000"/>
          <w:lang w:val="en-US"/>
        </w:rPr>
        <w:br/>
        <w:t>Tel: +49 541 95700 0</w:t>
      </w:r>
      <w:r w:rsidRPr="0018779A">
        <w:rPr>
          <w:color w:val="000000"/>
          <w:lang w:val="en-US"/>
        </w:rPr>
        <w:br/>
      </w:r>
      <w:r w:rsidR="00247F1B">
        <w:fldChar w:fldCharType="begin"/>
      </w:r>
      <w:r w:rsidR="00247F1B" w:rsidRPr="00247F1B">
        <w:rPr>
          <w:lang w:val="en-US"/>
        </w:rPr>
        <w:instrText xml:space="preserve"> HYPERLINK "http://www.ebm-os.de/" </w:instrText>
      </w:r>
      <w:r w:rsidR="00247F1B">
        <w:fldChar w:fldCharType="separate"/>
      </w:r>
      <w:r w:rsidRPr="0018779A">
        <w:rPr>
          <w:rStyle w:val="Collegamentoipertestuale"/>
          <w:lang w:val="en-US"/>
        </w:rPr>
        <w:t>www.ebm-os.de</w:t>
      </w:r>
      <w:r w:rsidR="00247F1B">
        <w:rPr>
          <w:rStyle w:val="Collegamentoipertestuale"/>
          <w:lang w:val="en-US"/>
        </w:rPr>
        <w:fldChar w:fldCharType="end"/>
      </w:r>
      <w:r w:rsidRPr="0018779A">
        <w:rPr>
          <w:color w:val="000000"/>
          <w:lang w:val="en-US"/>
        </w:rPr>
        <w:br/>
        <w:t xml:space="preserve">Contact: Stefan </w:t>
      </w:r>
      <w:proofErr w:type="spellStart"/>
      <w:r w:rsidRPr="0018779A">
        <w:rPr>
          <w:color w:val="000000"/>
          <w:lang w:val="en-US"/>
        </w:rPr>
        <w:t>Höricht</w:t>
      </w:r>
      <w:proofErr w:type="spellEnd"/>
      <w:r w:rsidRPr="0018779A">
        <w:rPr>
          <w:color w:val="000000"/>
          <w:lang w:val="en-US"/>
        </w:rPr>
        <w:t> </w:t>
      </w:r>
    </w:p>
    <w:p w14:paraId="1B8CBED0" w14:textId="77777777" w:rsidR="00AC2578" w:rsidRDefault="00247F1B" w:rsidP="00AC2578">
      <w:pPr>
        <w:rPr>
          <w:color w:val="000000"/>
          <w:lang w:val="en-US"/>
        </w:rPr>
      </w:pPr>
      <w:r>
        <w:fldChar w:fldCharType="begin"/>
      </w:r>
      <w:r w:rsidRPr="00247F1B">
        <w:rPr>
          <w:lang w:val="en-GB"/>
        </w:rPr>
        <w:instrText xml:space="preserve"> HYPERLI</w:instrText>
      </w:r>
      <w:r w:rsidRPr="00247F1B">
        <w:rPr>
          <w:lang w:val="en-GB"/>
        </w:rPr>
        <w:instrText xml:space="preserve">NK "http://www.pcvuesolutions.com/index.php/find-your-integrators/268-giga?lang=en" \t "_blank" </w:instrText>
      </w:r>
      <w:r>
        <w:fldChar w:fldCharType="separate"/>
      </w:r>
      <w:r w:rsidR="00AC2578">
        <w:rPr>
          <w:b/>
          <w:bCs/>
          <w:noProof/>
          <w:color w:val="CC0000"/>
          <w:lang w:eastAsia="fr-FR" w:bidi="ar-SA"/>
        </w:rPr>
        <w:drawing>
          <wp:inline distT="0" distB="0" distL="0" distR="0" wp14:anchorId="665484B8" wp14:editId="53747523">
            <wp:extent cx="333375" cy="314325"/>
            <wp:effectExtent l="0" t="0" r="9525" b="9525"/>
            <wp:docPr id="182" name="Image 182"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sidRPr="0018779A">
        <w:rPr>
          <w:rStyle w:val="Enfasigrassetto"/>
          <w:color w:val="006699"/>
          <w:u w:val="single"/>
          <w:lang w:val="en-US"/>
        </w:rPr>
        <w:t>GIGA Automation GmbH</w:t>
      </w:r>
      <w:r>
        <w:rPr>
          <w:rStyle w:val="Enfasigrassetto"/>
          <w:color w:val="006699"/>
          <w:u w:val="single"/>
          <w:lang w:val="en-US"/>
        </w:rPr>
        <w:fldChar w:fldCharType="end"/>
      </w:r>
      <w:r w:rsidR="00AC2578" w:rsidRPr="0018779A">
        <w:rPr>
          <w:color w:val="000000"/>
          <w:lang w:val="en-US"/>
        </w:rPr>
        <w:br/>
      </w:r>
      <w:proofErr w:type="spellStart"/>
      <w:r w:rsidR="00AC2578" w:rsidRPr="0018779A">
        <w:rPr>
          <w:color w:val="000000"/>
          <w:lang w:val="en-US"/>
        </w:rPr>
        <w:t>Weißenburger</w:t>
      </w:r>
      <w:proofErr w:type="spellEnd"/>
      <w:r w:rsidR="00AC2578" w:rsidRPr="0018779A">
        <w:rPr>
          <w:color w:val="000000"/>
          <w:lang w:val="en-US"/>
        </w:rPr>
        <w:t xml:space="preserve"> </w:t>
      </w:r>
      <w:proofErr w:type="spellStart"/>
      <w:r w:rsidR="00AC2578" w:rsidRPr="0018779A">
        <w:rPr>
          <w:color w:val="000000"/>
          <w:lang w:val="en-US"/>
        </w:rPr>
        <w:t>Straße</w:t>
      </w:r>
      <w:proofErr w:type="spellEnd"/>
      <w:r w:rsidR="00AC2578" w:rsidRPr="0018779A">
        <w:rPr>
          <w:color w:val="000000"/>
          <w:lang w:val="en-US"/>
        </w:rPr>
        <w:t xml:space="preserve"> 15a</w:t>
      </w:r>
      <w:r w:rsidR="00AC2578" w:rsidRPr="0018779A">
        <w:rPr>
          <w:color w:val="000000"/>
          <w:lang w:val="en-US"/>
        </w:rPr>
        <w:br/>
        <w:t xml:space="preserve">D-66113 </w:t>
      </w:r>
      <w:proofErr w:type="spellStart"/>
      <w:r w:rsidR="00AC2578" w:rsidRPr="0018779A">
        <w:rPr>
          <w:color w:val="000000"/>
          <w:lang w:val="en-US"/>
        </w:rPr>
        <w:t>Saarbrücken</w:t>
      </w:r>
      <w:proofErr w:type="spellEnd"/>
      <w:r w:rsidR="00AC2578" w:rsidRPr="0018779A">
        <w:rPr>
          <w:color w:val="000000"/>
          <w:lang w:val="en-US"/>
        </w:rPr>
        <w:t xml:space="preserve"> - Germany </w:t>
      </w:r>
      <w:r w:rsidR="00AC2578" w:rsidRPr="0018779A">
        <w:rPr>
          <w:color w:val="000000"/>
          <w:lang w:val="en-US"/>
        </w:rPr>
        <w:br/>
      </w:r>
      <w:r w:rsidR="00AC2578" w:rsidRPr="0018779A">
        <w:rPr>
          <w:color w:val="000000"/>
          <w:lang w:val="en-US"/>
        </w:rPr>
        <w:lastRenderedPageBreak/>
        <w:t>Tel: +49 681 7 53 42 0</w:t>
      </w:r>
      <w:r w:rsidR="00AC2578" w:rsidRPr="0018779A">
        <w:rPr>
          <w:color w:val="000000"/>
          <w:lang w:val="en-US"/>
        </w:rPr>
        <w:br/>
        <w:t>Fax: +49  681 75342 20</w:t>
      </w:r>
      <w:r w:rsidR="00AC2578" w:rsidRPr="0018779A">
        <w:rPr>
          <w:color w:val="000000"/>
          <w:lang w:val="en-US"/>
        </w:rPr>
        <w:br/>
      </w:r>
      <w:r>
        <w:fldChar w:fldCharType="begin"/>
      </w:r>
      <w:r w:rsidRPr="00247F1B">
        <w:rPr>
          <w:lang w:val="en-GB"/>
        </w:rPr>
        <w:instrText xml:space="preserve"> HYPERLINK "http://www.giga-automation.de/" </w:instrText>
      </w:r>
      <w:r>
        <w:fldChar w:fldCharType="separate"/>
      </w:r>
      <w:r w:rsidR="00AC2578" w:rsidRPr="0018779A">
        <w:rPr>
          <w:rStyle w:val="Collegamentoipertestuale"/>
          <w:lang w:val="en-US"/>
        </w:rPr>
        <w:t>www.giga-automation.de</w:t>
      </w:r>
      <w:r>
        <w:rPr>
          <w:rStyle w:val="Collegamentoipertestuale"/>
          <w:lang w:val="en-US"/>
        </w:rPr>
        <w:fldChar w:fldCharType="end"/>
      </w:r>
      <w:r w:rsidR="00AC2578" w:rsidRPr="0018779A">
        <w:rPr>
          <w:color w:val="000000"/>
          <w:lang w:val="en-US"/>
        </w:rPr>
        <w:br/>
        <w:t xml:space="preserve">Contact: Klaus </w:t>
      </w:r>
      <w:proofErr w:type="spellStart"/>
      <w:r w:rsidR="00AC2578" w:rsidRPr="0018779A">
        <w:rPr>
          <w:color w:val="000000"/>
          <w:lang w:val="en-US"/>
        </w:rPr>
        <w:t>Schledorn</w:t>
      </w:r>
      <w:proofErr w:type="spellEnd"/>
      <w:r w:rsidR="00AC2578" w:rsidRPr="0018779A">
        <w:rPr>
          <w:color w:val="000000"/>
          <w:lang w:val="en-US"/>
        </w:rPr>
        <w:t> </w:t>
      </w:r>
    </w:p>
    <w:p w14:paraId="0180FEBE" w14:textId="77777777" w:rsidR="00AC2578" w:rsidRDefault="00AC2578" w:rsidP="00AC2578">
      <w:pPr>
        <w:rPr>
          <w:color w:val="000000"/>
          <w:lang w:val="en-US"/>
        </w:rPr>
      </w:pPr>
      <w:r>
        <w:rPr>
          <w:b/>
          <w:bCs/>
          <w:noProof/>
          <w:color w:val="CC0000"/>
          <w:lang w:eastAsia="fr-FR" w:bidi="ar-SA"/>
        </w:rPr>
        <w:drawing>
          <wp:inline distT="0" distB="0" distL="0" distR="0" wp14:anchorId="35BEA7F1" wp14:editId="6E3D956D">
            <wp:extent cx="333375" cy="314325"/>
            <wp:effectExtent l="0" t="0" r="9525" b="9525"/>
            <wp:docPr id="31" name="Image 31"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18779A">
        <w:rPr>
          <w:rStyle w:val="Enfasigrassetto"/>
          <w:color w:val="000000"/>
          <w:lang w:val="en-US"/>
        </w:rPr>
        <w:t>MSR Electronic GmbH</w:t>
      </w:r>
      <w:r w:rsidRPr="0018779A">
        <w:rPr>
          <w:color w:val="000000"/>
          <w:lang w:val="en-US"/>
        </w:rPr>
        <w:br/>
      </w:r>
      <w:proofErr w:type="spellStart"/>
      <w:r w:rsidRPr="0018779A">
        <w:rPr>
          <w:color w:val="000000"/>
          <w:lang w:val="en-US"/>
        </w:rPr>
        <w:t>Würdingerstr</w:t>
      </w:r>
      <w:proofErr w:type="spellEnd"/>
      <w:r w:rsidRPr="0018779A">
        <w:rPr>
          <w:color w:val="000000"/>
          <w:lang w:val="en-US"/>
        </w:rPr>
        <w:t xml:space="preserve">. 27 </w:t>
      </w:r>
      <w:r w:rsidRPr="0018779A">
        <w:rPr>
          <w:color w:val="000000"/>
          <w:lang w:val="en-US"/>
        </w:rPr>
        <w:br/>
        <w:t>D 94060 Pocking - Germany</w:t>
      </w:r>
      <w:r w:rsidRPr="0018779A">
        <w:rPr>
          <w:color w:val="000000"/>
          <w:lang w:val="en-US"/>
        </w:rPr>
        <w:br/>
        <w:t xml:space="preserve">Tel: +49 8531 90040 </w:t>
      </w:r>
      <w:r w:rsidRPr="0018779A">
        <w:rPr>
          <w:color w:val="000000"/>
          <w:lang w:val="en-US"/>
        </w:rPr>
        <w:br/>
        <w:t>Fax: +49 8531 900454</w:t>
      </w:r>
      <w:r w:rsidRPr="0018779A">
        <w:rPr>
          <w:color w:val="000000"/>
          <w:lang w:val="en-US"/>
        </w:rPr>
        <w:br/>
        <w:t xml:space="preserve">Contact: Johann </w:t>
      </w:r>
      <w:proofErr w:type="spellStart"/>
      <w:r w:rsidRPr="0018779A">
        <w:rPr>
          <w:color w:val="000000"/>
          <w:lang w:val="en-US"/>
        </w:rPr>
        <w:t>Schützeneder</w:t>
      </w:r>
      <w:proofErr w:type="spellEnd"/>
    </w:p>
    <w:p w14:paraId="4CB975F2" w14:textId="77777777" w:rsidR="00AC2578" w:rsidRDefault="00AC2578" w:rsidP="00AC2578">
      <w:pPr>
        <w:rPr>
          <w:color w:val="000000"/>
          <w:lang w:val="en-US"/>
        </w:rPr>
      </w:pPr>
      <w:r>
        <w:rPr>
          <w:b/>
          <w:bCs/>
          <w:noProof/>
          <w:color w:val="CC0000"/>
          <w:lang w:eastAsia="fr-FR" w:bidi="ar-SA"/>
        </w:rPr>
        <w:drawing>
          <wp:inline distT="0" distB="0" distL="0" distR="0" wp14:anchorId="4B9A5E5F" wp14:editId="7C235260">
            <wp:extent cx="333375" cy="314325"/>
            <wp:effectExtent l="0" t="0" r="9525" b="9525"/>
            <wp:docPr id="32" name="Image 32"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18779A">
        <w:rPr>
          <w:rStyle w:val="Enfasigrassetto"/>
          <w:color w:val="000000"/>
          <w:lang w:val="en-US"/>
        </w:rPr>
        <w:t>msrTeam</w:t>
      </w:r>
      <w:proofErr w:type="spellEnd"/>
      <w:r w:rsidRPr="0018779A">
        <w:rPr>
          <w:rStyle w:val="Enfasigrassetto"/>
          <w:color w:val="000000"/>
          <w:lang w:val="en-US"/>
        </w:rPr>
        <w:t xml:space="preserve"> GmbH </w:t>
      </w:r>
      <w:r w:rsidRPr="0018779A">
        <w:rPr>
          <w:color w:val="000000"/>
          <w:lang w:val="en-US"/>
        </w:rPr>
        <w:br/>
        <w:t xml:space="preserve">Werner-von-Braun-Str.5 </w:t>
      </w:r>
      <w:r w:rsidRPr="0018779A">
        <w:rPr>
          <w:color w:val="000000"/>
          <w:lang w:val="en-US"/>
        </w:rPr>
        <w:br/>
        <w:t xml:space="preserve">D-85640 </w:t>
      </w:r>
      <w:proofErr w:type="spellStart"/>
      <w:r w:rsidRPr="0018779A">
        <w:rPr>
          <w:color w:val="000000"/>
          <w:lang w:val="en-US"/>
        </w:rPr>
        <w:t>Putzbrunn</w:t>
      </w:r>
      <w:proofErr w:type="spellEnd"/>
      <w:r w:rsidRPr="0018779A">
        <w:rPr>
          <w:color w:val="000000"/>
          <w:lang w:val="en-US"/>
        </w:rPr>
        <w:t> - Germany </w:t>
      </w:r>
      <w:r w:rsidRPr="0018779A">
        <w:rPr>
          <w:color w:val="000000"/>
          <w:lang w:val="en-US"/>
        </w:rPr>
        <w:br/>
        <w:t>Tel: +49 89 46099 801</w:t>
      </w:r>
      <w:r w:rsidRPr="0018779A">
        <w:rPr>
          <w:color w:val="000000"/>
          <w:lang w:val="en-US"/>
        </w:rPr>
        <w:br/>
      </w:r>
      <w:r w:rsidR="00247F1B">
        <w:fldChar w:fldCharType="begin"/>
      </w:r>
      <w:r w:rsidR="00247F1B" w:rsidRPr="00247F1B">
        <w:rPr>
          <w:lang w:val="en-GB"/>
        </w:rPr>
        <w:instrText xml:space="preserve"> HYPERLINK "http://www.msrteam.de/" </w:instrText>
      </w:r>
      <w:r w:rsidR="00247F1B">
        <w:fldChar w:fldCharType="separate"/>
      </w:r>
      <w:r w:rsidRPr="0018779A">
        <w:rPr>
          <w:rStyle w:val="Collegamentoipertestuale"/>
          <w:lang w:val="en-US"/>
        </w:rPr>
        <w:t>www.msrteam.de</w:t>
      </w:r>
      <w:r w:rsidR="00247F1B">
        <w:rPr>
          <w:rStyle w:val="Collegamentoipertestuale"/>
          <w:lang w:val="en-US"/>
        </w:rPr>
        <w:fldChar w:fldCharType="end"/>
      </w:r>
      <w:r w:rsidRPr="0018779A">
        <w:rPr>
          <w:color w:val="000000"/>
          <w:lang w:val="en-US"/>
        </w:rPr>
        <w:br/>
        <w:t>Contact: Thomas Schauer</w:t>
      </w:r>
    </w:p>
    <w:p w14:paraId="01EEA43A" w14:textId="77777777" w:rsidR="00D82740" w:rsidRDefault="00D82740" w:rsidP="00AC2578">
      <w:pPr>
        <w:rPr>
          <w:color w:val="000000"/>
          <w:lang w:val="en-US"/>
        </w:rPr>
      </w:pPr>
      <w:r>
        <w:rPr>
          <w:b/>
          <w:bCs/>
          <w:noProof/>
          <w:color w:val="CC0000"/>
          <w:lang w:eastAsia="fr-FR" w:bidi="ar-SA"/>
        </w:rPr>
        <w:drawing>
          <wp:inline distT="0" distB="0" distL="0" distR="0" wp14:anchorId="721C3458" wp14:editId="3F10FD65">
            <wp:extent cx="333375" cy="314325"/>
            <wp:effectExtent l="0" t="0" r="9525" b="9525"/>
            <wp:docPr id="335" name="Image 335"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82740">
        <w:rPr>
          <w:b/>
          <w:color w:val="000000"/>
          <w:lang w:val="en-US"/>
        </w:rPr>
        <w:t>TSB</w:t>
      </w:r>
    </w:p>
    <w:p w14:paraId="3B1F05CF" w14:textId="77777777" w:rsidR="00D82740" w:rsidRDefault="00D82740" w:rsidP="00AC2578">
      <w:pPr>
        <w:rPr>
          <w:color w:val="000000"/>
          <w:lang w:val="en-US"/>
        </w:rPr>
      </w:pPr>
      <w:proofErr w:type="spellStart"/>
      <w:r>
        <w:rPr>
          <w:color w:val="000000"/>
          <w:lang w:val="en-US"/>
        </w:rPr>
        <w:t>Berlinstr</w:t>
      </w:r>
      <w:proofErr w:type="spellEnd"/>
      <w:r>
        <w:rPr>
          <w:color w:val="000000"/>
          <w:lang w:val="en-US"/>
        </w:rPr>
        <w:t>. 107a</w:t>
      </w:r>
    </w:p>
    <w:p w14:paraId="302EADA5" w14:textId="77777777" w:rsidR="00D82740" w:rsidRDefault="00D82740" w:rsidP="00AC2578">
      <w:pPr>
        <w:rPr>
          <w:color w:val="000000"/>
          <w:lang w:val="en-US"/>
        </w:rPr>
      </w:pPr>
      <w:r>
        <w:rPr>
          <w:color w:val="000000"/>
          <w:lang w:val="en-US"/>
        </w:rPr>
        <w:t xml:space="preserve">55411 </w:t>
      </w:r>
      <w:proofErr w:type="spellStart"/>
      <w:r>
        <w:rPr>
          <w:color w:val="000000"/>
          <w:lang w:val="en-US"/>
        </w:rPr>
        <w:t>Bingen</w:t>
      </w:r>
      <w:proofErr w:type="spellEnd"/>
      <w:r>
        <w:rPr>
          <w:color w:val="000000"/>
          <w:lang w:val="en-US"/>
        </w:rPr>
        <w:t xml:space="preserve"> – Germany</w:t>
      </w:r>
    </w:p>
    <w:p w14:paraId="09C85C73" w14:textId="77777777" w:rsidR="00D82740" w:rsidRDefault="00D82740" w:rsidP="00AC2578">
      <w:pPr>
        <w:rPr>
          <w:color w:val="000000"/>
          <w:lang w:val="en-US"/>
        </w:rPr>
      </w:pPr>
      <w:r>
        <w:rPr>
          <w:color w:val="000000"/>
          <w:lang w:val="en-US"/>
        </w:rPr>
        <w:t>Tel. +49 06721 / 98424 – 0</w:t>
      </w:r>
    </w:p>
    <w:p w14:paraId="668F6285" w14:textId="77777777" w:rsidR="00D82740" w:rsidRDefault="00247F1B" w:rsidP="00AC2578">
      <w:pPr>
        <w:rPr>
          <w:color w:val="000000"/>
          <w:lang w:val="en-US"/>
        </w:rPr>
      </w:pPr>
      <w:r>
        <w:fldChar w:fldCharType="begin"/>
      </w:r>
      <w:r w:rsidRPr="00247F1B">
        <w:rPr>
          <w:lang w:val="en-US"/>
        </w:rPr>
        <w:instrText xml:space="preserve"> HYPERLINK "http://www.tsb-energie.de" </w:instrText>
      </w:r>
      <w:r>
        <w:fldChar w:fldCharType="separate"/>
      </w:r>
      <w:r w:rsidR="00D82740" w:rsidRPr="000C2148">
        <w:rPr>
          <w:rStyle w:val="Collegamentoipertestuale"/>
          <w:lang w:val="en-US"/>
        </w:rPr>
        <w:t>www.tsb-energie.de</w:t>
      </w:r>
      <w:r>
        <w:rPr>
          <w:rStyle w:val="Collegamentoipertestuale"/>
          <w:lang w:val="en-US"/>
        </w:rPr>
        <w:fldChar w:fldCharType="end"/>
      </w:r>
    </w:p>
    <w:p w14:paraId="25C371BE" w14:textId="77777777" w:rsidR="00D82740" w:rsidRDefault="00247F1B" w:rsidP="00AC2578">
      <w:pPr>
        <w:rPr>
          <w:color w:val="000000"/>
          <w:lang w:val="en-US"/>
        </w:rPr>
      </w:pPr>
      <w:r>
        <w:fldChar w:fldCharType="begin"/>
      </w:r>
      <w:r w:rsidRPr="00247F1B">
        <w:rPr>
          <w:lang w:val="en-US"/>
        </w:rPr>
        <w:instrText xml:space="preserve"> HYPERLINK "mailto:tsb@tsb-energie.de" </w:instrText>
      </w:r>
      <w:r>
        <w:fldChar w:fldCharType="separate"/>
      </w:r>
      <w:r w:rsidR="00D82740" w:rsidRPr="000C2148">
        <w:rPr>
          <w:rStyle w:val="Collegamentoipertestuale"/>
          <w:lang w:val="en-US"/>
        </w:rPr>
        <w:t>tsb@tsb-energie.de</w:t>
      </w:r>
      <w:r>
        <w:rPr>
          <w:rStyle w:val="Collegamentoipertestuale"/>
          <w:lang w:val="en-US"/>
        </w:rPr>
        <w:fldChar w:fldCharType="end"/>
      </w:r>
    </w:p>
    <w:p w14:paraId="55EF4F4D" w14:textId="77777777" w:rsidR="00D82740" w:rsidRDefault="00D82740" w:rsidP="00AC2578">
      <w:pPr>
        <w:rPr>
          <w:color w:val="000000"/>
          <w:lang w:val="en-US"/>
        </w:rPr>
      </w:pPr>
    </w:p>
    <w:p w14:paraId="58C22F89" w14:textId="77777777" w:rsidR="00AC2578" w:rsidRDefault="00AC2578" w:rsidP="00AC2578">
      <w:pPr>
        <w:rPr>
          <w:color w:val="000000"/>
        </w:rPr>
      </w:pPr>
      <w:r>
        <w:rPr>
          <w:noProof/>
          <w:color w:val="000000"/>
          <w:lang w:eastAsia="fr-FR" w:bidi="ar-SA"/>
        </w:rPr>
        <w:drawing>
          <wp:inline distT="0" distB="0" distL="0" distR="0" wp14:anchorId="09D5D50D" wp14:editId="6B5B0087">
            <wp:extent cx="333375" cy="314325"/>
            <wp:effectExtent l="0" t="0" r="9525" b="9525"/>
            <wp:docPr id="33" name="Image 33"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08" w:tgtFrame="_blank" w:history="1">
        <w:proofErr w:type="spellStart"/>
        <w:proofErr w:type="gramStart"/>
        <w:r>
          <w:rPr>
            <w:rStyle w:val="Collegamentoipertestuale"/>
            <w:b/>
            <w:bCs/>
          </w:rPr>
          <w:t>ixa</w:t>
        </w:r>
        <w:proofErr w:type="spellEnd"/>
        <w:proofErr w:type="gramEnd"/>
        <w:r>
          <w:rPr>
            <w:rStyle w:val="Collegamentoipertestuale"/>
            <w:b/>
            <w:bCs/>
          </w:rPr>
          <w:t xml:space="preserve"> </w:t>
        </w:r>
        <w:proofErr w:type="spellStart"/>
        <w:r>
          <w:rPr>
            <w:rStyle w:val="Collegamentoipertestuale"/>
            <w:b/>
            <w:bCs/>
          </w:rPr>
          <w:t>systems</w:t>
        </w:r>
        <w:proofErr w:type="spellEnd"/>
        <w:r>
          <w:rPr>
            <w:rStyle w:val="Collegamentoipertestuale"/>
            <w:b/>
            <w:bCs/>
          </w:rPr>
          <w:t xml:space="preserve"> SA</w:t>
        </w:r>
      </w:hyperlink>
      <w:r>
        <w:rPr>
          <w:rStyle w:val="Enfasigrassetto"/>
          <w:color w:val="000000"/>
        </w:rPr>
        <w:t xml:space="preserve"> </w:t>
      </w:r>
      <w:r>
        <w:rPr>
          <w:b/>
          <w:bCs/>
          <w:color w:val="000000"/>
        </w:rPr>
        <w:br/>
      </w:r>
      <w:r>
        <w:rPr>
          <w:color w:val="000000"/>
        </w:rPr>
        <w:t xml:space="preserve">route de Prilly 23 </w:t>
      </w:r>
      <w:r>
        <w:rPr>
          <w:color w:val="000000"/>
        </w:rPr>
        <w:br/>
        <w:t xml:space="preserve">1023 Crissier </w:t>
      </w:r>
      <w:r>
        <w:rPr>
          <w:color w:val="000000"/>
        </w:rPr>
        <w:br/>
        <w:t>Tel: +41 21 63 26 000</w:t>
      </w:r>
    </w:p>
    <w:p w14:paraId="2CA6908F" w14:textId="77777777" w:rsidR="00AC2578" w:rsidRDefault="00AC2578" w:rsidP="00AC2578">
      <w:pPr>
        <w:rPr>
          <w:color w:val="000000"/>
        </w:rPr>
      </w:pPr>
      <w:r>
        <w:rPr>
          <w:noProof/>
          <w:color w:val="000000"/>
          <w:lang w:eastAsia="fr-FR" w:bidi="ar-SA"/>
        </w:rPr>
        <w:drawing>
          <wp:inline distT="0" distB="0" distL="0" distR="0" wp14:anchorId="1D302CB6" wp14:editId="5C300AB9">
            <wp:extent cx="333375" cy="314325"/>
            <wp:effectExtent l="0" t="0" r="9525" b="9525"/>
            <wp:docPr id="183" name="Image 183"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09" w:tgtFrame="_blank" w:history="1">
        <w:r>
          <w:rPr>
            <w:rStyle w:val="Enfasigrassetto"/>
            <w:color w:val="006699"/>
            <w:u w:val="single"/>
          </w:rPr>
          <w:t>JEANFAVRE &amp; FILS SA</w:t>
        </w:r>
      </w:hyperlink>
      <w:r>
        <w:rPr>
          <w:color w:val="000000"/>
        </w:rPr>
        <w:br/>
        <w:t xml:space="preserve">Rue </w:t>
      </w:r>
      <w:proofErr w:type="spellStart"/>
      <w:r>
        <w:rPr>
          <w:color w:val="000000"/>
        </w:rPr>
        <w:t>Petit-Mont</w:t>
      </w:r>
      <w:proofErr w:type="spellEnd"/>
      <w:r>
        <w:rPr>
          <w:color w:val="000000"/>
        </w:rPr>
        <w:t xml:space="preserve"> 1</w:t>
      </w:r>
      <w:r>
        <w:rPr>
          <w:color w:val="000000"/>
        </w:rPr>
        <w:br/>
        <w:t>1052 Le Mont-sur-Lausanne</w:t>
      </w:r>
      <w:r>
        <w:rPr>
          <w:color w:val="000000"/>
        </w:rPr>
        <w:br/>
      </w:r>
      <w:proofErr w:type="gramStart"/>
      <w:r>
        <w:rPr>
          <w:color w:val="000000"/>
        </w:rPr>
        <w:t>Tel:</w:t>
      </w:r>
      <w:proofErr w:type="gramEnd"/>
      <w:r>
        <w:rPr>
          <w:color w:val="000000"/>
        </w:rPr>
        <w:t xml:space="preserve"> +41 21 652 43 43</w:t>
      </w:r>
    </w:p>
    <w:p w14:paraId="0D04861C" w14:textId="77777777" w:rsidR="00AC2578" w:rsidRDefault="00AC2578" w:rsidP="00AC2578">
      <w:pPr>
        <w:rPr>
          <w:color w:val="000000"/>
        </w:rPr>
      </w:pPr>
      <w:r>
        <w:rPr>
          <w:b/>
          <w:bCs/>
          <w:noProof/>
          <w:color w:val="000000"/>
          <w:lang w:eastAsia="fr-FR" w:bidi="ar-SA"/>
        </w:rPr>
        <w:drawing>
          <wp:inline distT="0" distB="0" distL="0" distR="0" wp14:anchorId="3A18356C" wp14:editId="4DC63E62">
            <wp:extent cx="333375" cy="314325"/>
            <wp:effectExtent l="0" t="0" r="9525" b="9525"/>
            <wp:docPr id="184" name="Image 184"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10" w:tgtFrame="_blank" w:history="1">
        <w:r>
          <w:rPr>
            <w:rStyle w:val="Collegamentoipertestuale"/>
            <w:b/>
            <w:bCs/>
          </w:rPr>
          <w:t>MINO SA</w:t>
        </w:r>
      </w:hyperlink>
      <w:r>
        <w:rPr>
          <w:b/>
          <w:bCs/>
          <w:color w:val="000000"/>
        </w:rPr>
        <w:br/>
      </w:r>
      <w:r>
        <w:rPr>
          <w:color w:val="000000"/>
        </w:rPr>
        <w:t>14 chemin du pré-fleuri</w:t>
      </w:r>
      <w:r>
        <w:rPr>
          <w:color w:val="000000"/>
        </w:rPr>
        <w:br/>
        <w:t>1228 Plan les Ouates</w:t>
      </w:r>
    </w:p>
    <w:p w14:paraId="01999094" w14:textId="77777777" w:rsidR="00AC2578" w:rsidRDefault="00AC2578" w:rsidP="00AC2578">
      <w:pPr>
        <w:rPr>
          <w:color w:val="000000"/>
        </w:rPr>
      </w:pPr>
      <w:r>
        <w:rPr>
          <w:b/>
          <w:bCs/>
          <w:noProof/>
          <w:color w:val="CC0000"/>
          <w:lang w:eastAsia="fr-FR" w:bidi="ar-SA"/>
        </w:rPr>
        <w:drawing>
          <wp:inline distT="0" distB="0" distL="0" distR="0" wp14:anchorId="495420C0" wp14:editId="3B7935D9">
            <wp:extent cx="333375" cy="314325"/>
            <wp:effectExtent l="0" t="0" r="9525" b="9525"/>
            <wp:docPr id="37" name="Image 3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Cegelec</w:t>
      </w:r>
      <w:hyperlink r:id="rId111" w:tgtFrame="_blank" w:history="1">
        <w:r>
          <w:rPr>
            <w:color w:val="006699"/>
            <w:u w:val="single"/>
          </w:rPr>
          <w:br/>
        </w:r>
      </w:hyperlink>
      <w:r>
        <w:rPr>
          <w:color w:val="000000"/>
        </w:rPr>
        <w:t xml:space="preserve">BU </w:t>
      </w:r>
      <w:proofErr w:type="spellStart"/>
      <w:r>
        <w:rPr>
          <w:color w:val="000000"/>
        </w:rPr>
        <w:t>Industry</w:t>
      </w:r>
      <w:proofErr w:type="spellEnd"/>
      <w:r>
        <w:rPr>
          <w:color w:val="000000"/>
        </w:rPr>
        <w:t>/Infra Gosselies</w:t>
      </w:r>
      <w:r>
        <w:rPr>
          <w:color w:val="000000"/>
        </w:rPr>
        <w:br/>
        <w:t>Rue Santos Dumont 3</w:t>
      </w:r>
      <w:r>
        <w:rPr>
          <w:color w:val="000000"/>
        </w:rPr>
        <w:br/>
        <w:t>6041 GOSSELIES</w:t>
      </w:r>
      <w:r>
        <w:rPr>
          <w:color w:val="000000"/>
        </w:rPr>
        <w:br/>
      </w:r>
      <w:r>
        <w:rPr>
          <w:color w:val="000000"/>
        </w:rPr>
        <w:lastRenderedPageBreak/>
        <w:t>Tel: +32 71 60 65 11</w:t>
      </w:r>
      <w:r>
        <w:rPr>
          <w:color w:val="000000"/>
        </w:rPr>
        <w:br/>
        <w:t>Fax: +32 71 60 65 15</w:t>
      </w:r>
      <w:r>
        <w:rPr>
          <w:color w:val="000000"/>
        </w:rPr>
        <w:br/>
        <w:t xml:space="preserve">Contact: Mr </w:t>
      </w:r>
      <w:proofErr w:type="spellStart"/>
      <w:r>
        <w:rPr>
          <w:color w:val="000000"/>
        </w:rPr>
        <w:t>Verslype</w:t>
      </w:r>
      <w:proofErr w:type="spellEnd"/>
    </w:p>
    <w:p w14:paraId="7B4C3E47" w14:textId="77777777" w:rsidR="00AC2578" w:rsidRDefault="00AC2578" w:rsidP="00AC2578">
      <w:pPr>
        <w:rPr>
          <w:color w:val="000000"/>
        </w:rPr>
      </w:pPr>
      <w:r>
        <w:rPr>
          <w:rStyle w:val="Enfasigrassetto"/>
          <w:color w:val="000000"/>
        </w:rPr>
        <w:t>EPAIR SPRL</w:t>
      </w:r>
      <w:hyperlink r:id="rId112" w:tgtFrame="_blank" w:history="1">
        <w:r>
          <w:rPr>
            <w:color w:val="006699"/>
            <w:u w:val="single"/>
          </w:rPr>
          <w:br/>
        </w:r>
      </w:hyperlink>
      <w:r>
        <w:rPr>
          <w:color w:val="000000"/>
        </w:rPr>
        <w:t>76 Rue sart les moulins</w:t>
      </w:r>
      <w:r>
        <w:rPr>
          <w:color w:val="000000"/>
        </w:rPr>
        <w:br/>
        <w:t>B-6044 ROUX</w:t>
      </w:r>
      <w:r>
        <w:rPr>
          <w:color w:val="000000"/>
        </w:rPr>
        <w:br/>
        <w:t>Tel: +32 71 46 52 20</w:t>
      </w:r>
      <w:r>
        <w:rPr>
          <w:color w:val="000000"/>
        </w:rPr>
        <w:br/>
        <w:t>Fax: +32 71 46 52 19</w:t>
      </w:r>
      <w:r>
        <w:rPr>
          <w:color w:val="000000"/>
        </w:rPr>
        <w:br/>
        <w:t>Contact: Walravens</w:t>
      </w:r>
    </w:p>
    <w:p w14:paraId="36FE12B2" w14:textId="77777777" w:rsidR="00AC2578" w:rsidRDefault="00AC2578" w:rsidP="00AC2578">
      <w:pPr>
        <w:rPr>
          <w:color w:val="000000"/>
        </w:rPr>
      </w:pPr>
      <w:proofErr w:type="spellStart"/>
      <w:r>
        <w:rPr>
          <w:rStyle w:val="Enfasigrassetto"/>
          <w:color w:val="000000"/>
        </w:rPr>
        <w:t>Fabricom</w:t>
      </w:r>
      <w:proofErr w:type="spellEnd"/>
      <w:r>
        <w:rPr>
          <w:rStyle w:val="Enfasigrassetto"/>
          <w:color w:val="000000"/>
        </w:rPr>
        <w:t xml:space="preserve"> Gdf Suez</w:t>
      </w:r>
      <w:r>
        <w:rPr>
          <w:b/>
          <w:bCs/>
          <w:color w:val="000000"/>
        </w:rPr>
        <w:br/>
      </w:r>
      <w:r>
        <w:rPr>
          <w:color w:val="000000"/>
        </w:rPr>
        <w:t xml:space="preserve">Rue Gatti de </w:t>
      </w:r>
      <w:proofErr w:type="spellStart"/>
      <w:r>
        <w:rPr>
          <w:color w:val="000000"/>
        </w:rPr>
        <w:t>Gamond</w:t>
      </w:r>
      <w:proofErr w:type="spellEnd"/>
      <w:r>
        <w:rPr>
          <w:color w:val="000000"/>
        </w:rPr>
        <w:t>, 254</w:t>
      </w:r>
      <w:r>
        <w:rPr>
          <w:color w:val="000000"/>
        </w:rPr>
        <w:br/>
        <w:t>B-1180 Bruxelles</w:t>
      </w:r>
      <w:r>
        <w:rPr>
          <w:color w:val="000000"/>
        </w:rPr>
        <w:br/>
        <w:t>Tel : +32 474 97 01 04</w:t>
      </w:r>
      <w:r>
        <w:rPr>
          <w:color w:val="000000"/>
        </w:rPr>
        <w:br/>
        <w:t>Fax : +32 2 370 32 22</w:t>
      </w:r>
      <w:r>
        <w:rPr>
          <w:color w:val="000000"/>
        </w:rPr>
        <w:br/>
      </w:r>
      <w:hyperlink r:id="rId113" w:tgtFrame="_blank" w:history="1">
        <w:r>
          <w:rPr>
            <w:rStyle w:val="Collegamentoipertestuale"/>
          </w:rPr>
          <w:t>www.fabricom-gdfsuez.com</w:t>
        </w:r>
      </w:hyperlink>
      <w:r>
        <w:rPr>
          <w:color w:val="000000"/>
        </w:rPr>
        <w:br/>
      </w:r>
      <w:proofErr w:type="gramStart"/>
      <w:r>
        <w:rPr>
          <w:color w:val="000000"/>
        </w:rPr>
        <w:t>Contact:</w:t>
      </w:r>
      <w:proofErr w:type="gramEnd"/>
      <w:r>
        <w:rPr>
          <w:color w:val="000000"/>
        </w:rPr>
        <w:t xml:space="preserve"> Philippe </w:t>
      </w:r>
      <w:proofErr w:type="spellStart"/>
      <w:r>
        <w:rPr>
          <w:color w:val="000000"/>
        </w:rPr>
        <w:t>Pioli</w:t>
      </w:r>
      <w:proofErr w:type="spellEnd"/>
    </w:p>
    <w:p w14:paraId="4C200111" w14:textId="77777777" w:rsidR="00AC2578" w:rsidRDefault="00247F1B" w:rsidP="00AC2578">
      <w:pPr>
        <w:rPr>
          <w:color w:val="000000"/>
        </w:rPr>
      </w:pPr>
      <w:hyperlink r:id="rId114" w:tgtFrame="_blank" w:history="1">
        <w:r w:rsidR="00AC2578">
          <w:rPr>
            <w:b/>
            <w:bCs/>
            <w:noProof/>
            <w:color w:val="CC0000"/>
            <w:lang w:eastAsia="fr-FR" w:bidi="ar-SA"/>
          </w:rPr>
          <w:drawing>
            <wp:inline distT="0" distB="0" distL="0" distR="0" wp14:anchorId="3413A657" wp14:editId="70E12FA5">
              <wp:extent cx="333375" cy="314325"/>
              <wp:effectExtent l="0" t="0" r="9525" b="9525"/>
              <wp:docPr id="38" name="Image 3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Pr>
            <w:b/>
            <w:bCs/>
            <w:noProof/>
            <w:color w:val="006699"/>
            <w:lang w:eastAsia="fr-FR" w:bidi="ar-SA"/>
          </w:rPr>
          <w:drawing>
            <wp:inline distT="0" distB="0" distL="0" distR="0" wp14:anchorId="09EDB732" wp14:editId="7F999C27">
              <wp:extent cx="333375" cy="314325"/>
              <wp:effectExtent l="0" t="0" r="9525" b="9525"/>
              <wp:docPr id="185" name="Image 185" descr="pcvue reseller">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cvue reseller">
                        <a:hlinkClick r:id="rId114"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Pr>
            <w:rStyle w:val="Collegamentoipertestuale"/>
            <w:b/>
            <w:bCs/>
          </w:rPr>
          <w:t xml:space="preserve">KR </w:t>
        </w:r>
        <w:proofErr w:type="spellStart"/>
        <w:r w:rsidR="00AC2578">
          <w:rPr>
            <w:rStyle w:val="Collegamentoipertestuale"/>
            <w:b/>
            <w:bCs/>
          </w:rPr>
          <w:t>Endüstriyel</w:t>
        </w:r>
        <w:proofErr w:type="spellEnd"/>
        <w:r w:rsidR="00AC2578">
          <w:rPr>
            <w:rStyle w:val="Collegamentoipertestuale"/>
            <w:b/>
            <w:bCs/>
          </w:rPr>
          <w:t xml:space="preserve"> </w:t>
        </w:r>
        <w:proofErr w:type="spellStart"/>
        <w:r w:rsidR="00AC2578">
          <w:rPr>
            <w:rStyle w:val="Collegamentoipertestuale"/>
            <w:b/>
            <w:bCs/>
          </w:rPr>
          <w:t>Bilişim</w:t>
        </w:r>
        <w:proofErr w:type="spellEnd"/>
        <w:r w:rsidR="00AC2578">
          <w:rPr>
            <w:rStyle w:val="Collegamentoipertestuale"/>
            <w:b/>
            <w:bCs/>
          </w:rPr>
          <w:t xml:space="preserve"> Ltd. </w:t>
        </w:r>
        <w:proofErr w:type="spellStart"/>
        <w:r w:rsidR="00AC2578">
          <w:rPr>
            <w:rStyle w:val="Collegamentoipertestuale"/>
            <w:b/>
            <w:bCs/>
          </w:rPr>
          <w:t>Şti</w:t>
        </w:r>
        <w:proofErr w:type="spellEnd"/>
        <w:r w:rsidR="00AC2578">
          <w:rPr>
            <w:rStyle w:val="Collegamentoipertestuale"/>
            <w:b/>
            <w:bCs/>
          </w:rPr>
          <w:t>.</w:t>
        </w:r>
      </w:hyperlink>
      <w:r w:rsidR="00AC2578">
        <w:rPr>
          <w:color w:val="000000"/>
        </w:rPr>
        <w:br/>
      </w:r>
      <w:proofErr w:type="spellStart"/>
      <w:r w:rsidR="00AC2578">
        <w:rPr>
          <w:color w:val="000000"/>
        </w:rPr>
        <w:t>Aşağı</w:t>
      </w:r>
      <w:proofErr w:type="spellEnd"/>
      <w:r w:rsidR="00AC2578">
        <w:rPr>
          <w:color w:val="000000"/>
        </w:rPr>
        <w:t xml:space="preserve"> </w:t>
      </w:r>
      <w:proofErr w:type="spellStart"/>
      <w:r w:rsidR="00AC2578">
        <w:rPr>
          <w:color w:val="000000"/>
        </w:rPr>
        <w:t>Öveçler</w:t>
      </w:r>
      <w:proofErr w:type="spellEnd"/>
      <w:r w:rsidR="00AC2578">
        <w:rPr>
          <w:color w:val="000000"/>
        </w:rPr>
        <w:br/>
        <w:t>1326 S. (</w:t>
      </w:r>
      <w:proofErr w:type="spellStart"/>
      <w:r w:rsidR="00AC2578">
        <w:rPr>
          <w:color w:val="000000"/>
        </w:rPr>
        <w:t>Eski</w:t>
      </w:r>
      <w:proofErr w:type="spellEnd"/>
      <w:r w:rsidR="00AC2578">
        <w:rPr>
          <w:color w:val="000000"/>
        </w:rPr>
        <w:t xml:space="preserve"> 71 S.) </w:t>
      </w:r>
      <w:proofErr w:type="gramStart"/>
      <w:r w:rsidR="00AC2578">
        <w:rPr>
          <w:color w:val="000000"/>
        </w:rPr>
        <w:t>No:</w:t>
      </w:r>
      <w:proofErr w:type="gramEnd"/>
      <w:r w:rsidR="00AC2578">
        <w:rPr>
          <w:color w:val="000000"/>
        </w:rPr>
        <w:t xml:space="preserve"> 12/2</w:t>
      </w:r>
      <w:r w:rsidR="00AC2578">
        <w:rPr>
          <w:color w:val="000000"/>
        </w:rPr>
        <w:br/>
      </w:r>
      <w:proofErr w:type="spellStart"/>
      <w:r w:rsidR="00AC2578">
        <w:rPr>
          <w:color w:val="000000"/>
        </w:rPr>
        <w:t>Çankaya</w:t>
      </w:r>
      <w:proofErr w:type="spellEnd"/>
      <w:r w:rsidR="00AC2578">
        <w:rPr>
          <w:color w:val="000000"/>
        </w:rPr>
        <w:t>-ANKARA-TURKIYE</w:t>
      </w:r>
      <w:r w:rsidR="00AC2578">
        <w:rPr>
          <w:color w:val="000000"/>
        </w:rPr>
        <w:br/>
        <w:t>Tel : 90 312 472 01 99</w:t>
      </w:r>
    </w:p>
    <w:p w14:paraId="02D5D12E" w14:textId="77777777" w:rsidR="00AC2578" w:rsidRPr="006C6500" w:rsidRDefault="00AC2578" w:rsidP="00AC2578">
      <w:pPr>
        <w:rPr>
          <w:color w:val="000000"/>
          <w:lang w:val="it-IT"/>
        </w:rPr>
      </w:pPr>
      <w:r>
        <w:rPr>
          <w:b/>
          <w:bCs/>
          <w:noProof/>
          <w:color w:val="CC0000"/>
          <w:lang w:eastAsia="fr-FR" w:bidi="ar-SA"/>
        </w:rPr>
        <w:drawing>
          <wp:inline distT="0" distB="0" distL="0" distR="0" wp14:anchorId="43087DB4" wp14:editId="37CB2DD8">
            <wp:extent cx="333375" cy="314325"/>
            <wp:effectExtent l="0" t="0" r="9525" b="9525"/>
            <wp:docPr id="186" name="Image 18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 xml:space="preserve">ASC GROUP </w:t>
      </w:r>
      <w:proofErr w:type="spellStart"/>
      <w:r w:rsidRPr="006C6500">
        <w:rPr>
          <w:rStyle w:val="Enfasigrassetto"/>
          <w:color w:val="000000"/>
          <w:lang w:val="it-IT"/>
        </w:rPr>
        <w:t>Srl</w:t>
      </w:r>
      <w:proofErr w:type="spellEnd"/>
      <w:r w:rsidRPr="006C6500">
        <w:rPr>
          <w:b/>
          <w:bCs/>
          <w:color w:val="000000"/>
          <w:lang w:val="it-IT"/>
        </w:rPr>
        <w:br/>
      </w:r>
      <w:r w:rsidRPr="006C6500">
        <w:rPr>
          <w:color w:val="000000"/>
          <w:lang w:val="it-IT"/>
        </w:rPr>
        <w:t xml:space="preserve">Via Luigi Casale </w:t>
      </w:r>
      <w:proofErr w:type="spellStart"/>
      <w:r w:rsidRPr="006C6500">
        <w:rPr>
          <w:color w:val="000000"/>
          <w:lang w:val="it-IT"/>
        </w:rPr>
        <w:t>s.n.c</w:t>
      </w:r>
      <w:proofErr w:type="spellEnd"/>
      <w:r w:rsidRPr="006C6500">
        <w:rPr>
          <w:color w:val="000000"/>
          <w:lang w:val="it-IT"/>
        </w:rPr>
        <w:t xml:space="preserve"> </w:t>
      </w:r>
      <w:r w:rsidRPr="006C6500">
        <w:rPr>
          <w:color w:val="000000"/>
          <w:lang w:val="it-IT"/>
        </w:rPr>
        <w:br/>
        <w:t xml:space="preserve">Strada di Maratta Bassa </w:t>
      </w:r>
      <w:r w:rsidRPr="006C6500">
        <w:rPr>
          <w:color w:val="000000"/>
          <w:lang w:val="it-IT"/>
        </w:rPr>
        <w:br/>
        <w:t>05100 Terni (TR)</w:t>
      </w:r>
      <w:r w:rsidRPr="006C6500">
        <w:rPr>
          <w:color w:val="000000"/>
          <w:lang w:val="it-IT"/>
        </w:rPr>
        <w:br/>
      </w:r>
      <w:proofErr w:type="gramStart"/>
      <w:r w:rsidRPr="006C6500">
        <w:rPr>
          <w:color w:val="000000"/>
          <w:lang w:val="it-IT"/>
        </w:rPr>
        <w:t>Tel :</w:t>
      </w:r>
      <w:proofErr w:type="gramEnd"/>
      <w:r w:rsidRPr="006C6500">
        <w:rPr>
          <w:color w:val="000000"/>
          <w:lang w:val="it-IT"/>
        </w:rPr>
        <w:t xml:space="preserve"> +39 0744 040676</w:t>
      </w:r>
    </w:p>
    <w:p w14:paraId="5FC689AE" w14:textId="77777777" w:rsidR="00AC2578" w:rsidRPr="006C6500" w:rsidRDefault="00AC2578" w:rsidP="00AC2578">
      <w:pPr>
        <w:rPr>
          <w:color w:val="000000"/>
          <w:lang w:val="it-IT"/>
        </w:rPr>
      </w:pPr>
      <w:r>
        <w:rPr>
          <w:b/>
          <w:bCs/>
          <w:noProof/>
          <w:color w:val="CC0000"/>
          <w:lang w:eastAsia="fr-FR" w:bidi="ar-SA"/>
        </w:rPr>
        <w:drawing>
          <wp:inline distT="0" distB="0" distL="0" distR="0" wp14:anchorId="08AA8DF1" wp14:editId="1213FB32">
            <wp:extent cx="333375" cy="314325"/>
            <wp:effectExtent l="0" t="0" r="9525" b="9525"/>
            <wp:docPr id="58" name="Image 5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6C6500">
        <w:rPr>
          <w:rStyle w:val="Enfasigrassetto"/>
          <w:color w:val="000000"/>
          <w:lang w:val="it-IT"/>
        </w:rPr>
        <w:t>Autotech</w:t>
      </w:r>
      <w:proofErr w:type="spellEnd"/>
      <w:r w:rsidRPr="006C6500">
        <w:rPr>
          <w:rStyle w:val="Enfasigrassetto"/>
          <w:color w:val="000000"/>
          <w:lang w:val="it-IT"/>
        </w:rPr>
        <w:t xml:space="preserve"> snc</w:t>
      </w:r>
      <w:r w:rsidRPr="006C6500">
        <w:rPr>
          <w:b/>
          <w:bCs/>
          <w:color w:val="000000"/>
          <w:lang w:val="it-IT"/>
        </w:rPr>
        <w:br/>
      </w:r>
      <w:r w:rsidRPr="006C6500">
        <w:rPr>
          <w:color w:val="000000"/>
          <w:lang w:val="it-IT"/>
        </w:rPr>
        <w:t>Via Abate G.B. Crippa, 4</w:t>
      </w:r>
      <w:r w:rsidRPr="006C6500">
        <w:rPr>
          <w:color w:val="000000"/>
          <w:lang w:val="it-IT"/>
        </w:rPr>
        <w:br/>
        <w:t xml:space="preserve">24047 Treviglio (BG) </w:t>
      </w:r>
      <w:r w:rsidRPr="006C6500">
        <w:rPr>
          <w:color w:val="000000"/>
          <w:lang w:val="it-IT"/>
        </w:rPr>
        <w:br/>
      </w:r>
      <w:proofErr w:type="gramStart"/>
      <w:r w:rsidRPr="006C6500">
        <w:rPr>
          <w:color w:val="000000"/>
          <w:lang w:val="it-IT"/>
        </w:rPr>
        <w:t>Tel :</w:t>
      </w:r>
      <w:proofErr w:type="gramEnd"/>
      <w:r w:rsidRPr="006C6500">
        <w:rPr>
          <w:color w:val="000000"/>
          <w:lang w:val="it-IT"/>
        </w:rPr>
        <w:t xml:space="preserve"> +39 0585 856242</w:t>
      </w:r>
      <w:r w:rsidRPr="006C6500">
        <w:rPr>
          <w:color w:val="000000"/>
          <w:lang w:val="it-IT"/>
        </w:rPr>
        <w:br/>
        <w:t>Fax : +39 0585 856245</w:t>
      </w:r>
      <w:r w:rsidRPr="006C6500">
        <w:rPr>
          <w:color w:val="000000"/>
          <w:lang w:val="it-IT"/>
        </w:rPr>
        <w:br/>
      </w:r>
      <w:proofErr w:type="spellStart"/>
      <w:r w:rsidRPr="006C6500">
        <w:rPr>
          <w:color w:val="000000"/>
          <w:lang w:val="it-IT"/>
        </w:rPr>
        <w:t>Contact</w:t>
      </w:r>
      <w:proofErr w:type="spellEnd"/>
      <w:r w:rsidRPr="006C6500">
        <w:rPr>
          <w:color w:val="000000"/>
          <w:lang w:val="it-IT"/>
        </w:rPr>
        <w:t>: Andrea Manenti</w:t>
      </w:r>
    </w:p>
    <w:p w14:paraId="5E9CCC5A" w14:textId="77777777" w:rsidR="00AC2578" w:rsidRPr="006C6500" w:rsidRDefault="00AC2578" w:rsidP="00AC2578">
      <w:pPr>
        <w:rPr>
          <w:color w:val="000000"/>
          <w:lang w:val="it-IT"/>
        </w:rPr>
      </w:pPr>
      <w:r>
        <w:rPr>
          <w:b/>
          <w:bCs/>
          <w:noProof/>
          <w:color w:val="000000"/>
          <w:lang w:eastAsia="fr-FR" w:bidi="ar-SA"/>
        </w:rPr>
        <w:drawing>
          <wp:inline distT="0" distB="0" distL="0" distR="0" wp14:anchorId="239859D3" wp14:editId="26BAB105">
            <wp:extent cx="333375" cy="314325"/>
            <wp:effectExtent l="0" t="0" r="9525" b="9525"/>
            <wp:docPr id="59" name="Image 5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it-IT"/>
        </w:rPr>
        <w:instrText xml:space="preserve"> HYPERLINK "http://www.pcvuesolutions.com/index.php/component/content/article/49-cpp-europe-pages/382-bab-automation" \t "_blank" </w:instrText>
      </w:r>
      <w:r w:rsidR="00247F1B">
        <w:fldChar w:fldCharType="separate"/>
      </w:r>
      <w:r w:rsidRPr="006C6500">
        <w:rPr>
          <w:rStyle w:val="Collegamentoipertestuale"/>
          <w:b/>
          <w:bCs/>
          <w:lang w:val="it-IT"/>
        </w:rPr>
        <w:t>B&amp;B AUTOMATION S.r.l.</w:t>
      </w:r>
      <w:r w:rsidR="00247F1B">
        <w:rPr>
          <w:rStyle w:val="Collegamentoipertestuale"/>
          <w:b/>
          <w:bCs/>
          <w:lang w:val="it-IT"/>
        </w:rPr>
        <w:fldChar w:fldCharType="end"/>
      </w:r>
      <w:r w:rsidRPr="006C6500">
        <w:rPr>
          <w:b/>
          <w:bCs/>
          <w:color w:val="000000"/>
          <w:lang w:val="it-IT"/>
        </w:rPr>
        <w:br/>
      </w:r>
      <w:r w:rsidRPr="006C6500">
        <w:rPr>
          <w:color w:val="000000"/>
          <w:lang w:val="it-IT"/>
        </w:rPr>
        <w:t xml:space="preserve">Via Borzone,35 </w:t>
      </w:r>
      <w:r w:rsidRPr="006C6500">
        <w:rPr>
          <w:color w:val="000000"/>
          <w:lang w:val="it-IT"/>
        </w:rPr>
        <w:br/>
        <w:t>12060 Grinzane Cavour (CN)</w:t>
      </w:r>
    </w:p>
    <w:p w14:paraId="40587801" w14:textId="77777777" w:rsidR="00AC2578" w:rsidRPr="006C6500" w:rsidRDefault="00AC2578" w:rsidP="00AC2578">
      <w:pPr>
        <w:rPr>
          <w:color w:val="000000"/>
          <w:lang w:val="it-IT"/>
        </w:rPr>
      </w:pPr>
      <w:r>
        <w:rPr>
          <w:b/>
          <w:bCs/>
          <w:noProof/>
          <w:color w:val="000000"/>
          <w:lang w:eastAsia="fr-FR" w:bidi="ar-SA"/>
        </w:rPr>
        <w:drawing>
          <wp:inline distT="0" distB="0" distL="0" distR="0" wp14:anchorId="6325DD96" wp14:editId="3EB2BC5A">
            <wp:extent cx="333375" cy="314325"/>
            <wp:effectExtent l="0" t="0" r="9525" b="9525"/>
            <wp:docPr id="60" name="Image 6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 xml:space="preserve">Calvi Sistemi </w:t>
      </w:r>
      <w:proofErr w:type="spellStart"/>
      <w:r w:rsidRPr="006C6500">
        <w:rPr>
          <w:rStyle w:val="Enfasigrassetto"/>
          <w:color w:val="000000"/>
          <w:lang w:val="it-IT"/>
        </w:rPr>
        <w:t>Srl</w:t>
      </w:r>
      <w:proofErr w:type="spellEnd"/>
      <w:r w:rsidRPr="006C6500">
        <w:rPr>
          <w:b/>
          <w:bCs/>
          <w:color w:val="000000"/>
          <w:lang w:val="it-IT"/>
        </w:rPr>
        <w:br/>
      </w:r>
      <w:r w:rsidRPr="006C6500">
        <w:rPr>
          <w:color w:val="000000"/>
          <w:lang w:val="it-IT"/>
        </w:rPr>
        <w:t>Via Peppino Rossi, 23</w:t>
      </w:r>
      <w:r w:rsidRPr="006C6500">
        <w:rPr>
          <w:color w:val="000000"/>
          <w:lang w:val="it-IT"/>
        </w:rPr>
        <w:br/>
        <w:t xml:space="preserve">20093 Cologno Monzese (MI) </w:t>
      </w:r>
      <w:r w:rsidRPr="006C6500">
        <w:rPr>
          <w:color w:val="000000"/>
          <w:lang w:val="it-IT"/>
        </w:rPr>
        <w:br/>
      </w:r>
      <w:proofErr w:type="gramStart"/>
      <w:r w:rsidRPr="006C6500">
        <w:rPr>
          <w:color w:val="000000"/>
          <w:lang w:val="it-IT"/>
        </w:rPr>
        <w:t>Tel :</w:t>
      </w:r>
      <w:proofErr w:type="gramEnd"/>
      <w:r w:rsidRPr="006C6500">
        <w:rPr>
          <w:color w:val="000000"/>
          <w:lang w:val="it-IT"/>
        </w:rPr>
        <w:t xml:space="preserve"> +39 02 25410805</w:t>
      </w:r>
      <w:r w:rsidRPr="006C6500">
        <w:rPr>
          <w:color w:val="000000"/>
          <w:lang w:val="it-IT"/>
        </w:rPr>
        <w:br/>
      </w:r>
      <w:r w:rsidRPr="006C6500">
        <w:rPr>
          <w:color w:val="000000"/>
          <w:lang w:val="it-IT"/>
        </w:rPr>
        <w:lastRenderedPageBreak/>
        <w:t>Fax : +39 0824 901766</w:t>
      </w:r>
      <w:r w:rsidRPr="006C6500">
        <w:rPr>
          <w:color w:val="000000"/>
          <w:lang w:val="it-IT"/>
        </w:rPr>
        <w:br/>
      </w:r>
      <w:proofErr w:type="spellStart"/>
      <w:r w:rsidRPr="006C6500">
        <w:rPr>
          <w:color w:val="000000"/>
          <w:lang w:val="it-IT"/>
        </w:rPr>
        <w:t>Contact</w:t>
      </w:r>
      <w:proofErr w:type="spellEnd"/>
      <w:r w:rsidRPr="006C6500">
        <w:rPr>
          <w:color w:val="000000"/>
          <w:lang w:val="it-IT"/>
        </w:rPr>
        <w:t>: Corrado Calvi</w:t>
      </w:r>
    </w:p>
    <w:p w14:paraId="1D009A01" w14:textId="77777777" w:rsidR="00AC2578" w:rsidRPr="006C6500" w:rsidRDefault="00AC2578" w:rsidP="00AC2578">
      <w:pPr>
        <w:rPr>
          <w:color w:val="000000"/>
          <w:lang w:val="it-IT"/>
        </w:rPr>
      </w:pPr>
      <w:r>
        <w:rPr>
          <w:b/>
          <w:bCs/>
          <w:noProof/>
          <w:color w:val="000000"/>
          <w:lang w:eastAsia="fr-FR" w:bidi="ar-SA"/>
        </w:rPr>
        <w:drawing>
          <wp:inline distT="0" distB="0" distL="0" distR="0" wp14:anchorId="69F0A202" wp14:editId="4F841459">
            <wp:extent cx="333375" cy="314325"/>
            <wp:effectExtent l="0" t="0" r="9525" b="9525"/>
            <wp:docPr id="61" name="Image 61"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Dutto S.p.A. - Divisione Elettrica</w:t>
      </w:r>
      <w:r w:rsidRPr="006C6500">
        <w:rPr>
          <w:b/>
          <w:bCs/>
          <w:color w:val="000000"/>
          <w:lang w:val="it-IT"/>
        </w:rPr>
        <w:br/>
      </w:r>
      <w:r w:rsidRPr="006C6500">
        <w:rPr>
          <w:color w:val="000000"/>
          <w:lang w:val="it-IT"/>
        </w:rPr>
        <w:t>Via Don Minzoni 511/b</w:t>
      </w:r>
      <w:r w:rsidRPr="006C6500">
        <w:rPr>
          <w:color w:val="000000"/>
          <w:lang w:val="it-IT"/>
        </w:rPr>
        <w:br/>
        <w:t xml:space="preserve">12011 Borgo San Dalmazzo (CN) </w:t>
      </w:r>
      <w:r w:rsidRPr="006C6500">
        <w:rPr>
          <w:color w:val="000000"/>
          <w:lang w:val="it-IT"/>
        </w:rPr>
        <w:br/>
      </w:r>
      <w:proofErr w:type="gramStart"/>
      <w:r w:rsidRPr="006C6500">
        <w:rPr>
          <w:color w:val="000000"/>
          <w:lang w:val="it-IT"/>
        </w:rPr>
        <w:t>Tel :</w:t>
      </w:r>
      <w:proofErr w:type="gramEnd"/>
      <w:r w:rsidRPr="006C6500">
        <w:rPr>
          <w:color w:val="000000"/>
          <w:lang w:val="it-IT"/>
        </w:rPr>
        <w:t xml:space="preserve"> +39 0171 262027</w:t>
      </w:r>
      <w:r w:rsidRPr="006C6500">
        <w:rPr>
          <w:color w:val="000000"/>
          <w:lang w:val="it-IT"/>
        </w:rPr>
        <w:br/>
        <w:t>Fax : +39 0171 261422</w:t>
      </w:r>
      <w:r w:rsidRPr="006C6500">
        <w:rPr>
          <w:color w:val="000000"/>
          <w:lang w:val="it-IT"/>
        </w:rPr>
        <w:br/>
      </w:r>
      <w:proofErr w:type="spellStart"/>
      <w:r w:rsidRPr="006C6500">
        <w:rPr>
          <w:color w:val="000000"/>
          <w:lang w:val="it-IT"/>
        </w:rPr>
        <w:t>Contact</w:t>
      </w:r>
      <w:proofErr w:type="spellEnd"/>
      <w:r w:rsidRPr="006C6500">
        <w:rPr>
          <w:color w:val="000000"/>
          <w:lang w:val="it-IT"/>
        </w:rPr>
        <w:t>: Roberto Corino</w:t>
      </w:r>
    </w:p>
    <w:p w14:paraId="3B20D176" w14:textId="77777777" w:rsidR="00AC2578" w:rsidRPr="006C6500" w:rsidRDefault="00AC2578" w:rsidP="00AC2578">
      <w:pPr>
        <w:rPr>
          <w:color w:val="000000"/>
          <w:lang w:val="it-IT"/>
        </w:rPr>
      </w:pPr>
      <w:r>
        <w:rPr>
          <w:b/>
          <w:bCs/>
          <w:noProof/>
          <w:color w:val="CC0000"/>
          <w:lang w:eastAsia="fr-FR" w:bidi="ar-SA"/>
        </w:rPr>
        <w:drawing>
          <wp:inline distT="0" distB="0" distL="0" distR="0" wp14:anchorId="190D6A35" wp14:editId="32B03EDC">
            <wp:extent cx="333375" cy="314325"/>
            <wp:effectExtent l="0" t="0" r="9525" b="9525"/>
            <wp:docPr id="62" name="Image 62"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 xml:space="preserve">FF Sistemi </w:t>
      </w:r>
      <w:proofErr w:type="spellStart"/>
      <w:r w:rsidRPr="006C6500">
        <w:rPr>
          <w:rStyle w:val="Enfasigrassetto"/>
          <w:color w:val="000000"/>
          <w:lang w:val="it-IT"/>
        </w:rPr>
        <w:t>Srl</w:t>
      </w:r>
      <w:proofErr w:type="spellEnd"/>
      <w:r w:rsidRPr="006C6500">
        <w:rPr>
          <w:b/>
          <w:bCs/>
          <w:color w:val="000000"/>
          <w:lang w:val="it-IT"/>
        </w:rPr>
        <w:br/>
      </w:r>
      <w:r w:rsidRPr="006C6500">
        <w:rPr>
          <w:color w:val="000000"/>
          <w:lang w:val="it-IT"/>
        </w:rPr>
        <w:t xml:space="preserve">Via Palmarola, </w:t>
      </w:r>
      <w:proofErr w:type="spellStart"/>
      <w:r w:rsidRPr="006C6500">
        <w:rPr>
          <w:color w:val="000000"/>
          <w:lang w:val="it-IT"/>
        </w:rPr>
        <w:t>Loc</w:t>
      </w:r>
      <w:proofErr w:type="spellEnd"/>
      <w:r w:rsidRPr="006C6500">
        <w:rPr>
          <w:color w:val="000000"/>
          <w:lang w:val="it-IT"/>
        </w:rPr>
        <w:t>. Cittadella</w:t>
      </w:r>
      <w:r w:rsidRPr="006C6500">
        <w:rPr>
          <w:color w:val="000000"/>
          <w:lang w:val="it-IT"/>
        </w:rPr>
        <w:br/>
        <w:t xml:space="preserve">80026 Casoria (NA) </w:t>
      </w:r>
      <w:r w:rsidRPr="006C6500">
        <w:rPr>
          <w:color w:val="000000"/>
          <w:lang w:val="it-IT"/>
        </w:rPr>
        <w:br/>
      </w:r>
      <w:proofErr w:type="gramStart"/>
      <w:r w:rsidRPr="006C6500">
        <w:rPr>
          <w:color w:val="000000"/>
          <w:lang w:val="it-IT"/>
        </w:rPr>
        <w:t>Tel :</w:t>
      </w:r>
      <w:proofErr w:type="gramEnd"/>
      <w:r w:rsidRPr="006C6500">
        <w:rPr>
          <w:color w:val="000000"/>
          <w:lang w:val="it-IT"/>
        </w:rPr>
        <w:t xml:space="preserve"> +39 081 7594314</w:t>
      </w:r>
      <w:r w:rsidRPr="006C6500">
        <w:rPr>
          <w:color w:val="000000"/>
          <w:lang w:val="it-IT"/>
        </w:rPr>
        <w:br/>
        <w:t>Fax : +39 081 5842211</w:t>
      </w:r>
      <w:r w:rsidRPr="006C6500">
        <w:rPr>
          <w:color w:val="000000"/>
          <w:lang w:val="it-IT"/>
        </w:rPr>
        <w:br/>
      </w:r>
      <w:proofErr w:type="spellStart"/>
      <w:r w:rsidRPr="006C6500">
        <w:rPr>
          <w:color w:val="000000"/>
          <w:lang w:val="it-IT"/>
        </w:rPr>
        <w:t>Contact</w:t>
      </w:r>
      <w:proofErr w:type="spellEnd"/>
      <w:r w:rsidRPr="006C6500">
        <w:rPr>
          <w:color w:val="000000"/>
          <w:lang w:val="it-IT"/>
        </w:rPr>
        <w:t>: Giuseppe Frate</w:t>
      </w:r>
    </w:p>
    <w:p w14:paraId="75105F13" w14:textId="77777777" w:rsidR="00AC2578" w:rsidRPr="006C6500" w:rsidRDefault="00AC2578" w:rsidP="00AC2578">
      <w:pPr>
        <w:rPr>
          <w:color w:val="000000"/>
          <w:lang w:val="it-IT"/>
        </w:rPr>
      </w:pPr>
      <w:r>
        <w:rPr>
          <w:b/>
          <w:bCs/>
          <w:noProof/>
          <w:color w:val="000000"/>
          <w:lang w:eastAsia="fr-FR" w:bidi="ar-SA"/>
        </w:rPr>
        <w:drawing>
          <wp:inline distT="0" distB="0" distL="0" distR="0" wp14:anchorId="2E683BF7" wp14:editId="6FD1357D">
            <wp:extent cx="333375" cy="314325"/>
            <wp:effectExtent l="0" t="0" r="9525" b="9525"/>
            <wp:docPr id="63" name="Image 63"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NEC Italia S.p.A.</w:t>
      </w:r>
      <w:r w:rsidRPr="006C6500">
        <w:rPr>
          <w:b/>
          <w:bCs/>
          <w:color w:val="000000"/>
          <w:lang w:val="it-IT"/>
        </w:rPr>
        <w:br/>
      </w:r>
      <w:r w:rsidRPr="006C6500">
        <w:rPr>
          <w:color w:val="000000"/>
          <w:lang w:val="it-IT"/>
        </w:rPr>
        <w:t xml:space="preserve">Via Di Grotta Perfetta, 643 </w:t>
      </w:r>
      <w:r w:rsidRPr="006C6500">
        <w:rPr>
          <w:color w:val="000000"/>
          <w:lang w:val="it-IT"/>
        </w:rPr>
        <w:br/>
        <w:t>00142 Roma</w:t>
      </w:r>
      <w:r w:rsidRPr="006C6500">
        <w:rPr>
          <w:color w:val="000000"/>
          <w:lang w:val="it-IT"/>
        </w:rPr>
        <w:br/>
        <w:t>Tel: +39 06 87203993  </w:t>
      </w:r>
      <w:r w:rsidRPr="006C6500">
        <w:rPr>
          <w:color w:val="000000"/>
          <w:lang w:val="it-IT"/>
        </w:rPr>
        <w:br/>
        <w:t xml:space="preserve">Fax: +39 06 87203964 </w:t>
      </w:r>
      <w:r w:rsidRPr="006C6500">
        <w:rPr>
          <w:color w:val="000000"/>
          <w:lang w:val="it-IT"/>
        </w:rPr>
        <w:br/>
      </w:r>
      <w:r w:rsidR="00247F1B">
        <w:fldChar w:fldCharType="begin"/>
      </w:r>
      <w:r w:rsidR="00247F1B" w:rsidRPr="00247F1B">
        <w:rPr>
          <w:lang w:val="it-IT"/>
        </w:rPr>
        <w:instrText xml:space="preserve"> HYPERLINK "http://www.nec.it/" \t "_b</w:instrText>
      </w:r>
      <w:r w:rsidR="00247F1B" w:rsidRPr="00247F1B">
        <w:rPr>
          <w:lang w:val="it-IT"/>
        </w:rPr>
        <w:instrText xml:space="preserve">lank" </w:instrText>
      </w:r>
      <w:r w:rsidR="00247F1B">
        <w:fldChar w:fldCharType="separate"/>
      </w:r>
      <w:r w:rsidRPr="006C6500">
        <w:rPr>
          <w:rStyle w:val="Collegamentoipertestuale"/>
          <w:lang w:val="it-IT"/>
        </w:rPr>
        <w:t>www.nec.it</w:t>
      </w:r>
      <w:r w:rsidR="00247F1B">
        <w:rPr>
          <w:rStyle w:val="Collegamentoipertestuale"/>
          <w:lang w:val="it-IT"/>
        </w:rPr>
        <w:fldChar w:fldCharType="end"/>
      </w:r>
      <w:r w:rsidRPr="006C6500">
        <w:rPr>
          <w:color w:val="000000"/>
          <w:lang w:val="it-IT"/>
        </w:rPr>
        <w:br/>
      </w:r>
      <w:proofErr w:type="spellStart"/>
      <w:r w:rsidRPr="006C6500">
        <w:rPr>
          <w:color w:val="000000"/>
          <w:lang w:val="it-IT"/>
        </w:rPr>
        <w:t>Contact</w:t>
      </w:r>
      <w:proofErr w:type="spellEnd"/>
      <w:r w:rsidRPr="006C6500">
        <w:rPr>
          <w:color w:val="000000"/>
          <w:lang w:val="it-IT"/>
        </w:rPr>
        <w:t xml:space="preserve">: Roland </w:t>
      </w:r>
      <w:proofErr w:type="spellStart"/>
      <w:r w:rsidRPr="006C6500">
        <w:rPr>
          <w:color w:val="000000"/>
          <w:lang w:val="it-IT"/>
        </w:rPr>
        <w:t>Vlah</w:t>
      </w:r>
      <w:proofErr w:type="spellEnd"/>
    </w:p>
    <w:p w14:paraId="101C597C" w14:textId="77777777" w:rsidR="00AC2578" w:rsidRPr="006C6500" w:rsidRDefault="00AC2578" w:rsidP="00AC2578">
      <w:pPr>
        <w:rPr>
          <w:color w:val="000000"/>
          <w:lang w:val="it-IT"/>
        </w:rPr>
      </w:pPr>
      <w:r>
        <w:rPr>
          <w:b/>
          <w:bCs/>
          <w:noProof/>
          <w:color w:val="000000"/>
          <w:lang w:eastAsia="fr-FR" w:bidi="ar-SA"/>
        </w:rPr>
        <w:drawing>
          <wp:inline distT="0" distB="0" distL="0" distR="0" wp14:anchorId="47FDF68B" wp14:editId="74E80F54">
            <wp:extent cx="333375" cy="314325"/>
            <wp:effectExtent l="0" t="0" r="9525" b="9525"/>
            <wp:docPr id="64" name="Image 64"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it-IT"/>
        </w:rPr>
        <w:instrText xml:space="preserve"> HYPERLINK "http://www.pcvuesolutions.com/index.php/component/content/article/49-cpp-europe-pages/380-nuova-seristudio" \t "_blank" </w:instrText>
      </w:r>
      <w:r w:rsidR="00247F1B">
        <w:fldChar w:fldCharType="separate"/>
      </w:r>
      <w:r w:rsidRPr="006C6500">
        <w:rPr>
          <w:rStyle w:val="Collegamentoipertestuale"/>
          <w:b/>
          <w:bCs/>
          <w:lang w:val="it-IT"/>
        </w:rPr>
        <w:t xml:space="preserve">Nuova </w:t>
      </w:r>
      <w:proofErr w:type="spellStart"/>
      <w:r w:rsidRPr="006C6500">
        <w:rPr>
          <w:rStyle w:val="Collegamentoipertestuale"/>
          <w:b/>
          <w:bCs/>
          <w:lang w:val="it-IT"/>
        </w:rPr>
        <w:t>Seristudio</w:t>
      </w:r>
      <w:proofErr w:type="spellEnd"/>
      <w:r w:rsidR="00247F1B">
        <w:rPr>
          <w:rStyle w:val="Collegamentoipertestuale"/>
          <w:b/>
          <w:bCs/>
          <w:lang w:val="it-IT"/>
        </w:rPr>
        <w:fldChar w:fldCharType="end"/>
      </w:r>
      <w:r w:rsidRPr="006C6500">
        <w:rPr>
          <w:color w:val="000000"/>
          <w:lang w:val="it-IT"/>
        </w:rPr>
        <w:br/>
        <w:t xml:space="preserve">Via </w:t>
      </w:r>
      <w:proofErr w:type="spellStart"/>
      <w:r w:rsidRPr="006C6500">
        <w:rPr>
          <w:color w:val="000000"/>
          <w:lang w:val="it-IT"/>
        </w:rPr>
        <w:t>Alberogrosso</w:t>
      </w:r>
      <w:proofErr w:type="spellEnd"/>
      <w:r w:rsidRPr="006C6500">
        <w:rPr>
          <w:color w:val="000000"/>
          <w:lang w:val="it-IT"/>
        </w:rPr>
        <w:t>, 92D</w:t>
      </w:r>
      <w:r w:rsidRPr="006C6500">
        <w:rPr>
          <w:color w:val="000000"/>
          <w:lang w:val="it-IT"/>
        </w:rPr>
        <w:br/>
        <w:t>16044 Cicagna (GE)</w:t>
      </w:r>
      <w:r w:rsidRPr="006C6500">
        <w:rPr>
          <w:color w:val="000000"/>
          <w:lang w:val="it-IT"/>
        </w:rPr>
        <w:br/>
        <w:t>Tel: +39 0185 351840</w:t>
      </w:r>
    </w:p>
    <w:p w14:paraId="2AA1AE02" w14:textId="77777777" w:rsidR="00AC2578" w:rsidRPr="006C6500" w:rsidRDefault="00AC2578" w:rsidP="00AC2578">
      <w:pPr>
        <w:rPr>
          <w:color w:val="000000"/>
          <w:lang w:val="it-IT"/>
        </w:rPr>
      </w:pPr>
      <w:r>
        <w:rPr>
          <w:b/>
          <w:bCs/>
          <w:noProof/>
          <w:color w:val="000000"/>
          <w:lang w:eastAsia="fr-FR" w:bidi="ar-SA"/>
        </w:rPr>
        <w:drawing>
          <wp:inline distT="0" distB="0" distL="0" distR="0" wp14:anchorId="05A10BBF" wp14:editId="0E4C462D">
            <wp:extent cx="333375" cy="314325"/>
            <wp:effectExtent l="0" t="0" r="9525" b="9525"/>
            <wp:docPr id="65" name="Image 65"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6C6500">
        <w:rPr>
          <w:rStyle w:val="Enfasigrassetto"/>
          <w:color w:val="000000"/>
          <w:lang w:val="it-IT"/>
        </w:rPr>
        <w:t>Selesta</w:t>
      </w:r>
      <w:proofErr w:type="spellEnd"/>
      <w:r w:rsidRPr="006C6500">
        <w:rPr>
          <w:rStyle w:val="Enfasigrassetto"/>
          <w:color w:val="000000"/>
          <w:lang w:val="it-IT"/>
        </w:rPr>
        <w:t xml:space="preserve"> Ingegneria S.p.A.</w:t>
      </w:r>
      <w:r w:rsidRPr="006C6500">
        <w:rPr>
          <w:b/>
          <w:bCs/>
          <w:color w:val="000000"/>
          <w:lang w:val="it-IT"/>
        </w:rPr>
        <w:br/>
      </w:r>
      <w:r w:rsidRPr="006C6500">
        <w:rPr>
          <w:color w:val="000000"/>
          <w:lang w:val="it-IT"/>
        </w:rPr>
        <w:t>Via di Francia, 28/A</w:t>
      </w:r>
      <w:r w:rsidRPr="006C6500">
        <w:rPr>
          <w:color w:val="000000"/>
          <w:lang w:val="it-IT"/>
        </w:rPr>
        <w:br/>
        <w:t xml:space="preserve">16149 Genova </w:t>
      </w:r>
      <w:r w:rsidRPr="006C6500">
        <w:rPr>
          <w:color w:val="000000"/>
          <w:lang w:val="it-IT"/>
        </w:rPr>
        <w:br/>
        <w:t>Tel: +39 010 60291</w:t>
      </w:r>
      <w:r w:rsidRPr="006C6500">
        <w:rPr>
          <w:color w:val="000000"/>
          <w:lang w:val="it-IT"/>
        </w:rPr>
        <w:br/>
        <w:t>Fax: +39 010 6454548</w:t>
      </w:r>
      <w:r w:rsidRPr="006C6500">
        <w:rPr>
          <w:color w:val="000000"/>
          <w:lang w:val="it-IT"/>
        </w:rPr>
        <w:br/>
      </w:r>
      <w:proofErr w:type="spellStart"/>
      <w:r w:rsidRPr="006C6500">
        <w:rPr>
          <w:color w:val="000000"/>
          <w:lang w:val="it-IT"/>
        </w:rPr>
        <w:t>Contact</w:t>
      </w:r>
      <w:proofErr w:type="spellEnd"/>
      <w:r w:rsidRPr="006C6500">
        <w:rPr>
          <w:color w:val="000000"/>
          <w:lang w:val="it-IT"/>
        </w:rPr>
        <w:t>: Andrea Bollo</w:t>
      </w:r>
    </w:p>
    <w:p w14:paraId="179D52E7" w14:textId="77777777" w:rsidR="00AC2578" w:rsidRPr="006C6500" w:rsidRDefault="00AC2578" w:rsidP="00AC2578">
      <w:pPr>
        <w:rPr>
          <w:color w:val="000000"/>
          <w:lang w:val="it-IT"/>
        </w:rPr>
      </w:pPr>
      <w:r>
        <w:rPr>
          <w:b/>
          <w:bCs/>
          <w:noProof/>
          <w:color w:val="000000"/>
          <w:lang w:eastAsia="fr-FR" w:bidi="ar-SA"/>
        </w:rPr>
        <w:drawing>
          <wp:inline distT="0" distB="0" distL="0" distR="0" wp14:anchorId="1F2CF122" wp14:editId="1A2B7574">
            <wp:extent cx="333375" cy="314325"/>
            <wp:effectExtent l="0" t="0" r="9525" b="9525"/>
            <wp:docPr id="66" name="Image 6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it-IT"/>
        </w:rPr>
        <w:instrText xml:space="preserve"> HYPERLINK "http://www.pcvuesolutions.com/index.php/component/content/article/49-cpp-europe-pages/378-sincom-srl" \t "_blank" </w:instrText>
      </w:r>
      <w:r w:rsidR="00247F1B">
        <w:fldChar w:fldCharType="separate"/>
      </w:r>
      <w:r w:rsidRPr="006C6500">
        <w:rPr>
          <w:rStyle w:val="Collegamentoipertestuale"/>
          <w:b/>
          <w:bCs/>
          <w:lang w:val="it-IT"/>
        </w:rPr>
        <w:t>SINCOM S.r.l.</w:t>
      </w:r>
      <w:r w:rsidR="00247F1B">
        <w:rPr>
          <w:rStyle w:val="Collegamentoipertestuale"/>
          <w:b/>
          <w:bCs/>
          <w:lang w:val="it-IT"/>
        </w:rPr>
        <w:fldChar w:fldCharType="end"/>
      </w:r>
      <w:r w:rsidRPr="006C6500">
        <w:rPr>
          <w:color w:val="000000"/>
          <w:lang w:val="it-IT"/>
        </w:rPr>
        <w:br/>
        <w:t>Via Statale 467 n.63</w:t>
      </w:r>
      <w:r w:rsidRPr="006C6500">
        <w:rPr>
          <w:color w:val="000000"/>
          <w:lang w:val="it-IT"/>
        </w:rPr>
        <w:br/>
        <w:t>42013 Casalgrande (RE)</w:t>
      </w:r>
      <w:r w:rsidRPr="006C6500">
        <w:rPr>
          <w:color w:val="000000"/>
          <w:lang w:val="it-IT"/>
        </w:rPr>
        <w:br/>
        <w:t>Tel: +39 0522 025231</w:t>
      </w:r>
    </w:p>
    <w:p w14:paraId="09822909" w14:textId="77777777" w:rsidR="00AC2578" w:rsidRPr="006C6500" w:rsidRDefault="00AC2578" w:rsidP="00AC2578">
      <w:pPr>
        <w:rPr>
          <w:color w:val="000000"/>
          <w:lang w:val="it-IT"/>
        </w:rPr>
      </w:pPr>
      <w:r>
        <w:rPr>
          <w:b/>
          <w:bCs/>
          <w:noProof/>
          <w:color w:val="CC0000"/>
          <w:lang w:eastAsia="fr-FR" w:bidi="ar-SA"/>
        </w:rPr>
        <w:drawing>
          <wp:inline distT="0" distB="0" distL="0" distR="0" wp14:anchorId="10459D4A" wp14:editId="59AFD18F">
            <wp:extent cx="333375" cy="314325"/>
            <wp:effectExtent l="0" t="0" r="9525" b="9525"/>
            <wp:docPr id="67" name="Image 6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it-IT"/>
        </w:rPr>
        <w:instrText xml:space="preserve"> HYPERLINK "http://www.pcvuesolutions.com/index</w:instrText>
      </w:r>
      <w:r w:rsidR="00247F1B" w:rsidRPr="00247F1B">
        <w:rPr>
          <w:lang w:val="it-IT"/>
        </w:rPr>
        <w:instrText xml:space="preserve">.php/component/content/article/49-cpp-europe-pages/269-sirius-srl-" \t "_blank" </w:instrText>
      </w:r>
      <w:r w:rsidR="00247F1B">
        <w:fldChar w:fldCharType="separate"/>
      </w:r>
      <w:r w:rsidRPr="006C6500">
        <w:rPr>
          <w:rStyle w:val="Collegamentoipertestuale"/>
          <w:b/>
          <w:bCs/>
          <w:lang w:val="it-IT"/>
        </w:rPr>
        <w:t>SIRIUS</w:t>
      </w:r>
      <w:r w:rsidR="00247F1B">
        <w:rPr>
          <w:rStyle w:val="Collegamentoipertestuale"/>
          <w:b/>
          <w:bCs/>
          <w:lang w:val="it-IT"/>
        </w:rPr>
        <w:fldChar w:fldCharType="end"/>
      </w:r>
      <w:r w:rsidR="00247F1B">
        <w:fldChar w:fldCharType="begin"/>
      </w:r>
      <w:r w:rsidR="00247F1B" w:rsidRPr="00247F1B">
        <w:rPr>
          <w:lang w:val="it-IT"/>
        </w:rPr>
        <w:instrText xml:space="preserve"> HYPERLINK "http://www.pcvuesolutions.com/index.php/find-your-integrators/236-sirius-srl-?lang=en" \t "_blank" </w:instrText>
      </w:r>
      <w:r w:rsidR="00247F1B">
        <w:fldChar w:fldCharType="separate"/>
      </w:r>
      <w:r w:rsidRPr="006C6500">
        <w:rPr>
          <w:b/>
          <w:bCs/>
          <w:color w:val="006699"/>
          <w:u w:val="single"/>
          <w:lang w:val="it-IT"/>
        </w:rPr>
        <w:br/>
      </w:r>
      <w:r w:rsidR="00247F1B">
        <w:rPr>
          <w:b/>
          <w:bCs/>
          <w:color w:val="006699"/>
          <w:u w:val="single"/>
          <w:lang w:val="it-IT"/>
        </w:rPr>
        <w:fldChar w:fldCharType="end"/>
      </w:r>
      <w:r w:rsidRPr="006C6500">
        <w:rPr>
          <w:color w:val="000000"/>
          <w:lang w:val="it-IT"/>
        </w:rPr>
        <w:t xml:space="preserve">Via G. </w:t>
      </w:r>
      <w:proofErr w:type="spellStart"/>
      <w:r w:rsidRPr="006C6500">
        <w:rPr>
          <w:color w:val="000000"/>
          <w:lang w:val="it-IT"/>
        </w:rPr>
        <w:t>Servais</w:t>
      </w:r>
      <w:proofErr w:type="spellEnd"/>
      <w:r w:rsidRPr="006C6500">
        <w:rPr>
          <w:color w:val="000000"/>
          <w:lang w:val="it-IT"/>
        </w:rPr>
        <w:t>, 97</w:t>
      </w:r>
      <w:r w:rsidRPr="006C6500">
        <w:rPr>
          <w:color w:val="000000"/>
          <w:lang w:val="it-IT"/>
        </w:rPr>
        <w:br/>
        <w:t xml:space="preserve">10146 Torino (TO) </w:t>
      </w:r>
      <w:r w:rsidRPr="006C6500">
        <w:rPr>
          <w:color w:val="000000"/>
          <w:lang w:val="it-IT"/>
        </w:rPr>
        <w:br/>
      </w:r>
      <w:r w:rsidRPr="006C6500">
        <w:rPr>
          <w:color w:val="000000"/>
          <w:lang w:val="it-IT"/>
        </w:rPr>
        <w:lastRenderedPageBreak/>
        <w:t>Tel: +39 011 7727132</w:t>
      </w:r>
      <w:r w:rsidRPr="006C6500">
        <w:rPr>
          <w:color w:val="000000"/>
          <w:lang w:val="it-IT"/>
        </w:rPr>
        <w:br/>
        <w:t>Fax: +39 011 19715423</w:t>
      </w:r>
      <w:r w:rsidRPr="006C6500">
        <w:rPr>
          <w:color w:val="000000"/>
          <w:lang w:val="it-IT"/>
        </w:rPr>
        <w:br/>
      </w:r>
      <w:proofErr w:type="spellStart"/>
      <w:r w:rsidRPr="006C6500">
        <w:rPr>
          <w:color w:val="000000"/>
          <w:lang w:val="it-IT"/>
        </w:rPr>
        <w:t>Contact</w:t>
      </w:r>
      <w:proofErr w:type="spellEnd"/>
      <w:r w:rsidRPr="006C6500">
        <w:rPr>
          <w:color w:val="000000"/>
          <w:lang w:val="it-IT"/>
        </w:rPr>
        <w:t>: Tiziano Voso</w:t>
      </w:r>
    </w:p>
    <w:p w14:paraId="616CEBD3" w14:textId="77777777" w:rsidR="00AC2578" w:rsidRPr="006C6500" w:rsidRDefault="00AC2578" w:rsidP="00AC2578">
      <w:pPr>
        <w:rPr>
          <w:color w:val="000000"/>
          <w:lang w:val="it-IT"/>
        </w:rPr>
      </w:pPr>
      <w:r>
        <w:rPr>
          <w:b/>
          <w:bCs/>
          <w:noProof/>
          <w:color w:val="000000"/>
          <w:lang w:eastAsia="fr-FR" w:bidi="ar-SA"/>
        </w:rPr>
        <w:drawing>
          <wp:inline distT="0" distB="0" distL="0" distR="0" wp14:anchorId="49074533" wp14:editId="36F67EBC">
            <wp:extent cx="333375" cy="314325"/>
            <wp:effectExtent l="0" t="0" r="9525" b="9525"/>
            <wp:docPr id="68" name="Image 6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 xml:space="preserve">Sirti </w:t>
      </w:r>
      <w:proofErr w:type="spellStart"/>
      <w:r w:rsidRPr="006C6500">
        <w:rPr>
          <w:rStyle w:val="Enfasigrassetto"/>
          <w:color w:val="000000"/>
          <w:lang w:val="it-IT"/>
        </w:rPr>
        <w:t>SpA</w:t>
      </w:r>
      <w:proofErr w:type="spellEnd"/>
      <w:r w:rsidRPr="006C6500">
        <w:rPr>
          <w:color w:val="000000"/>
          <w:lang w:val="it-IT"/>
        </w:rPr>
        <w:br/>
        <w:t xml:space="preserve">Via </w:t>
      </w:r>
      <w:proofErr w:type="spellStart"/>
      <w:r w:rsidRPr="006C6500">
        <w:rPr>
          <w:color w:val="000000"/>
          <w:lang w:val="it-IT"/>
        </w:rPr>
        <w:t>Stamira</w:t>
      </w:r>
      <w:proofErr w:type="spellEnd"/>
      <w:r w:rsidRPr="006C6500">
        <w:rPr>
          <w:color w:val="000000"/>
          <w:lang w:val="it-IT"/>
        </w:rPr>
        <w:t xml:space="preserve"> D'Ancona 9</w:t>
      </w:r>
      <w:r w:rsidRPr="006C6500">
        <w:rPr>
          <w:color w:val="000000"/>
          <w:lang w:val="it-IT"/>
        </w:rPr>
        <w:br/>
        <w:t>20127 Milano</w:t>
      </w:r>
      <w:r w:rsidRPr="006C6500">
        <w:rPr>
          <w:color w:val="000000"/>
          <w:lang w:val="it-IT"/>
        </w:rPr>
        <w:br/>
      </w:r>
      <w:proofErr w:type="spellStart"/>
      <w:r w:rsidRPr="006C6500">
        <w:rPr>
          <w:color w:val="000000"/>
          <w:lang w:val="it-IT"/>
        </w:rPr>
        <w:t>Contact</w:t>
      </w:r>
      <w:proofErr w:type="spellEnd"/>
      <w:r w:rsidRPr="006C6500">
        <w:rPr>
          <w:color w:val="000000"/>
          <w:lang w:val="it-IT"/>
        </w:rPr>
        <w:t>: L. Cerioni</w:t>
      </w:r>
    </w:p>
    <w:p w14:paraId="2A9FE847" w14:textId="77777777" w:rsidR="00AC2578" w:rsidRPr="006C6500" w:rsidRDefault="00AC2578" w:rsidP="00AC2578">
      <w:pPr>
        <w:rPr>
          <w:color w:val="000000"/>
          <w:lang w:val="it-IT"/>
        </w:rPr>
      </w:pPr>
      <w:r>
        <w:rPr>
          <w:b/>
          <w:bCs/>
          <w:noProof/>
          <w:color w:val="000000"/>
          <w:lang w:eastAsia="fr-FR" w:bidi="ar-SA"/>
        </w:rPr>
        <w:drawing>
          <wp:inline distT="0" distB="0" distL="0" distR="0" wp14:anchorId="2968B788" wp14:editId="3155AFF4">
            <wp:extent cx="333375" cy="314325"/>
            <wp:effectExtent l="0" t="0" r="9525" b="9525"/>
            <wp:docPr id="69" name="Image 6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TAV S.p.A. Tecnologie Alto Vuoto</w:t>
      </w:r>
      <w:r w:rsidRPr="006C6500">
        <w:rPr>
          <w:color w:val="000000"/>
          <w:lang w:val="it-IT"/>
        </w:rPr>
        <w:br/>
        <w:t>Via dell'Industria 11</w:t>
      </w:r>
      <w:r w:rsidRPr="006C6500">
        <w:rPr>
          <w:color w:val="000000"/>
          <w:lang w:val="it-IT"/>
        </w:rPr>
        <w:br/>
        <w:t>24043 – Caravaggio - Mi</w:t>
      </w:r>
      <w:r w:rsidRPr="006C6500">
        <w:rPr>
          <w:color w:val="000000"/>
          <w:lang w:val="it-IT"/>
        </w:rPr>
        <w:br/>
        <w:t>Tel: +39 0363 3557 11</w:t>
      </w:r>
      <w:r w:rsidRPr="006C6500">
        <w:rPr>
          <w:color w:val="000000"/>
          <w:lang w:val="it-IT"/>
        </w:rPr>
        <w:br/>
      </w:r>
      <w:proofErr w:type="spellStart"/>
      <w:r w:rsidRPr="006C6500">
        <w:rPr>
          <w:color w:val="000000"/>
          <w:lang w:val="it-IT"/>
        </w:rPr>
        <w:t>Contact</w:t>
      </w:r>
      <w:proofErr w:type="spellEnd"/>
      <w:r w:rsidRPr="006C6500">
        <w:rPr>
          <w:color w:val="000000"/>
          <w:lang w:val="it-IT"/>
        </w:rPr>
        <w:t>: Calogero Calì</w:t>
      </w:r>
    </w:p>
    <w:p w14:paraId="539EB17A" w14:textId="77777777" w:rsidR="00AC2578" w:rsidRPr="006C6500" w:rsidRDefault="00AC2578" w:rsidP="00AC2578">
      <w:pPr>
        <w:rPr>
          <w:color w:val="000000"/>
          <w:lang w:val="it-IT"/>
        </w:rPr>
      </w:pPr>
      <w:r>
        <w:rPr>
          <w:b/>
          <w:bCs/>
          <w:noProof/>
          <w:color w:val="000000"/>
          <w:lang w:eastAsia="fr-FR" w:bidi="ar-SA"/>
        </w:rPr>
        <w:drawing>
          <wp:inline distT="0" distB="0" distL="0" distR="0" wp14:anchorId="3F4BEB6C" wp14:editId="5E936885">
            <wp:extent cx="333375" cy="314325"/>
            <wp:effectExtent l="0" t="0" r="9525" b="9525"/>
            <wp:docPr id="70" name="Image 7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15" w:tgtFrame="_blank" w:history="1">
        <w:proofErr w:type="spellStart"/>
        <w:r>
          <w:rPr>
            <w:rStyle w:val="Collegamentoipertestuale"/>
            <w:b/>
            <w:bCs/>
          </w:rPr>
          <w:t>Tecnau</w:t>
        </w:r>
        <w:proofErr w:type="spellEnd"/>
        <w:r>
          <w:rPr>
            <w:rStyle w:val="Collegamentoipertestuale"/>
            <w:b/>
            <w:bCs/>
          </w:rPr>
          <w:t xml:space="preserve"> Transport Division S.r.l.</w:t>
        </w:r>
      </w:hyperlink>
      <w:r>
        <w:rPr>
          <w:color w:val="000000"/>
        </w:rPr>
        <w:br/>
      </w:r>
      <w:r w:rsidRPr="006C6500">
        <w:rPr>
          <w:color w:val="000000"/>
          <w:lang w:val="it-IT"/>
        </w:rPr>
        <w:t xml:space="preserve">Via di </w:t>
      </w:r>
      <w:proofErr w:type="spellStart"/>
      <w:r w:rsidRPr="006C6500">
        <w:rPr>
          <w:color w:val="000000"/>
          <w:lang w:val="it-IT"/>
        </w:rPr>
        <w:t>Rimaggio</w:t>
      </w:r>
      <w:proofErr w:type="spellEnd"/>
      <w:r w:rsidRPr="006C6500">
        <w:rPr>
          <w:color w:val="000000"/>
          <w:lang w:val="it-IT"/>
        </w:rPr>
        <w:t>, 1</w:t>
      </w:r>
      <w:r w:rsidRPr="006C6500">
        <w:rPr>
          <w:color w:val="000000"/>
          <w:lang w:val="it-IT"/>
        </w:rPr>
        <w:br/>
        <w:t xml:space="preserve">50055 Lastra a Signa (FI) </w:t>
      </w:r>
      <w:r w:rsidRPr="006C6500">
        <w:rPr>
          <w:color w:val="000000"/>
          <w:lang w:val="it-IT"/>
        </w:rPr>
        <w:br/>
      </w:r>
      <w:proofErr w:type="gramStart"/>
      <w:r w:rsidRPr="006C6500">
        <w:rPr>
          <w:color w:val="000000"/>
          <w:lang w:val="it-IT"/>
        </w:rPr>
        <w:t>Tel:</w:t>
      </w:r>
      <w:proofErr w:type="gramEnd"/>
      <w:r w:rsidRPr="006C6500">
        <w:rPr>
          <w:color w:val="000000"/>
          <w:lang w:val="it-IT"/>
        </w:rPr>
        <w:t xml:space="preserve"> +39 0558 728222</w:t>
      </w:r>
    </w:p>
    <w:p w14:paraId="0A0B6C51" w14:textId="77777777" w:rsidR="00AC2578" w:rsidRPr="006C6500" w:rsidRDefault="00AC2578" w:rsidP="00AC2578">
      <w:pPr>
        <w:rPr>
          <w:color w:val="000000"/>
          <w:lang w:val="it-IT"/>
        </w:rPr>
      </w:pPr>
      <w:r>
        <w:rPr>
          <w:b/>
          <w:bCs/>
          <w:noProof/>
          <w:color w:val="000000"/>
          <w:lang w:eastAsia="fr-FR" w:bidi="ar-SA"/>
        </w:rPr>
        <w:drawing>
          <wp:inline distT="0" distB="0" distL="0" distR="0" wp14:anchorId="581DB1CC" wp14:editId="063AC624">
            <wp:extent cx="333375" cy="314325"/>
            <wp:effectExtent l="0" t="0" r="9525" b="9525"/>
            <wp:docPr id="71" name="Image 71"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TSA Snc</w:t>
      </w:r>
      <w:r w:rsidRPr="006C6500">
        <w:rPr>
          <w:b/>
          <w:bCs/>
          <w:color w:val="000000"/>
          <w:lang w:val="it-IT"/>
        </w:rPr>
        <w:br/>
      </w:r>
      <w:r w:rsidRPr="006C6500">
        <w:rPr>
          <w:color w:val="000000"/>
          <w:lang w:val="it-IT"/>
        </w:rPr>
        <w:t xml:space="preserve">Parco </w:t>
      </w:r>
      <w:proofErr w:type="spellStart"/>
      <w:r w:rsidRPr="006C6500">
        <w:rPr>
          <w:color w:val="000000"/>
          <w:lang w:val="it-IT"/>
        </w:rPr>
        <w:t>Centervill</w:t>
      </w:r>
      <w:proofErr w:type="spellEnd"/>
      <w:r w:rsidRPr="006C6500">
        <w:rPr>
          <w:color w:val="000000"/>
          <w:lang w:val="it-IT"/>
        </w:rPr>
        <w:br/>
        <w:t xml:space="preserve">via Varesina </w:t>
      </w:r>
      <w:proofErr w:type="spellStart"/>
      <w:r w:rsidRPr="006C6500">
        <w:rPr>
          <w:color w:val="000000"/>
          <w:lang w:val="it-IT"/>
        </w:rPr>
        <w:t>ang</w:t>
      </w:r>
      <w:proofErr w:type="spellEnd"/>
      <w:r w:rsidRPr="006C6500">
        <w:rPr>
          <w:color w:val="000000"/>
          <w:lang w:val="it-IT"/>
        </w:rPr>
        <w:t>. Monterosa</w:t>
      </w:r>
      <w:r w:rsidRPr="006C6500">
        <w:rPr>
          <w:color w:val="000000"/>
          <w:lang w:val="it-IT"/>
        </w:rPr>
        <w:br/>
        <w:t>22079 - Villa Guardia -CO</w:t>
      </w:r>
      <w:r w:rsidRPr="006C6500">
        <w:rPr>
          <w:color w:val="000000"/>
          <w:lang w:val="it-IT"/>
        </w:rPr>
        <w:br/>
        <w:t>Tel: +39 031 483292</w:t>
      </w:r>
    </w:p>
    <w:p w14:paraId="73470E7A" w14:textId="77777777" w:rsidR="00AC2578" w:rsidRPr="006C6500" w:rsidRDefault="00AC2578" w:rsidP="00AC2578">
      <w:pPr>
        <w:rPr>
          <w:color w:val="000000"/>
          <w:lang w:val="it-IT"/>
        </w:rPr>
      </w:pPr>
      <w:r>
        <w:rPr>
          <w:b/>
          <w:bCs/>
          <w:noProof/>
          <w:color w:val="000000"/>
          <w:lang w:eastAsia="fr-FR" w:bidi="ar-SA"/>
        </w:rPr>
        <w:drawing>
          <wp:inline distT="0" distB="0" distL="0" distR="0" wp14:anchorId="17CFFD31" wp14:editId="2130F76D">
            <wp:extent cx="333375" cy="314325"/>
            <wp:effectExtent l="0" t="0" r="9525" b="9525"/>
            <wp:docPr id="72" name="Image 72"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ELETTROMAR SPA</w:t>
      </w:r>
      <w:r w:rsidRPr="006C6500">
        <w:rPr>
          <w:color w:val="000000"/>
          <w:lang w:val="it-IT"/>
        </w:rPr>
        <w:br/>
        <w:t xml:space="preserve">Via Archimede n.186 </w:t>
      </w:r>
      <w:r w:rsidRPr="006C6500">
        <w:rPr>
          <w:color w:val="000000"/>
          <w:lang w:val="it-IT"/>
        </w:rPr>
        <w:br/>
        <w:t xml:space="preserve">58022 Follonica (GR) </w:t>
      </w:r>
      <w:r w:rsidRPr="006C6500">
        <w:rPr>
          <w:color w:val="000000"/>
          <w:lang w:val="it-IT"/>
        </w:rPr>
        <w:br/>
        <w:t>Tel: +39 0566 26221</w:t>
      </w:r>
    </w:p>
    <w:p w14:paraId="08036139" w14:textId="77777777" w:rsidR="00AC2578" w:rsidRPr="006C6500" w:rsidRDefault="00AC2578" w:rsidP="00AC2578">
      <w:pPr>
        <w:rPr>
          <w:color w:val="000000"/>
          <w:lang w:val="it-IT"/>
        </w:rPr>
      </w:pPr>
      <w:r>
        <w:rPr>
          <w:b/>
          <w:bCs/>
          <w:noProof/>
          <w:color w:val="000000"/>
          <w:lang w:eastAsia="fr-FR" w:bidi="ar-SA"/>
        </w:rPr>
        <w:drawing>
          <wp:inline distT="0" distB="0" distL="0" distR="0" wp14:anchorId="6E90D408" wp14:editId="45232307">
            <wp:extent cx="333375" cy="314325"/>
            <wp:effectExtent l="0" t="0" r="9525" b="9525"/>
            <wp:docPr id="73" name="Image 73"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 xml:space="preserve">GIMISCO </w:t>
      </w:r>
      <w:proofErr w:type="spellStart"/>
      <w:r w:rsidRPr="006C6500">
        <w:rPr>
          <w:rStyle w:val="Enfasigrassetto"/>
          <w:color w:val="000000"/>
          <w:lang w:val="it-IT"/>
        </w:rPr>
        <w:t>srl</w:t>
      </w:r>
      <w:proofErr w:type="spellEnd"/>
      <w:r w:rsidRPr="006C6500">
        <w:rPr>
          <w:color w:val="000000"/>
          <w:lang w:val="it-IT"/>
        </w:rPr>
        <w:br/>
        <w:t>Via E. Traverso 5/15</w:t>
      </w:r>
      <w:r w:rsidRPr="006C6500">
        <w:rPr>
          <w:color w:val="000000"/>
          <w:lang w:val="it-IT"/>
        </w:rPr>
        <w:br/>
        <w:t xml:space="preserve">16146 Genova </w:t>
      </w:r>
      <w:r w:rsidRPr="006C6500">
        <w:rPr>
          <w:color w:val="000000"/>
          <w:lang w:val="it-IT"/>
        </w:rPr>
        <w:br/>
        <w:t>Tel: +39 010 8603647</w:t>
      </w:r>
    </w:p>
    <w:p w14:paraId="04B587C6" w14:textId="77777777" w:rsidR="00AC2578" w:rsidRPr="006C6500" w:rsidRDefault="00AC2578" w:rsidP="00AC2578">
      <w:pPr>
        <w:rPr>
          <w:color w:val="000000"/>
          <w:lang w:val="it-IT"/>
        </w:rPr>
      </w:pPr>
      <w:r>
        <w:rPr>
          <w:b/>
          <w:bCs/>
          <w:noProof/>
          <w:color w:val="000000"/>
          <w:lang w:eastAsia="fr-FR" w:bidi="ar-SA"/>
        </w:rPr>
        <w:drawing>
          <wp:inline distT="0" distB="0" distL="0" distR="0" wp14:anchorId="7003A193" wp14:editId="565A8308">
            <wp:extent cx="333375" cy="314325"/>
            <wp:effectExtent l="0" t="0" r="9525" b="9525"/>
            <wp:docPr id="74" name="Image 74"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Linari Engineering s.r.l.</w:t>
      </w:r>
      <w:r w:rsidRPr="006C6500">
        <w:rPr>
          <w:color w:val="000000"/>
          <w:lang w:val="it-IT"/>
        </w:rPr>
        <w:br/>
        <w:t>Via Umberto Forti 24/14</w:t>
      </w:r>
      <w:r w:rsidRPr="006C6500">
        <w:rPr>
          <w:color w:val="000000"/>
          <w:lang w:val="it-IT"/>
        </w:rPr>
        <w:br/>
        <w:t>56121 Pisa</w:t>
      </w:r>
      <w:r w:rsidRPr="006C6500">
        <w:rPr>
          <w:color w:val="000000"/>
          <w:lang w:val="it-IT"/>
        </w:rPr>
        <w:br/>
        <w:t>Tel: +39 050 7219193</w:t>
      </w:r>
    </w:p>
    <w:p w14:paraId="43267605" w14:textId="77777777" w:rsidR="00AC2578" w:rsidRPr="006C6500" w:rsidRDefault="00AC2578" w:rsidP="00AC2578">
      <w:pPr>
        <w:rPr>
          <w:color w:val="000000"/>
          <w:lang w:val="it-IT"/>
        </w:rPr>
      </w:pPr>
      <w:r>
        <w:rPr>
          <w:b/>
          <w:bCs/>
          <w:noProof/>
          <w:color w:val="000000"/>
          <w:lang w:eastAsia="fr-FR" w:bidi="ar-SA"/>
        </w:rPr>
        <w:drawing>
          <wp:inline distT="0" distB="0" distL="0" distR="0" wp14:anchorId="6961A2D8" wp14:editId="61B1299C">
            <wp:extent cx="333375" cy="314325"/>
            <wp:effectExtent l="0" t="0" r="9525" b="9525"/>
            <wp:docPr id="75" name="Image 75"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gramStart"/>
      <w:r w:rsidRPr="006C6500">
        <w:rPr>
          <w:rStyle w:val="Enfasigrassetto"/>
          <w:color w:val="000000"/>
          <w:lang w:val="it-IT"/>
        </w:rPr>
        <w:t xml:space="preserve">SEIA  </w:t>
      </w:r>
      <w:proofErr w:type="spellStart"/>
      <w:r w:rsidRPr="006C6500">
        <w:rPr>
          <w:rStyle w:val="Enfasigrassetto"/>
          <w:color w:val="000000"/>
          <w:lang w:val="it-IT"/>
        </w:rPr>
        <w:t>srl</w:t>
      </w:r>
      <w:proofErr w:type="spellEnd"/>
      <w:proofErr w:type="gramEnd"/>
      <w:r w:rsidRPr="006C6500">
        <w:rPr>
          <w:color w:val="000000"/>
          <w:lang w:val="it-IT"/>
        </w:rPr>
        <w:br/>
        <w:t>Via Alessandro Manzoni</w:t>
      </w:r>
      <w:r w:rsidRPr="006C6500">
        <w:rPr>
          <w:color w:val="000000"/>
          <w:lang w:val="it-IT"/>
        </w:rPr>
        <w:br/>
        <w:t>80040 Poggiomarino (NA)</w:t>
      </w:r>
      <w:r w:rsidRPr="006C6500">
        <w:rPr>
          <w:color w:val="000000"/>
          <w:lang w:val="it-IT"/>
        </w:rPr>
        <w:br/>
        <w:t>Tel : +39 081 5281147</w:t>
      </w:r>
    </w:p>
    <w:p w14:paraId="358A7569" w14:textId="77777777" w:rsidR="00AC2578" w:rsidRPr="006C6500" w:rsidRDefault="00AC2578" w:rsidP="00AC2578">
      <w:pPr>
        <w:rPr>
          <w:color w:val="000000"/>
          <w:lang w:val="it-IT"/>
        </w:rPr>
      </w:pPr>
      <w:r>
        <w:rPr>
          <w:b/>
          <w:bCs/>
          <w:noProof/>
          <w:color w:val="000000"/>
          <w:lang w:eastAsia="fr-FR" w:bidi="ar-SA"/>
        </w:rPr>
        <w:lastRenderedPageBreak/>
        <w:drawing>
          <wp:inline distT="0" distB="0" distL="0" distR="0" wp14:anchorId="64962A26" wp14:editId="6FDBE3E5">
            <wp:extent cx="333375" cy="314325"/>
            <wp:effectExtent l="0" t="0" r="9525" b="9525"/>
            <wp:docPr id="76" name="Image 76"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 xml:space="preserve">SPS Automazione </w:t>
      </w:r>
      <w:proofErr w:type="spellStart"/>
      <w:r w:rsidRPr="006C6500">
        <w:rPr>
          <w:rStyle w:val="Enfasigrassetto"/>
          <w:color w:val="000000"/>
          <w:lang w:val="it-IT"/>
        </w:rPr>
        <w:t>Srl</w:t>
      </w:r>
      <w:proofErr w:type="spellEnd"/>
      <w:r w:rsidRPr="006C6500">
        <w:rPr>
          <w:color w:val="000000"/>
          <w:lang w:val="it-IT"/>
        </w:rPr>
        <w:br/>
        <w:t>Via San Secondo, 88</w:t>
      </w:r>
      <w:r w:rsidRPr="006C6500">
        <w:rPr>
          <w:color w:val="000000"/>
          <w:lang w:val="it-IT"/>
        </w:rPr>
        <w:br/>
        <w:t>10128 Torino</w:t>
      </w:r>
      <w:r w:rsidRPr="006C6500">
        <w:rPr>
          <w:color w:val="000000"/>
          <w:lang w:val="it-IT"/>
        </w:rPr>
        <w:br/>
        <w:t>Tel: +39 011 50 11 88</w:t>
      </w:r>
    </w:p>
    <w:p w14:paraId="1BC6FD96" w14:textId="77777777" w:rsidR="00AC2578" w:rsidRPr="006C6500" w:rsidRDefault="00AC2578" w:rsidP="00AC2578">
      <w:pPr>
        <w:rPr>
          <w:color w:val="000000"/>
          <w:lang w:val="it-IT"/>
        </w:rPr>
      </w:pPr>
      <w:r>
        <w:rPr>
          <w:b/>
          <w:bCs/>
          <w:noProof/>
          <w:color w:val="CC0000"/>
          <w:lang w:eastAsia="fr-FR" w:bidi="ar-SA"/>
        </w:rPr>
        <w:drawing>
          <wp:inline distT="0" distB="0" distL="0" distR="0" wp14:anchorId="61C2BE34" wp14:editId="0707AE08">
            <wp:extent cx="333375" cy="314325"/>
            <wp:effectExtent l="0" t="0" r="9525" b="9525"/>
            <wp:docPr id="78" name="Image 7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it-IT"/>
        </w:rPr>
        <w:instrText xml:space="preserve"> HYPERLINK "http://www.pcvuesolutions.com/index.</w:instrText>
      </w:r>
      <w:r w:rsidR="00247F1B" w:rsidRPr="00247F1B">
        <w:rPr>
          <w:lang w:val="it-IT"/>
        </w:rPr>
        <w:instrText xml:space="preserve">php/component/content/article/49-cpp-europe-pages/386-inea-doo" \t "_blank" </w:instrText>
      </w:r>
      <w:r w:rsidR="00247F1B">
        <w:fldChar w:fldCharType="separate"/>
      </w:r>
      <w:r w:rsidRPr="006C6500">
        <w:rPr>
          <w:rStyle w:val="Collegamentoipertestuale"/>
          <w:b/>
          <w:bCs/>
          <w:lang w:val="it-IT"/>
        </w:rPr>
        <w:t xml:space="preserve">INEA </w:t>
      </w:r>
      <w:proofErr w:type="spellStart"/>
      <w:r w:rsidRPr="006C6500">
        <w:rPr>
          <w:rStyle w:val="Collegamentoipertestuale"/>
          <w:b/>
          <w:bCs/>
          <w:lang w:val="it-IT"/>
        </w:rPr>
        <w:t>d.o.o</w:t>
      </w:r>
      <w:proofErr w:type="spellEnd"/>
      <w:r w:rsidRPr="006C6500">
        <w:rPr>
          <w:rStyle w:val="Collegamentoipertestuale"/>
          <w:b/>
          <w:bCs/>
          <w:lang w:val="it-IT"/>
        </w:rPr>
        <w:t>.</w:t>
      </w:r>
      <w:r w:rsidR="00247F1B">
        <w:rPr>
          <w:rStyle w:val="Collegamentoipertestuale"/>
          <w:b/>
          <w:bCs/>
          <w:lang w:val="it-IT"/>
        </w:rPr>
        <w:fldChar w:fldCharType="end"/>
      </w:r>
      <w:r w:rsidRPr="006C6500">
        <w:rPr>
          <w:color w:val="000000"/>
          <w:lang w:val="it-IT"/>
        </w:rPr>
        <w:br/>
      </w:r>
      <w:proofErr w:type="spellStart"/>
      <w:r w:rsidRPr="006C6500">
        <w:rPr>
          <w:color w:val="000000"/>
          <w:lang w:val="it-IT"/>
        </w:rPr>
        <w:t>Stegne</w:t>
      </w:r>
      <w:proofErr w:type="spellEnd"/>
      <w:r w:rsidRPr="006C6500">
        <w:rPr>
          <w:color w:val="000000"/>
          <w:lang w:val="it-IT"/>
        </w:rPr>
        <w:t xml:space="preserve"> 11 </w:t>
      </w:r>
      <w:r w:rsidRPr="006C6500">
        <w:rPr>
          <w:color w:val="000000"/>
          <w:lang w:val="it-IT"/>
        </w:rPr>
        <w:br/>
        <w:t xml:space="preserve">SI - 1000 </w:t>
      </w:r>
      <w:proofErr w:type="spellStart"/>
      <w:r w:rsidRPr="006C6500">
        <w:rPr>
          <w:color w:val="000000"/>
          <w:lang w:val="it-IT"/>
        </w:rPr>
        <w:t>Ljubljana</w:t>
      </w:r>
      <w:proofErr w:type="spellEnd"/>
    </w:p>
    <w:p w14:paraId="3BFB1F10" w14:textId="77777777" w:rsidR="00AC2578" w:rsidRPr="006C6500" w:rsidRDefault="00AC2578" w:rsidP="00AC2578">
      <w:pPr>
        <w:rPr>
          <w:color w:val="000000"/>
          <w:lang w:val="it-IT"/>
        </w:rPr>
      </w:pPr>
    </w:p>
    <w:p w14:paraId="2BE36BCD" w14:textId="77777777" w:rsidR="00AC2578" w:rsidRDefault="00AC2578" w:rsidP="00AC2578">
      <w:pPr>
        <w:rPr>
          <w:color w:val="000000"/>
        </w:rPr>
      </w:pPr>
      <w:r>
        <w:rPr>
          <w:b/>
          <w:bCs/>
          <w:noProof/>
          <w:color w:val="CC0000"/>
          <w:lang w:eastAsia="fr-FR" w:bidi="ar-SA"/>
        </w:rPr>
        <w:drawing>
          <wp:inline distT="0" distB="0" distL="0" distR="0" wp14:anchorId="4CAC13EA" wp14:editId="0084DBE4">
            <wp:extent cx="333375" cy="314325"/>
            <wp:effectExtent l="0" t="0" r="9525" b="9525"/>
            <wp:docPr id="79" name="Image 7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 xml:space="preserve">ALBRECHT </w:t>
      </w:r>
      <w:r>
        <w:rPr>
          <w:b/>
          <w:bCs/>
          <w:color w:val="000000"/>
        </w:rPr>
        <w:br/>
      </w:r>
      <w:proofErr w:type="spellStart"/>
      <w:r>
        <w:rPr>
          <w:color w:val="000000"/>
        </w:rPr>
        <w:t>Prinz</w:t>
      </w:r>
      <w:proofErr w:type="spellEnd"/>
      <w:r>
        <w:rPr>
          <w:color w:val="000000"/>
        </w:rPr>
        <w:t xml:space="preserve">-Eugen-Strasse 21, </w:t>
      </w:r>
      <w:r>
        <w:rPr>
          <w:color w:val="000000"/>
        </w:rPr>
        <w:br/>
        <w:t>A-4020 Linz</w:t>
      </w:r>
      <w:r>
        <w:rPr>
          <w:color w:val="000000"/>
        </w:rPr>
        <w:br/>
      </w:r>
      <w:proofErr w:type="gramStart"/>
      <w:r>
        <w:rPr>
          <w:color w:val="000000"/>
        </w:rPr>
        <w:t>Tel:</w:t>
      </w:r>
      <w:proofErr w:type="gramEnd"/>
      <w:r>
        <w:rPr>
          <w:color w:val="000000"/>
        </w:rPr>
        <w:t xml:space="preserve"> +43 732 795333 0</w:t>
      </w:r>
    </w:p>
    <w:p w14:paraId="4EAB59C9" w14:textId="77777777" w:rsidR="00AC2578" w:rsidRDefault="00AC2578" w:rsidP="00AC2578">
      <w:pPr>
        <w:rPr>
          <w:color w:val="000000"/>
        </w:rPr>
      </w:pPr>
      <w:r>
        <w:rPr>
          <w:b/>
          <w:bCs/>
          <w:noProof/>
          <w:color w:val="CC0000"/>
          <w:lang w:eastAsia="fr-FR" w:bidi="ar-SA"/>
        </w:rPr>
        <w:drawing>
          <wp:inline distT="0" distB="0" distL="0" distR="0" wp14:anchorId="03F4722E" wp14:editId="53CCF29A">
            <wp:extent cx="333375" cy="314325"/>
            <wp:effectExtent l="0" t="0" r="9525" b="9525"/>
            <wp:docPr id="80" name="Image 8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Pr>
          <w:rStyle w:val="Enfasigrassetto"/>
          <w:color w:val="000000"/>
        </w:rPr>
        <w:t>Prandstätter</w:t>
      </w:r>
      <w:proofErr w:type="spellEnd"/>
      <w:r>
        <w:rPr>
          <w:rStyle w:val="Enfasigrassetto"/>
          <w:color w:val="000000"/>
        </w:rPr>
        <w:t xml:space="preserve"> </w:t>
      </w:r>
      <w:proofErr w:type="spellStart"/>
      <w:r>
        <w:rPr>
          <w:rStyle w:val="Enfasigrassetto"/>
          <w:color w:val="000000"/>
        </w:rPr>
        <w:t>GmbH</w:t>
      </w:r>
      <w:proofErr w:type="spellEnd"/>
      <w:r>
        <w:rPr>
          <w:rStyle w:val="Enfasigrassetto"/>
          <w:color w:val="000000"/>
        </w:rPr>
        <w:t> </w:t>
      </w:r>
      <w:r>
        <w:rPr>
          <w:color w:val="000000"/>
        </w:rPr>
        <w:br/>
      </w:r>
      <w:proofErr w:type="spellStart"/>
      <w:r>
        <w:rPr>
          <w:color w:val="000000"/>
        </w:rPr>
        <w:t>Prinz</w:t>
      </w:r>
      <w:proofErr w:type="spellEnd"/>
      <w:r>
        <w:rPr>
          <w:color w:val="000000"/>
        </w:rPr>
        <w:t xml:space="preserve">-Eugen Strasse 17              </w:t>
      </w:r>
      <w:r>
        <w:rPr>
          <w:color w:val="000000"/>
        </w:rPr>
        <w:br/>
        <w:t xml:space="preserve">A-4020 Linz </w:t>
      </w:r>
      <w:r>
        <w:rPr>
          <w:color w:val="000000"/>
        </w:rPr>
        <w:br/>
      </w:r>
      <w:proofErr w:type="gramStart"/>
      <w:r>
        <w:rPr>
          <w:color w:val="000000"/>
        </w:rPr>
        <w:t>Tel:</w:t>
      </w:r>
      <w:proofErr w:type="gramEnd"/>
      <w:r>
        <w:rPr>
          <w:color w:val="000000"/>
        </w:rPr>
        <w:t xml:space="preserve"> +43 732 79 72 46 20 </w:t>
      </w:r>
      <w:r>
        <w:rPr>
          <w:color w:val="000000"/>
        </w:rPr>
        <w:br/>
      </w:r>
      <w:hyperlink r:id="rId116" w:history="1">
        <w:r>
          <w:rPr>
            <w:rStyle w:val="Collegamentoipertestuale"/>
          </w:rPr>
          <w:t>www.prandstaetter.co.at</w:t>
        </w:r>
      </w:hyperlink>
      <w:r>
        <w:rPr>
          <w:color w:val="000000"/>
        </w:rPr>
        <w:br/>
        <w:t xml:space="preserve">Contact: Fritz </w:t>
      </w:r>
      <w:proofErr w:type="spellStart"/>
      <w:r>
        <w:rPr>
          <w:color w:val="000000"/>
        </w:rPr>
        <w:t>Prandstätter</w:t>
      </w:r>
      <w:proofErr w:type="spellEnd"/>
      <w:r>
        <w:rPr>
          <w:color w:val="000000"/>
        </w:rPr>
        <w:t> </w:t>
      </w:r>
    </w:p>
    <w:p w14:paraId="1EA04458" w14:textId="77777777" w:rsidR="00AC2578" w:rsidRPr="00CA6E1B" w:rsidRDefault="00AC2578" w:rsidP="00AC2578">
      <w:pPr>
        <w:rPr>
          <w:color w:val="000000"/>
        </w:rPr>
      </w:pPr>
      <w:r>
        <w:rPr>
          <w:b/>
          <w:bCs/>
          <w:noProof/>
          <w:color w:val="CC0000"/>
          <w:lang w:eastAsia="fr-FR" w:bidi="ar-SA"/>
        </w:rPr>
        <w:drawing>
          <wp:inline distT="0" distB="0" distL="0" distR="0" wp14:anchorId="7883E381" wp14:editId="76BBB97B">
            <wp:extent cx="333375" cy="314325"/>
            <wp:effectExtent l="0" t="0" r="9525" b="9525"/>
            <wp:docPr id="81" name="Image 81"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CA6E1B">
        <w:rPr>
          <w:rStyle w:val="Enfasigrassetto"/>
          <w:color w:val="000000"/>
        </w:rPr>
        <w:t xml:space="preserve">RK </w:t>
      </w:r>
      <w:proofErr w:type="spellStart"/>
      <w:r w:rsidRPr="00CA6E1B">
        <w:rPr>
          <w:rStyle w:val="Enfasigrassetto"/>
          <w:color w:val="000000"/>
        </w:rPr>
        <w:t>safetec</w:t>
      </w:r>
      <w:proofErr w:type="spellEnd"/>
      <w:r w:rsidRPr="00CA6E1B">
        <w:rPr>
          <w:rStyle w:val="Enfasigrassetto"/>
          <w:color w:val="000000"/>
        </w:rPr>
        <w:t xml:space="preserve"> </w:t>
      </w:r>
      <w:proofErr w:type="spellStart"/>
      <w:r w:rsidRPr="00CA6E1B">
        <w:rPr>
          <w:rStyle w:val="Enfasigrassetto"/>
          <w:color w:val="000000"/>
        </w:rPr>
        <w:t>GmbH</w:t>
      </w:r>
      <w:proofErr w:type="spellEnd"/>
      <w:r w:rsidRPr="00CA6E1B">
        <w:rPr>
          <w:color w:val="000000"/>
        </w:rPr>
        <w:br/>
      </w:r>
      <w:proofErr w:type="spellStart"/>
      <w:r w:rsidRPr="00CA6E1B">
        <w:rPr>
          <w:color w:val="000000"/>
        </w:rPr>
        <w:t>Mariahilfstrasse</w:t>
      </w:r>
      <w:proofErr w:type="spellEnd"/>
      <w:r w:rsidRPr="00CA6E1B">
        <w:rPr>
          <w:color w:val="000000"/>
        </w:rPr>
        <w:t xml:space="preserve"> 29</w:t>
      </w:r>
      <w:r w:rsidRPr="00CA6E1B">
        <w:rPr>
          <w:color w:val="000000"/>
        </w:rPr>
        <w:br/>
        <w:t xml:space="preserve">6900 Bregenz - </w:t>
      </w:r>
      <w:proofErr w:type="spellStart"/>
      <w:r w:rsidRPr="00CA6E1B">
        <w:rPr>
          <w:color w:val="000000"/>
        </w:rPr>
        <w:t>Austria</w:t>
      </w:r>
      <w:proofErr w:type="spellEnd"/>
      <w:r w:rsidRPr="00CA6E1B">
        <w:rPr>
          <w:color w:val="000000"/>
        </w:rPr>
        <w:br/>
      </w:r>
      <w:proofErr w:type="gramStart"/>
      <w:r w:rsidRPr="00CA6E1B">
        <w:rPr>
          <w:color w:val="000000"/>
        </w:rPr>
        <w:t>Tel:</w:t>
      </w:r>
      <w:proofErr w:type="gramEnd"/>
      <w:r w:rsidRPr="00CA6E1B">
        <w:rPr>
          <w:color w:val="000000"/>
        </w:rPr>
        <w:t xml:space="preserve"> +43 5574 403 0</w:t>
      </w:r>
      <w:r w:rsidRPr="00CA6E1B">
        <w:rPr>
          <w:color w:val="000000"/>
        </w:rPr>
        <w:br/>
        <w:t>Fax: +43 5574 403 309</w:t>
      </w:r>
      <w:r w:rsidRPr="00CA6E1B">
        <w:rPr>
          <w:color w:val="000000"/>
        </w:rPr>
        <w:br/>
        <w:t>www.rk-safetec.com</w:t>
      </w:r>
      <w:r w:rsidRPr="00CA6E1B">
        <w:rPr>
          <w:color w:val="000000"/>
        </w:rPr>
        <w:br/>
        <w:t>Contact: Jürgen Martin</w:t>
      </w:r>
    </w:p>
    <w:p w14:paraId="056AB306" w14:textId="77777777" w:rsidR="00AC2578" w:rsidRDefault="00AC2578" w:rsidP="00AC2578">
      <w:pPr>
        <w:rPr>
          <w:color w:val="000000"/>
        </w:rPr>
      </w:pPr>
      <w:r>
        <w:rPr>
          <w:noProof/>
          <w:color w:val="000000"/>
          <w:lang w:eastAsia="fr-FR" w:bidi="ar-SA"/>
        </w:rPr>
        <w:drawing>
          <wp:inline distT="0" distB="0" distL="0" distR="0" wp14:anchorId="1AC799FF" wp14:editId="766B9E48">
            <wp:extent cx="333375" cy="314325"/>
            <wp:effectExtent l="0" t="0" r="9525" b="9525"/>
            <wp:docPr id="82" name="Image 82"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 xml:space="preserve">SIS SA </w:t>
      </w:r>
      <w:r>
        <w:rPr>
          <w:color w:val="000000"/>
        </w:rPr>
        <w:br/>
        <w:t xml:space="preserve">Sos </w:t>
      </w:r>
      <w:proofErr w:type="spellStart"/>
      <w:r>
        <w:rPr>
          <w:color w:val="000000"/>
        </w:rPr>
        <w:t>Electroniciii</w:t>
      </w:r>
      <w:proofErr w:type="spellEnd"/>
      <w:r>
        <w:rPr>
          <w:color w:val="000000"/>
        </w:rPr>
        <w:t xml:space="preserve"> nr 22</w:t>
      </w:r>
      <w:r>
        <w:rPr>
          <w:color w:val="000000"/>
        </w:rPr>
        <w:br/>
      </w:r>
      <w:proofErr w:type="spellStart"/>
      <w:r>
        <w:rPr>
          <w:color w:val="000000"/>
        </w:rPr>
        <w:t>sect</w:t>
      </w:r>
      <w:proofErr w:type="spellEnd"/>
      <w:r>
        <w:rPr>
          <w:color w:val="000000"/>
        </w:rPr>
        <w:t xml:space="preserve"> 2 Bucarest</w:t>
      </w:r>
      <w:r>
        <w:rPr>
          <w:color w:val="000000"/>
        </w:rPr>
        <w:br/>
      </w:r>
      <w:proofErr w:type="gramStart"/>
      <w:r>
        <w:rPr>
          <w:color w:val="000000"/>
        </w:rPr>
        <w:t>Tel:</w:t>
      </w:r>
      <w:proofErr w:type="gramEnd"/>
      <w:r>
        <w:rPr>
          <w:color w:val="000000"/>
        </w:rPr>
        <w:t xml:space="preserve"> +4021 252 5577</w:t>
      </w:r>
    </w:p>
    <w:p w14:paraId="6962927E" w14:textId="77777777" w:rsidR="00AC2578" w:rsidRDefault="00AC2578" w:rsidP="00AC2578">
      <w:pPr>
        <w:rPr>
          <w:color w:val="000000"/>
        </w:rPr>
      </w:pPr>
    </w:p>
    <w:p w14:paraId="059AD726" w14:textId="77777777" w:rsidR="00AC2578" w:rsidRDefault="00AC2578" w:rsidP="00AC2578">
      <w:pPr>
        <w:rPr>
          <w:color w:val="000000"/>
        </w:rPr>
      </w:pPr>
    </w:p>
    <w:p w14:paraId="203C8B72" w14:textId="77777777" w:rsidR="00AC2578" w:rsidRPr="00AA2565" w:rsidRDefault="00AC2578" w:rsidP="00AC2578">
      <w:pPr>
        <w:rPr>
          <w:color w:val="000000"/>
        </w:rPr>
      </w:pPr>
      <w:r>
        <w:rPr>
          <w:noProof/>
          <w:color w:val="000000"/>
          <w:lang w:eastAsia="fr-FR" w:bidi="ar-SA"/>
        </w:rPr>
        <w:drawing>
          <wp:inline distT="0" distB="0" distL="0" distR="0" wp14:anchorId="19A41769" wp14:editId="4722D64F">
            <wp:extent cx="333375" cy="314325"/>
            <wp:effectExtent l="0" t="0" r="9525" b="9525"/>
            <wp:docPr id="83" name="Image 83"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A2565">
        <w:rPr>
          <w:rStyle w:val="Enfasigrassetto"/>
          <w:color w:val="000000"/>
        </w:rPr>
        <w:t>INTELDOME</w:t>
      </w:r>
      <w:r w:rsidRPr="00AA2565">
        <w:rPr>
          <w:b/>
          <w:bCs/>
          <w:color w:val="000000"/>
        </w:rPr>
        <w:br/>
      </w:r>
      <w:proofErr w:type="spellStart"/>
      <w:r w:rsidRPr="00AA2565">
        <w:rPr>
          <w:color w:val="000000"/>
        </w:rPr>
        <w:t>Sanatorna</w:t>
      </w:r>
      <w:proofErr w:type="spellEnd"/>
      <w:r w:rsidRPr="00AA2565">
        <w:rPr>
          <w:color w:val="000000"/>
        </w:rPr>
        <w:t xml:space="preserve"> </w:t>
      </w:r>
      <w:proofErr w:type="spellStart"/>
      <w:r w:rsidRPr="00AA2565">
        <w:rPr>
          <w:color w:val="000000"/>
        </w:rPr>
        <w:t>str</w:t>
      </w:r>
      <w:proofErr w:type="spellEnd"/>
      <w:r w:rsidRPr="00AA2565">
        <w:rPr>
          <w:color w:val="000000"/>
        </w:rPr>
        <w:t>., 9-A</w:t>
      </w:r>
      <w:r w:rsidRPr="00AA2565">
        <w:rPr>
          <w:color w:val="000000"/>
        </w:rPr>
        <w:br/>
        <w:t xml:space="preserve">02099 </w:t>
      </w:r>
      <w:proofErr w:type="spellStart"/>
      <w:r w:rsidRPr="00AA2565">
        <w:rPr>
          <w:color w:val="000000"/>
        </w:rPr>
        <w:t>Kyiv</w:t>
      </w:r>
      <w:proofErr w:type="spellEnd"/>
      <w:r w:rsidRPr="00AA2565">
        <w:rPr>
          <w:color w:val="000000"/>
        </w:rPr>
        <w:br/>
        <w:t>Tel: +38 044 567 6771</w:t>
      </w:r>
    </w:p>
    <w:p w14:paraId="4DBE688F" w14:textId="77777777" w:rsidR="00AC2578" w:rsidRPr="00AA2565" w:rsidRDefault="00AC2578" w:rsidP="00AC2578">
      <w:pPr>
        <w:rPr>
          <w:color w:val="000000"/>
        </w:rPr>
      </w:pPr>
      <w:r>
        <w:rPr>
          <w:noProof/>
          <w:color w:val="000000"/>
          <w:lang w:eastAsia="fr-FR" w:bidi="ar-SA"/>
        </w:rPr>
        <w:drawing>
          <wp:inline distT="0" distB="0" distL="0" distR="0" wp14:anchorId="1E847343" wp14:editId="5A468DA8">
            <wp:extent cx="333375" cy="314325"/>
            <wp:effectExtent l="0" t="0" r="9525" b="9525"/>
            <wp:docPr id="84" name="Image 84"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A2565">
        <w:rPr>
          <w:rStyle w:val="Enfasigrassetto"/>
          <w:color w:val="000000"/>
        </w:rPr>
        <w:t>SOLITON Ltd</w:t>
      </w:r>
      <w:r w:rsidRPr="00AA2565">
        <w:rPr>
          <w:color w:val="000000"/>
        </w:rPr>
        <w:br/>
        <w:t xml:space="preserve">19, </w:t>
      </w:r>
      <w:proofErr w:type="spellStart"/>
      <w:r w:rsidRPr="00AA2565">
        <w:rPr>
          <w:color w:val="000000"/>
        </w:rPr>
        <w:t>Akademika</w:t>
      </w:r>
      <w:proofErr w:type="spellEnd"/>
      <w:r w:rsidRPr="00AA2565">
        <w:rPr>
          <w:color w:val="000000"/>
        </w:rPr>
        <w:t xml:space="preserve"> </w:t>
      </w:r>
      <w:proofErr w:type="spellStart"/>
      <w:r w:rsidRPr="00AA2565">
        <w:rPr>
          <w:color w:val="000000"/>
        </w:rPr>
        <w:t>Tupoleva</w:t>
      </w:r>
      <w:proofErr w:type="spellEnd"/>
      <w:r w:rsidRPr="00AA2565">
        <w:rPr>
          <w:color w:val="000000"/>
        </w:rPr>
        <w:t xml:space="preserve"> </w:t>
      </w:r>
      <w:proofErr w:type="spellStart"/>
      <w:r w:rsidRPr="00AA2565">
        <w:rPr>
          <w:color w:val="000000"/>
        </w:rPr>
        <w:t>str</w:t>
      </w:r>
      <w:proofErr w:type="spellEnd"/>
      <w:r w:rsidRPr="00AA2565">
        <w:rPr>
          <w:color w:val="000000"/>
        </w:rPr>
        <w:t>.</w:t>
      </w:r>
      <w:r w:rsidRPr="00AA2565">
        <w:rPr>
          <w:color w:val="000000"/>
        </w:rPr>
        <w:br/>
      </w:r>
      <w:r w:rsidRPr="00AA2565">
        <w:rPr>
          <w:color w:val="000000"/>
        </w:rPr>
        <w:lastRenderedPageBreak/>
        <w:t xml:space="preserve">04128, </w:t>
      </w:r>
      <w:proofErr w:type="spellStart"/>
      <w:r w:rsidRPr="00AA2565">
        <w:rPr>
          <w:color w:val="000000"/>
        </w:rPr>
        <w:t>Kyiv</w:t>
      </w:r>
      <w:proofErr w:type="spellEnd"/>
      <w:r w:rsidRPr="00AA2565">
        <w:rPr>
          <w:color w:val="000000"/>
        </w:rPr>
        <w:br/>
        <w:t>Tel: +38 044 223 9843</w:t>
      </w:r>
    </w:p>
    <w:p w14:paraId="1CBE0F1E" w14:textId="77777777" w:rsidR="00AC2578" w:rsidRPr="00AA2565" w:rsidRDefault="00AC2578" w:rsidP="00AC2578">
      <w:pPr>
        <w:rPr>
          <w:color w:val="000000"/>
        </w:rPr>
      </w:pPr>
    </w:p>
    <w:p w14:paraId="4256AB38" w14:textId="77777777" w:rsidR="00AC2578" w:rsidRDefault="00AC2578" w:rsidP="00AC2578">
      <w:pPr>
        <w:rPr>
          <w:color w:val="000000"/>
          <w:lang w:val="en-US"/>
        </w:rPr>
      </w:pPr>
      <w:r>
        <w:rPr>
          <w:b/>
          <w:bCs/>
          <w:noProof/>
          <w:color w:val="000000"/>
          <w:lang w:eastAsia="fr-FR" w:bidi="ar-SA"/>
        </w:rPr>
        <w:drawing>
          <wp:inline distT="0" distB="0" distL="0" distR="0" wp14:anchorId="5FB54856" wp14:editId="48A4F112">
            <wp:extent cx="333375" cy="314325"/>
            <wp:effectExtent l="0" t="0" r="9525" b="9525"/>
            <wp:docPr id="85" name="Image 85"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F86226">
        <w:rPr>
          <w:rStyle w:val="Enfasigrassetto"/>
          <w:color w:val="000000"/>
          <w:lang w:val="en-US"/>
        </w:rPr>
        <w:t>FIORD Co. Ltd</w:t>
      </w:r>
      <w:r w:rsidRPr="00F86226">
        <w:rPr>
          <w:color w:val="000000"/>
          <w:lang w:val="en-US"/>
        </w:rPr>
        <w:br/>
        <w:t xml:space="preserve">VO 17 </w:t>
      </w:r>
      <w:proofErr w:type="spellStart"/>
      <w:r w:rsidRPr="00F86226">
        <w:rPr>
          <w:color w:val="000000"/>
          <w:lang w:val="en-US"/>
        </w:rPr>
        <w:t>Liniya</w:t>
      </w:r>
      <w:proofErr w:type="spellEnd"/>
      <w:r w:rsidRPr="00F86226">
        <w:rPr>
          <w:color w:val="000000"/>
          <w:lang w:val="en-US"/>
        </w:rPr>
        <w:t>, 4</w:t>
      </w:r>
      <w:r w:rsidRPr="00F86226">
        <w:rPr>
          <w:color w:val="000000"/>
          <w:lang w:val="en-US"/>
        </w:rPr>
        <w:br/>
        <w:t>199034 Saint Petersburg - Russia</w:t>
      </w:r>
      <w:r w:rsidRPr="00F86226">
        <w:rPr>
          <w:color w:val="000000"/>
          <w:lang w:val="en-US"/>
        </w:rPr>
        <w:br/>
        <w:t>Tel: +7 812 323 62 12</w:t>
      </w:r>
    </w:p>
    <w:p w14:paraId="11F35B76" w14:textId="77777777" w:rsidR="00AC2578" w:rsidRPr="00B23BFA" w:rsidRDefault="00AC2578" w:rsidP="00AC2578">
      <w:pPr>
        <w:rPr>
          <w:color w:val="000000"/>
          <w:lang w:val="en-US"/>
        </w:rPr>
      </w:pPr>
      <w:r w:rsidRPr="00B23BFA">
        <w:rPr>
          <w:b/>
          <w:bCs/>
          <w:noProof/>
          <w:color w:val="CC0000"/>
          <w:lang w:eastAsia="fr-FR" w:bidi="ar-SA"/>
        </w:rPr>
        <w:drawing>
          <wp:inline distT="0" distB="0" distL="0" distR="0" wp14:anchorId="7AC1139B" wp14:editId="5C1A19DE">
            <wp:extent cx="333375" cy="314325"/>
            <wp:effectExtent l="0" t="0" r="9525" b="9525"/>
            <wp:docPr id="187" name="Image 18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en-GB"/>
        </w:rPr>
        <w:instrText xml:space="preserve"> HYPERLINK "http://france.pcvuesolutions.com/index.php?option=com_content&amp;view=article&amp;id=314%3Abresler&amp;catid=49%3Acpp-europe-pages&amp;Itemid=278&amp;lang=en" </w:instrText>
      </w:r>
      <w:r w:rsidR="00247F1B">
        <w:fldChar w:fldCharType="separate"/>
      </w:r>
      <w:r w:rsidRPr="00B23BFA">
        <w:rPr>
          <w:b/>
          <w:bCs/>
          <w:color w:val="006699"/>
          <w:u w:val="single"/>
          <w:lang w:val="en-US"/>
        </w:rPr>
        <w:t>Research Center “</w:t>
      </w:r>
      <w:proofErr w:type="spellStart"/>
      <w:r w:rsidRPr="00B23BFA">
        <w:rPr>
          <w:b/>
          <w:bCs/>
          <w:color w:val="006699"/>
          <w:u w:val="single"/>
          <w:lang w:val="en-US"/>
        </w:rPr>
        <w:t>Bresler</w:t>
      </w:r>
      <w:proofErr w:type="spellEnd"/>
      <w:r w:rsidRPr="00B23BFA">
        <w:rPr>
          <w:b/>
          <w:bCs/>
          <w:color w:val="006699"/>
          <w:u w:val="single"/>
          <w:lang w:val="en-US"/>
        </w:rPr>
        <w:t>”</w:t>
      </w:r>
      <w:r w:rsidR="00247F1B">
        <w:rPr>
          <w:b/>
          <w:bCs/>
          <w:color w:val="006699"/>
          <w:u w:val="single"/>
          <w:lang w:val="en-US"/>
        </w:rPr>
        <w:fldChar w:fldCharType="end"/>
      </w:r>
      <w:r w:rsidR="00247F1B">
        <w:fldChar w:fldCharType="begin"/>
      </w:r>
      <w:r w:rsidR="00247F1B" w:rsidRPr="00247F1B">
        <w:rPr>
          <w:lang w:val="en-GB"/>
        </w:rPr>
        <w:instrText xml:space="preserve"> HYPERLINK "http://france.pcvuesolutions.com/index.php?option=com_content&amp;vi</w:instrText>
      </w:r>
      <w:r w:rsidR="00247F1B" w:rsidRPr="00247F1B">
        <w:rPr>
          <w:lang w:val="en-GB"/>
        </w:rPr>
        <w:instrText xml:space="preserve">ew=article&amp;id=133&amp;Itemid=178&amp;lang=en" \t "_blank" </w:instrText>
      </w:r>
      <w:r w:rsidR="00247F1B">
        <w:fldChar w:fldCharType="separate"/>
      </w:r>
      <w:r w:rsidRPr="00B23BFA">
        <w:rPr>
          <w:b/>
          <w:bCs/>
          <w:color w:val="006699"/>
          <w:u w:val="single"/>
          <w:lang w:val="en-US"/>
        </w:rPr>
        <w:br/>
      </w:r>
      <w:r w:rsidR="00247F1B">
        <w:rPr>
          <w:b/>
          <w:bCs/>
          <w:color w:val="006699"/>
          <w:u w:val="single"/>
          <w:lang w:val="en-US"/>
        </w:rPr>
        <w:fldChar w:fldCharType="end"/>
      </w:r>
      <w:proofErr w:type="spellStart"/>
      <w:r w:rsidRPr="00B23BFA">
        <w:rPr>
          <w:color w:val="000000"/>
          <w:lang w:val="en-US"/>
        </w:rPr>
        <w:t>I.Yakovleva</w:t>
      </w:r>
      <w:proofErr w:type="spellEnd"/>
      <w:r w:rsidRPr="00B23BFA">
        <w:rPr>
          <w:color w:val="000000"/>
          <w:lang w:val="en-US"/>
        </w:rPr>
        <w:t xml:space="preserve"> Prospect, 1,</w:t>
      </w:r>
      <w:r w:rsidRPr="00B23BFA">
        <w:rPr>
          <w:color w:val="000000"/>
          <w:lang w:val="en-US"/>
        </w:rPr>
        <w:br/>
        <w:t>428020 Cheboksary</w:t>
      </w:r>
      <w:r w:rsidRPr="00B23BFA">
        <w:rPr>
          <w:color w:val="000000"/>
          <w:lang w:val="en-US"/>
        </w:rPr>
        <w:br/>
        <w:t>Tel: +7 8352 24 06 50</w:t>
      </w:r>
    </w:p>
    <w:p w14:paraId="400888B9" w14:textId="77777777" w:rsidR="00AC2578" w:rsidRDefault="00AC2578" w:rsidP="00AC2578">
      <w:pPr>
        <w:rPr>
          <w:color w:val="000000"/>
        </w:rPr>
      </w:pPr>
      <w:r>
        <w:rPr>
          <w:b/>
          <w:bCs/>
          <w:noProof/>
          <w:color w:val="000000"/>
          <w:lang w:eastAsia="fr-FR" w:bidi="ar-SA"/>
        </w:rPr>
        <w:drawing>
          <wp:inline distT="0" distB="0" distL="0" distR="0" wp14:anchorId="705F3D86" wp14:editId="10C842C1">
            <wp:extent cx="333375" cy="314325"/>
            <wp:effectExtent l="0" t="0" r="9525" b="9525"/>
            <wp:docPr id="86" name="Image 86"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FIMA</w:t>
      </w:r>
      <w:r>
        <w:rPr>
          <w:color w:val="000000"/>
        </w:rPr>
        <w:br/>
      </w:r>
      <w:proofErr w:type="spellStart"/>
      <w:r>
        <w:rPr>
          <w:color w:val="000000"/>
        </w:rPr>
        <w:t>Zirmunu</w:t>
      </w:r>
      <w:proofErr w:type="spellEnd"/>
      <w:r>
        <w:rPr>
          <w:color w:val="000000"/>
        </w:rPr>
        <w:t xml:space="preserve"> Street 139</w:t>
      </w:r>
      <w:r>
        <w:rPr>
          <w:color w:val="000000"/>
        </w:rPr>
        <w:br/>
        <w:t>09120 Vilnius</w:t>
      </w:r>
      <w:r>
        <w:rPr>
          <w:color w:val="000000"/>
        </w:rPr>
        <w:br/>
      </w:r>
      <w:proofErr w:type="gramStart"/>
      <w:r>
        <w:rPr>
          <w:color w:val="000000"/>
        </w:rPr>
        <w:t>Tel:</w:t>
      </w:r>
      <w:proofErr w:type="gramEnd"/>
      <w:r>
        <w:rPr>
          <w:color w:val="000000"/>
        </w:rPr>
        <w:t xml:space="preserve"> +37052363535</w:t>
      </w:r>
    </w:p>
    <w:p w14:paraId="2271E64B" w14:textId="77777777" w:rsidR="00AC2578" w:rsidRDefault="00AC2578" w:rsidP="00AC2578">
      <w:pPr>
        <w:rPr>
          <w:color w:val="000000"/>
        </w:rPr>
      </w:pPr>
      <w:r>
        <w:rPr>
          <w:b/>
          <w:bCs/>
          <w:noProof/>
          <w:color w:val="000000"/>
          <w:lang w:eastAsia="fr-FR" w:bidi="ar-SA"/>
        </w:rPr>
        <w:drawing>
          <wp:inline distT="0" distB="0" distL="0" distR="0" wp14:anchorId="6DB5B05D" wp14:editId="6E3BE036">
            <wp:extent cx="333375" cy="314325"/>
            <wp:effectExtent l="0" t="0" r="9525" b="9525"/>
            <wp:docPr id="87" name="Image 8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17" w:tgtFrame="_blank" w:history="1">
        <w:r>
          <w:rPr>
            <w:rStyle w:val="Collegamentoipertestuale"/>
            <w:b/>
            <w:bCs/>
          </w:rPr>
          <w:t>TELEKONTA, UAB</w:t>
        </w:r>
      </w:hyperlink>
      <w:r>
        <w:rPr>
          <w:color w:val="000000"/>
        </w:rPr>
        <w:br/>
      </w:r>
      <w:proofErr w:type="spellStart"/>
      <w:r>
        <w:rPr>
          <w:color w:val="000000"/>
        </w:rPr>
        <w:t>Zemaites</w:t>
      </w:r>
      <w:proofErr w:type="spellEnd"/>
      <w:r>
        <w:rPr>
          <w:color w:val="000000"/>
        </w:rPr>
        <w:t xml:space="preserve"> </w:t>
      </w:r>
      <w:proofErr w:type="spellStart"/>
      <w:r>
        <w:rPr>
          <w:color w:val="000000"/>
        </w:rPr>
        <w:t>str</w:t>
      </w:r>
      <w:proofErr w:type="spellEnd"/>
      <w:r>
        <w:rPr>
          <w:color w:val="000000"/>
        </w:rPr>
        <w:t>. 17</w:t>
      </w:r>
      <w:r>
        <w:rPr>
          <w:color w:val="000000"/>
        </w:rPr>
        <w:br/>
        <w:t>LT-03118, Vilnius</w:t>
      </w:r>
      <w:r>
        <w:rPr>
          <w:color w:val="000000"/>
        </w:rPr>
        <w:br/>
      </w:r>
      <w:proofErr w:type="gramStart"/>
      <w:r>
        <w:rPr>
          <w:color w:val="000000"/>
        </w:rPr>
        <w:t>Tel:</w:t>
      </w:r>
      <w:proofErr w:type="gramEnd"/>
      <w:r>
        <w:rPr>
          <w:color w:val="000000"/>
        </w:rPr>
        <w:t xml:space="preserve"> +370 5 2151847</w:t>
      </w:r>
    </w:p>
    <w:p w14:paraId="069C90DC" w14:textId="77777777" w:rsidR="00AC2578" w:rsidRDefault="00AC2578" w:rsidP="00AC2578">
      <w:pPr>
        <w:rPr>
          <w:color w:val="000000"/>
        </w:rPr>
      </w:pPr>
      <w:r>
        <w:rPr>
          <w:b/>
          <w:bCs/>
          <w:noProof/>
          <w:color w:val="CC0000"/>
          <w:lang w:eastAsia="fr-FR" w:bidi="ar-SA"/>
        </w:rPr>
        <w:drawing>
          <wp:inline distT="0" distB="0" distL="0" distR="0" wp14:anchorId="0A155E59" wp14:editId="70D13101">
            <wp:extent cx="333375" cy="314325"/>
            <wp:effectExtent l="0" t="0" r="9525" b="9525"/>
            <wp:docPr id="88" name="Image 8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18" w:tgtFrame="_blank" w:history="1">
        <w:proofErr w:type="spellStart"/>
        <w:r>
          <w:rPr>
            <w:rStyle w:val="Collegamentoipertestuale"/>
            <w:b/>
            <w:bCs/>
          </w:rPr>
          <w:t>Biotehniskais</w:t>
        </w:r>
        <w:proofErr w:type="spellEnd"/>
        <w:r>
          <w:rPr>
            <w:rStyle w:val="Collegamentoipertestuale"/>
            <w:b/>
            <w:bCs/>
          </w:rPr>
          <w:t xml:space="preserve"> </w:t>
        </w:r>
        <w:proofErr w:type="spellStart"/>
        <w:r>
          <w:rPr>
            <w:rStyle w:val="Collegamentoipertestuale"/>
            <w:b/>
            <w:bCs/>
          </w:rPr>
          <w:t>centrs</w:t>
        </w:r>
        <w:proofErr w:type="spellEnd"/>
        <w:r>
          <w:rPr>
            <w:rStyle w:val="Collegamentoipertestuale"/>
            <w:b/>
            <w:bCs/>
          </w:rPr>
          <w:t xml:space="preserve"> JSC</w:t>
        </w:r>
      </w:hyperlink>
      <w:r>
        <w:rPr>
          <w:color w:val="000000"/>
        </w:rPr>
        <w:br/>
      </w:r>
      <w:proofErr w:type="spellStart"/>
      <w:r>
        <w:rPr>
          <w:color w:val="000000"/>
        </w:rPr>
        <w:t>Dzerbenes</w:t>
      </w:r>
      <w:proofErr w:type="spellEnd"/>
      <w:r>
        <w:rPr>
          <w:color w:val="000000"/>
        </w:rPr>
        <w:t xml:space="preserve"> 21, </w:t>
      </w:r>
      <w:r>
        <w:rPr>
          <w:color w:val="000000"/>
        </w:rPr>
        <w:br/>
        <w:t>LV1006 Riga</w:t>
      </w:r>
      <w:r>
        <w:rPr>
          <w:color w:val="000000"/>
        </w:rPr>
        <w:br/>
      </w:r>
      <w:proofErr w:type="gramStart"/>
      <w:r>
        <w:rPr>
          <w:color w:val="000000"/>
        </w:rPr>
        <w:t>Phone:</w:t>
      </w:r>
      <w:proofErr w:type="gramEnd"/>
      <w:r>
        <w:rPr>
          <w:color w:val="000000"/>
        </w:rPr>
        <w:t xml:space="preserve"> +371 67553518</w:t>
      </w:r>
    </w:p>
    <w:p w14:paraId="3F6DF195" w14:textId="77777777" w:rsidR="00AC2578" w:rsidRPr="00AC2578" w:rsidRDefault="00AC2578" w:rsidP="00AC2578">
      <w:pPr>
        <w:rPr>
          <w:color w:val="000000"/>
          <w:lang w:val="en-US"/>
        </w:rPr>
      </w:pPr>
      <w:r>
        <w:rPr>
          <w:b/>
          <w:bCs/>
          <w:noProof/>
          <w:color w:val="000000"/>
          <w:lang w:eastAsia="fr-FR" w:bidi="ar-SA"/>
        </w:rPr>
        <w:drawing>
          <wp:inline distT="0" distB="0" distL="0" distR="0" wp14:anchorId="2451E7CE" wp14:editId="753687CC">
            <wp:extent cx="333375" cy="314325"/>
            <wp:effectExtent l="0" t="0" r="9525" b="9525"/>
            <wp:docPr id="89" name="Image 8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19" w:tgtFrame="_blank" w:history="1">
        <w:r>
          <w:rPr>
            <w:rStyle w:val="Collegamentoipertestuale"/>
            <w:b/>
            <w:bCs/>
          </w:rPr>
          <w:t xml:space="preserve">S.C.A.N. </w:t>
        </w:r>
        <w:proofErr w:type="spellStart"/>
        <w:r>
          <w:rPr>
            <w:rStyle w:val="Collegamentoipertestuale"/>
            <w:b/>
            <w:bCs/>
          </w:rPr>
          <w:t>d.o.o</w:t>
        </w:r>
        <w:proofErr w:type="spellEnd"/>
        <w:r>
          <w:rPr>
            <w:rStyle w:val="Collegamentoipertestuale"/>
            <w:b/>
            <w:bCs/>
          </w:rPr>
          <w:t>.</w:t>
        </w:r>
        <w:r>
          <w:rPr>
            <w:b/>
            <w:bCs/>
            <w:color w:val="006699"/>
            <w:u w:val="single"/>
          </w:rPr>
          <w:br/>
        </w:r>
      </w:hyperlink>
      <w:proofErr w:type="spellStart"/>
      <w:r w:rsidRPr="00AC2578">
        <w:rPr>
          <w:color w:val="000000"/>
          <w:lang w:val="en-US"/>
        </w:rPr>
        <w:t>Cankareva</w:t>
      </w:r>
      <w:proofErr w:type="spellEnd"/>
      <w:r w:rsidRPr="00AC2578">
        <w:rPr>
          <w:color w:val="000000"/>
          <w:lang w:val="en-US"/>
        </w:rPr>
        <w:t xml:space="preserve"> 7 </w:t>
      </w:r>
      <w:r w:rsidRPr="00AC2578">
        <w:rPr>
          <w:color w:val="000000"/>
          <w:lang w:val="en-US"/>
        </w:rPr>
        <w:br/>
        <w:t>10000 Zagreb- Croatia </w:t>
      </w:r>
      <w:r w:rsidRPr="00AC2578">
        <w:rPr>
          <w:color w:val="000000"/>
          <w:lang w:val="en-US"/>
        </w:rPr>
        <w:br/>
      </w:r>
      <w:proofErr w:type="gramStart"/>
      <w:r w:rsidRPr="00AC2578">
        <w:rPr>
          <w:color w:val="000000"/>
          <w:lang w:val="en-US"/>
        </w:rPr>
        <w:t>Tel:</w:t>
      </w:r>
      <w:proofErr w:type="gramEnd"/>
      <w:r w:rsidRPr="00AC2578">
        <w:rPr>
          <w:color w:val="000000"/>
          <w:lang w:val="en-US"/>
        </w:rPr>
        <w:t xml:space="preserve"> +385 1 3707 987</w:t>
      </w:r>
    </w:p>
    <w:p w14:paraId="77D9BAAA" w14:textId="77777777" w:rsidR="00AC2578" w:rsidRDefault="00AC2578" w:rsidP="00AC2578">
      <w:pPr>
        <w:rPr>
          <w:color w:val="000000"/>
          <w:lang w:val="en-US"/>
        </w:rPr>
      </w:pPr>
      <w:r>
        <w:rPr>
          <w:b/>
          <w:bCs/>
          <w:noProof/>
          <w:color w:val="000000"/>
          <w:lang w:eastAsia="fr-FR" w:bidi="ar-SA"/>
        </w:rPr>
        <w:drawing>
          <wp:inline distT="0" distB="0" distL="0" distR="0" wp14:anchorId="4804A5A1" wp14:editId="7552E987">
            <wp:extent cx="333375" cy="314325"/>
            <wp:effectExtent l="0" t="0" r="9525" b="9525"/>
            <wp:docPr id="90" name="Image 90"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F86226">
        <w:rPr>
          <w:rStyle w:val="Enfasigrassetto"/>
          <w:color w:val="000000"/>
          <w:lang w:val="en-US"/>
        </w:rPr>
        <w:t>TECHNOR ENGINEERING LTD</w:t>
      </w:r>
      <w:r w:rsidRPr="00F86226">
        <w:rPr>
          <w:color w:val="000000"/>
          <w:lang w:val="en-US"/>
        </w:rPr>
        <w:br/>
        <w:t xml:space="preserve">40, </w:t>
      </w:r>
      <w:proofErr w:type="spellStart"/>
      <w:r w:rsidRPr="00F86226">
        <w:rPr>
          <w:color w:val="000000"/>
          <w:lang w:val="en-US"/>
        </w:rPr>
        <w:t>Grigoriou</w:t>
      </w:r>
      <w:proofErr w:type="spellEnd"/>
      <w:r w:rsidRPr="00F86226">
        <w:rPr>
          <w:color w:val="000000"/>
          <w:lang w:val="en-US"/>
        </w:rPr>
        <w:t xml:space="preserve"> </w:t>
      </w:r>
      <w:proofErr w:type="spellStart"/>
      <w:r w:rsidRPr="00F86226">
        <w:rPr>
          <w:color w:val="000000"/>
          <w:lang w:val="en-US"/>
        </w:rPr>
        <w:t>Labraki</w:t>
      </w:r>
      <w:proofErr w:type="spellEnd"/>
      <w:r w:rsidRPr="00F86226">
        <w:rPr>
          <w:color w:val="000000"/>
          <w:lang w:val="en-US"/>
        </w:rPr>
        <w:t xml:space="preserve"> Str.</w:t>
      </w:r>
      <w:r w:rsidRPr="00F86226">
        <w:rPr>
          <w:color w:val="000000"/>
          <w:lang w:val="en-US"/>
        </w:rPr>
        <w:br/>
        <w:t xml:space="preserve">18454 </w:t>
      </w:r>
      <w:r>
        <w:rPr>
          <w:color w:val="000000"/>
        </w:rPr>
        <w:t>Ν</w:t>
      </w:r>
      <w:proofErr w:type="spellStart"/>
      <w:r w:rsidRPr="00F86226">
        <w:rPr>
          <w:color w:val="000000"/>
          <w:lang w:val="en-US"/>
        </w:rPr>
        <w:t>ikea</w:t>
      </w:r>
      <w:proofErr w:type="spellEnd"/>
      <w:r w:rsidRPr="00F86226">
        <w:rPr>
          <w:color w:val="000000"/>
          <w:lang w:val="en-US"/>
        </w:rPr>
        <w:t xml:space="preserve"> - Athens</w:t>
      </w:r>
      <w:r w:rsidRPr="00F86226">
        <w:rPr>
          <w:color w:val="000000"/>
          <w:lang w:val="en-US"/>
        </w:rPr>
        <w:br/>
        <w:t>Tel: +30 210 494 190 45</w:t>
      </w:r>
    </w:p>
    <w:p w14:paraId="76DB0E48" w14:textId="77777777" w:rsidR="00AC2578" w:rsidRPr="006C6500" w:rsidRDefault="00AC2578" w:rsidP="00AC2578">
      <w:pPr>
        <w:rPr>
          <w:color w:val="000000"/>
          <w:lang w:val="it-IT"/>
        </w:rPr>
      </w:pPr>
      <w:r>
        <w:rPr>
          <w:b/>
          <w:bCs/>
          <w:noProof/>
          <w:color w:val="000000"/>
          <w:lang w:eastAsia="fr-FR" w:bidi="ar-SA"/>
        </w:rPr>
        <w:drawing>
          <wp:inline distT="0" distB="0" distL="0" distR="0" wp14:anchorId="08D5CA4C" wp14:editId="0CBE689B">
            <wp:extent cx="333375" cy="314325"/>
            <wp:effectExtent l="0" t="0" r="9525" b="9525"/>
            <wp:docPr id="91" name="Image 91"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RUEVIT Ltd.</w:t>
      </w:r>
      <w:r w:rsidRPr="006C6500">
        <w:rPr>
          <w:color w:val="000000"/>
          <w:lang w:val="it-IT"/>
        </w:rPr>
        <w:br/>
        <w:t xml:space="preserve">5 Petrova </w:t>
      </w:r>
      <w:proofErr w:type="spellStart"/>
      <w:r w:rsidRPr="006C6500">
        <w:rPr>
          <w:color w:val="000000"/>
          <w:lang w:val="it-IT"/>
        </w:rPr>
        <w:t>niva</w:t>
      </w:r>
      <w:proofErr w:type="spellEnd"/>
      <w:r w:rsidRPr="006C6500">
        <w:rPr>
          <w:color w:val="000000"/>
          <w:lang w:val="it-IT"/>
        </w:rPr>
        <w:t xml:space="preserve"> </w:t>
      </w:r>
      <w:proofErr w:type="spellStart"/>
      <w:r w:rsidRPr="006C6500">
        <w:rPr>
          <w:color w:val="000000"/>
          <w:lang w:val="it-IT"/>
        </w:rPr>
        <w:t>Str</w:t>
      </w:r>
      <w:proofErr w:type="spellEnd"/>
      <w:r w:rsidRPr="006C6500">
        <w:rPr>
          <w:color w:val="000000"/>
          <w:lang w:val="it-IT"/>
        </w:rPr>
        <w:t>.</w:t>
      </w:r>
      <w:r w:rsidRPr="006C6500">
        <w:rPr>
          <w:color w:val="000000"/>
          <w:lang w:val="it-IT"/>
        </w:rPr>
        <w:br/>
        <w:t xml:space="preserve">9154 </w:t>
      </w:r>
      <w:proofErr w:type="spellStart"/>
      <w:r w:rsidRPr="006C6500">
        <w:rPr>
          <w:color w:val="000000"/>
          <w:lang w:val="it-IT"/>
        </w:rPr>
        <w:t>Aksakovo</w:t>
      </w:r>
      <w:proofErr w:type="spellEnd"/>
      <w:r w:rsidRPr="006C6500">
        <w:rPr>
          <w:color w:val="000000"/>
          <w:lang w:val="it-IT"/>
        </w:rPr>
        <w:br/>
        <w:t>Tel: +359 52762253</w:t>
      </w:r>
    </w:p>
    <w:p w14:paraId="4CBFCA2E" w14:textId="77777777" w:rsidR="00AC2578" w:rsidRDefault="00AC2578" w:rsidP="00AC2578">
      <w:pPr>
        <w:rPr>
          <w:color w:val="000000"/>
          <w:lang w:val="en-US"/>
        </w:rPr>
      </w:pPr>
      <w:r>
        <w:rPr>
          <w:noProof/>
          <w:color w:val="000000"/>
          <w:lang w:eastAsia="fr-FR" w:bidi="ar-SA"/>
        </w:rPr>
        <w:lastRenderedPageBreak/>
        <w:drawing>
          <wp:inline distT="0" distB="0" distL="0" distR="0" wp14:anchorId="7FBFAF1D" wp14:editId="77ADDD33">
            <wp:extent cx="333375" cy="314325"/>
            <wp:effectExtent l="0" t="0" r="9525" b="9525"/>
            <wp:docPr id="92" name="Image 92"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FD345B">
        <w:rPr>
          <w:rStyle w:val="Enfasigrassetto"/>
          <w:color w:val="000000"/>
          <w:lang w:val="en-US"/>
        </w:rPr>
        <w:t>ACTEMIUM NESSIE</w:t>
      </w:r>
      <w:r w:rsidRPr="00FD345B">
        <w:rPr>
          <w:b/>
          <w:bCs/>
          <w:color w:val="000000"/>
          <w:lang w:val="en-US"/>
        </w:rPr>
        <w:br/>
      </w:r>
      <w:r w:rsidRPr="00FD345B">
        <w:rPr>
          <w:color w:val="000000"/>
          <w:lang w:val="en-US"/>
        </w:rPr>
        <w:t>Estrada Nacional 115, Km 78,67</w:t>
      </w:r>
      <w:r w:rsidRPr="00FD345B">
        <w:rPr>
          <w:color w:val="000000"/>
          <w:lang w:val="en-US"/>
        </w:rPr>
        <w:br/>
        <w:t xml:space="preserve">2664-502 S. </w:t>
      </w:r>
      <w:proofErr w:type="spellStart"/>
      <w:r w:rsidRPr="00FD345B">
        <w:rPr>
          <w:color w:val="000000"/>
          <w:lang w:val="en-US"/>
        </w:rPr>
        <w:t>Julião</w:t>
      </w:r>
      <w:proofErr w:type="spellEnd"/>
      <w:r w:rsidRPr="00FD345B">
        <w:rPr>
          <w:color w:val="000000"/>
          <w:lang w:val="en-US"/>
        </w:rPr>
        <w:t xml:space="preserve"> do </w:t>
      </w:r>
      <w:proofErr w:type="spellStart"/>
      <w:r w:rsidRPr="00FD345B">
        <w:rPr>
          <w:color w:val="000000"/>
          <w:lang w:val="en-US"/>
        </w:rPr>
        <w:t>Tojal</w:t>
      </w:r>
      <w:proofErr w:type="spellEnd"/>
      <w:r w:rsidRPr="00FD345B">
        <w:rPr>
          <w:color w:val="000000"/>
          <w:lang w:val="en-US"/>
        </w:rPr>
        <w:br/>
      </w:r>
      <w:proofErr w:type="spellStart"/>
      <w:r w:rsidRPr="00FD345B">
        <w:rPr>
          <w:color w:val="000000"/>
          <w:lang w:val="en-US"/>
        </w:rPr>
        <w:t>Lisboa</w:t>
      </w:r>
      <w:proofErr w:type="spellEnd"/>
      <w:r w:rsidRPr="00FD345B">
        <w:rPr>
          <w:color w:val="000000"/>
          <w:lang w:val="en-US"/>
        </w:rPr>
        <w:t xml:space="preserve"> (</w:t>
      </w:r>
      <w:proofErr w:type="spellStart"/>
      <w:r w:rsidRPr="00FD345B">
        <w:rPr>
          <w:color w:val="000000"/>
          <w:lang w:val="en-US"/>
        </w:rPr>
        <w:t>Loures</w:t>
      </w:r>
      <w:proofErr w:type="spellEnd"/>
      <w:r w:rsidRPr="00FD345B">
        <w:rPr>
          <w:color w:val="000000"/>
          <w:lang w:val="en-US"/>
        </w:rPr>
        <w:t>)</w:t>
      </w:r>
      <w:r w:rsidRPr="00FD345B">
        <w:rPr>
          <w:color w:val="000000"/>
          <w:lang w:val="en-US"/>
        </w:rPr>
        <w:br/>
        <w:t>Tel:  +351 21 845 40 00</w:t>
      </w:r>
    </w:p>
    <w:p w14:paraId="74BC2172" w14:textId="77777777" w:rsidR="00AC2578" w:rsidRPr="006C6500" w:rsidRDefault="00AC2578" w:rsidP="00AC2578">
      <w:pPr>
        <w:rPr>
          <w:color w:val="000000"/>
          <w:lang w:val="it-IT"/>
        </w:rPr>
      </w:pPr>
      <w:r>
        <w:rPr>
          <w:noProof/>
          <w:color w:val="000000"/>
          <w:lang w:eastAsia="fr-FR" w:bidi="ar-SA"/>
        </w:rPr>
        <w:drawing>
          <wp:inline distT="0" distB="0" distL="0" distR="0" wp14:anchorId="640BDC7F" wp14:editId="3616CE6D">
            <wp:extent cx="333375" cy="314325"/>
            <wp:effectExtent l="0" t="0" r="9525" b="9525"/>
            <wp:docPr id="93" name="Image 93"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RASESA</w:t>
      </w:r>
      <w:r w:rsidRPr="006C6500">
        <w:rPr>
          <w:b/>
          <w:bCs/>
          <w:color w:val="000000"/>
          <w:lang w:val="it-IT"/>
        </w:rPr>
        <w:br/>
      </w:r>
      <w:r w:rsidRPr="006C6500">
        <w:rPr>
          <w:color w:val="000000"/>
          <w:lang w:val="it-IT"/>
        </w:rPr>
        <w:t>C/</w:t>
      </w:r>
      <w:proofErr w:type="spellStart"/>
      <w:r w:rsidRPr="006C6500">
        <w:rPr>
          <w:color w:val="000000"/>
          <w:lang w:val="it-IT"/>
        </w:rPr>
        <w:t>Horta</w:t>
      </w:r>
      <w:proofErr w:type="spellEnd"/>
      <w:r w:rsidRPr="006C6500">
        <w:rPr>
          <w:color w:val="000000"/>
          <w:lang w:val="it-IT"/>
        </w:rPr>
        <w:t>, 5</w:t>
      </w:r>
      <w:r w:rsidRPr="006C6500">
        <w:rPr>
          <w:color w:val="000000"/>
          <w:lang w:val="it-IT"/>
        </w:rPr>
        <w:br/>
        <w:t>SP-08203 Sabadell (</w:t>
      </w:r>
      <w:proofErr w:type="spellStart"/>
      <w:r w:rsidRPr="006C6500">
        <w:rPr>
          <w:color w:val="000000"/>
          <w:lang w:val="it-IT"/>
        </w:rPr>
        <w:t>Barcelona</w:t>
      </w:r>
      <w:proofErr w:type="spellEnd"/>
      <w:r w:rsidRPr="006C6500">
        <w:rPr>
          <w:color w:val="000000"/>
          <w:lang w:val="it-IT"/>
        </w:rPr>
        <w:t>)</w:t>
      </w:r>
      <w:r w:rsidRPr="006C6500">
        <w:rPr>
          <w:color w:val="000000"/>
          <w:lang w:val="it-IT"/>
        </w:rPr>
        <w:br/>
        <w:t>Tel: +34 93 712 15 61</w:t>
      </w:r>
    </w:p>
    <w:p w14:paraId="705C1157" w14:textId="77777777" w:rsidR="00AC2578" w:rsidRDefault="00AC2578" w:rsidP="00AC2578">
      <w:pPr>
        <w:rPr>
          <w:color w:val="000000"/>
        </w:rPr>
      </w:pPr>
      <w:r>
        <w:rPr>
          <w:b/>
          <w:bCs/>
          <w:noProof/>
          <w:color w:val="000000"/>
          <w:lang w:eastAsia="fr-FR" w:bidi="ar-SA"/>
        </w:rPr>
        <w:drawing>
          <wp:inline distT="0" distB="0" distL="0" distR="0" wp14:anchorId="23FA00B8" wp14:editId="48FA5382">
            <wp:extent cx="333375" cy="314325"/>
            <wp:effectExtent l="0" t="0" r="9525" b="9525"/>
            <wp:docPr id="94" name="Image 94"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ATYS CONCEPT</w:t>
      </w:r>
      <w:r>
        <w:rPr>
          <w:color w:val="000000"/>
        </w:rPr>
        <w:br/>
        <w:t xml:space="preserve">Impasse des deux </w:t>
      </w:r>
      <w:proofErr w:type="spellStart"/>
      <w:r>
        <w:rPr>
          <w:color w:val="000000"/>
        </w:rPr>
        <w:t>crastes</w:t>
      </w:r>
      <w:proofErr w:type="spellEnd"/>
      <w:r>
        <w:rPr>
          <w:color w:val="000000"/>
        </w:rPr>
        <w:br/>
        <w:t>Parc d'activités de Buch</w:t>
      </w:r>
      <w:r>
        <w:rPr>
          <w:color w:val="000000"/>
        </w:rPr>
        <w:br/>
        <w:t>33260 La Teste De Buch</w:t>
      </w:r>
      <w:r>
        <w:rPr>
          <w:color w:val="000000"/>
        </w:rPr>
        <w:br/>
      </w:r>
      <w:proofErr w:type="gramStart"/>
      <w:r>
        <w:rPr>
          <w:color w:val="000000"/>
        </w:rPr>
        <w:t>Tel:</w:t>
      </w:r>
      <w:proofErr w:type="gramEnd"/>
      <w:r>
        <w:rPr>
          <w:color w:val="000000"/>
        </w:rPr>
        <w:t xml:space="preserve"> +33 5 57 72 07 00</w:t>
      </w:r>
    </w:p>
    <w:p w14:paraId="17122B6C" w14:textId="77777777" w:rsidR="00AC2578" w:rsidRDefault="00AC2578" w:rsidP="00AC2578">
      <w:pPr>
        <w:rPr>
          <w:color w:val="000000"/>
        </w:rPr>
      </w:pPr>
      <w:r>
        <w:rPr>
          <w:b/>
          <w:bCs/>
          <w:noProof/>
          <w:color w:val="000000"/>
          <w:lang w:eastAsia="fr-FR" w:bidi="ar-SA"/>
        </w:rPr>
        <w:drawing>
          <wp:inline distT="0" distB="0" distL="0" distR="0" wp14:anchorId="466272B3" wp14:editId="49D71A03">
            <wp:extent cx="333375" cy="314325"/>
            <wp:effectExtent l="0" t="0" r="9525" b="9525"/>
            <wp:docPr id="95" name="Image 95"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 xml:space="preserve">ATYS CONCEPT </w:t>
      </w:r>
      <w:r>
        <w:rPr>
          <w:color w:val="000000"/>
        </w:rPr>
        <w:br/>
        <w:t xml:space="preserve">20, allée des petits </w:t>
      </w:r>
      <w:proofErr w:type="spellStart"/>
      <w:r>
        <w:rPr>
          <w:color w:val="000000"/>
        </w:rPr>
        <w:t>Brivins</w:t>
      </w:r>
      <w:proofErr w:type="spellEnd"/>
      <w:r>
        <w:rPr>
          <w:color w:val="000000"/>
        </w:rPr>
        <w:br/>
        <w:t>44505 La Baule</w:t>
      </w:r>
      <w:r>
        <w:rPr>
          <w:color w:val="000000"/>
        </w:rPr>
        <w:br/>
      </w:r>
      <w:proofErr w:type="gramStart"/>
      <w:r>
        <w:rPr>
          <w:color w:val="000000"/>
        </w:rPr>
        <w:t>Tel:</w:t>
      </w:r>
      <w:proofErr w:type="gramEnd"/>
      <w:r>
        <w:rPr>
          <w:color w:val="000000"/>
        </w:rPr>
        <w:t xml:space="preserve"> +33 2 40 11 15 60</w:t>
      </w:r>
    </w:p>
    <w:p w14:paraId="2F18889B" w14:textId="77777777" w:rsidR="00AC2578" w:rsidRDefault="00AC2578" w:rsidP="00AC2578">
      <w:pPr>
        <w:rPr>
          <w:color w:val="000000"/>
        </w:rPr>
      </w:pPr>
      <w:r>
        <w:rPr>
          <w:b/>
          <w:bCs/>
          <w:noProof/>
          <w:color w:val="000000"/>
          <w:lang w:eastAsia="fr-FR" w:bidi="ar-SA"/>
        </w:rPr>
        <w:drawing>
          <wp:inline distT="0" distB="0" distL="0" distR="0" wp14:anchorId="5C0DCEE3" wp14:editId="18C6C697">
            <wp:extent cx="333375" cy="314325"/>
            <wp:effectExtent l="0" t="0" r="9525" b="9525"/>
            <wp:docPr id="96" name="Image 96"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ATYS CONCEPT</w:t>
      </w:r>
      <w:r>
        <w:rPr>
          <w:color w:val="000000"/>
        </w:rPr>
        <w:br/>
        <w:t xml:space="preserve">1 </w:t>
      </w:r>
      <w:proofErr w:type="spellStart"/>
      <w:r>
        <w:rPr>
          <w:color w:val="000000"/>
        </w:rPr>
        <w:t>rond point</w:t>
      </w:r>
      <w:proofErr w:type="spellEnd"/>
      <w:r>
        <w:rPr>
          <w:color w:val="000000"/>
        </w:rPr>
        <w:t xml:space="preserve"> de </w:t>
      </w:r>
      <w:proofErr w:type="spellStart"/>
      <w:r>
        <w:rPr>
          <w:color w:val="000000"/>
        </w:rPr>
        <w:t>Flotis</w:t>
      </w:r>
      <w:proofErr w:type="spellEnd"/>
      <w:r>
        <w:rPr>
          <w:color w:val="000000"/>
        </w:rPr>
        <w:t xml:space="preserve"> - Bâtiment 4</w:t>
      </w:r>
      <w:r>
        <w:rPr>
          <w:color w:val="000000"/>
        </w:rPr>
        <w:br/>
        <w:t>31240 Saint Jean</w:t>
      </w:r>
      <w:r>
        <w:rPr>
          <w:color w:val="000000"/>
        </w:rPr>
        <w:br/>
      </w:r>
      <w:proofErr w:type="gramStart"/>
      <w:r>
        <w:rPr>
          <w:color w:val="000000"/>
        </w:rPr>
        <w:t>Tel:</w:t>
      </w:r>
      <w:proofErr w:type="gramEnd"/>
      <w:r>
        <w:rPr>
          <w:color w:val="000000"/>
        </w:rPr>
        <w:t xml:space="preserve"> +33 5 62 24 75 34</w:t>
      </w:r>
    </w:p>
    <w:p w14:paraId="5B3D68E4" w14:textId="77777777" w:rsidR="00AC2578" w:rsidRDefault="00AC2578" w:rsidP="00AC2578">
      <w:pPr>
        <w:rPr>
          <w:color w:val="000000"/>
        </w:rPr>
      </w:pPr>
      <w:r>
        <w:rPr>
          <w:b/>
          <w:bCs/>
          <w:noProof/>
          <w:color w:val="000000"/>
          <w:lang w:eastAsia="fr-FR" w:bidi="ar-SA"/>
        </w:rPr>
        <w:drawing>
          <wp:inline distT="0" distB="0" distL="0" distR="0" wp14:anchorId="1CBD4674" wp14:editId="2444A171">
            <wp:extent cx="333375" cy="314325"/>
            <wp:effectExtent l="0" t="0" r="9525" b="9525"/>
            <wp:docPr id="97" name="Image 9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3ISA</w:t>
      </w:r>
      <w:r>
        <w:rPr>
          <w:color w:val="000000"/>
        </w:rPr>
        <w:br/>
        <w:t xml:space="preserve">Siège Social : 455, Rue de la Garenne </w:t>
      </w:r>
      <w:r>
        <w:rPr>
          <w:color w:val="000000"/>
        </w:rPr>
        <w:br/>
        <w:t xml:space="preserve">21410 </w:t>
      </w:r>
      <w:proofErr w:type="spellStart"/>
      <w:r>
        <w:rPr>
          <w:color w:val="000000"/>
        </w:rPr>
        <w:t>Gissey</w:t>
      </w:r>
      <w:proofErr w:type="spellEnd"/>
      <w:r>
        <w:rPr>
          <w:color w:val="000000"/>
        </w:rPr>
        <w:t xml:space="preserve"> Sur Ouche</w:t>
      </w:r>
      <w:r>
        <w:rPr>
          <w:color w:val="000000"/>
        </w:rPr>
        <w:br/>
      </w:r>
      <w:proofErr w:type="spellStart"/>
      <w:r>
        <w:rPr>
          <w:color w:val="000000"/>
        </w:rPr>
        <w:t>Etbs</w:t>
      </w:r>
      <w:proofErr w:type="spellEnd"/>
      <w:r>
        <w:rPr>
          <w:color w:val="000000"/>
        </w:rPr>
        <w:t xml:space="preserve"> Secondaire : 5Bis, Rue du point du jour 21800 </w:t>
      </w:r>
      <w:r>
        <w:rPr>
          <w:color w:val="000000"/>
        </w:rPr>
        <w:br/>
        <w:t>Chevigny Saint Sauveur</w:t>
      </w:r>
    </w:p>
    <w:p w14:paraId="5DEDD0B6" w14:textId="77777777" w:rsidR="00AC2578" w:rsidRDefault="00AC2578" w:rsidP="00AC2578">
      <w:pPr>
        <w:rPr>
          <w:color w:val="000000"/>
        </w:rPr>
      </w:pPr>
      <w:r>
        <w:rPr>
          <w:b/>
          <w:bCs/>
          <w:noProof/>
          <w:color w:val="000000"/>
          <w:lang w:eastAsia="fr-FR" w:bidi="ar-SA"/>
        </w:rPr>
        <w:drawing>
          <wp:inline distT="0" distB="0" distL="0" distR="0" wp14:anchorId="77F22298" wp14:editId="1F262A6A">
            <wp:extent cx="333375" cy="314325"/>
            <wp:effectExtent l="0" t="0" r="9525" b="9525"/>
            <wp:docPr id="98" name="Image 9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0" w:tgtFrame="_blank" w:history="1">
        <w:r>
          <w:rPr>
            <w:rStyle w:val="Collegamentoipertestuale"/>
            <w:b/>
            <w:bCs/>
          </w:rPr>
          <w:t>ACTEMIUM ITEIS</w:t>
        </w:r>
      </w:hyperlink>
      <w:r>
        <w:rPr>
          <w:b/>
          <w:bCs/>
          <w:color w:val="000000"/>
        </w:rPr>
        <w:br/>
      </w:r>
      <w:r>
        <w:rPr>
          <w:color w:val="000000"/>
        </w:rPr>
        <w:t xml:space="preserve">40 à 44 rue Jean Mermoz </w:t>
      </w:r>
      <w:r>
        <w:rPr>
          <w:color w:val="000000"/>
        </w:rPr>
        <w:br/>
      </w:r>
      <w:proofErr w:type="gramStart"/>
      <w:r>
        <w:rPr>
          <w:color w:val="000000"/>
        </w:rPr>
        <w:t>78604  MAISONS</w:t>
      </w:r>
      <w:proofErr w:type="gramEnd"/>
      <w:r>
        <w:rPr>
          <w:color w:val="000000"/>
        </w:rPr>
        <w:t>-LAFFITTE  </w:t>
      </w:r>
      <w:r>
        <w:rPr>
          <w:color w:val="000000"/>
        </w:rPr>
        <w:br/>
        <w:t>Tel: +33 1 70 46 10 53</w:t>
      </w:r>
      <w:r>
        <w:rPr>
          <w:color w:val="000000"/>
        </w:rPr>
        <w:br/>
        <w:t>Fax: +33 1 70 46 11 00</w:t>
      </w:r>
      <w:r>
        <w:rPr>
          <w:color w:val="000000"/>
        </w:rPr>
        <w:br/>
      </w:r>
      <w:hyperlink r:id="rId121" w:history="1">
        <w:r>
          <w:rPr>
            <w:rStyle w:val="Collegamentoipertestuale"/>
          </w:rPr>
          <w:t>www.actemium.com</w:t>
        </w:r>
      </w:hyperlink>
      <w:r>
        <w:rPr>
          <w:color w:val="000000"/>
        </w:rPr>
        <w:br/>
        <w:t>Contact: Mr Lallemand Jean-Yves</w:t>
      </w:r>
    </w:p>
    <w:p w14:paraId="076CC6D0" w14:textId="77777777" w:rsidR="00AC2578" w:rsidRDefault="00AC2578" w:rsidP="00AC2578">
      <w:pPr>
        <w:rPr>
          <w:color w:val="000000"/>
        </w:rPr>
      </w:pPr>
      <w:r>
        <w:rPr>
          <w:noProof/>
          <w:color w:val="000000"/>
          <w:lang w:eastAsia="fr-FR" w:bidi="ar-SA"/>
        </w:rPr>
        <w:drawing>
          <wp:inline distT="0" distB="0" distL="0" distR="0" wp14:anchorId="1635EE77" wp14:editId="2E0A096C">
            <wp:extent cx="333375" cy="314325"/>
            <wp:effectExtent l="0" t="0" r="9525" b="9525"/>
            <wp:docPr id="99" name="Image 9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2" w:tgtFrame="_blank" w:history="1">
        <w:r>
          <w:rPr>
            <w:rStyle w:val="Enfasigrassetto"/>
            <w:color w:val="006699"/>
            <w:u w:val="single"/>
          </w:rPr>
          <w:t>ACTEMIUM Toulouse</w:t>
        </w:r>
      </w:hyperlink>
      <w:r>
        <w:rPr>
          <w:color w:val="000000"/>
        </w:rPr>
        <w:br/>
        <w:t xml:space="preserve">2-3 allée de </w:t>
      </w:r>
      <w:proofErr w:type="spellStart"/>
      <w:r>
        <w:rPr>
          <w:color w:val="000000"/>
        </w:rPr>
        <w:t>Longueterre</w:t>
      </w:r>
      <w:proofErr w:type="spellEnd"/>
      <w:r>
        <w:rPr>
          <w:color w:val="000000"/>
        </w:rPr>
        <w:t xml:space="preserve"> </w:t>
      </w:r>
      <w:r>
        <w:rPr>
          <w:color w:val="000000"/>
        </w:rPr>
        <w:br/>
        <w:t xml:space="preserve">ZAC de </w:t>
      </w:r>
      <w:proofErr w:type="spellStart"/>
      <w:r>
        <w:rPr>
          <w:color w:val="000000"/>
        </w:rPr>
        <w:t>Longueterre</w:t>
      </w:r>
      <w:proofErr w:type="spellEnd"/>
      <w:r>
        <w:rPr>
          <w:color w:val="000000"/>
        </w:rPr>
        <w:br/>
      </w:r>
      <w:r>
        <w:rPr>
          <w:color w:val="000000"/>
        </w:rPr>
        <w:lastRenderedPageBreak/>
        <w:t>31850 MONTRABE</w:t>
      </w:r>
      <w:r>
        <w:rPr>
          <w:color w:val="000000"/>
        </w:rPr>
        <w:br/>
      </w:r>
      <w:proofErr w:type="gramStart"/>
      <w:r>
        <w:rPr>
          <w:color w:val="000000"/>
        </w:rPr>
        <w:t>Tel:</w:t>
      </w:r>
      <w:proofErr w:type="gramEnd"/>
      <w:r>
        <w:rPr>
          <w:color w:val="000000"/>
        </w:rPr>
        <w:t xml:space="preserve"> +33 5 61 00 05 00</w:t>
      </w:r>
    </w:p>
    <w:p w14:paraId="7313D43B" w14:textId="77777777" w:rsidR="00AC2578" w:rsidRDefault="00AC2578" w:rsidP="00AC2578">
      <w:pPr>
        <w:rPr>
          <w:color w:val="000000"/>
        </w:rPr>
      </w:pPr>
      <w:r>
        <w:rPr>
          <w:noProof/>
          <w:color w:val="000000"/>
          <w:lang w:eastAsia="fr-FR" w:bidi="ar-SA"/>
        </w:rPr>
        <w:drawing>
          <wp:inline distT="0" distB="0" distL="0" distR="0" wp14:anchorId="521844EE" wp14:editId="0819505B">
            <wp:extent cx="333375" cy="314325"/>
            <wp:effectExtent l="0" t="0" r="9525" b="9525"/>
            <wp:docPr id="100" name="Image 10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3" w:tgtFrame="_blank" w:history="1">
        <w:r>
          <w:rPr>
            <w:rStyle w:val="Enfasigrassetto"/>
            <w:color w:val="006699"/>
            <w:u w:val="single"/>
          </w:rPr>
          <w:t>ACTEMIUM Toulouse</w:t>
        </w:r>
      </w:hyperlink>
      <w:r>
        <w:rPr>
          <w:color w:val="000000"/>
        </w:rPr>
        <w:br/>
        <w:t xml:space="preserve">2-3 allée de </w:t>
      </w:r>
      <w:proofErr w:type="spellStart"/>
      <w:r>
        <w:rPr>
          <w:color w:val="000000"/>
        </w:rPr>
        <w:t>Longueterre</w:t>
      </w:r>
      <w:proofErr w:type="spellEnd"/>
      <w:r>
        <w:rPr>
          <w:color w:val="000000"/>
        </w:rPr>
        <w:t xml:space="preserve"> </w:t>
      </w:r>
      <w:r>
        <w:rPr>
          <w:color w:val="000000"/>
        </w:rPr>
        <w:br/>
        <w:t xml:space="preserve">ZAC de </w:t>
      </w:r>
      <w:proofErr w:type="spellStart"/>
      <w:r>
        <w:rPr>
          <w:color w:val="000000"/>
        </w:rPr>
        <w:t>Longueterre</w:t>
      </w:r>
      <w:proofErr w:type="spellEnd"/>
      <w:r>
        <w:rPr>
          <w:color w:val="000000"/>
        </w:rPr>
        <w:br/>
        <w:t>31850 MONTRABE</w:t>
      </w:r>
      <w:r>
        <w:rPr>
          <w:color w:val="000000"/>
        </w:rPr>
        <w:br/>
      </w:r>
      <w:proofErr w:type="gramStart"/>
      <w:r>
        <w:rPr>
          <w:color w:val="000000"/>
        </w:rPr>
        <w:t>Tel:</w:t>
      </w:r>
      <w:proofErr w:type="gramEnd"/>
      <w:r>
        <w:rPr>
          <w:color w:val="000000"/>
        </w:rPr>
        <w:t xml:space="preserve"> +33 5 61 00 05 00</w:t>
      </w:r>
    </w:p>
    <w:p w14:paraId="5AC1BDE3" w14:textId="77777777" w:rsidR="00AC2578" w:rsidRDefault="00AC2578" w:rsidP="00AC2578">
      <w:pPr>
        <w:rPr>
          <w:color w:val="000000"/>
        </w:rPr>
      </w:pPr>
      <w:r>
        <w:rPr>
          <w:noProof/>
          <w:color w:val="000000"/>
          <w:lang w:eastAsia="fr-FR" w:bidi="ar-SA"/>
        </w:rPr>
        <w:drawing>
          <wp:inline distT="0" distB="0" distL="0" distR="0" wp14:anchorId="4E2C6A21" wp14:editId="18F0613D">
            <wp:extent cx="333375" cy="314325"/>
            <wp:effectExtent l="0" t="0" r="9525" b="9525"/>
            <wp:docPr id="101" name="Image 101"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4" w:tgtFrame="_blank" w:history="1">
        <w:r>
          <w:rPr>
            <w:rStyle w:val="Collegamentoipertestuale"/>
            <w:b/>
            <w:bCs/>
          </w:rPr>
          <w:t>ALPHA-CIM SAS</w:t>
        </w:r>
      </w:hyperlink>
      <w:r>
        <w:rPr>
          <w:b/>
          <w:bCs/>
          <w:color w:val="000000"/>
        </w:rPr>
        <w:br/>
      </w:r>
      <w:r>
        <w:rPr>
          <w:color w:val="000000"/>
        </w:rPr>
        <w:t>Parc Guillaume, 8/10 rue du Bois Sauvage,</w:t>
      </w:r>
      <w:r>
        <w:rPr>
          <w:color w:val="000000"/>
        </w:rPr>
        <w:br/>
        <w:t>91055 Evry Cedex</w:t>
      </w:r>
      <w:r>
        <w:rPr>
          <w:color w:val="000000"/>
        </w:rPr>
        <w:br/>
      </w:r>
      <w:proofErr w:type="gramStart"/>
      <w:r>
        <w:rPr>
          <w:color w:val="000000"/>
        </w:rPr>
        <w:t>Tel:</w:t>
      </w:r>
      <w:proofErr w:type="gramEnd"/>
      <w:r>
        <w:rPr>
          <w:color w:val="000000"/>
        </w:rPr>
        <w:t xml:space="preserve"> +33 1 69 11 11 11</w:t>
      </w:r>
    </w:p>
    <w:p w14:paraId="559EA161" w14:textId="77777777" w:rsidR="00AC2578" w:rsidRDefault="00AC2578" w:rsidP="00AC2578">
      <w:pPr>
        <w:rPr>
          <w:color w:val="000000"/>
        </w:rPr>
      </w:pPr>
      <w:r>
        <w:rPr>
          <w:noProof/>
          <w:color w:val="000000"/>
          <w:lang w:eastAsia="fr-FR" w:bidi="ar-SA"/>
        </w:rPr>
        <w:drawing>
          <wp:inline distT="0" distB="0" distL="0" distR="0" wp14:anchorId="58CF0E31" wp14:editId="1A604E03">
            <wp:extent cx="333375" cy="314325"/>
            <wp:effectExtent l="0" t="0" r="9525" b="9525"/>
            <wp:docPr id="102" name="Image 102"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5" w:tgtFrame="_blank" w:history="1">
        <w:r>
          <w:rPr>
            <w:rStyle w:val="Enfasigrassetto"/>
            <w:color w:val="006699"/>
            <w:u w:val="single"/>
          </w:rPr>
          <w:t>APILOG AUTOMATION</w:t>
        </w:r>
      </w:hyperlink>
      <w:hyperlink r:id="rId126" w:tgtFrame="_blank" w:history="1">
        <w:r>
          <w:rPr>
            <w:color w:val="006699"/>
            <w:u w:val="single"/>
          </w:rPr>
          <w:br/>
        </w:r>
      </w:hyperlink>
      <w:r>
        <w:rPr>
          <w:color w:val="000000"/>
        </w:rPr>
        <w:t>rue Galvan1</w:t>
      </w:r>
      <w:r>
        <w:rPr>
          <w:color w:val="000000"/>
        </w:rPr>
        <w:br/>
        <w:t>91300 Massy</w:t>
      </w:r>
      <w:r>
        <w:rPr>
          <w:color w:val="000000"/>
        </w:rPr>
        <w:br/>
      </w:r>
      <w:proofErr w:type="gramStart"/>
      <w:r>
        <w:rPr>
          <w:color w:val="000000"/>
        </w:rPr>
        <w:t>Tel:</w:t>
      </w:r>
      <w:proofErr w:type="gramEnd"/>
      <w:r>
        <w:rPr>
          <w:color w:val="000000"/>
        </w:rPr>
        <w:t xml:space="preserve"> + 33 1 69 19 76 00</w:t>
      </w:r>
    </w:p>
    <w:p w14:paraId="41A1E001" w14:textId="77777777" w:rsidR="00AC2578" w:rsidRDefault="00AC2578" w:rsidP="00AC2578">
      <w:pPr>
        <w:rPr>
          <w:color w:val="000000"/>
        </w:rPr>
      </w:pPr>
      <w:r>
        <w:rPr>
          <w:noProof/>
          <w:color w:val="000000"/>
          <w:lang w:eastAsia="fr-FR" w:bidi="ar-SA"/>
        </w:rPr>
        <w:drawing>
          <wp:inline distT="0" distB="0" distL="0" distR="0" wp14:anchorId="7B9D8541" wp14:editId="650E0958">
            <wp:extent cx="333375" cy="314325"/>
            <wp:effectExtent l="0" t="0" r="9525" b="9525"/>
            <wp:docPr id="103" name="Image 103"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7" w:tgtFrame="_blank" w:history="1">
        <w:r>
          <w:rPr>
            <w:rStyle w:val="Enfasigrassetto"/>
            <w:color w:val="006699"/>
            <w:u w:val="single"/>
          </w:rPr>
          <w:t>ASSYSTEM E&amp;OS</w:t>
        </w:r>
      </w:hyperlink>
      <w:r>
        <w:rPr>
          <w:color w:val="000000"/>
        </w:rPr>
        <w:br/>
        <w:t xml:space="preserve">23 place de </w:t>
      </w:r>
      <w:proofErr w:type="spellStart"/>
      <w:r>
        <w:rPr>
          <w:color w:val="000000"/>
        </w:rPr>
        <w:t>wicklow</w:t>
      </w:r>
      <w:proofErr w:type="spellEnd"/>
      <w:r>
        <w:rPr>
          <w:color w:val="000000"/>
        </w:rPr>
        <w:br/>
        <w:t>CS 30713</w:t>
      </w:r>
      <w:r>
        <w:rPr>
          <w:color w:val="000000"/>
        </w:rPr>
        <w:br/>
        <w:t>78067 Saint-Quentin-en-Yvelines Cedex</w:t>
      </w:r>
      <w:r>
        <w:rPr>
          <w:color w:val="000000"/>
        </w:rPr>
        <w:br/>
      </w:r>
      <w:proofErr w:type="gramStart"/>
      <w:r>
        <w:rPr>
          <w:color w:val="000000"/>
        </w:rPr>
        <w:t>Tel:</w:t>
      </w:r>
      <w:proofErr w:type="gramEnd"/>
      <w:r>
        <w:rPr>
          <w:color w:val="000000"/>
        </w:rPr>
        <w:t xml:space="preserve"> +33 1 3452 56 69</w:t>
      </w:r>
    </w:p>
    <w:p w14:paraId="7A1B5110" w14:textId="77777777" w:rsidR="00AC2578" w:rsidRDefault="00AC2578" w:rsidP="00AC2578">
      <w:pPr>
        <w:rPr>
          <w:color w:val="000000"/>
        </w:rPr>
      </w:pPr>
      <w:r>
        <w:rPr>
          <w:noProof/>
          <w:color w:val="000000"/>
          <w:lang w:eastAsia="fr-FR" w:bidi="ar-SA"/>
        </w:rPr>
        <w:drawing>
          <wp:inline distT="0" distB="0" distL="0" distR="0" wp14:anchorId="66896330" wp14:editId="3FAF09B2">
            <wp:extent cx="333375" cy="314325"/>
            <wp:effectExtent l="0" t="0" r="9525" b="9525"/>
            <wp:docPr id="104" name="Image 104"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8" w:tgtFrame="_blank" w:history="1">
        <w:r>
          <w:rPr>
            <w:rStyle w:val="Enfasigrassetto"/>
            <w:color w:val="006699"/>
            <w:u w:val="single"/>
          </w:rPr>
          <w:t>AUTOMATIQUE ET INDUSTRIE</w:t>
        </w:r>
      </w:hyperlink>
      <w:r>
        <w:rPr>
          <w:color w:val="000000"/>
        </w:rPr>
        <w:br/>
        <w:t xml:space="preserve">137 rue de </w:t>
      </w:r>
      <w:proofErr w:type="spellStart"/>
      <w:r>
        <w:rPr>
          <w:color w:val="000000"/>
        </w:rPr>
        <w:t>Mayoussard</w:t>
      </w:r>
      <w:proofErr w:type="spellEnd"/>
      <w:r>
        <w:rPr>
          <w:color w:val="000000"/>
        </w:rPr>
        <w:br/>
        <w:t>38430 MOIRANS</w:t>
      </w:r>
      <w:r>
        <w:rPr>
          <w:color w:val="000000"/>
        </w:rPr>
        <w:br/>
      </w:r>
      <w:proofErr w:type="gramStart"/>
      <w:r>
        <w:rPr>
          <w:color w:val="000000"/>
        </w:rPr>
        <w:t>Tel:</w:t>
      </w:r>
      <w:proofErr w:type="gramEnd"/>
      <w:r>
        <w:rPr>
          <w:color w:val="000000"/>
        </w:rPr>
        <w:t xml:space="preserve"> +33 4 76 93 79 90</w:t>
      </w:r>
    </w:p>
    <w:p w14:paraId="0501D6B1" w14:textId="77777777" w:rsidR="00AC2578" w:rsidRDefault="00AC2578" w:rsidP="00AC2578">
      <w:pPr>
        <w:rPr>
          <w:color w:val="000000"/>
        </w:rPr>
      </w:pPr>
      <w:r>
        <w:rPr>
          <w:noProof/>
          <w:color w:val="000000"/>
          <w:lang w:eastAsia="fr-FR" w:bidi="ar-SA"/>
        </w:rPr>
        <w:drawing>
          <wp:inline distT="0" distB="0" distL="0" distR="0" wp14:anchorId="3913C2AA" wp14:editId="461FB4CC">
            <wp:extent cx="333375" cy="314325"/>
            <wp:effectExtent l="0" t="0" r="9525" b="9525"/>
            <wp:docPr id="105" name="Image 105"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29" w:tgtFrame="_blank" w:history="1">
        <w:r>
          <w:rPr>
            <w:rStyle w:val="Enfasigrassetto"/>
            <w:color w:val="006699"/>
            <w:u w:val="single"/>
          </w:rPr>
          <w:t>BLAISE Industries</w:t>
        </w:r>
      </w:hyperlink>
      <w:r>
        <w:rPr>
          <w:color w:val="000000"/>
        </w:rPr>
        <w:br/>
        <w:t>222 RUE SAINT PIERRE</w:t>
      </w:r>
      <w:r>
        <w:rPr>
          <w:color w:val="000000"/>
        </w:rPr>
        <w:br/>
        <w:t>76730 AUPPEGARD</w:t>
      </w:r>
      <w:r>
        <w:rPr>
          <w:color w:val="000000"/>
        </w:rPr>
        <w:br/>
      </w:r>
      <w:proofErr w:type="gramStart"/>
      <w:r>
        <w:rPr>
          <w:color w:val="000000"/>
        </w:rPr>
        <w:t>Tel:</w:t>
      </w:r>
      <w:proofErr w:type="gramEnd"/>
      <w:r>
        <w:rPr>
          <w:color w:val="000000"/>
        </w:rPr>
        <w:t xml:space="preserve"> +33 9 54 84 81 54</w:t>
      </w:r>
    </w:p>
    <w:p w14:paraId="3295EBCA" w14:textId="77777777" w:rsidR="00AC2578" w:rsidRDefault="00AC2578" w:rsidP="00AC2578">
      <w:pPr>
        <w:rPr>
          <w:color w:val="000000"/>
        </w:rPr>
      </w:pPr>
      <w:r>
        <w:rPr>
          <w:b/>
          <w:bCs/>
          <w:noProof/>
          <w:color w:val="000000"/>
          <w:lang w:eastAsia="fr-FR" w:bidi="ar-SA"/>
        </w:rPr>
        <w:drawing>
          <wp:inline distT="0" distB="0" distL="0" distR="0" wp14:anchorId="4967C30F" wp14:editId="2CB30532">
            <wp:extent cx="333375" cy="314325"/>
            <wp:effectExtent l="0" t="0" r="9525" b="9525"/>
            <wp:docPr id="106" name="Image 10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CEFF</w:t>
      </w:r>
      <w:r>
        <w:rPr>
          <w:b/>
          <w:bCs/>
          <w:color w:val="000000"/>
        </w:rPr>
        <w:br/>
      </w:r>
      <w:r>
        <w:rPr>
          <w:color w:val="000000"/>
        </w:rPr>
        <w:t xml:space="preserve">Avenue Barbillon </w:t>
      </w:r>
      <w:r>
        <w:rPr>
          <w:color w:val="000000"/>
        </w:rPr>
        <w:br/>
        <w:t xml:space="preserve">BP 80125 60201 Compiègne Cedex </w:t>
      </w:r>
      <w:r>
        <w:rPr>
          <w:color w:val="000000"/>
        </w:rPr>
        <w:br/>
      </w:r>
      <w:proofErr w:type="gramStart"/>
      <w:r>
        <w:rPr>
          <w:color w:val="000000"/>
        </w:rPr>
        <w:t>Tel:</w:t>
      </w:r>
      <w:proofErr w:type="gramEnd"/>
      <w:r>
        <w:rPr>
          <w:color w:val="000000"/>
        </w:rPr>
        <w:t xml:space="preserve"> +33 3 44 38 32 00 </w:t>
      </w:r>
      <w:r>
        <w:rPr>
          <w:color w:val="000000"/>
        </w:rPr>
        <w:br/>
        <w:t>Fax: +33 3 44 38 32 10</w:t>
      </w:r>
      <w:r>
        <w:rPr>
          <w:color w:val="000000"/>
        </w:rPr>
        <w:br/>
      </w:r>
      <w:hyperlink r:id="rId130" w:history="1">
        <w:r>
          <w:rPr>
            <w:rStyle w:val="Collegamentoipertestuale"/>
          </w:rPr>
          <w:t>www.ceff.fr</w:t>
        </w:r>
      </w:hyperlink>
      <w:r>
        <w:rPr>
          <w:color w:val="000000"/>
        </w:rPr>
        <w:br/>
        <w:t xml:space="preserve">Contact: Wilfrid </w:t>
      </w:r>
      <w:proofErr w:type="spellStart"/>
      <w:r>
        <w:rPr>
          <w:color w:val="000000"/>
        </w:rPr>
        <w:t>Coppin</w:t>
      </w:r>
      <w:proofErr w:type="spellEnd"/>
    </w:p>
    <w:p w14:paraId="3C8373A8" w14:textId="77777777" w:rsidR="00AC2578" w:rsidRDefault="00AC2578" w:rsidP="00AC2578">
      <w:pPr>
        <w:rPr>
          <w:color w:val="000000"/>
        </w:rPr>
      </w:pPr>
      <w:r>
        <w:rPr>
          <w:b/>
          <w:bCs/>
          <w:noProof/>
          <w:color w:val="000000"/>
          <w:lang w:eastAsia="fr-FR" w:bidi="ar-SA"/>
        </w:rPr>
        <w:drawing>
          <wp:inline distT="0" distB="0" distL="0" distR="0" wp14:anchorId="6ADB1478" wp14:editId="71AD4078">
            <wp:extent cx="333375" cy="314325"/>
            <wp:effectExtent l="0" t="0" r="9525" b="9525"/>
            <wp:docPr id="107" name="Image 10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31" w:tgtFrame="_blank" w:history="1">
        <w:r>
          <w:rPr>
            <w:rStyle w:val="Collegamentoipertestuale"/>
            <w:b/>
            <w:bCs/>
          </w:rPr>
          <w:t>ENERGENCE</w:t>
        </w:r>
      </w:hyperlink>
      <w:r>
        <w:rPr>
          <w:color w:val="000000"/>
        </w:rPr>
        <w:br/>
        <w:t>7 rue des Basses Vallières</w:t>
      </w:r>
      <w:r>
        <w:rPr>
          <w:color w:val="000000"/>
        </w:rPr>
        <w:br/>
      </w:r>
      <w:r>
        <w:rPr>
          <w:color w:val="000000"/>
        </w:rPr>
        <w:lastRenderedPageBreak/>
        <w:t>69530 Brignais</w:t>
      </w:r>
      <w:r>
        <w:rPr>
          <w:color w:val="000000"/>
        </w:rPr>
        <w:br/>
      </w:r>
      <w:proofErr w:type="gramStart"/>
      <w:r>
        <w:rPr>
          <w:color w:val="000000"/>
        </w:rPr>
        <w:t>Tel:</w:t>
      </w:r>
      <w:proofErr w:type="gramEnd"/>
      <w:r>
        <w:rPr>
          <w:color w:val="000000"/>
        </w:rPr>
        <w:t xml:space="preserve"> +33 4 26 31 83 60</w:t>
      </w:r>
      <w:r>
        <w:rPr>
          <w:color w:val="000000"/>
        </w:rPr>
        <w:br/>
        <w:t>Fax : +33 4 26 31 83 75</w:t>
      </w:r>
      <w:r>
        <w:rPr>
          <w:color w:val="000000"/>
        </w:rPr>
        <w:br/>
      </w:r>
      <w:hyperlink r:id="rId132" w:tgtFrame="_blank" w:history="1">
        <w:r>
          <w:rPr>
            <w:rStyle w:val="Collegamentoipertestuale"/>
          </w:rPr>
          <w:t>www.energence.eu</w:t>
        </w:r>
      </w:hyperlink>
      <w:r>
        <w:rPr>
          <w:color w:val="000000"/>
        </w:rPr>
        <w:br/>
        <w:t>Contact: Manuel Nunez</w:t>
      </w:r>
    </w:p>
    <w:p w14:paraId="19F8D49E" w14:textId="77777777" w:rsidR="00AC2578" w:rsidRDefault="00AC2578" w:rsidP="00AC2578">
      <w:pPr>
        <w:rPr>
          <w:color w:val="000000"/>
        </w:rPr>
      </w:pPr>
      <w:r>
        <w:rPr>
          <w:b/>
          <w:bCs/>
          <w:noProof/>
          <w:color w:val="000000"/>
          <w:lang w:eastAsia="fr-FR" w:bidi="ar-SA"/>
        </w:rPr>
        <w:drawing>
          <wp:inline distT="0" distB="0" distL="0" distR="0" wp14:anchorId="1E8F259F" wp14:editId="74A2F922">
            <wp:extent cx="333375" cy="314325"/>
            <wp:effectExtent l="0" t="0" r="9525" b="9525"/>
            <wp:docPr id="108" name="Image 10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ERGELIS</w:t>
      </w:r>
      <w:r>
        <w:rPr>
          <w:color w:val="000000"/>
        </w:rPr>
        <w:br/>
        <w:t xml:space="preserve">52, avenue Aristide Briand </w:t>
      </w:r>
      <w:r>
        <w:rPr>
          <w:color w:val="000000"/>
        </w:rPr>
        <w:br/>
        <w:t>92220 Bagneux</w:t>
      </w:r>
      <w:r>
        <w:rPr>
          <w:color w:val="000000"/>
        </w:rPr>
        <w:br/>
      </w:r>
      <w:proofErr w:type="gramStart"/>
      <w:r>
        <w:rPr>
          <w:color w:val="000000"/>
        </w:rPr>
        <w:t>Tel:</w:t>
      </w:r>
      <w:proofErr w:type="gramEnd"/>
      <w:r>
        <w:rPr>
          <w:color w:val="000000"/>
        </w:rPr>
        <w:t xml:space="preserve"> +33 1 49 08 08 90</w:t>
      </w:r>
    </w:p>
    <w:p w14:paraId="7A016A0A" w14:textId="5FDBB468" w:rsidR="00AC2578" w:rsidRDefault="00247F1B" w:rsidP="00AC2578">
      <w:pPr>
        <w:rPr>
          <w:color w:val="000000"/>
        </w:rPr>
      </w:pPr>
      <w:hyperlink r:id="rId133" w:tgtFrame="_blank" w:history="1">
        <w:r w:rsidR="00AC2578">
          <w:rPr>
            <w:b/>
            <w:bCs/>
            <w:noProof/>
            <w:color w:val="006699"/>
            <w:lang w:eastAsia="fr-FR" w:bidi="ar-SA"/>
          </w:rPr>
          <w:drawing>
            <wp:inline distT="0" distB="0" distL="0" distR="0" wp14:anchorId="2B3C8C48" wp14:editId="4CDE749B">
              <wp:extent cx="333375" cy="314325"/>
              <wp:effectExtent l="0" t="0" r="9525" b="9525"/>
              <wp:docPr id="109" name="Image 109" descr="pcvue certified partner">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cvue certified partner">
                        <a:hlinkClick r:id="rId133"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Pr>
            <w:rStyle w:val="Enfasigrassetto"/>
            <w:color w:val="006699"/>
            <w:u w:val="single"/>
          </w:rPr>
          <w:t>EURO SYSTEM</w:t>
        </w:r>
      </w:hyperlink>
      <w:r w:rsidR="00AC2578">
        <w:rPr>
          <w:color w:val="000000"/>
        </w:rPr>
        <w:br/>
        <w:t>26 Chemin de la digue</w:t>
      </w:r>
      <w:r w:rsidR="00AC2578">
        <w:rPr>
          <w:color w:val="000000"/>
        </w:rPr>
        <w:br/>
        <w:t>BP 28</w:t>
      </w:r>
      <w:r w:rsidR="00AC2578">
        <w:rPr>
          <w:color w:val="000000"/>
        </w:rPr>
        <w:br/>
        <w:t>38760 Varces</w:t>
      </w:r>
      <w:r w:rsidR="00AC2578">
        <w:rPr>
          <w:color w:val="000000"/>
        </w:rPr>
        <w:br/>
      </w:r>
      <w:proofErr w:type="gramStart"/>
      <w:r w:rsidR="00AC2578">
        <w:rPr>
          <w:color w:val="000000"/>
        </w:rPr>
        <w:t>Tel:</w:t>
      </w:r>
      <w:proofErr w:type="gramEnd"/>
      <w:r w:rsidR="00AC2578">
        <w:rPr>
          <w:color w:val="000000"/>
        </w:rPr>
        <w:t xml:space="preserve"> +33 4 76 72 99 58</w:t>
      </w:r>
    </w:p>
    <w:p w14:paraId="0AA4DABE" w14:textId="71686025" w:rsidR="00AA2565" w:rsidRDefault="00AA2565" w:rsidP="00AC2578">
      <w:pPr>
        <w:rPr>
          <w:color w:val="000000"/>
        </w:rPr>
      </w:pPr>
    </w:p>
    <w:p w14:paraId="2A64BD27" w14:textId="5D0E8E18" w:rsidR="00AA2565" w:rsidRPr="00AA2565" w:rsidRDefault="00AA2565" w:rsidP="00AA2565">
      <w:pPr>
        <w:rPr>
          <w:color w:val="000000"/>
        </w:rPr>
      </w:pPr>
      <w:r>
        <w:rPr>
          <w:b/>
          <w:bCs/>
          <w:noProof/>
          <w:color w:val="000000"/>
          <w:lang w:eastAsia="fr-FR" w:bidi="ar-SA"/>
        </w:rPr>
        <w:drawing>
          <wp:inline distT="0" distB="0" distL="0" distR="0" wp14:anchorId="126E0EB4" wp14:editId="2336DD05">
            <wp:extent cx="333375" cy="314325"/>
            <wp:effectExtent l="0" t="0" r="9525" b="9525"/>
            <wp:docPr id="4" name="Image 96"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A2565">
        <w:rPr>
          <w:color w:val="000000"/>
        </w:rPr>
        <w:t>GAROS Energie</w:t>
      </w:r>
    </w:p>
    <w:p w14:paraId="75B95589" w14:textId="77777777" w:rsidR="00AA2565" w:rsidRPr="00AA2565" w:rsidRDefault="00AA2565" w:rsidP="00AA2565">
      <w:pPr>
        <w:rPr>
          <w:color w:val="000000"/>
        </w:rPr>
      </w:pPr>
      <w:r w:rsidRPr="00AA2565">
        <w:rPr>
          <w:color w:val="000000"/>
        </w:rPr>
        <w:t>4, rue Antoine Lavoisier</w:t>
      </w:r>
    </w:p>
    <w:p w14:paraId="621356D6" w14:textId="77777777" w:rsidR="00AA2565" w:rsidRPr="00AA2565" w:rsidRDefault="00AA2565" w:rsidP="00AA2565">
      <w:pPr>
        <w:rPr>
          <w:color w:val="000000"/>
        </w:rPr>
      </w:pPr>
      <w:r w:rsidRPr="00AA2565">
        <w:rPr>
          <w:color w:val="000000"/>
        </w:rPr>
        <w:t>ZAC du moulin des Landes</w:t>
      </w:r>
    </w:p>
    <w:p w14:paraId="1AF74981" w14:textId="77777777" w:rsidR="00AA2565" w:rsidRPr="00AA2565" w:rsidRDefault="00AA2565" w:rsidP="00AA2565">
      <w:pPr>
        <w:rPr>
          <w:color w:val="000000"/>
        </w:rPr>
      </w:pPr>
      <w:r w:rsidRPr="00AA2565">
        <w:rPr>
          <w:color w:val="000000"/>
        </w:rPr>
        <w:t>44985 Ste Luce-sur-Loire</w:t>
      </w:r>
    </w:p>
    <w:p w14:paraId="1BCB93B6" w14:textId="77777777" w:rsidR="00AA2565" w:rsidRPr="00AA2565" w:rsidRDefault="00AA2565" w:rsidP="00AA2565">
      <w:pPr>
        <w:rPr>
          <w:color w:val="000000"/>
        </w:rPr>
      </w:pPr>
      <w:r w:rsidRPr="00AA2565">
        <w:rPr>
          <w:color w:val="000000"/>
        </w:rPr>
        <w:t>Cedex</w:t>
      </w:r>
    </w:p>
    <w:p w14:paraId="6BEE6948" w14:textId="77777777" w:rsidR="00AA2565" w:rsidRPr="00AA2565" w:rsidRDefault="00AA2565" w:rsidP="00AA2565">
      <w:pPr>
        <w:rPr>
          <w:color w:val="000000"/>
        </w:rPr>
      </w:pPr>
      <w:r w:rsidRPr="00AA2565">
        <w:rPr>
          <w:color w:val="000000"/>
        </w:rPr>
        <w:t>FRANCE</w:t>
      </w:r>
    </w:p>
    <w:p w14:paraId="3449E9E4" w14:textId="77777777" w:rsidR="00AA2565" w:rsidRPr="00AA2565" w:rsidRDefault="00AA2565" w:rsidP="00AA2565">
      <w:pPr>
        <w:rPr>
          <w:color w:val="000000"/>
        </w:rPr>
      </w:pPr>
      <w:r w:rsidRPr="00AA2565">
        <w:rPr>
          <w:color w:val="000000"/>
        </w:rPr>
        <w:t>+33 2 40 25 87 17</w:t>
      </w:r>
    </w:p>
    <w:p w14:paraId="4C3D6354" w14:textId="129E97B0" w:rsidR="00AA2565" w:rsidRDefault="00AA2565" w:rsidP="00AA2565">
      <w:pPr>
        <w:rPr>
          <w:color w:val="000000"/>
        </w:rPr>
      </w:pPr>
      <w:r w:rsidRPr="00AA2565">
        <w:rPr>
          <w:color w:val="000000"/>
        </w:rPr>
        <w:t>http://www.garos-energie.fr/</w:t>
      </w:r>
    </w:p>
    <w:p w14:paraId="4319F890" w14:textId="56617751" w:rsidR="00AA2565" w:rsidRDefault="00AA2565" w:rsidP="00AC2578">
      <w:pPr>
        <w:rPr>
          <w:color w:val="000000"/>
        </w:rPr>
      </w:pPr>
    </w:p>
    <w:p w14:paraId="742B3172" w14:textId="77777777" w:rsidR="00AA2565" w:rsidRDefault="00AA2565" w:rsidP="00AC2578">
      <w:pPr>
        <w:rPr>
          <w:color w:val="000000"/>
        </w:rPr>
      </w:pPr>
    </w:p>
    <w:p w14:paraId="234E0E20" w14:textId="77777777" w:rsidR="00AC2578" w:rsidRDefault="00AC2578" w:rsidP="00AC2578">
      <w:pPr>
        <w:rPr>
          <w:color w:val="000000"/>
        </w:rPr>
      </w:pPr>
      <w:r>
        <w:rPr>
          <w:b/>
          <w:bCs/>
          <w:noProof/>
          <w:color w:val="000000"/>
          <w:lang w:eastAsia="fr-FR" w:bidi="ar-SA"/>
        </w:rPr>
        <w:drawing>
          <wp:inline distT="0" distB="0" distL="0" distR="0" wp14:anchorId="0D2C3EF8" wp14:editId="75786FB4">
            <wp:extent cx="333375" cy="314325"/>
            <wp:effectExtent l="0" t="0" r="9525" b="9525"/>
            <wp:docPr id="110" name="Image 110"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GTC-One</w:t>
      </w:r>
      <w:r>
        <w:rPr>
          <w:color w:val="000000"/>
        </w:rPr>
        <w:br/>
        <w:t>29-31, Rue du Bois Galon</w:t>
      </w:r>
      <w:r>
        <w:rPr>
          <w:color w:val="000000"/>
        </w:rPr>
        <w:br/>
        <w:t xml:space="preserve">94 120 Fontenay </w:t>
      </w:r>
      <w:proofErr w:type="spellStart"/>
      <w:r>
        <w:rPr>
          <w:color w:val="000000"/>
        </w:rPr>
        <w:t>sous Bois</w:t>
      </w:r>
      <w:proofErr w:type="spellEnd"/>
      <w:r>
        <w:rPr>
          <w:color w:val="000000"/>
        </w:rPr>
        <w:br/>
      </w:r>
      <w:proofErr w:type="gramStart"/>
      <w:r>
        <w:rPr>
          <w:color w:val="000000"/>
        </w:rPr>
        <w:t>Tel:</w:t>
      </w:r>
      <w:proofErr w:type="gramEnd"/>
      <w:r>
        <w:rPr>
          <w:color w:val="000000"/>
        </w:rPr>
        <w:t xml:space="preserve"> +33 1 46 58 01 74</w:t>
      </w:r>
    </w:p>
    <w:p w14:paraId="0480AB49" w14:textId="77777777" w:rsidR="00AC2578" w:rsidRDefault="00247F1B" w:rsidP="00AC2578">
      <w:pPr>
        <w:rPr>
          <w:color w:val="000000"/>
        </w:rPr>
      </w:pPr>
      <w:hyperlink r:id="rId134" w:tgtFrame="_blank" w:history="1">
        <w:r w:rsidR="00AC2578">
          <w:rPr>
            <w:b/>
            <w:bCs/>
            <w:noProof/>
            <w:color w:val="006699"/>
            <w:lang w:eastAsia="fr-FR" w:bidi="ar-SA"/>
          </w:rPr>
          <w:drawing>
            <wp:inline distT="0" distB="0" distL="0" distR="0" wp14:anchorId="286254C3" wp14:editId="5F5A86CB">
              <wp:extent cx="333375" cy="314325"/>
              <wp:effectExtent l="0" t="0" r="9525" b="9525"/>
              <wp:docPr id="111" name="Image 111" descr="pcvue certified partner">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cvue certified partner">
                        <a:hlinkClick r:id="rId126"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Pr>
            <w:rStyle w:val="Enfasigrassetto"/>
            <w:color w:val="006699"/>
            <w:u w:val="single"/>
          </w:rPr>
          <w:t>HELIOM</w:t>
        </w:r>
        <w:r w:rsidR="00AC2578">
          <w:rPr>
            <w:color w:val="006699"/>
            <w:u w:val="single"/>
          </w:rPr>
          <w:br/>
        </w:r>
      </w:hyperlink>
      <w:r w:rsidR="00AC2578">
        <w:rPr>
          <w:color w:val="000000"/>
        </w:rPr>
        <w:t>Technoparc</w:t>
      </w:r>
      <w:r w:rsidR="00AC2578">
        <w:rPr>
          <w:color w:val="000000"/>
        </w:rPr>
        <w:br/>
        <w:t>5/7 Rue Charles Edouard Jeanneret</w:t>
      </w:r>
      <w:r w:rsidR="00AC2578">
        <w:rPr>
          <w:color w:val="000000"/>
        </w:rPr>
        <w:br/>
        <w:t>78300 Poissy</w:t>
      </w:r>
      <w:r w:rsidR="00AC2578">
        <w:rPr>
          <w:color w:val="000000"/>
        </w:rPr>
        <w:br/>
      </w:r>
      <w:proofErr w:type="gramStart"/>
      <w:r w:rsidR="00AC2578">
        <w:rPr>
          <w:color w:val="000000"/>
        </w:rPr>
        <w:t>Tel:</w:t>
      </w:r>
      <w:proofErr w:type="gramEnd"/>
      <w:r w:rsidR="00AC2578">
        <w:rPr>
          <w:color w:val="000000"/>
        </w:rPr>
        <w:t xml:space="preserve"> +33 1 39 22 62 30</w:t>
      </w:r>
    </w:p>
    <w:p w14:paraId="5737B1D6" w14:textId="77777777" w:rsidR="00AC2578" w:rsidRDefault="00AC2578" w:rsidP="00AC2578">
      <w:pPr>
        <w:rPr>
          <w:color w:val="000000"/>
        </w:rPr>
      </w:pPr>
      <w:r>
        <w:rPr>
          <w:b/>
          <w:bCs/>
          <w:noProof/>
          <w:color w:val="006699"/>
          <w:lang w:eastAsia="fr-FR" w:bidi="ar-SA"/>
        </w:rPr>
        <w:drawing>
          <wp:inline distT="0" distB="0" distL="0" distR="0" wp14:anchorId="2EF1FE4D" wp14:editId="14B5A0AC">
            <wp:extent cx="333375" cy="314325"/>
            <wp:effectExtent l="0" t="0" r="9525" b="9525"/>
            <wp:docPr id="112" name="Image 112" descr="pcvue certified partner">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cvue certified partner">
                      <a:hlinkClick r:id="rId135"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36" w:tgtFrame="_blank" w:history="1">
        <w:r>
          <w:rPr>
            <w:rStyle w:val="Enfasigrassetto"/>
            <w:color w:val="006699"/>
            <w:u w:val="single"/>
          </w:rPr>
          <w:t>IP2i</w:t>
        </w:r>
      </w:hyperlink>
      <w:r>
        <w:rPr>
          <w:color w:val="000000"/>
        </w:rPr>
        <w:br/>
        <w:t>12 RUE DORA MAAR</w:t>
      </w:r>
      <w:r>
        <w:rPr>
          <w:color w:val="000000"/>
        </w:rPr>
        <w:br/>
        <w:t>37100 TOURS</w:t>
      </w:r>
      <w:r>
        <w:rPr>
          <w:color w:val="000000"/>
        </w:rPr>
        <w:br/>
      </w:r>
      <w:proofErr w:type="gramStart"/>
      <w:r>
        <w:rPr>
          <w:color w:val="000000"/>
        </w:rPr>
        <w:t>Tel:</w:t>
      </w:r>
      <w:proofErr w:type="gramEnd"/>
      <w:r>
        <w:rPr>
          <w:color w:val="000000"/>
        </w:rPr>
        <w:t xml:space="preserve"> +33 2 47 51 26 59</w:t>
      </w:r>
    </w:p>
    <w:p w14:paraId="0EAE3FED" w14:textId="77777777" w:rsidR="00AC2578" w:rsidRDefault="00247F1B" w:rsidP="00AC2578">
      <w:pPr>
        <w:rPr>
          <w:color w:val="000000"/>
        </w:rPr>
      </w:pPr>
      <w:hyperlink r:id="rId137" w:tgtFrame="_blank" w:history="1">
        <w:r w:rsidR="00AC2578">
          <w:rPr>
            <w:b/>
            <w:bCs/>
            <w:noProof/>
            <w:color w:val="006699"/>
            <w:lang w:eastAsia="fr-FR" w:bidi="ar-SA"/>
          </w:rPr>
          <w:drawing>
            <wp:inline distT="0" distB="0" distL="0" distR="0" wp14:anchorId="16E1B204" wp14:editId="6B76FA86">
              <wp:extent cx="333375" cy="314325"/>
              <wp:effectExtent l="0" t="0" r="9525" b="9525"/>
              <wp:docPr id="113" name="Image 113" descr="pcvue certified partner">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cvue certified partner">
                        <a:hlinkClick r:id="rId137"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AC2578">
          <w:rPr>
            <w:rStyle w:val="Enfasigrassetto"/>
            <w:color w:val="006699"/>
            <w:u w:val="single"/>
          </w:rPr>
          <w:t>ROIRET TRANSPORT</w:t>
        </w:r>
        <w:r w:rsidR="00AC2578">
          <w:rPr>
            <w:color w:val="006699"/>
            <w:u w:val="single"/>
          </w:rPr>
          <w:br/>
        </w:r>
      </w:hyperlink>
      <w:r w:rsidR="00AC2578">
        <w:rPr>
          <w:color w:val="000000"/>
        </w:rPr>
        <w:t>482 Rue des Mercières</w:t>
      </w:r>
      <w:r w:rsidR="00AC2578">
        <w:rPr>
          <w:color w:val="000000"/>
        </w:rPr>
        <w:br/>
        <w:t>69140 Rillieux La Pape</w:t>
      </w:r>
      <w:r w:rsidR="00AC2578">
        <w:rPr>
          <w:color w:val="000000"/>
        </w:rPr>
        <w:br/>
      </w:r>
      <w:proofErr w:type="gramStart"/>
      <w:r w:rsidR="00AC2578">
        <w:rPr>
          <w:color w:val="000000"/>
        </w:rPr>
        <w:t>Tel:</w:t>
      </w:r>
      <w:proofErr w:type="gramEnd"/>
      <w:r w:rsidR="00AC2578">
        <w:rPr>
          <w:color w:val="000000"/>
        </w:rPr>
        <w:t xml:space="preserve"> +33 4 72 88 06 20</w:t>
      </w:r>
    </w:p>
    <w:p w14:paraId="4DD73120" w14:textId="77777777" w:rsidR="00AC2578" w:rsidRDefault="00AC2578" w:rsidP="00AC2578">
      <w:pPr>
        <w:rPr>
          <w:color w:val="000000"/>
        </w:rPr>
      </w:pPr>
      <w:r>
        <w:rPr>
          <w:b/>
          <w:bCs/>
          <w:noProof/>
          <w:color w:val="000000"/>
          <w:lang w:eastAsia="fr-FR" w:bidi="ar-SA"/>
        </w:rPr>
        <w:drawing>
          <wp:inline distT="0" distB="0" distL="0" distR="0" wp14:anchorId="4E75D3ED" wp14:editId="194FFEA5">
            <wp:extent cx="333375" cy="314325"/>
            <wp:effectExtent l="0" t="0" r="9525" b="9525"/>
            <wp:docPr id="114" name="Image 114"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SDEL IMTEC</w:t>
      </w:r>
      <w:r>
        <w:rPr>
          <w:b/>
          <w:bCs/>
          <w:color w:val="000000"/>
        </w:rPr>
        <w:br/>
      </w:r>
      <w:r>
        <w:rPr>
          <w:color w:val="000000"/>
        </w:rPr>
        <w:t>1 Rue du General Leclerc</w:t>
      </w:r>
      <w:r>
        <w:rPr>
          <w:color w:val="000000"/>
        </w:rPr>
        <w:br/>
        <w:t xml:space="preserve">92800 Puteaux </w:t>
      </w:r>
      <w:r>
        <w:rPr>
          <w:color w:val="000000"/>
        </w:rPr>
        <w:br/>
      </w:r>
      <w:proofErr w:type="gramStart"/>
      <w:r>
        <w:rPr>
          <w:color w:val="000000"/>
        </w:rPr>
        <w:t>Tel:</w:t>
      </w:r>
      <w:proofErr w:type="gramEnd"/>
      <w:r>
        <w:rPr>
          <w:color w:val="000000"/>
        </w:rPr>
        <w:t xml:space="preserve"> +33 1 58 47 59 76</w:t>
      </w:r>
    </w:p>
    <w:p w14:paraId="53848425" w14:textId="77777777" w:rsidR="00AC2578" w:rsidRDefault="00AC2578" w:rsidP="00AC2578">
      <w:pPr>
        <w:rPr>
          <w:color w:val="000000"/>
        </w:rPr>
      </w:pPr>
      <w:r>
        <w:rPr>
          <w:b/>
          <w:bCs/>
          <w:noProof/>
          <w:color w:val="006699"/>
          <w:lang w:eastAsia="fr-FR" w:bidi="ar-SA"/>
        </w:rPr>
        <w:drawing>
          <wp:inline distT="0" distB="0" distL="0" distR="0" wp14:anchorId="2CE8C7B9" wp14:editId="7942DE7E">
            <wp:extent cx="333375" cy="314325"/>
            <wp:effectExtent l="0" t="0" r="9525" b="9525"/>
            <wp:docPr id="115" name="Image 115" descr="pcvue certified partner">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cvue certified partner">
                      <a:hlinkClick r:id="rId137"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SEMERU</w:t>
      </w:r>
      <w:r>
        <w:rPr>
          <w:b/>
          <w:bCs/>
          <w:color w:val="000000"/>
        </w:rPr>
        <w:br/>
      </w:r>
      <w:r>
        <w:rPr>
          <w:color w:val="000000"/>
        </w:rPr>
        <w:t xml:space="preserve">4 rue Charles </w:t>
      </w:r>
      <w:proofErr w:type="spellStart"/>
      <w:r>
        <w:rPr>
          <w:color w:val="000000"/>
        </w:rPr>
        <w:t>Picketty</w:t>
      </w:r>
      <w:proofErr w:type="spellEnd"/>
      <w:r>
        <w:rPr>
          <w:color w:val="000000"/>
        </w:rPr>
        <w:br/>
        <w:t>91178 Viry Chatillon</w:t>
      </w:r>
      <w:r>
        <w:rPr>
          <w:color w:val="000000"/>
        </w:rPr>
        <w:br/>
      </w:r>
      <w:proofErr w:type="gramStart"/>
      <w:r>
        <w:rPr>
          <w:color w:val="000000"/>
        </w:rPr>
        <w:t>Tel:</w:t>
      </w:r>
      <w:proofErr w:type="gramEnd"/>
      <w:r>
        <w:rPr>
          <w:color w:val="000000"/>
        </w:rPr>
        <w:t xml:space="preserve"> +33 1 69 12 70 00</w:t>
      </w:r>
      <w:r>
        <w:rPr>
          <w:color w:val="000000"/>
        </w:rPr>
        <w:br/>
        <w:t>Fax: +33 1 69 12 70 01</w:t>
      </w:r>
      <w:r>
        <w:rPr>
          <w:color w:val="000000"/>
        </w:rPr>
        <w:br/>
        <w:t xml:space="preserve">Contact: Frédéric </w:t>
      </w:r>
      <w:proofErr w:type="spellStart"/>
      <w:r>
        <w:rPr>
          <w:color w:val="000000"/>
        </w:rPr>
        <w:t>Legraverand</w:t>
      </w:r>
      <w:proofErr w:type="spellEnd"/>
    </w:p>
    <w:p w14:paraId="1DCE7262" w14:textId="77777777" w:rsidR="00AC2578" w:rsidRDefault="00AC2578" w:rsidP="00AC2578">
      <w:pPr>
        <w:rPr>
          <w:color w:val="000000"/>
        </w:rPr>
      </w:pPr>
      <w:r>
        <w:rPr>
          <w:b/>
          <w:bCs/>
          <w:noProof/>
          <w:color w:val="006699"/>
          <w:lang w:eastAsia="fr-FR" w:bidi="ar-SA"/>
        </w:rPr>
        <w:drawing>
          <wp:inline distT="0" distB="0" distL="0" distR="0" wp14:anchorId="155E8342" wp14:editId="65DE3BA3">
            <wp:extent cx="333375" cy="314325"/>
            <wp:effectExtent l="0" t="0" r="9525" b="9525"/>
            <wp:docPr id="116" name="Image 116" descr="pcvue certified partner">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cvue certified partner">
                      <a:hlinkClick r:id="rId137"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38" w:tgtFrame="_blank" w:history="1">
        <w:r>
          <w:rPr>
            <w:rStyle w:val="Enfasigrassetto"/>
            <w:color w:val="006699"/>
            <w:u w:val="single"/>
          </w:rPr>
          <w:t>SYS&amp;COM</w:t>
        </w:r>
        <w:r>
          <w:rPr>
            <w:color w:val="006699"/>
            <w:u w:val="single"/>
          </w:rPr>
          <w:br/>
        </w:r>
      </w:hyperlink>
      <w:r>
        <w:rPr>
          <w:color w:val="000000"/>
        </w:rPr>
        <w:t>5 Rue Hoche</w:t>
      </w:r>
      <w:r>
        <w:rPr>
          <w:color w:val="000000"/>
        </w:rPr>
        <w:br/>
        <w:t xml:space="preserve">93100 Montreuil </w:t>
      </w:r>
      <w:proofErr w:type="spellStart"/>
      <w:r>
        <w:rPr>
          <w:color w:val="000000"/>
        </w:rPr>
        <w:t>Sous Bois</w:t>
      </w:r>
      <w:proofErr w:type="spellEnd"/>
      <w:r>
        <w:rPr>
          <w:color w:val="000000"/>
        </w:rPr>
        <w:br/>
      </w:r>
      <w:proofErr w:type="gramStart"/>
      <w:r>
        <w:rPr>
          <w:color w:val="000000"/>
        </w:rPr>
        <w:t>Tel:</w:t>
      </w:r>
      <w:proofErr w:type="gramEnd"/>
      <w:r>
        <w:rPr>
          <w:color w:val="000000"/>
        </w:rPr>
        <w:t xml:space="preserve"> +33 1 41 72 11 22</w:t>
      </w:r>
    </w:p>
    <w:p w14:paraId="1406E582" w14:textId="77777777" w:rsidR="00AC2578" w:rsidRDefault="00AC2578" w:rsidP="00AC2578">
      <w:pPr>
        <w:rPr>
          <w:color w:val="000000"/>
        </w:rPr>
      </w:pPr>
      <w:r>
        <w:rPr>
          <w:b/>
          <w:bCs/>
          <w:noProof/>
          <w:color w:val="006699"/>
          <w:lang w:eastAsia="fr-FR" w:bidi="ar-SA"/>
        </w:rPr>
        <w:drawing>
          <wp:inline distT="0" distB="0" distL="0" distR="0" wp14:anchorId="19A2D30E" wp14:editId="168776B6">
            <wp:extent cx="333375" cy="314325"/>
            <wp:effectExtent l="0" t="0" r="9525" b="9525"/>
            <wp:docPr id="117" name="Image 117" descr="pcvue certified partner">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cvue certified partner">
                      <a:hlinkClick r:id="rId137"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hyperlink r:id="rId139" w:tgtFrame="_blank" w:history="1">
        <w:r>
          <w:rPr>
            <w:rStyle w:val="Collegamentoipertestuale"/>
            <w:b/>
            <w:bCs/>
          </w:rPr>
          <w:t>SOREEL SAS</w:t>
        </w:r>
      </w:hyperlink>
      <w:r>
        <w:rPr>
          <w:rStyle w:val="Enfasigrassetto"/>
          <w:color w:val="000000"/>
        </w:rPr>
        <w:t xml:space="preserve"> </w:t>
      </w:r>
      <w:r>
        <w:rPr>
          <w:color w:val="000000"/>
        </w:rPr>
        <w:br/>
        <w:t>18 rue de la Gâtine</w:t>
      </w:r>
      <w:r>
        <w:rPr>
          <w:color w:val="000000"/>
        </w:rPr>
        <w:br/>
        <w:t>ZAC du Cormier</w:t>
      </w:r>
      <w:r>
        <w:rPr>
          <w:color w:val="000000"/>
        </w:rPr>
        <w:br/>
        <w:t>BP 50426</w:t>
      </w:r>
      <w:r>
        <w:rPr>
          <w:color w:val="000000"/>
        </w:rPr>
        <w:br/>
        <w:t>F49304 CHOLET Cedex</w:t>
      </w:r>
      <w:r>
        <w:rPr>
          <w:color w:val="000000"/>
        </w:rPr>
        <w:br/>
      </w:r>
      <w:proofErr w:type="gramStart"/>
      <w:r>
        <w:rPr>
          <w:color w:val="000000"/>
        </w:rPr>
        <w:t>Tel:</w:t>
      </w:r>
      <w:proofErr w:type="gramEnd"/>
      <w:r>
        <w:rPr>
          <w:color w:val="000000"/>
        </w:rPr>
        <w:t xml:space="preserve"> +33 2 41 64 52 00</w:t>
      </w:r>
    </w:p>
    <w:p w14:paraId="679F5FC6" w14:textId="77777777" w:rsidR="00AC2578" w:rsidRDefault="00AC2578" w:rsidP="00AC2578">
      <w:pPr>
        <w:rPr>
          <w:color w:val="000000"/>
        </w:rPr>
      </w:pPr>
      <w:r>
        <w:rPr>
          <w:b/>
          <w:bCs/>
          <w:noProof/>
          <w:color w:val="000000"/>
          <w:lang w:eastAsia="fr-FR" w:bidi="ar-SA"/>
        </w:rPr>
        <w:drawing>
          <wp:inline distT="0" distB="0" distL="0" distR="0" wp14:anchorId="65E1E78D" wp14:editId="267CF859">
            <wp:extent cx="333375" cy="314325"/>
            <wp:effectExtent l="0" t="0" r="9525" b="9525"/>
            <wp:docPr id="118" name="Image 118"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A2SI Ingénierie</w:t>
      </w:r>
      <w:r>
        <w:rPr>
          <w:color w:val="000000"/>
        </w:rPr>
        <w:br/>
        <w:t>357 Rue de la république</w:t>
      </w:r>
      <w:r>
        <w:rPr>
          <w:color w:val="000000"/>
        </w:rPr>
        <w:br/>
        <w:t xml:space="preserve">59430 Saint </w:t>
      </w:r>
      <w:proofErr w:type="spellStart"/>
      <w:r>
        <w:rPr>
          <w:color w:val="000000"/>
        </w:rPr>
        <w:t>pol</w:t>
      </w:r>
      <w:proofErr w:type="spellEnd"/>
      <w:r>
        <w:rPr>
          <w:color w:val="000000"/>
        </w:rPr>
        <w:t xml:space="preserve"> sur Mer</w:t>
      </w:r>
      <w:r>
        <w:rPr>
          <w:color w:val="000000"/>
        </w:rPr>
        <w:br/>
      </w:r>
      <w:proofErr w:type="gramStart"/>
      <w:r>
        <w:rPr>
          <w:color w:val="000000"/>
        </w:rPr>
        <w:t>Tel:</w:t>
      </w:r>
      <w:proofErr w:type="gramEnd"/>
      <w:r>
        <w:rPr>
          <w:color w:val="000000"/>
        </w:rPr>
        <w:t xml:space="preserve"> 03 28 27 02 02</w:t>
      </w:r>
      <w:r>
        <w:rPr>
          <w:color w:val="000000"/>
        </w:rPr>
        <w:br/>
        <w:t>Fax: 03 28 27 12 87</w:t>
      </w:r>
      <w:r>
        <w:rPr>
          <w:color w:val="000000"/>
        </w:rPr>
        <w:br/>
      </w:r>
      <w:hyperlink r:id="rId140" w:history="1">
        <w:r>
          <w:rPr>
            <w:rStyle w:val="Collegamentoipertestuale"/>
          </w:rPr>
          <w:t>wwww.a2si.net</w:t>
        </w:r>
      </w:hyperlink>
      <w:r>
        <w:rPr>
          <w:color w:val="000000"/>
        </w:rPr>
        <w:br/>
        <w:t xml:space="preserve">Contact: Olivier </w:t>
      </w:r>
      <w:proofErr w:type="spellStart"/>
      <w:r>
        <w:rPr>
          <w:color w:val="000000"/>
        </w:rPr>
        <w:t>Vrammout</w:t>
      </w:r>
      <w:proofErr w:type="spellEnd"/>
    </w:p>
    <w:p w14:paraId="682A2DEE" w14:textId="77777777" w:rsidR="00AC2578" w:rsidRDefault="00AC2578" w:rsidP="00AC2578">
      <w:pPr>
        <w:rPr>
          <w:color w:val="000000"/>
        </w:rPr>
      </w:pPr>
      <w:r>
        <w:rPr>
          <w:b/>
          <w:bCs/>
          <w:noProof/>
          <w:color w:val="000000"/>
          <w:lang w:eastAsia="fr-FR" w:bidi="ar-SA"/>
        </w:rPr>
        <w:drawing>
          <wp:inline distT="0" distB="0" distL="0" distR="0" wp14:anchorId="235025EE" wp14:editId="54CBECC2">
            <wp:extent cx="333375" cy="314325"/>
            <wp:effectExtent l="0" t="0" r="9525" b="9525"/>
            <wp:docPr id="119" name="Image 119"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ACTEMIUM ARRAS</w:t>
      </w:r>
      <w:r>
        <w:rPr>
          <w:color w:val="000000"/>
        </w:rPr>
        <w:br/>
        <w:t>ZI Est - Angle des rues Stephenson et Guerin</w:t>
      </w:r>
      <w:r>
        <w:rPr>
          <w:color w:val="000000"/>
        </w:rPr>
        <w:br/>
        <w:t xml:space="preserve">62217 Tilloy Les </w:t>
      </w:r>
      <w:proofErr w:type="spellStart"/>
      <w:r>
        <w:rPr>
          <w:color w:val="000000"/>
        </w:rPr>
        <w:t>Mofflaines</w:t>
      </w:r>
      <w:proofErr w:type="spellEnd"/>
      <w:r>
        <w:rPr>
          <w:color w:val="000000"/>
        </w:rPr>
        <w:br/>
        <w:t>Tel: +33 3 21  0 94 00</w:t>
      </w:r>
      <w:r>
        <w:rPr>
          <w:color w:val="000000"/>
        </w:rPr>
        <w:br/>
        <w:t>Fax: +33 3 21 22 06 83</w:t>
      </w:r>
      <w:r>
        <w:rPr>
          <w:color w:val="000000"/>
        </w:rPr>
        <w:br/>
      </w:r>
      <w:r>
        <w:rPr>
          <w:vanish/>
          <w:color w:val="000000"/>
        </w:rPr>
        <w:t xml:space="preserve">This e-mail address is being protected from spambots. You need JavaScript enabled to view it </w:t>
      </w:r>
      <w:r>
        <w:rPr>
          <w:color w:val="000000"/>
        </w:rPr>
        <w:t>Contact: Patrick Dubois</w:t>
      </w:r>
    </w:p>
    <w:p w14:paraId="3530FF18" w14:textId="77777777" w:rsidR="00AC2578" w:rsidRDefault="00AC2578" w:rsidP="00AC2578">
      <w:pPr>
        <w:rPr>
          <w:color w:val="000000"/>
        </w:rPr>
      </w:pPr>
      <w:r>
        <w:rPr>
          <w:b/>
          <w:bCs/>
          <w:noProof/>
          <w:color w:val="000000"/>
          <w:lang w:eastAsia="fr-FR" w:bidi="ar-SA"/>
        </w:rPr>
        <w:lastRenderedPageBreak/>
        <w:drawing>
          <wp:inline distT="0" distB="0" distL="0" distR="0" wp14:anchorId="2E46AB64" wp14:editId="6829D7CB">
            <wp:extent cx="333375" cy="314325"/>
            <wp:effectExtent l="0" t="0" r="9525" b="9525"/>
            <wp:docPr id="120" name="Image 120"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ACTEMIUM Compiègne - AEI</w:t>
      </w:r>
      <w:r>
        <w:rPr>
          <w:b/>
          <w:bCs/>
          <w:color w:val="000000"/>
        </w:rPr>
        <w:br/>
      </w:r>
      <w:r>
        <w:rPr>
          <w:color w:val="000000"/>
        </w:rPr>
        <w:t>901, Rue de Bailly</w:t>
      </w:r>
      <w:r>
        <w:rPr>
          <w:color w:val="000000"/>
        </w:rPr>
        <w:br/>
        <w:t xml:space="preserve">60170 </w:t>
      </w:r>
      <w:proofErr w:type="spellStart"/>
      <w:r>
        <w:rPr>
          <w:color w:val="000000"/>
        </w:rPr>
        <w:t>Ribécourt</w:t>
      </w:r>
      <w:proofErr w:type="spellEnd"/>
      <w:r>
        <w:rPr>
          <w:color w:val="000000"/>
        </w:rPr>
        <w:br/>
        <w:t>Tel: +33 3 44 76 75 754</w:t>
      </w:r>
      <w:r>
        <w:rPr>
          <w:color w:val="000000"/>
        </w:rPr>
        <w:br/>
        <w:t>Fax: +33 3 44 75 00 21</w:t>
      </w:r>
      <w:r>
        <w:rPr>
          <w:color w:val="000000"/>
        </w:rPr>
        <w:br/>
      </w:r>
      <w:r>
        <w:rPr>
          <w:vanish/>
          <w:color w:val="000000"/>
        </w:rPr>
        <w:t xml:space="preserve">This e-mail address is being protected from spambots. You need JavaScript enabled to view it </w:t>
      </w:r>
      <w:r>
        <w:rPr>
          <w:color w:val="000000"/>
        </w:rPr>
        <w:t xml:space="preserve">Contact: </w:t>
      </w:r>
      <w:proofErr w:type="spellStart"/>
      <w:r>
        <w:rPr>
          <w:color w:val="000000"/>
        </w:rPr>
        <w:t>Thouot</w:t>
      </w:r>
      <w:proofErr w:type="spellEnd"/>
    </w:p>
    <w:p w14:paraId="33B70A52" w14:textId="77777777" w:rsidR="00AC2578" w:rsidRDefault="00AC2578" w:rsidP="00AC2578">
      <w:pPr>
        <w:rPr>
          <w:color w:val="000000"/>
        </w:rPr>
      </w:pPr>
      <w:r>
        <w:rPr>
          <w:b/>
          <w:bCs/>
          <w:noProof/>
          <w:color w:val="000000"/>
          <w:lang w:eastAsia="fr-FR" w:bidi="ar-SA"/>
        </w:rPr>
        <w:drawing>
          <wp:inline distT="0" distB="0" distL="0" distR="0" wp14:anchorId="284876FE" wp14:editId="7F09A57E">
            <wp:extent cx="333375" cy="314325"/>
            <wp:effectExtent l="0" t="0" r="9525" b="9525"/>
            <wp:docPr id="121" name="Image 121"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ACTEMIUM GTIE Amiens</w:t>
      </w:r>
      <w:r>
        <w:rPr>
          <w:b/>
          <w:bCs/>
          <w:color w:val="000000"/>
        </w:rPr>
        <w:br/>
      </w:r>
      <w:r>
        <w:rPr>
          <w:color w:val="000000"/>
        </w:rPr>
        <w:t xml:space="preserve">39, rue de </w:t>
      </w:r>
      <w:proofErr w:type="spellStart"/>
      <w:r>
        <w:rPr>
          <w:color w:val="000000"/>
        </w:rPr>
        <w:t>Quebec</w:t>
      </w:r>
      <w:proofErr w:type="spellEnd"/>
      <w:r>
        <w:rPr>
          <w:color w:val="000000"/>
        </w:rPr>
        <w:br/>
        <w:t>BP 50049</w:t>
      </w:r>
      <w:r>
        <w:rPr>
          <w:color w:val="000000"/>
        </w:rPr>
        <w:br/>
        <w:t>80092 Amiens Cedex 3</w:t>
      </w:r>
      <w:r>
        <w:rPr>
          <w:color w:val="000000"/>
        </w:rPr>
        <w:br/>
        <w:t>Tel: +33 3 22 46 34 94</w:t>
      </w:r>
      <w:r>
        <w:rPr>
          <w:color w:val="000000"/>
        </w:rPr>
        <w:br/>
        <w:t>Fax: +33 3 22 46 60 38</w:t>
      </w:r>
      <w:r>
        <w:rPr>
          <w:color w:val="000000"/>
        </w:rPr>
        <w:br/>
      </w:r>
      <w:r>
        <w:rPr>
          <w:vanish/>
          <w:color w:val="000000"/>
        </w:rPr>
        <w:t xml:space="preserve">This e-mail address is being protected from spambots. You need JavaScript enabled to view it </w:t>
      </w:r>
      <w:r>
        <w:rPr>
          <w:color w:val="000000"/>
        </w:rPr>
        <w:t xml:space="preserve">Contact: Stéphane </w:t>
      </w:r>
      <w:proofErr w:type="spellStart"/>
      <w:r>
        <w:rPr>
          <w:color w:val="000000"/>
        </w:rPr>
        <w:t>Scrève</w:t>
      </w:r>
      <w:proofErr w:type="spellEnd"/>
    </w:p>
    <w:p w14:paraId="1013B406" w14:textId="77777777" w:rsidR="00AC2578" w:rsidRDefault="00AC2578" w:rsidP="00AC2578">
      <w:pPr>
        <w:rPr>
          <w:color w:val="000000"/>
        </w:rPr>
      </w:pPr>
      <w:r>
        <w:rPr>
          <w:b/>
          <w:bCs/>
          <w:noProof/>
          <w:color w:val="000000"/>
          <w:lang w:eastAsia="fr-FR" w:bidi="ar-SA"/>
        </w:rPr>
        <w:drawing>
          <wp:inline distT="0" distB="0" distL="0" distR="0" wp14:anchorId="301ECDF5" wp14:editId="28CFFB29">
            <wp:extent cx="333375" cy="314325"/>
            <wp:effectExtent l="0" t="0" r="9525" b="9525"/>
            <wp:docPr id="122" name="Image 122"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AES FAMATEC</w:t>
      </w:r>
      <w:r>
        <w:rPr>
          <w:color w:val="000000"/>
        </w:rPr>
        <w:br/>
        <w:t>255 avenue de l'Europe</w:t>
      </w:r>
      <w:r>
        <w:rPr>
          <w:color w:val="000000"/>
        </w:rPr>
        <w:br/>
        <w:t>77241 Vert-Saint-Denis</w:t>
      </w:r>
      <w:r>
        <w:rPr>
          <w:color w:val="000000"/>
        </w:rPr>
        <w:br/>
        <w:t>Tel: +33 1 64 64 33 70</w:t>
      </w:r>
      <w:r>
        <w:rPr>
          <w:color w:val="000000"/>
        </w:rPr>
        <w:br/>
        <w:t>Fax: +33 1 64 64 33 72</w:t>
      </w:r>
      <w:r>
        <w:rPr>
          <w:color w:val="000000"/>
        </w:rPr>
        <w:br/>
      </w:r>
      <w:r>
        <w:rPr>
          <w:vanish/>
          <w:color w:val="000000"/>
        </w:rPr>
        <w:t xml:space="preserve">This e-mail address is being protected from spambots. You need JavaScript enabled to view it </w:t>
      </w:r>
      <w:r>
        <w:rPr>
          <w:color w:val="000000"/>
        </w:rPr>
        <w:t xml:space="preserve">Contact: </w:t>
      </w:r>
      <w:proofErr w:type="spellStart"/>
      <w:r>
        <w:rPr>
          <w:color w:val="000000"/>
        </w:rPr>
        <w:t>Eric</w:t>
      </w:r>
      <w:proofErr w:type="spellEnd"/>
      <w:r>
        <w:rPr>
          <w:color w:val="000000"/>
        </w:rPr>
        <w:t xml:space="preserve"> Lerouge</w:t>
      </w:r>
    </w:p>
    <w:p w14:paraId="5EEE018D" w14:textId="77777777" w:rsidR="00AC2578" w:rsidRDefault="00AC2578" w:rsidP="00AC2578">
      <w:pPr>
        <w:rPr>
          <w:color w:val="000000"/>
        </w:rPr>
      </w:pPr>
      <w:r>
        <w:rPr>
          <w:b/>
          <w:bCs/>
          <w:noProof/>
          <w:color w:val="000000"/>
          <w:lang w:eastAsia="fr-FR" w:bidi="ar-SA"/>
        </w:rPr>
        <w:drawing>
          <wp:inline distT="0" distB="0" distL="0" distR="0" wp14:anchorId="4DE30E7D" wp14:editId="1AAFACE6">
            <wp:extent cx="333375" cy="314325"/>
            <wp:effectExtent l="0" t="0" r="9525" b="9525"/>
            <wp:docPr id="123" name="Image 123"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AES2i</w:t>
      </w:r>
      <w:r>
        <w:rPr>
          <w:b/>
          <w:bCs/>
          <w:color w:val="000000"/>
        </w:rPr>
        <w:br/>
      </w:r>
      <w:r>
        <w:rPr>
          <w:color w:val="000000"/>
        </w:rPr>
        <w:t>Les portes de Morangis</w:t>
      </w:r>
      <w:r>
        <w:rPr>
          <w:color w:val="000000"/>
        </w:rPr>
        <w:br/>
        <w:t>9 av des Froides Bouillies</w:t>
      </w:r>
      <w:r>
        <w:rPr>
          <w:color w:val="000000"/>
        </w:rPr>
        <w:br/>
        <w:t>91420 - Morangis</w:t>
      </w:r>
      <w:r>
        <w:rPr>
          <w:color w:val="000000"/>
        </w:rPr>
        <w:br/>
        <w:t>Tel : +33 1 69 79 66 41</w:t>
      </w:r>
      <w:r>
        <w:rPr>
          <w:color w:val="000000"/>
        </w:rPr>
        <w:br/>
        <w:t>Fax : +33 1 70 71 94 84</w:t>
      </w:r>
      <w:r>
        <w:rPr>
          <w:color w:val="000000"/>
        </w:rPr>
        <w:br/>
      </w:r>
      <w:proofErr w:type="gramStart"/>
      <w:r>
        <w:rPr>
          <w:color w:val="000000"/>
        </w:rPr>
        <w:t>Contact:</w:t>
      </w:r>
      <w:proofErr w:type="gramEnd"/>
      <w:r>
        <w:rPr>
          <w:color w:val="000000"/>
        </w:rPr>
        <w:t xml:space="preserve"> Jérôme Charpentier</w:t>
      </w:r>
    </w:p>
    <w:p w14:paraId="6BBE60FA" w14:textId="77777777" w:rsidR="00AC2578" w:rsidRDefault="00AC2578" w:rsidP="00AC2578">
      <w:pPr>
        <w:rPr>
          <w:color w:val="000000"/>
        </w:rPr>
      </w:pPr>
      <w:r>
        <w:rPr>
          <w:b/>
          <w:bCs/>
          <w:noProof/>
          <w:color w:val="000000"/>
          <w:lang w:eastAsia="fr-FR" w:bidi="ar-SA"/>
        </w:rPr>
        <w:drawing>
          <wp:inline distT="0" distB="0" distL="0" distR="0" wp14:anchorId="6088C513" wp14:editId="79FD5BB7">
            <wp:extent cx="333375" cy="314325"/>
            <wp:effectExtent l="0" t="0" r="9525" b="9525"/>
            <wp:docPr id="124" name="Image 124"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AIR</w:t>
      </w:r>
      <w:r>
        <w:rPr>
          <w:b/>
          <w:bCs/>
          <w:color w:val="000000"/>
        </w:rPr>
        <w:br/>
      </w:r>
      <w:r>
        <w:rPr>
          <w:color w:val="000000"/>
        </w:rPr>
        <w:t>13 Route de Trouville</w:t>
      </w:r>
      <w:r>
        <w:rPr>
          <w:color w:val="000000"/>
        </w:rPr>
        <w:br/>
        <w:t xml:space="preserve">14000 Caen </w:t>
      </w:r>
      <w:r>
        <w:rPr>
          <w:color w:val="000000"/>
        </w:rPr>
        <w:br/>
      </w:r>
      <w:proofErr w:type="gramStart"/>
      <w:r>
        <w:rPr>
          <w:color w:val="000000"/>
        </w:rPr>
        <w:t>Tel:</w:t>
      </w:r>
      <w:proofErr w:type="gramEnd"/>
      <w:r>
        <w:rPr>
          <w:color w:val="000000"/>
        </w:rPr>
        <w:t xml:space="preserve"> +33 2 31 83 70 44</w:t>
      </w:r>
    </w:p>
    <w:p w14:paraId="019B4019" w14:textId="77777777" w:rsidR="00AC2578" w:rsidRDefault="00AC2578" w:rsidP="00AC2578">
      <w:pPr>
        <w:rPr>
          <w:color w:val="000000"/>
        </w:rPr>
      </w:pPr>
      <w:r>
        <w:rPr>
          <w:b/>
          <w:bCs/>
          <w:noProof/>
          <w:color w:val="000000"/>
          <w:lang w:eastAsia="fr-FR" w:bidi="ar-SA"/>
        </w:rPr>
        <w:drawing>
          <wp:inline distT="0" distB="0" distL="0" distR="0" wp14:anchorId="07B47851" wp14:editId="31786037">
            <wp:extent cx="333375" cy="314325"/>
            <wp:effectExtent l="0" t="0" r="9525" b="9525"/>
            <wp:docPr id="125" name="Image 125"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AES2i</w:t>
      </w:r>
      <w:r>
        <w:rPr>
          <w:b/>
          <w:bCs/>
          <w:color w:val="000000"/>
        </w:rPr>
        <w:br/>
      </w:r>
      <w:r>
        <w:rPr>
          <w:color w:val="000000"/>
        </w:rPr>
        <w:t>Les portes de Morangis</w:t>
      </w:r>
      <w:r>
        <w:rPr>
          <w:color w:val="000000"/>
        </w:rPr>
        <w:br/>
        <w:t>9 av des Froides Bouillies</w:t>
      </w:r>
      <w:r>
        <w:rPr>
          <w:color w:val="000000"/>
        </w:rPr>
        <w:br/>
        <w:t>91420 - Morangis</w:t>
      </w:r>
      <w:r>
        <w:rPr>
          <w:color w:val="000000"/>
        </w:rPr>
        <w:br/>
        <w:t>Tel : +33 1 69 79 66 41</w:t>
      </w:r>
      <w:r>
        <w:rPr>
          <w:color w:val="000000"/>
        </w:rPr>
        <w:br/>
        <w:t>Fax : +33 1 70 71 94 84</w:t>
      </w:r>
      <w:r>
        <w:rPr>
          <w:color w:val="000000"/>
        </w:rPr>
        <w:br/>
      </w:r>
      <w:proofErr w:type="gramStart"/>
      <w:r>
        <w:rPr>
          <w:color w:val="000000"/>
        </w:rPr>
        <w:t>Contact:</w:t>
      </w:r>
      <w:proofErr w:type="gramEnd"/>
      <w:r>
        <w:rPr>
          <w:color w:val="000000"/>
        </w:rPr>
        <w:t xml:space="preserve"> Jérôme Charpentier</w:t>
      </w:r>
    </w:p>
    <w:p w14:paraId="3BF6BA80" w14:textId="77777777" w:rsidR="00AC2578" w:rsidRDefault="00AC2578" w:rsidP="00AC2578">
      <w:pPr>
        <w:rPr>
          <w:color w:val="000000"/>
        </w:rPr>
      </w:pPr>
      <w:r>
        <w:rPr>
          <w:b/>
          <w:bCs/>
          <w:noProof/>
          <w:color w:val="000000"/>
          <w:lang w:eastAsia="fr-FR" w:bidi="ar-SA"/>
        </w:rPr>
        <w:lastRenderedPageBreak/>
        <w:drawing>
          <wp:inline distT="0" distB="0" distL="0" distR="0" wp14:anchorId="720FFEEF" wp14:editId="6AB418AC">
            <wp:extent cx="333375" cy="314325"/>
            <wp:effectExtent l="0" t="0" r="9525" b="9525"/>
            <wp:docPr id="126" name="Image 126"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AIR</w:t>
      </w:r>
      <w:r>
        <w:rPr>
          <w:b/>
          <w:bCs/>
          <w:color w:val="000000"/>
        </w:rPr>
        <w:br/>
      </w:r>
      <w:r>
        <w:rPr>
          <w:color w:val="000000"/>
        </w:rPr>
        <w:t>13 Route de Trouville</w:t>
      </w:r>
      <w:r>
        <w:rPr>
          <w:color w:val="000000"/>
        </w:rPr>
        <w:br/>
        <w:t xml:space="preserve">14000 Caen </w:t>
      </w:r>
      <w:r>
        <w:rPr>
          <w:color w:val="000000"/>
        </w:rPr>
        <w:br/>
      </w:r>
      <w:proofErr w:type="gramStart"/>
      <w:r>
        <w:rPr>
          <w:color w:val="000000"/>
        </w:rPr>
        <w:t>Tel:</w:t>
      </w:r>
      <w:proofErr w:type="gramEnd"/>
      <w:r>
        <w:rPr>
          <w:color w:val="000000"/>
        </w:rPr>
        <w:t xml:space="preserve"> +33 2 31 83 70 44</w:t>
      </w:r>
    </w:p>
    <w:p w14:paraId="035D9BEB" w14:textId="77777777" w:rsidR="00AC2578" w:rsidRDefault="00AC2578" w:rsidP="00AC2578">
      <w:pPr>
        <w:rPr>
          <w:color w:val="000000"/>
        </w:rPr>
      </w:pPr>
      <w:r>
        <w:rPr>
          <w:b/>
          <w:bCs/>
          <w:noProof/>
          <w:color w:val="000000"/>
          <w:lang w:eastAsia="fr-FR" w:bidi="ar-SA"/>
        </w:rPr>
        <w:drawing>
          <wp:inline distT="0" distB="0" distL="0" distR="0" wp14:anchorId="1A237672" wp14:editId="5D83C5D5">
            <wp:extent cx="333375" cy="314325"/>
            <wp:effectExtent l="0" t="0" r="9525" b="9525"/>
            <wp:docPr id="127" name="Image 127"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ALMET</w:t>
      </w:r>
      <w:r>
        <w:rPr>
          <w:color w:val="000000"/>
        </w:rPr>
        <w:br/>
        <w:t>7 impasse des Changes</w:t>
      </w:r>
      <w:r>
        <w:rPr>
          <w:color w:val="000000"/>
        </w:rPr>
        <w:br/>
        <w:t>28000 Chartres</w:t>
      </w:r>
      <w:r>
        <w:rPr>
          <w:color w:val="000000"/>
        </w:rPr>
        <w:br/>
      </w:r>
      <w:proofErr w:type="gramStart"/>
      <w:r>
        <w:rPr>
          <w:color w:val="000000"/>
        </w:rPr>
        <w:t>Tel:</w:t>
      </w:r>
      <w:proofErr w:type="gramEnd"/>
      <w:r>
        <w:rPr>
          <w:color w:val="000000"/>
        </w:rPr>
        <w:t xml:space="preserve"> +33 2 37 21 36 62</w:t>
      </w:r>
    </w:p>
    <w:p w14:paraId="39333607" w14:textId="77777777" w:rsidR="00AC2578" w:rsidRDefault="00AC2578" w:rsidP="00AC2578">
      <w:pPr>
        <w:rPr>
          <w:color w:val="000000"/>
        </w:rPr>
      </w:pPr>
      <w:r>
        <w:rPr>
          <w:b/>
          <w:bCs/>
          <w:noProof/>
          <w:color w:val="000000"/>
          <w:lang w:eastAsia="fr-FR" w:bidi="ar-SA"/>
        </w:rPr>
        <w:drawing>
          <wp:inline distT="0" distB="0" distL="0" distR="0" wp14:anchorId="23497517" wp14:editId="541DBEBC">
            <wp:extent cx="333375" cy="314325"/>
            <wp:effectExtent l="0" t="0" r="9525" b="9525"/>
            <wp:docPr id="188" name="Image 188"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AMBER-TECHNOLOGIES</w:t>
      </w:r>
      <w:r>
        <w:rPr>
          <w:b/>
          <w:bCs/>
          <w:color w:val="000000"/>
        </w:rPr>
        <w:br/>
      </w:r>
      <w:r>
        <w:rPr>
          <w:color w:val="000000"/>
        </w:rPr>
        <w:t>10 Quai de la Borde</w:t>
      </w:r>
      <w:r>
        <w:rPr>
          <w:color w:val="000000"/>
        </w:rPr>
        <w:br/>
        <w:t>91 130 Ris-Orangis</w:t>
      </w:r>
      <w:r>
        <w:rPr>
          <w:color w:val="000000"/>
        </w:rPr>
        <w:br/>
      </w:r>
      <w:proofErr w:type="gramStart"/>
      <w:r>
        <w:rPr>
          <w:color w:val="000000"/>
        </w:rPr>
        <w:t>Tel:</w:t>
      </w:r>
      <w:proofErr w:type="gramEnd"/>
      <w:r>
        <w:rPr>
          <w:color w:val="000000"/>
        </w:rPr>
        <w:t xml:space="preserve"> +33 1 60 48 87 00</w:t>
      </w:r>
    </w:p>
    <w:p w14:paraId="7CAC7219" w14:textId="77777777" w:rsidR="00AC2578" w:rsidRDefault="00AC2578" w:rsidP="00AC2578">
      <w:pPr>
        <w:rPr>
          <w:color w:val="000000"/>
        </w:rPr>
      </w:pPr>
      <w:r>
        <w:rPr>
          <w:b/>
          <w:bCs/>
          <w:noProof/>
          <w:color w:val="000000"/>
          <w:lang w:eastAsia="fr-FR" w:bidi="ar-SA"/>
        </w:rPr>
        <w:drawing>
          <wp:inline distT="0" distB="0" distL="0" distR="0" wp14:anchorId="142B01CC" wp14:editId="50F0BE3C">
            <wp:extent cx="333375" cy="314325"/>
            <wp:effectExtent l="0" t="0" r="9525" b="9525"/>
            <wp:docPr id="189" name="Image 189"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APILOG</w:t>
      </w:r>
      <w:r>
        <w:rPr>
          <w:b/>
          <w:bCs/>
          <w:color w:val="000000"/>
        </w:rPr>
        <w:br/>
      </w:r>
      <w:r>
        <w:rPr>
          <w:color w:val="000000"/>
        </w:rPr>
        <w:t>3, Rue de l'Amandier</w:t>
      </w:r>
      <w:r>
        <w:rPr>
          <w:color w:val="000000"/>
        </w:rPr>
        <w:br/>
        <w:t xml:space="preserve">78540 Vernouillet </w:t>
      </w:r>
      <w:r>
        <w:rPr>
          <w:color w:val="000000"/>
        </w:rPr>
        <w:br/>
      </w:r>
      <w:proofErr w:type="gramStart"/>
      <w:r>
        <w:rPr>
          <w:color w:val="000000"/>
        </w:rPr>
        <w:t>Tel:</w:t>
      </w:r>
      <w:proofErr w:type="gramEnd"/>
      <w:r>
        <w:rPr>
          <w:color w:val="000000"/>
        </w:rPr>
        <w:t xml:space="preserve"> +33 1 30 06 56 56</w:t>
      </w:r>
    </w:p>
    <w:p w14:paraId="7EA214D3" w14:textId="77777777" w:rsidR="00AC2578" w:rsidRDefault="00AC2578" w:rsidP="00AC2578">
      <w:pPr>
        <w:rPr>
          <w:color w:val="000000"/>
        </w:rPr>
      </w:pPr>
      <w:r>
        <w:rPr>
          <w:b/>
          <w:bCs/>
          <w:noProof/>
          <w:color w:val="000000"/>
          <w:lang w:eastAsia="fr-FR" w:bidi="ar-SA"/>
        </w:rPr>
        <w:drawing>
          <wp:inline distT="0" distB="0" distL="0" distR="0" wp14:anchorId="3EBED671" wp14:editId="3A35944D">
            <wp:extent cx="333375" cy="314325"/>
            <wp:effectExtent l="0" t="0" r="9525" b="9525"/>
            <wp:docPr id="190" name="Image 190"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BASIS</w:t>
      </w:r>
      <w:r>
        <w:rPr>
          <w:b/>
          <w:bCs/>
          <w:color w:val="000000"/>
        </w:rPr>
        <w:br/>
      </w:r>
      <w:r>
        <w:rPr>
          <w:color w:val="000000"/>
        </w:rPr>
        <w:t xml:space="preserve">52, avenue Marcel Paul </w:t>
      </w:r>
      <w:r>
        <w:rPr>
          <w:color w:val="000000"/>
        </w:rPr>
        <w:br/>
        <w:t xml:space="preserve">93297 Tremblay </w:t>
      </w:r>
      <w:r>
        <w:rPr>
          <w:color w:val="000000"/>
        </w:rPr>
        <w:br/>
      </w:r>
      <w:proofErr w:type="gramStart"/>
      <w:r>
        <w:rPr>
          <w:color w:val="000000"/>
        </w:rPr>
        <w:t>Tel:</w:t>
      </w:r>
      <w:proofErr w:type="gramEnd"/>
      <w:r>
        <w:rPr>
          <w:color w:val="000000"/>
        </w:rPr>
        <w:t xml:space="preserve"> +33 1 49 63 77 80</w:t>
      </w:r>
    </w:p>
    <w:p w14:paraId="2B05EAA6" w14:textId="77777777" w:rsidR="00AC2578" w:rsidRDefault="00AC2578" w:rsidP="00AC2578">
      <w:pPr>
        <w:rPr>
          <w:color w:val="000000"/>
        </w:rPr>
      </w:pPr>
      <w:r>
        <w:rPr>
          <w:b/>
          <w:bCs/>
          <w:noProof/>
          <w:color w:val="000000"/>
          <w:lang w:eastAsia="fr-FR" w:bidi="ar-SA"/>
        </w:rPr>
        <w:drawing>
          <wp:inline distT="0" distB="0" distL="0" distR="0" wp14:anchorId="3487335A" wp14:editId="41C9D452">
            <wp:extent cx="333375" cy="314325"/>
            <wp:effectExtent l="0" t="0" r="9525" b="9525"/>
            <wp:docPr id="131" name="Image 131"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CALASYS</w:t>
      </w:r>
      <w:r>
        <w:rPr>
          <w:b/>
          <w:bCs/>
          <w:color w:val="000000"/>
        </w:rPr>
        <w:br/>
      </w:r>
      <w:r>
        <w:rPr>
          <w:color w:val="000000"/>
        </w:rPr>
        <w:t xml:space="preserve">Les Pavillons de </w:t>
      </w:r>
      <w:proofErr w:type="spellStart"/>
      <w:r>
        <w:rPr>
          <w:color w:val="000000"/>
        </w:rPr>
        <w:t>Sermenaz</w:t>
      </w:r>
      <w:proofErr w:type="spellEnd"/>
      <w:r>
        <w:rPr>
          <w:color w:val="000000"/>
        </w:rPr>
        <w:br/>
        <w:t>2507, avenue de l'Europe</w:t>
      </w:r>
      <w:r>
        <w:rPr>
          <w:color w:val="000000"/>
        </w:rPr>
        <w:br/>
        <w:t>69140 Rillieux La Pape</w:t>
      </w:r>
      <w:r>
        <w:rPr>
          <w:color w:val="000000"/>
        </w:rPr>
        <w:br/>
      </w:r>
      <w:proofErr w:type="gramStart"/>
      <w:r>
        <w:rPr>
          <w:color w:val="000000"/>
        </w:rPr>
        <w:t>Tel:</w:t>
      </w:r>
      <w:proofErr w:type="gramEnd"/>
      <w:r>
        <w:rPr>
          <w:color w:val="000000"/>
        </w:rPr>
        <w:t xml:space="preserve"> +33 4 37 49 89 30</w:t>
      </w:r>
    </w:p>
    <w:p w14:paraId="1D07AFDC" w14:textId="77777777" w:rsidR="00AC2578" w:rsidRDefault="00AC2578" w:rsidP="00AC2578">
      <w:pPr>
        <w:rPr>
          <w:color w:val="000000"/>
        </w:rPr>
      </w:pPr>
      <w:r>
        <w:rPr>
          <w:b/>
          <w:bCs/>
          <w:noProof/>
          <w:color w:val="000000"/>
          <w:lang w:eastAsia="fr-FR" w:bidi="ar-SA"/>
        </w:rPr>
        <w:drawing>
          <wp:inline distT="0" distB="0" distL="0" distR="0" wp14:anchorId="76E31258" wp14:editId="0043C1E5">
            <wp:extent cx="333375" cy="314325"/>
            <wp:effectExtent l="0" t="0" r="9525" b="9525"/>
            <wp:docPr id="132" name="Image 132"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CEGELEC PARIS</w:t>
      </w:r>
      <w:r>
        <w:rPr>
          <w:b/>
          <w:bCs/>
          <w:color w:val="000000"/>
        </w:rPr>
        <w:br/>
      </w:r>
      <w:r>
        <w:rPr>
          <w:color w:val="000000"/>
        </w:rPr>
        <w:t>Immeuble ORIX</w:t>
      </w:r>
      <w:r>
        <w:rPr>
          <w:color w:val="000000"/>
        </w:rPr>
        <w:br/>
        <w:t>16, avenue Jean Jaurès, Case 1</w:t>
      </w:r>
      <w:r>
        <w:rPr>
          <w:color w:val="000000"/>
        </w:rPr>
        <w:br/>
        <w:t>94604 Choisy Le Roi Cedex</w:t>
      </w:r>
      <w:r>
        <w:rPr>
          <w:color w:val="000000"/>
        </w:rPr>
        <w:br/>
      </w:r>
      <w:proofErr w:type="gramStart"/>
      <w:r>
        <w:rPr>
          <w:color w:val="000000"/>
        </w:rPr>
        <w:t>Tel:+</w:t>
      </w:r>
      <w:proofErr w:type="gramEnd"/>
      <w:r>
        <w:rPr>
          <w:color w:val="000000"/>
        </w:rPr>
        <w:t>33 1 58 42 51 00</w:t>
      </w:r>
      <w:r>
        <w:rPr>
          <w:color w:val="000000"/>
        </w:rPr>
        <w:br/>
        <w:t>Fax: +33 1 58 42 51 01</w:t>
      </w:r>
      <w:r>
        <w:rPr>
          <w:color w:val="000000"/>
        </w:rPr>
        <w:br/>
        <w:t>Contact: Joël Gouin</w:t>
      </w:r>
    </w:p>
    <w:p w14:paraId="4AF23E53" w14:textId="77777777" w:rsidR="00AC2578" w:rsidRDefault="00AC2578" w:rsidP="00AC2578">
      <w:pPr>
        <w:rPr>
          <w:color w:val="000000"/>
        </w:rPr>
      </w:pPr>
      <w:r w:rsidRPr="00BF2FA4">
        <w:rPr>
          <w:b/>
          <w:bCs/>
          <w:noProof/>
          <w:color w:val="000000"/>
          <w:lang w:eastAsia="fr-FR" w:bidi="ar-SA"/>
        </w:rPr>
        <w:drawing>
          <wp:inline distT="0" distB="0" distL="0" distR="0" wp14:anchorId="42720E7C" wp14:editId="2CA28FE7">
            <wp:extent cx="333375" cy="314325"/>
            <wp:effectExtent l="0" t="0" r="9525" b="9525"/>
            <wp:docPr id="133" name="Image 133"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F2FA4">
        <w:rPr>
          <w:b/>
          <w:bCs/>
          <w:color w:val="000000"/>
        </w:rPr>
        <w:t>CORALLINE INFORMATIQUE</w:t>
      </w:r>
      <w:r w:rsidRPr="00BF2FA4">
        <w:rPr>
          <w:b/>
          <w:bCs/>
          <w:color w:val="000000"/>
        </w:rPr>
        <w:br/>
      </w:r>
      <w:r w:rsidRPr="00BF2FA4">
        <w:rPr>
          <w:color w:val="000000"/>
        </w:rPr>
        <w:t xml:space="preserve">40 - 62 Rue du General Malleret-Joinville. </w:t>
      </w:r>
      <w:r w:rsidRPr="00BF2FA4">
        <w:rPr>
          <w:color w:val="000000"/>
        </w:rPr>
        <w:br/>
        <w:t>94400 Vitry Sur Seine</w:t>
      </w:r>
      <w:r w:rsidRPr="00BF2FA4">
        <w:rPr>
          <w:color w:val="000000"/>
        </w:rPr>
        <w:br/>
      </w:r>
      <w:proofErr w:type="gramStart"/>
      <w:r w:rsidRPr="00BF2FA4">
        <w:rPr>
          <w:color w:val="000000"/>
        </w:rPr>
        <w:t>Tel:</w:t>
      </w:r>
      <w:proofErr w:type="gramEnd"/>
      <w:r w:rsidRPr="00BF2FA4">
        <w:rPr>
          <w:color w:val="000000"/>
        </w:rPr>
        <w:t xml:space="preserve"> 01 49 59 06 80</w:t>
      </w:r>
    </w:p>
    <w:p w14:paraId="4A4DC0DB" w14:textId="77777777" w:rsidR="00AC2578" w:rsidRDefault="00AC2578" w:rsidP="00AC2578">
      <w:pPr>
        <w:rPr>
          <w:color w:val="000000"/>
        </w:rPr>
      </w:pPr>
      <w:r>
        <w:rPr>
          <w:b/>
          <w:bCs/>
          <w:noProof/>
          <w:color w:val="000000"/>
          <w:lang w:eastAsia="fr-FR" w:bidi="ar-SA"/>
        </w:rPr>
        <w:lastRenderedPageBreak/>
        <w:drawing>
          <wp:inline distT="0" distB="0" distL="0" distR="0" wp14:anchorId="73776582" wp14:editId="467E2F33">
            <wp:extent cx="333375" cy="314325"/>
            <wp:effectExtent l="0" t="0" r="9525" b="9525"/>
            <wp:docPr id="191" name="Image 191"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EIFFAGE ENERGIE VAL DE LOIRE</w:t>
      </w:r>
      <w:r>
        <w:rPr>
          <w:b/>
          <w:bCs/>
          <w:color w:val="000000"/>
        </w:rPr>
        <w:br/>
      </w:r>
      <w:r>
        <w:rPr>
          <w:color w:val="000000"/>
        </w:rPr>
        <w:t>6-8 rue Denis Papin</w:t>
      </w:r>
      <w:r>
        <w:rPr>
          <w:color w:val="000000"/>
        </w:rPr>
        <w:br/>
        <w:t>BP 50447</w:t>
      </w:r>
      <w:r>
        <w:rPr>
          <w:color w:val="000000"/>
        </w:rPr>
        <w:br/>
        <w:t xml:space="preserve">37304 Joue Les Tours </w:t>
      </w:r>
      <w:r>
        <w:rPr>
          <w:color w:val="000000"/>
        </w:rPr>
        <w:br/>
        <w:t>Tel : +33 2 47 44 44 44</w:t>
      </w:r>
    </w:p>
    <w:p w14:paraId="23EC6F12" w14:textId="77777777" w:rsidR="00AC2578" w:rsidRDefault="00AC2578" w:rsidP="00AC2578">
      <w:pPr>
        <w:rPr>
          <w:color w:val="000000"/>
        </w:rPr>
      </w:pPr>
      <w:r>
        <w:rPr>
          <w:b/>
          <w:bCs/>
          <w:noProof/>
          <w:color w:val="000000"/>
          <w:lang w:eastAsia="fr-FR" w:bidi="ar-SA"/>
        </w:rPr>
        <w:drawing>
          <wp:inline distT="0" distB="0" distL="0" distR="0" wp14:anchorId="71E5A4D8" wp14:editId="11F1F333">
            <wp:extent cx="333375" cy="314325"/>
            <wp:effectExtent l="0" t="0" r="9525" b="9525"/>
            <wp:docPr id="135" name="Image 135"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EKIUM</w:t>
      </w:r>
      <w:r>
        <w:rPr>
          <w:b/>
          <w:bCs/>
          <w:color w:val="000000"/>
        </w:rPr>
        <w:br/>
      </w:r>
      <w:r>
        <w:rPr>
          <w:color w:val="000000"/>
        </w:rPr>
        <w:t>Allée des Droits de l'Homme</w:t>
      </w:r>
      <w:r>
        <w:rPr>
          <w:color w:val="000000"/>
        </w:rPr>
        <w:br/>
        <w:t>69673 Bron</w:t>
      </w:r>
      <w:r>
        <w:rPr>
          <w:color w:val="000000"/>
        </w:rPr>
        <w:br/>
      </w:r>
      <w:proofErr w:type="gramStart"/>
      <w:r>
        <w:rPr>
          <w:color w:val="000000"/>
        </w:rPr>
        <w:t>Tel:</w:t>
      </w:r>
      <w:proofErr w:type="gramEnd"/>
      <w:r>
        <w:rPr>
          <w:color w:val="000000"/>
        </w:rPr>
        <w:t xml:space="preserve"> +33 4 72 81 50 50 </w:t>
      </w:r>
      <w:r>
        <w:rPr>
          <w:color w:val="000000"/>
        </w:rPr>
        <w:br/>
        <w:t>Fax: +33 4 72 81 50 51</w:t>
      </w:r>
      <w:r>
        <w:rPr>
          <w:color w:val="000000"/>
        </w:rPr>
        <w:br/>
        <w:t xml:space="preserve">Contact: Vincent </w:t>
      </w:r>
      <w:proofErr w:type="spellStart"/>
      <w:r>
        <w:rPr>
          <w:color w:val="000000"/>
        </w:rPr>
        <w:t>Lazian</w:t>
      </w:r>
      <w:proofErr w:type="spellEnd"/>
    </w:p>
    <w:p w14:paraId="406DD364" w14:textId="77777777" w:rsidR="00AC2578" w:rsidRDefault="00AC2578" w:rsidP="00AC2578">
      <w:pPr>
        <w:rPr>
          <w:color w:val="000000"/>
        </w:rPr>
      </w:pPr>
      <w:r>
        <w:rPr>
          <w:b/>
          <w:bCs/>
          <w:noProof/>
          <w:color w:val="000000"/>
          <w:lang w:eastAsia="fr-FR" w:bidi="ar-SA"/>
        </w:rPr>
        <w:drawing>
          <wp:inline distT="0" distB="0" distL="0" distR="0" wp14:anchorId="0A0BA168" wp14:editId="7B3BB6E5">
            <wp:extent cx="333375" cy="314325"/>
            <wp:effectExtent l="0" t="0" r="9525" b="9525"/>
            <wp:docPr id="136" name="Image 136"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EREC Technologies</w:t>
      </w:r>
      <w:r>
        <w:rPr>
          <w:b/>
          <w:bCs/>
          <w:color w:val="000000"/>
        </w:rPr>
        <w:br/>
      </w:r>
      <w:r>
        <w:rPr>
          <w:color w:val="000000"/>
        </w:rPr>
        <w:t>26 rue Francine Fromont</w:t>
      </w:r>
      <w:r>
        <w:rPr>
          <w:color w:val="000000"/>
        </w:rPr>
        <w:br/>
        <w:t xml:space="preserve">69120 Vaulx en Velin </w:t>
      </w:r>
      <w:r>
        <w:rPr>
          <w:color w:val="000000"/>
        </w:rPr>
        <w:br/>
      </w:r>
      <w:proofErr w:type="gramStart"/>
      <w:r>
        <w:rPr>
          <w:color w:val="000000"/>
        </w:rPr>
        <w:t>Tel:</w:t>
      </w:r>
      <w:proofErr w:type="gramEnd"/>
      <w:r>
        <w:rPr>
          <w:color w:val="000000"/>
        </w:rPr>
        <w:t xml:space="preserve"> +33 4 37 45 26 26</w:t>
      </w:r>
    </w:p>
    <w:p w14:paraId="5053729A" w14:textId="77777777" w:rsidR="00AC2578" w:rsidRDefault="00AC2578" w:rsidP="00AC2578">
      <w:pPr>
        <w:rPr>
          <w:color w:val="000000"/>
        </w:rPr>
      </w:pPr>
      <w:r>
        <w:rPr>
          <w:b/>
          <w:bCs/>
          <w:noProof/>
          <w:color w:val="000000"/>
          <w:lang w:eastAsia="fr-FR" w:bidi="ar-SA"/>
        </w:rPr>
        <w:drawing>
          <wp:inline distT="0" distB="0" distL="0" distR="0" wp14:anchorId="3CE45E29" wp14:editId="1FFD252F">
            <wp:extent cx="333375" cy="314325"/>
            <wp:effectExtent l="0" t="0" r="9525" b="9525"/>
            <wp:docPr id="138" name="Image 138"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FORCLUM PORTE D'AUVERGNE</w:t>
      </w:r>
      <w:r>
        <w:rPr>
          <w:b/>
          <w:bCs/>
          <w:color w:val="000000"/>
        </w:rPr>
        <w:br/>
      </w:r>
      <w:r>
        <w:rPr>
          <w:color w:val="000000"/>
        </w:rPr>
        <w:t>29 Avenue de Paris</w:t>
      </w:r>
      <w:r>
        <w:rPr>
          <w:color w:val="000000"/>
        </w:rPr>
        <w:br/>
        <w:t xml:space="preserve">63202 Riom  </w:t>
      </w:r>
      <w:r>
        <w:rPr>
          <w:color w:val="000000"/>
        </w:rPr>
        <w:br/>
      </w:r>
      <w:proofErr w:type="gramStart"/>
      <w:r>
        <w:rPr>
          <w:color w:val="000000"/>
        </w:rPr>
        <w:t>Tel:</w:t>
      </w:r>
      <w:proofErr w:type="gramEnd"/>
      <w:r>
        <w:rPr>
          <w:color w:val="000000"/>
        </w:rPr>
        <w:t xml:space="preserve"> +33 4 73 63 25 50</w:t>
      </w:r>
      <w:r>
        <w:rPr>
          <w:color w:val="000000"/>
        </w:rPr>
        <w:br/>
        <w:t>Fax:+33 4 73 63 18 74</w:t>
      </w:r>
      <w:r>
        <w:rPr>
          <w:color w:val="000000"/>
        </w:rPr>
        <w:br/>
        <w:t>Contact: Fabien Roux</w:t>
      </w:r>
    </w:p>
    <w:p w14:paraId="2C605E88" w14:textId="77777777" w:rsidR="00AC2578" w:rsidRDefault="00AC2578" w:rsidP="00AC2578">
      <w:pPr>
        <w:rPr>
          <w:color w:val="000000"/>
        </w:rPr>
      </w:pPr>
      <w:r>
        <w:rPr>
          <w:b/>
          <w:bCs/>
          <w:noProof/>
          <w:color w:val="000000"/>
          <w:lang w:eastAsia="fr-FR" w:bidi="ar-SA"/>
        </w:rPr>
        <w:drawing>
          <wp:inline distT="0" distB="0" distL="0" distR="0" wp14:anchorId="4D885131" wp14:editId="019FABD5">
            <wp:extent cx="333375" cy="314325"/>
            <wp:effectExtent l="0" t="0" r="9525" b="9525"/>
            <wp:docPr id="139" name="Image 139"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GROUPE SNEF</w:t>
      </w:r>
      <w:r>
        <w:rPr>
          <w:b/>
          <w:bCs/>
          <w:color w:val="000000"/>
        </w:rPr>
        <w:br/>
      </w:r>
      <w:r>
        <w:rPr>
          <w:color w:val="000000"/>
        </w:rPr>
        <w:t>5 rue Pleyel</w:t>
      </w:r>
      <w:r>
        <w:rPr>
          <w:color w:val="000000"/>
        </w:rPr>
        <w:br/>
        <w:t xml:space="preserve">93200 Saint Denis </w:t>
      </w:r>
      <w:r>
        <w:rPr>
          <w:color w:val="000000"/>
        </w:rPr>
        <w:br/>
      </w:r>
      <w:proofErr w:type="gramStart"/>
      <w:r>
        <w:rPr>
          <w:color w:val="000000"/>
        </w:rPr>
        <w:t>Tel:</w:t>
      </w:r>
      <w:proofErr w:type="gramEnd"/>
      <w:r>
        <w:rPr>
          <w:color w:val="000000"/>
        </w:rPr>
        <w:t xml:space="preserve"> +33 1 49 33 43 00</w:t>
      </w:r>
    </w:p>
    <w:p w14:paraId="0817400E" w14:textId="77777777" w:rsidR="00AC2578" w:rsidRDefault="00AC2578" w:rsidP="00AC2578">
      <w:pPr>
        <w:rPr>
          <w:color w:val="000000"/>
        </w:rPr>
      </w:pPr>
      <w:r>
        <w:rPr>
          <w:b/>
          <w:bCs/>
          <w:noProof/>
          <w:color w:val="000000"/>
          <w:lang w:eastAsia="fr-FR" w:bidi="ar-SA"/>
        </w:rPr>
        <w:drawing>
          <wp:inline distT="0" distB="0" distL="0" distR="0" wp14:anchorId="658FB47D" wp14:editId="550BFC65">
            <wp:extent cx="333375" cy="314325"/>
            <wp:effectExtent l="0" t="0" r="9525" b="9525"/>
            <wp:docPr id="140" name="Image 140"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IDIP</w:t>
      </w:r>
      <w:r>
        <w:rPr>
          <w:b/>
          <w:bCs/>
          <w:color w:val="000000"/>
        </w:rPr>
        <w:br/>
      </w:r>
      <w:r>
        <w:rPr>
          <w:color w:val="000000"/>
        </w:rPr>
        <w:t>«Etoile de la Valentine »</w:t>
      </w:r>
      <w:r>
        <w:rPr>
          <w:color w:val="000000"/>
        </w:rPr>
        <w:br/>
        <w:t>5-20 Traverse de la Montre</w:t>
      </w:r>
      <w:r>
        <w:rPr>
          <w:color w:val="000000"/>
        </w:rPr>
        <w:br/>
        <w:t>13011 Marseille</w:t>
      </w:r>
      <w:r>
        <w:rPr>
          <w:color w:val="000000"/>
        </w:rPr>
        <w:br/>
      </w:r>
      <w:proofErr w:type="gramStart"/>
      <w:r>
        <w:rPr>
          <w:color w:val="000000"/>
        </w:rPr>
        <w:t>Tel:</w:t>
      </w:r>
      <w:proofErr w:type="gramEnd"/>
      <w:r>
        <w:rPr>
          <w:color w:val="000000"/>
        </w:rPr>
        <w:t xml:space="preserve"> +33 9 70 44 94 55</w:t>
      </w:r>
      <w:r>
        <w:rPr>
          <w:color w:val="000000"/>
        </w:rPr>
        <w:br/>
      </w:r>
      <w:proofErr w:type="spellStart"/>
      <w:r>
        <w:rPr>
          <w:color w:val="000000"/>
        </w:rPr>
        <w:t>Contact:Valérie</w:t>
      </w:r>
      <w:proofErr w:type="spellEnd"/>
      <w:r>
        <w:rPr>
          <w:color w:val="000000"/>
        </w:rPr>
        <w:t xml:space="preserve"> </w:t>
      </w:r>
      <w:proofErr w:type="spellStart"/>
      <w:r>
        <w:rPr>
          <w:color w:val="000000"/>
        </w:rPr>
        <w:t>Miollis</w:t>
      </w:r>
      <w:proofErr w:type="spellEnd"/>
    </w:p>
    <w:p w14:paraId="7F0118D9" w14:textId="77777777" w:rsidR="00AC2578" w:rsidRDefault="00AC2578" w:rsidP="00AC2578">
      <w:pPr>
        <w:rPr>
          <w:color w:val="000000"/>
        </w:rPr>
      </w:pPr>
      <w:r>
        <w:rPr>
          <w:b/>
          <w:bCs/>
          <w:noProof/>
          <w:color w:val="000000"/>
          <w:lang w:eastAsia="fr-FR" w:bidi="ar-SA"/>
        </w:rPr>
        <w:drawing>
          <wp:inline distT="0" distB="0" distL="0" distR="0" wp14:anchorId="47DEA3F4" wp14:editId="4344ABBF">
            <wp:extent cx="333375" cy="314325"/>
            <wp:effectExtent l="0" t="0" r="9525" b="9525"/>
            <wp:docPr id="141" name="Image 141"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IESA</w:t>
      </w:r>
      <w:r>
        <w:rPr>
          <w:b/>
          <w:bCs/>
          <w:color w:val="000000"/>
        </w:rPr>
        <w:br/>
      </w:r>
      <w:r>
        <w:rPr>
          <w:color w:val="000000"/>
        </w:rPr>
        <w:t>Jazz Parc - Espace St Germain</w:t>
      </w:r>
      <w:r>
        <w:rPr>
          <w:color w:val="000000"/>
        </w:rPr>
        <w:br/>
        <w:t xml:space="preserve">30 Avenue Générale Leclerc </w:t>
      </w:r>
      <w:r>
        <w:rPr>
          <w:color w:val="000000"/>
        </w:rPr>
        <w:br/>
        <w:t>38200 Vienne</w:t>
      </w:r>
      <w:r>
        <w:rPr>
          <w:color w:val="000000"/>
        </w:rPr>
        <w:br/>
      </w:r>
      <w:proofErr w:type="gramStart"/>
      <w:r>
        <w:rPr>
          <w:color w:val="000000"/>
        </w:rPr>
        <w:t>Tel:</w:t>
      </w:r>
      <w:proofErr w:type="gramEnd"/>
      <w:r>
        <w:rPr>
          <w:color w:val="000000"/>
        </w:rPr>
        <w:t xml:space="preserve"> + 33 4 74 16 00 01</w:t>
      </w:r>
    </w:p>
    <w:p w14:paraId="68232CC6" w14:textId="77777777" w:rsidR="00AC2578" w:rsidRDefault="00AC2578" w:rsidP="00AC2578">
      <w:pPr>
        <w:rPr>
          <w:color w:val="000000"/>
        </w:rPr>
      </w:pPr>
      <w:r>
        <w:rPr>
          <w:b/>
          <w:bCs/>
          <w:noProof/>
          <w:color w:val="000000"/>
          <w:lang w:eastAsia="fr-FR" w:bidi="ar-SA"/>
        </w:rPr>
        <w:lastRenderedPageBreak/>
        <w:drawing>
          <wp:inline distT="0" distB="0" distL="0" distR="0" wp14:anchorId="3C7D8BA3" wp14:editId="3762D078">
            <wp:extent cx="333375" cy="314325"/>
            <wp:effectExtent l="0" t="0" r="9525" b="9525"/>
            <wp:docPr id="142" name="Image 142"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INDEA</w:t>
      </w:r>
      <w:r>
        <w:rPr>
          <w:color w:val="000000"/>
        </w:rPr>
        <w:br/>
        <w:t xml:space="preserve">30, chemin de </w:t>
      </w:r>
      <w:proofErr w:type="spellStart"/>
      <w:r>
        <w:rPr>
          <w:color w:val="000000"/>
        </w:rPr>
        <w:t>Revaison</w:t>
      </w:r>
      <w:proofErr w:type="spellEnd"/>
      <w:r>
        <w:rPr>
          <w:color w:val="000000"/>
        </w:rPr>
        <w:br/>
      </w:r>
      <w:proofErr w:type="spellStart"/>
      <w:r>
        <w:rPr>
          <w:color w:val="000000"/>
        </w:rPr>
        <w:t>Batiment</w:t>
      </w:r>
      <w:proofErr w:type="spellEnd"/>
      <w:r>
        <w:rPr>
          <w:color w:val="000000"/>
        </w:rPr>
        <w:t xml:space="preserve"> Le San </w:t>
      </w:r>
      <w:proofErr w:type="spellStart"/>
      <w:r>
        <w:rPr>
          <w:color w:val="000000"/>
        </w:rPr>
        <w:t>Priot</w:t>
      </w:r>
      <w:proofErr w:type="spellEnd"/>
      <w:r>
        <w:rPr>
          <w:color w:val="000000"/>
        </w:rPr>
        <w:br/>
        <w:t>69800 Saint Priest</w:t>
      </w:r>
      <w:r>
        <w:rPr>
          <w:color w:val="000000"/>
        </w:rPr>
        <w:br/>
      </w:r>
      <w:proofErr w:type="gramStart"/>
      <w:r>
        <w:rPr>
          <w:color w:val="000000"/>
        </w:rPr>
        <w:t>Tel:</w:t>
      </w:r>
      <w:proofErr w:type="gramEnd"/>
      <w:r>
        <w:rPr>
          <w:color w:val="000000"/>
        </w:rPr>
        <w:t xml:space="preserve"> +33 9 51 09 65 84</w:t>
      </w:r>
    </w:p>
    <w:p w14:paraId="28799028" w14:textId="77777777" w:rsidR="00AC2578" w:rsidRPr="006C6500" w:rsidRDefault="00AC2578" w:rsidP="00AC2578">
      <w:pPr>
        <w:rPr>
          <w:color w:val="000000"/>
          <w:lang w:val="it-IT"/>
        </w:rPr>
      </w:pPr>
      <w:r>
        <w:rPr>
          <w:b/>
          <w:bCs/>
          <w:noProof/>
          <w:color w:val="000000"/>
          <w:lang w:eastAsia="fr-FR" w:bidi="ar-SA"/>
        </w:rPr>
        <w:drawing>
          <wp:inline distT="0" distB="0" distL="0" distR="0" wp14:anchorId="64E466C8" wp14:editId="2947E2AB">
            <wp:extent cx="333375" cy="314325"/>
            <wp:effectExtent l="0" t="0" r="9525" b="9525"/>
            <wp:docPr id="143" name="Image 143"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Style w:val="Enfasigrassetto"/>
          <w:color w:val="000000"/>
          <w:lang w:val="it-IT"/>
        </w:rPr>
        <w:t>INEO NORD PICARDIE</w:t>
      </w:r>
      <w:r w:rsidRPr="006C6500">
        <w:rPr>
          <w:b/>
          <w:bCs/>
          <w:color w:val="000000"/>
          <w:lang w:val="it-IT"/>
        </w:rPr>
        <w:br/>
      </w:r>
      <w:r w:rsidRPr="006C6500">
        <w:rPr>
          <w:color w:val="000000"/>
          <w:lang w:val="it-IT"/>
        </w:rPr>
        <w:t xml:space="preserve">6 Avenue Henri </w:t>
      </w:r>
      <w:proofErr w:type="spellStart"/>
      <w:r w:rsidRPr="006C6500">
        <w:rPr>
          <w:color w:val="000000"/>
          <w:lang w:val="it-IT"/>
        </w:rPr>
        <w:t>Adnot</w:t>
      </w:r>
      <w:proofErr w:type="spellEnd"/>
      <w:r w:rsidRPr="006C6500">
        <w:rPr>
          <w:color w:val="000000"/>
          <w:lang w:val="it-IT"/>
        </w:rPr>
        <w:br/>
        <w:t xml:space="preserve">60200 </w:t>
      </w:r>
      <w:proofErr w:type="spellStart"/>
      <w:r w:rsidRPr="006C6500">
        <w:rPr>
          <w:color w:val="000000"/>
          <w:lang w:val="it-IT"/>
        </w:rPr>
        <w:t>Compiegne</w:t>
      </w:r>
      <w:proofErr w:type="spellEnd"/>
      <w:r w:rsidRPr="006C6500">
        <w:rPr>
          <w:color w:val="000000"/>
          <w:lang w:val="it-IT"/>
        </w:rPr>
        <w:br/>
        <w:t>Tel: +33 3 44 30 47 47</w:t>
      </w:r>
    </w:p>
    <w:p w14:paraId="5A9C1B68" w14:textId="77777777" w:rsidR="00AC2578" w:rsidRDefault="00AC2578" w:rsidP="00AC2578">
      <w:pPr>
        <w:rPr>
          <w:color w:val="000000"/>
        </w:rPr>
      </w:pPr>
      <w:r>
        <w:rPr>
          <w:b/>
          <w:bCs/>
          <w:noProof/>
          <w:color w:val="000000"/>
          <w:lang w:eastAsia="fr-FR" w:bidi="ar-SA"/>
        </w:rPr>
        <w:drawing>
          <wp:inline distT="0" distB="0" distL="0" distR="0" wp14:anchorId="45CF960F" wp14:editId="47BC926B">
            <wp:extent cx="333375" cy="314325"/>
            <wp:effectExtent l="0" t="0" r="9525" b="9525"/>
            <wp:docPr id="145" name="Image 145"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META PRODUCTIQUE</w:t>
      </w:r>
      <w:r>
        <w:rPr>
          <w:color w:val="000000"/>
        </w:rPr>
        <w:br/>
        <w:t xml:space="preserve">18, rue </w:t>
      </w:r>
      <w:proofErr w:type="spellStart"/>
      <w:r>
        <w:rPr>
          <w:color w:val="000000"/>
        </w:rPr>
        <w:t>telematique</w:t>
      </w:r>
      <w:proofErr w:type="spellEnd"/>
      <w:r>
        <w:rPr>
          <w:color w:val="000000"/>
        </w:rPr>
        <w:t xml:space="preserve"> </w:t>
      </w:r>
      <w:r>
        <w:rPr>
          <w:color w:val="000000"/>
        </w:rPr>
        <w:br/>
        <w:t>42400 Saint-Etienne</w:t>
      </w:r>
      <w:r>
        <w:rPr>
          <w:color w:val="000000"/>
        </w:rPr>
        <w:br/>
      </w:r>
      <w:proofErr w:type="gramStart"/>
      <w:r>
        <w:rPr>
          <w:color w:val="000000"/>
        </w:rPr>
        <w:t>Tel:</w:t>
      </w:r>
      <w:proofErr w:type="gramEnd"/>
      <w:r>
        <w:rPr>
          <w:color w:val="000000"/>
        </w:rPr>
        <w:t xml:space="preserve"> +33 4 77 793 131</w:t>
      </w:r>
    </w:p>
    <w:p w14:paraId="31D44C8F" w14:textId="77777777" w:rsidR="00AC2578" w:rsidRDefault="00AC2578" w:rsidP="00AC2578">
      <w:pPr>
        <w:rPr>
          <w:color w:val="000000"/>
        </w:rPr>
      </w:pPr>
      <w:r>
        <w:rPr>
          <w:b/>
          <w:bCs/>
          <w:noProof/>
          <w:color w:val="000000"/>
          <w:lang w:eastAsia="fr-FR" w:bidi="ar-SA"/>
        </w:rPr>
        <w:drawing>
          <wp:inline distT="0" distB="0" distL="0" distR="0" wp14:anchorId="2849EBF6" wp14:editId="36EE1515">
            <wp:extent cx="333375" cy="314325"/>
            <wp:effectExtent l="0" t="0" r="9525" b="9525"/>
            <wp:docPr id="146" name="Image 146"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Opale Automation</w:t>
      </w:r>
      <w:r>
        <w:rPr>
          <w:b/>
          <w:bCs/>
          <w:color w:val="000000"/>
        </w:rPr>
        <w:br/>
      </w:r>
      <w:r>
        <w:rPr>
          <w:color w:val="000000"/>
        </w:rPr>
        <w:t>23 rue de la Motte</w:t>
      </w:r>
      <w:r>
        <w:rPr>
          <w:color w:val="000000"/>
        </w:rPr>
        <w:br/>
        <w:t>62250 Marquise</w:t>
      </w:r>
      <w:r>
        <w:rPr>
          <w:color w:val="000000"/>
        </w:rPr>
        <w:br/>
      </w:r>
      <w:proofErr w:type="gramStart"/>
      <w:r>
        <w:rPr>
          <w:color w:val="000000"/>
        </w:rPr>
        <w:t>Tel:</w:t>
      </w:r>
      <w:proofErr w:type="gramEnd"/>
      <w:r>
        <w:rPr>
          <w:color w:val="000000"/>
        </w:rPr>
        <w:t xml:space="preserve"> +33 3 21 30 09 56</w:t>
      </w:r>
      <w:r>
        <w:rPr>
          <w:color w:val="000000"/>
        </w:rPr>
        <w:br/>
        <w:t>Fax: +33 3 21 10 75 34</w:t>
      </w:r>
      <w:r>
        <w:rPr>
          <w:color w:val="000000"/>
        </w:rPr>
        <w:br/>
        <w:t xml:space="preserve">Contact: Mr </w:t>
      </w:r>
      <w:proofErr w:type="spellStart"/>
      <w:r>
        <w:rPr>
          <w:color w:val="000000"/>
        </w:rPr>
        <w:t>Debert</w:t>
      </w:r>
      <w:proofErr w:type="spellEnd"/>
    </w:p>
    <w:p w14:paraId="3889D361" w14:textId="77777777" w:rsidR="00AC2578" w:rsidRDefault="00AC2578" w:rsidP="00AC2578">
      <w:pPr>
        <w:rPr>
          <w:color w:val="000000"/>
        </w:rPr>
      </w:pPr>
      <w:r>
        <w:rPr>
          <w:b/>
          <w:bCs/>
          <w:noProof/>
          <w:color w:val="000000"/>
          <w:lang w:eastAsia="fr-FR" w:bidi="ar-SA"/>
        </w:rPr>
        <w:drawing>
          <wp:inline distT="0" distB="0" distL="0" distR="0" wp14:anchorId="66ABA2DD" wp14:editId="6193E920">
            <wp:extent cx="333375" cy="314325"/>
            <wp:effectExtent l="0" t="0" r="9525" b="9525"/>
            <wp:docPr id="147" name="Image 147"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SAFIR ENGINEERING</w:t>
      </w:r>
      <w:r>
        <w:rPr>
          <w:b/>
          <w:bCs/>
          <w:color w:val="000000"/>
        </w:rPr>
        <w:br/>
      </w:r>
      <w:r>
        <w:rPr>
          <w:color w:val="000000"/>
        </w:rPr>
        <w:t>20 rue de la Bonne Rencontre</w:t>
      </w:r>
      <w:r>
        <w:rPr>
          <w:color w:val="000000"/>
        </w:rPr>
        <w:br/>
        <w:t>77860 Quincy-Voisins</w:t>
      </w:r>
      <w:r>
        <w:rPr>
          <w:color w:val="000000"/>
        </w:rPr>
        <w:br/>
        <w:t>Tel: +33 1 60 44 10 87</w:t>
      </w:r>
      <w:r>
        <w:rPr>
          <w:color w:val="000000"/>
        </w:rPr>
        <w:br/>
        <w:t>Fax: +33 1 60 44 01 58</w:t>
      </w:r>
      <w:r>
        <w:rPr>
          <w:color w:val="000000"/>
        </w:rPr>
        <w:br/>
      </w:r>
      <w:r>
        <w:rPr>
          <w:vanish/>
          <w:color w:val="000000"/>
        </w:rPr>
        <w:t xml:space="preserve">This e-mail address is being protected from spambots. You need JavaScript enabled to view it </w:t>
      </w:r>
      <w:r>
        <w:rPr>
          <w:color w:val="000000"/>
        </w:rPr>
        <w:t xml:space="preserve">Contact: Arnaud Le </w:t>
      </w:r>
      <w:proofErr w:type="spellStart"/>
      <w:r>
        <w:rPr>
          <w:color w:val="000000"/>
        </w:rPr>
        <w:t>Douget</w:t>
      </w:r>
      <w:proofErr w:type="spellEnd"/>
    </w:p>
    <w:p w14:paraId="1A7F0A61" w14:textId="77777777" w:rsidR="00AC2578" w:rsidRDefault="00AC2578" w:rsidP="00AC2578">
      <w:pPr>
        <w:rPr>
          <w:color w:val="000000"/>
        </w:rPr>
      </w:pPr>
      <w:r>
        <w:rPr>
          <w:b/>
          <w:bCs/>
          <w:noProof/>
          <w:color w:val="000000"/>
          <w:lang w:eastAsia="fr-FR" w:bidi="ar-SA"/>
        </w:rPr>
        <w:drawing>
          <wp:inline distT="0" distB="0" distL="0" distR="0" wp14:anchorId="02635F99" wp14:editId="3957246F">
            <wp:extent cx="333375" cy="314325"/>
            <wp:effectExtent l="0" t="0" r="9525" b="9525"/>
            <wp:docPr id="148" name="Image 148"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SAP2I</w:t>
      </w:r>
      <w:r>
        <w:rPr>
          <w:b/>
          <w:bCs/>
          <w:color w:val="000000"/>
        </w:rPr>
        <w:br/>
      </w:r>
      <w:r>
        <w:rPr>
          <w:color w:val="000000"/>
        </w:rPr>
        <w:t xml:space="preserve">24 Rue du Professeur Louis </w:t>
      </w:r>
      <w:proofErr w:type="spellStart"/>
      <w:r>
        <w:rPr>
          <w:color w:val="000000"/>
        </w:rPr>
        <w:t>Neel</w:t>
      </w:r>
      <w:proofErr w:type="spellEnd"/>
      <w:r>
        <w:rPr>
          <w:color w:val="000000"/>
        </w:rPr>
        <w:br/>
        <w:t xml:space="preserve">21600 Longvic </w:t>
      </w:r>
      <w:r>
        <w:rPr>
          <w:color w:val="000000"/>
        </w:rPr>
        <w:br/>
      </w:r>
      <w:proofErr w:type="gramStart"/>
      <w:r>
        <w:rPr>
          <w:color w:val="000000"/>
        </w:rPr>
        <w:t>Tel:</w:t>
      </w:r>
      <w:proofErr w:type="gramEnd"/>
      <w:r>
        <w:rPr>
          <w:color w:val="000000"/>
        </w:rPr>
        <w:t xml:space="preserve"> +33 3 80 67 03 13</w:t>
      </w:r>
    </w:p>
    <w:p w14:paraId="16BDF26C" w14:textId="77777777" w:rsidR="00AC2578" w:rsidRDefault="00AC2578" w:rsidP="00AC2578">
      <w:pPr>
        <w:rPr>
          <w:color w:val="000000"/>
        </w:rPr>
      </w:pPr>
      <w:r>
        <w:rPr>
          <w:b/>
          <w:bCs/>
          <w:noProof/>
          <w:color w:val="000000"/>
          <w:lang w:eastAsia="fr-FR" w:bidi="ar-SA"/>
        </w:rPr>
        <w:drawing>
          <wp:inline distT="0" distB="0" distL="0" distR="0" wp14:anchorId="5F1D847A" wp14:editId="0A70181C">
            <wp:extent cx="333375" cy="314325"/>
            <wp:effectExtent l="0" t="0" r="9525" b="9525"/>
            <wp:docPr id="192" name="Image 192"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SETB</w:t>
      </w:r>
      <w:r>
        <w:rPr>
          <w:b/>
          <w:bCs/>
          <w:color w:val="000000"/>
        </w:rPr>
        <w:br/>
      </w:r>
      <w:r>
        <w:rPr>
          <w:color w:val="000000"/>
        </w:rPr>
        <w:t xml:space="preserve">37 avenue Stanislas </w:t>
      </w:r>
      <w:proofErr w:type="spellStart"/>
      <w:r>
        <w:rPr>
          <w:color w:val="000000"/>
        </w:rPr>
        <w:t>Gimart</w:t>
      </w:r>
      <w:proofErr w:type="spellEnd"/>
      <w:r>
        <w:rPr>
          <w:color w:val="000000"/>
        </w:rPr>
        <w:t xml:space="preserve"> – CS 40510</w:t>
      </w:r>
      <w:r>
        <w:rPr>
          <w:color w:val="000000"/>
        </w:rPr>
        <w:br/>
        <w:t xml:space="preserve">97495 Sainte Clotilde Cedex </w:t>
      </w:r>
      <w:r>
        <w:rPr>
          <w:color w:val="000000"/>
        </w:rPr>
        <w:br/>
      </w:r>
      <w:proofErr w:type="gramStart"/>
      <w:r>
        <w:rPr>
          <w:color w:val="000000"/>
        </w:rPr>
        <w:t>Tel:</w:t>
      </w:r>
      <w:proofErr w:type="gramEnd"/>
      <w:r>
        <w:rPr>
          <w:color w:val="000000"/>
        </w:rPr>
        <w:t xml:space="preserve"> +33 2 62 92 22 22</w:t>
      </w:r>
    </w:p>
    <w:p w14:paraId="1009E225" w14:textId="77777777" w:rsidR="00AC2578" w:rsidRDefault="00AC2578" w:rsidP="00AC2578">
      <w:pPr>
        <w:rPr>
          <w:color w:val="000000"/>
        </w:rPr>
      </w:pPr>
      <w:r>
        <w:rPr>
          <w:b/>
          <w:bCs/>
          <w:noProof/>
          <w:color w:val="000000"/>
          <w:lang w:eastAsia="fr-FR" w:bidi="ar-SA"/>
        </w:rPr>
        <w:drawing>
          <wp:inline distT="0" distB="0" distL="0" distR="0" wp14:anchorId="0959B135" wp14:editId="50EFF939">
            <wp:extent cx="333375" cy="314325"/>
            <wp:effectExtent l="0" t="0" r="9525" b="9525"/>
            <wp:docPr id="193" name="Image 193"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SOTEB</w:t>
      </w:r>
      <w:r>
        <w:rPr>
          <w:b/>
          <w:bCs/>
          <w:color w:val="000000"/>
        </w:rPr>
        <w:br/>
      </w:r>
      <w:r>
        <w:rPr>
          <w:color w:val="000000"/>
        </w:rPr>
        <w:t>18, Rue du Peloux</w:t>
      </w:r>
      <w:r>
        <w:rPr>
          <w:color w:val="000000"/>
        </w:rPr>
        <w:br/>
        <w:t xml:space="preserve">01000 Bourg en Bresse </w:t>
      </w:r>
      <w:r>
        <w:rPr>
          <w:color w:val="000000"/>
        </w:rPr>
        <w:br/>
      </w:r>
      <w:proofErr w:type="gramStart"/>
      <w:r>
        <w:rPr>
          <w:color w:val="000000"/>
        </w:rPr>
        <w:t>Tel:</w:t>
      </w:r>
      <w:proofErr w:type="gramEnd"/>
      <w:r>
        <w:rPr>
          <w:color w:val="000000"/>
        </w:rPr>
        <w:t xml:space="preserve"> +33 4 74 32 74 90</w:t>
      </w:r>
    </w:p>
    <w:p w14:paraId="66354ECD" w14:textId="77777777" w:rsidR="00AC2578" w:rsidRDefault="00AC2578" w:rsidP="00AC2578">
      <w:pPr>
        <w:rPr>
          <w:color w:val="000000"/>
        </w:rPr>
      </w:pPr>
      <w:r>
        <w:rPr>
          <w:b/>
          <w:bCs/>
          <w:noProof/>
          <w:color w:val="000000"/>
          <w:lang w:eastAsia="fr-FR" w:bidi="ar-SA"/>
        </w:rPr>
        <w:lastRenderedPageBreak/>
        <w:drawing>
          <wp:inline distT="0" distB="0" distL="0" distR="0" wp14:anchorId="2138D7AD" wp14:editId="1CB6C4C4">
            <wp:extent cx="333375" cy="314325"/>
            <wp:effectExtent l="0" t="0" r="9525" b="9525"/>
            <wp:docPr id="194" name="Image 194"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SPIE OUEST CENTRE</w:t>
      </w:r>
      <w:r>
        <w:rPr>
          <w:b/>
          <w:bCs/>
          <w:color w:val="000000"/>
        </w:rPr>
        <w:br/>
      </w:r>
      <w:r>
        <w:rPr>
          <w:color w:val="000000"/>
        </w:rPr>
        <w:t>Agence Basse Normandie</w:t>
      </w:r>
      <w:r>
        <w:rPr>
          <w:color w:val="000000"/>
        </w:rPr>
        <w:br/>
        <w:t>8, rue Sophia Antipolis</w:t>
      </w:r>
      <w:r>
        <w:rPr>
          <w:color w:val="000000"/>
        </w:rPr>
        <w:br/>
        <w:t xml:space="preserve">14209 </w:t>
      </w:r>
      <w:proofErr w:type="spellStart"/>
      <w:r>
        <w:rPr>
          <w:color w:val="000000"/>
        </w:rPr>
        <w:t>Herouville</w:t>
      </w:r>
      <w:proofErr w:type="spellEnd"/>
      <w:r>
        <w:rPr>
          <w:color w:val="000000"/>
        </w:rPr>
        <w:t xml:space="preserve"> Saint Clair Cedex </w:t>
      </w:r>
      <w:r>
        <w:rPr>
          <w:color w:val="000000"/>
        </w:rPr>
        <w:br/>
      </w:r>
      <w:proofErr w:type="gramStart"/>
      <w:r>
        <w:rPr>
          <w:color w:val="000000"/>
        </w:rPr>
        <w:t>Tel:</w:t>
      </w:r>
      <w:proofErr w:type="gramEnd"/>
      <w:r>
        <w:rPr>
          <w:color w:val="000000"/>
        </w:rPr>
        <w:t xml:space="preserve"> +33  2 31 46 75 00 </w:t>
      </w:r>
      <w:r>
        <w:rPr>
          <w:color w:val="000000"/>
        </w:rPr>
        <w:br/>
        <w:t xml:space="preserve">Contact: Mr </w:t>
      </w:r>
      <w:proofErr w:type="spellStart"/>
      <w:r>
        <w:rPr>
          <w:color w:val="000000"/>
        </w:rPr>
        <w:t>Lemenuel</w:t>
      </w:r>
      <w:proofErr w:type="spellEnd"/>
      <w:r>
        <w:rPr>
          <w:color w:val="000000"/>
        </w:rPr>
        <w:t xml:space="preserve"> Valéry</w:t>
      </w:r>
    </w:p>
    <w:p w14:paraId="261CF281" w14:textId="77777777" w:rsidR="00AC2578" w:rsidRDefault="00AC2578" w:rsidP="00AC2578">
      <w:pPr>
        <w:rPr>
          <w:color w:val="000000"/>
        </w:rPr>
      </w:pPr>
    </w:p>
    <w:p w14:paraId="3F900525" w14:textId="77777777" w:rsidR="00AC2578" w:rsidRDefault="00AC2578" w:rsidP="00AC2578">
      <w:pPr>
        <w:rPr>
          <w:color w:val="000000"/>
        </w:rPr>
      </w:pPr>
    </w:p>
    <w:p w14:paraId="132244D2" w14:textId="77777777" w:rsidR="00632AB8" w:rsidRPr="00C261A0" w:rsidRDefault="00632AB8">
      <w:pPr>
        <w:spacing w:after="200" w:line="276" w:lineRule="auto"/>
        <w:rPr>
          <w:rStyle w:val="Enfasigrassetto"/>
          <w:rFonts w:ascii="Gotham Book" w:hAnsi="Gotham Book"/>
          <w:color w:val="000000"/>
          <w:sz w:val="32"/>
        </w:rPr>
      </w:pPr>
      <w:r w:rsidRPr="00C261A0">
        <w:rPr>
          <w:rStyle w:val="Enfasigrassetto"/>
          <w:rFonts w:ascii="Gotham Book" w:hAnsi="Gotham Book"/>
          <w:color w:val="000000"/>
          <w:sz w:val="32"/>
        </w:rPr>
        <w:br w:type="page"/>
      </w:r>
    </w:p>
    <w:p w14:paraId="24B6E0BE" w14:textId="77777777" w:rsidR="00AC2578" w:rsidRPr="00AA2565" w:rsidRDefault="00AC2578" w:rsidP="00AC2578">
      <w:pPr>
        <w:jc w:val="center"/>
        <w:rPr>
          <w:color w:val="000000"/>
          <w:lang w:val="en-GB"/>
        </w:rPr>
      </w:pPr>
      <w:r w:rsidRPr="00AC2578">
        <w:rPr>
          <w:rStyle w:val="Enfasigrassetto"/>
          <w:rFonts w:ascii="Gotham Book" w:hAnsi="Gotham Book"/>
          <w:color w:val="000000"/>
          <w:sz w:val="32"/>
          <w:lang w:val="en-US"/>
        </w:rPr>
        <w:lastRenderedPageBreak/>
        <w:t>ASIA</w:t>
      </w:r>
    </w:p>
    <w:p w14:paraId="16D89232" w14:textId="77777777" w:rsidR="00AC2578" w:rsidRPr="00AC2578" w:rsidRDefault="00AC2578" w:rsidP="00AC2578">
      <w:pPr>
        <w:rPr>
          <w:color w:val="000000"/>
          <w:lang w:val="en-US"/>
        </w:rPr>
      </w:pPr>
    </w:p>
    <w:p w14:paraId="0D6D5259" w14:textId="77777777" w:rsidR="00AC2578" w:rsidRDefault="00AC2578" w:rsidP="00AC2578">
      <w:pPr>
        <w:rPr>
          <w:color w:val="000000"/>
          <w:lang w:val="en-US"/>
        </w:rPr>
      </w:pPr>
      <w:r w:rsidRPr="00CA6E1B">
        <w:rPr>
          <w:noProof/>
          <w:color w:val="000000"/>
          <w:lang w:eastAsia="fr-FR" w:bidi="ar-SA"/>
        </w:rPr>
        <w:drawing>
          <wp:inline distT="0" distB="0" distL="0" distR="0" wp14:anchorId="2AA76088" wp14:editId="722F0643">
            <wp:extent cx="333375" cy="314325"/>
            <wp:effectExtent l="0" t="0" r="9525" b="9525"/>
            <wp:docPr id="195" name="Image 195"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CA6E1B">
        <w:rPr>
          <w:b/>
          <w:bCs/>
          <w:color w:val="000000"/>
          <w:lang w:val="en-US"/>
        </w:rPr>
        <w:t>ITECH Corp.</w:t>
      </w:r>
      <w:r w:rsidRPr="00CA6E1B">
        <w:rPr>
          <w:color w:val="000000"/>
          <w:lang w:val="en-US"/>
        </w:rPr>
        <w:br/>
        <w:t>838/840 Princes Highway</w:t>
      </w:r>
      <w:r w:rsidRPr="00CA6E1B">
        <w:rPr>
          <w:color w:val="000000"/>
          <w:lang w:val="en-US"/>
        </w:rPr>
        <w:br/>
        <w:t>TEMPE, NSW 2044</w:t>
      </w:r>
      <w:r w:rsidRPr="00CA6E1B">
        <w:rPr>
          <w:color w:val="000000"/>
          <w:lang w:val="en-US"/>
        </w:rPr>
        <w:br/>
        <w:t xml:space="preserve">Tel: + 61 29 558 2700 </w:t>
      </w:r>
      <w:r w:rsidRPr="00CA6E1B">
        <w:rPr>
          <w:color w:val="000000"/>
          <w:lang w:val="en-US"/>
        </w:rPr>
        <w:br/>
      </w:r>
      <w:r w:rsidR="00247F1B">
        <w:fldChar w:fldCharType="begin"/>
      </w:r>
      <w:r w:rsidR="00247F1B" w:rsidRPr="00247F1B">
        <w:rPr>
          <w:lang w:val="en-GB"/>
        </w:rPr>
        <w:instrText xml:space="preserve"> HYPERLINK "mailto:jdwyer@itechcorp.com.au" </w:instrText>
      </w:r>
      <w:r w:rsidR="00247F1B">
        <w:fldChar w:fldCharType="separate"/>
      </w:r>
      <w:r w:rsidRPr="007031F0">
        <w:rPr>
          <w:rStyle w:val="Collegamentoipertestuale"/>
          <w:lang w:val="en-US"/>
        </w:rPr>
        <w:t>jdwyer@itechcorp.com.au</w:t>
      </w:r>
      <w:r w:rsidR="00247F1B">
        <w:rPr>
          <w:rStyle w:val="Collegamentoipertestuale"/>
          <w:lang w:val="en-US"/>
        </w:rPr>
        <w:fldChar w:fldCharType="end"/>
      </w:r>
    </w:p>
    <w:p w14:paraId="35FCCD11" w14:textId="77777777" w:rsidR="00AC2578" w:rsidRDefault="00AC2578" w:rsidP="00AC2578">
      <w:pPr>
        <w:rPr>
          <w:color w:val="000000"/>
          <w:lang w:val="en-US"/>
        </w:rPr>
      </w:pPr>
      <w:r>
        <w:rPr>
          <w:noProof/>
          <w:color w:val="000000"/>
          <w:lang w:eastAsia="fr-FR" w:bidi="ar-SA"/>
        </w:rPr>
        <w:drawing>
          <wp:inline distT="0" distB="0" distL="0" distR="0" wp14:anchorId="111035C6" wp14:editId="35EBA31B">
            <wp:extent cx="333375" cy="314325"/>
            <wp:effectExtent l="0" t="0" r="9525" b="9525"/>
            <wp:docPr id="196" name="Image 196"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C24CC">
        <w:rPr>
          <w:rStyle w:val="Enfasigrassetto"/>
          <w:color w:val="000000"/>
          <w:lang w:val="en-US"/>
        </w:rPr>
        <w:t>PT Alkmaar Asia Pacific</w:t>
      </w:r>
      <w:r w:rsidRPr="00DC24CC">
        <w:rPr>
          <w:color w:val="000000"/>
          <w:lang w:val="en-US"/>
        </w:rPr>
        <w:br/>
        <w:t>Majesty Office Building Block B8</w:t>
      </w:r>
      <w:r w:rsidRPr="00DC24CC">
        <w:rPr>
          <w:color w:val="000000"/>
          <w:lang w:val="en-US"/>
        </w:rPr>
        <w:br/>
        <w:t xml:space="preserve">Jl. Prof. Dr. Surya </w:t>
      </w:r>
      <w:proofErr w:type="spellStart"/>
      <w:r w:rsidRPr="00DC24CC">
        <w:rPr>
          <w:color w:val="000000"/>
          <w:lang w:val="en-US"/>
        </w:rPr>
        <w:t>Sumantri</w:t>
      </w:r>
      <w:proofErr w:type="spellEnd"/>
      <w:r w:rsidRPr="00DC24CC">
        <w:rPr>
          <w:color w:val="000000"/>
          <w:lang w:val="en-US"/>
        </w:rPr>
        <w:t xml:space="preserve"> No. 91</w:t>
      </w:r>
      <w:r w:rsidRPr="00DC24CC">
        <w:rPr>
          <w:color w:val="000000"/>
          <w:lang w:val="en-US"/>
        </w:rPr>
        <w:br/>
        <w:t>40164 Bandung</w:t>
      </w:r>
      <w:r w:rsidRPr="00DC24CC">
        <w:rPr>
          <w:color w:val="000000"/>
          <w:lang w:val="en-US"/>
        </w:rPr>
        <w:br/>
        <w:t>Tel: +62 22 2021 656</w:t>
      </w:r>
    </w:p>
    <w:p w14:paraId="3E53C983" w14:textId="77777777" w:rsidR="004427EE" w:rsidRPr="00247F1B" w:rsidRDefault="004427EE" w:rsidP="00AC2578">
      <w:pPr>
        <w:rPr>
          <w:color w:val="000000"/>
          <w:lang w:val="en-GB"/>
        </w:rPr>
      </w:pPr>
      <w:r>
        <w:rPr>
          <w:noProof/>
          <w:color w:val="000000"/>
          <w:lang w:eastAsia="fr-FR" w:bidi="ar-SA"/>
        </w:rPr>
        <w:drawing>
          <wp:inline distT="0" distB="0" distL="0" distR="0" wp14:anchorId="2BDD02CD" wp14:editId="58C12A98">
            <wp:extent cx="333375" cy="314325"/>
            <wp:effectExtent l="0" t="0" r="9525" b="9525"/>
            <wp:docPr id="326" name="Image 32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247F1B">
        <w:rPr>
          <w:color w:val="000000"/>
          <w:lang w:val="en-GB"/>
        </w:rPr>
        <w:t>Min-li Technologies Co,. Ltd.</w:t>
      </w:r>
    </w:p>
    <w:p w14:paraId="2F66733E" w14:textId="77777777" w:rsidR="004427EE" w:rsidRDefault="004427EE" w:rsidP="00AC2578">
      <w:pPr>
        <w:rPr>
          <w:color w:val="000000"/>
          <w:lang w:val="en-US"/>
        </w:rPr>
      </w:pPr>
      <w:r w:rsidRPr="004427EE">
        <w:rPr>
          <w:color w:val="000000"/>
          <w:lang w:val="en-US"/>
        </w:rPr>
        <w:t xml:space="preserve">10F-6, No.880, </w:t>
      </w:r>
      <w:proofErr w:type="spellStart"/>
      <w:r w:rsidRPr="004427EE">
        <w:rPr>
          <w:color w:val="000000"/>
          <w:lang w:val="en-US"/>
        </w:rPr>
        <w:t>Zongzheng</w:t>
      </w:r>
      <w:proofErr w:type="spellEnd"/>
      <w:r w:rsidRPr="004427EE">
        <w:rPr>
          <w:color w:val="000000"/>
          <w:lang w:val="en-US"/>
        </w:rPr>
        <w:t xml:space="preserve"> Rd., Zhonghe Dist.,</w:t>
      </w:r>
    </w:p>
    <w:p w14:paraId="085FE466" w14:textId="77777777" w:rsidR="004427EE" w:rsidRDefault="004427EE" w:rsidP="00AC2578">
      <w:pPr>
        <w:rPr>
          <w:color w:val="000000"/>
          <w:lang w:val="en-US"/>
        </w:rPr>
      </w:pPr>
      <w:r>
        <w:rPr>
          <w:color w:val="000000"/>
          <w:lang w:val="en-US"/>
        </w:rPr>
        <w:t>New Taipei City 235</w:t>
      </w:r>
    </w:p>
    <w:p w14:paraId="61C9CC7C" w14:textId="77777777" w:rsidR="004427EE" w:rsidRDefault="004427EE" w:rsidP="00AC2578">
      <w:pPr>
        <w:rPr>
          <w:color w:val="000000"/>
          <w:lang w:val="en-US"/>
        </w:rPr>
      </w:pPr>
      <w:r>
        <w:rPr>
          <w:color w:val="000000"/>
          <w:lang w:val="en-US"/>
        </w:rPr>
        <w:t>Taiwan</w:t>
      </w:r>
    </w:p>
    <w:p w14:paraId="15B68A11" w14:textId="77777777" w:rsidR="004427EE" w:rsidRDefault="004427EE" w:rsidP="00AC2578">
      <w:pPr>
        <w:rPr>
          <w:color w:val="000000"/>
          <w:lang w:val="en-US"/>
        </w:rPr>
      </w:pPr>
      <w:r>
        <w:rPr>
          <w:color w:val="000000"/>
          <w:lang w:val="en-US"/>
        </w:rPr>
        <w:t>Tel: +886 2 2228 1666</w:t>
      </w:r>
    </w:p>
    <w:p w14:paraId="16DB5990" w14:textId="77777777" w:rsidR="004427EE" w:rsidRPr="004427EE" w:rsidRDefault="004427EE" w:rsidP="00AC2578">
      <w:pPr>
        <w:rPr>
          <w:color w:val="000000"/>
          <w:lang w:val="en-US"/>
        </w:rPr>
      </w:pPr>
      <w:r>
        <w:rPr>
          <w:color w:val="000000"/>
          <w:lang w:val="en-US"/>
        </w:rPr>
        <w:t>www.minli-tech.com</w:t>
      </w:r>
    </w:p>
    <w:p w14:paraId="7807A34E" w14:textId="77777777" w:rsidR="00AC2578" w:rsidRPr="00AC2578" w:rsidRDefault="00AC2578" w:rsidP="00AC2578">
      <w:pPr>
        <w:rPr>
          <w:color w:val="000000"/>
          <w:lang w:val="en-US"/>
        </w:rPr>
      </w:pPr>
      <w:r>
        <w:rPr>
          <w:noProof/>
          <w:color w:val="000000"/>
          <w:lang w:eastAsia="fr-FR" w:bidi="ar-SA"/>
        </w:rPr>
        <w:drawing>
          <wp:inline distT="0" distB="0" distL="0" distR="0" wp14:anchorId="058BE4EF" wp14:editId="62DA64E3">
            <wp:extent cx="333375" cy="314325"/>
            <wp:effectExtent l="0" t="0" r="9525" b="9525"/>
            <wp:docPr id="197" name="Image 19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247F1B">
        <w:fldChar w:fldCharType="begin"/>
      </w:r>
      <w:r w:rsidR="00247F1B" w:rsidRPr="00247F1B">
        <w:rPr>
          <w:lang w:val="en-GB"/>
        </w:rPr>
        <w:instrText xml:space="preserve"> HYPERLINK "http://france.pcvuesolutions.com/index.php?option=com_content&amp;view=article&amp;id=374%3Aenthu&amp;catid=61%3Acpp-asia-pages&amp;Itemid=364&amp;lang=en" \t "_blank" </w:instrText>
      </w:r>
      <w:r w:rsidR="00247F1B">
        <w:fldChar w:fldCharType="separate"/>
      </w:r>
      <w:proofErr w:type="spellStart"/>
      <w:r w:rsidRPr="00DC24CC">
        <w:rPr>
          <w:rStyle w:val="Enfasigrassetto"/>
          <w:color w:val="006699"/>
          <w:u w:val="single"/>
          <w:lang w:val="en-US"/>
        </w:rPr>
        <w:t>Enthu</w:t>
      </w:r>
      <w:proofErr w:type="spellEnd"/>
      <w:r w:rsidRPr="00DC24CC">
        <w:rPr>
          <w:rStyle w:val="Enfasigrassetto"/>
          <w:color w:val="006699"/>
          <w:u w:val="single"/>
          <w:lang w:val="en-US"/>
        </w:rPr>
        <w:t xml:space="preserve"> Technology </w:t>
      </w:r>
      <w:proofErr w:type="spellStart"/>
      <w:r w:rsidRPr="00DC24CC">
        <w:rPr>
          <w:rStyle w:val="Enfasigrassetto"/>
          <w:color w:val="006699"/>
          <w:u w:val="single"/>
          <w:lang w:val="en-US"/>
        </w:rPr>
        <w:t>Sdn</w:t>
      </w:r>
      <w:proofErr w:type="spellEnd"/>
      <w:r w:rsidRPr="00DC24CC">
        <w:rPr>
          <w:rStyle w:val="Enfasigrassetto"/>
          <w:color w:val="006699"/>
          <w:u w:val="single"/>
          <w:lang w:val="en-US"/>
        </w:rPr>
        <w:t xml:space="preserve"> </w:t>
      </w:r>
      <w:proofErr w:type="spellStart"/>
      <w:r w:rsidRPr="00DC24CC">
        <w:rPr>
          <w:rStyle w:val="Enfasigrassetto"/>
          <w:color w:val="006699"/>
          <w:u w:val="single"/>
          <w:lang w:val="en-US"/>
        </w:rPr>
        <w:t>Bhd</w:t>
      </w:r>
      <w:proofErr w:type="spellEnd"/>
      <w:r w:rsidR="00247F1B">
        <w:rPr>
          <w:rStyle w:val="Enfasigrassetto"/>
          <w:color w:val="006699"/>
          <w:u w:val="single"/>
          <w:lang w:val="en-US"/>
        </w:rPr>
        <w:fldChar w:fldCharType="end"/>
      </w:r>
      <w:r w:rsidRPr="00DC24CC">
        <w:rPr>
          <w:color w:val="000000"/>
          <w:lang w:val="en-US"/>
        </w:rPr>
        <w:br/>
        <w:t xml:space="preserve">No. 7 Jalan </w:t>
      </w:r>
      <w:proofErr w:type="spellStart"/>
      <w:r w:rsidRPr="00DC24CC">
        <w:rPr>
          <w:color w:val="000000"/>
          <w:lang w:val="en-US"/>
        </w:rPr>
        <w:t>Anggerik</w:t>
      </w:r>
      <w:proofErr w:type="spellEnd"/>
      <w:r w:rsidRPr="00DC24CC">
        <w:rPr>
          <w:color w:val="000000"/>
          <w:lang w:val="en-US"/>
        </w:rPr>
        <w:t xml:space="preserve"> </w:t>
      </w:r>
      <w:proofErr w:type="spellStart"/>
      <w:r w:rsidRPr="00DC24CC">
        <w:rPr>
          <w:color w:val="000000"/>
          <w:lang w:val="en-US"/>
        </w:rPr>
        <w:t>Mokara</w:t>
      </w:r>
      <w:proofErr w:type="spellEnd"/>
      <w:r w:rsidRPr="00DC24CC">
        <w:rPr>
          <w:color w:val="000000"/>
          <w:lang w:val="en-US"/>
        </w:rPr>
        <w:t xml:space="preserve"> F31/F,</w:t>
      </w:r>
      <w:r w:rsidRPr="00DC24CC">
        <w:rPr>
          <w:color w:val="000000"/>
          <w:lang w:val="en-US"/>
        </w:rPr>
        <w:br/>
        <w:t xml:space="preserve">Kota </w:t>
      </w:r>
      <w:proofErr w:type="spellStart"/>
      <w:r w:rsidRPr="00DC24CC">
        <w:rPr>
          <w:color w:val="000000"/>
          <w:lang w:val="en-US"/>
        </w:rPr>
        <w:t>Kemuning</w:t>
      </w:r>
      <w:proofErr w:type="spellEnd"/>
      <w:r w:rsidRPr="00DC24CC">
        <w:rPr>
          <w:color w:val="000000"/>
          <w:lang w:val="en-US"/>
        </w:rPr>
        <w:t xml:space="preserve">, </w:t>
      </w:r>
      <w:r w:rsidRPr="00DC24CC">
        <w:rPr>
          <w:color w:val="000000"/>
          <w:lang w:val="en-US"/>
        </w:rPr>
        <w:br/>
        <w:t xml:space="preserve">40460 Shah </w:t>
      </w:r>
      <w:proofErr w:type="spellStart"/>
      <w:r w:rsidRPr="00DC24CC">
        <w:rPr>
          <w:color w:val="000000"/>
          <w:lang w:val="en-US"/>
        </w:rPr>
        <w:t>Alam</w:t>
      </w:r>
      <w:proofErr w:type="spellEnd"/>
      <w:r w:rsidRPr="00DC24CC">
        <w:rPr>
          <w:color w:val="000000"/>
          <w:lang w:val="en-US"/>
        </w:rPr>
        <w:t>, Selangor.</w:t>
      </w:r>
      <w:r w:rsidRPr="00DC24CC">
        <w:rPr>
          <w:color w:val="000000"/>
          <w:lang w:val="en-US"/>
        </w:rPr>
        <w:br/>
      </w:r>
      <w:r w:rsidRPr="00AC2578">
        <w:rPr>
          <w:color w:val="000000"/>
          <w:lang w:val="en-US"/>
        </w:rPr>
        <w:t>Tel: +603 512 207 60</w:t>
      </w:r>
    </w:p>
    <w:p w14:paraId="5810D7CD" w14:textId="77777777" w:rsidR="00AC2578" w:rsidRDefault="00AC2578" w:rsidP="00AC2578">
      <w:pPr>
        <w:rPr>
          <w:color w:val="000000"/>
          <w:lang w:val="en-US"/>
        </w:rPr>
      </w:pPr>
      <w:r>
        <w:rPr>
          <w:noProof/>
          <w:color w:val="000000"/>
          <w:lang w:eastAsia="fr-FR" w:bidi="ar-SA"/>
        </w:rPr>
        <w:drawing>
          <wp:inline distT="0" distB="0" distL="0" distR="0" wp14:anchorId="6F5D3DEA" wp14:editId="671D37F6">
            <wp:extent cx="333375" cy="314325"/>
            <wp:effectExtent l="0" t="0" r="9525" b="9525"/>
            <wp:docPr id="198" name="Image 198"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C24CC">
        <w:rPr>
          <w:rStyle w:val="Enfasigrassetto"/>
          <w:color w:val="000000"/>
          <w:lang w:val="en-US"/>
        </w:rPr>
        <w:t>Precision Control Technology Co. Ltd.</w:t>
      </w:r>
      <w:r w:rsidRPr="00DC24CC">
        <w:rPr>
          <w:b/>
          <w:bCs/>
          <w:color w:val="000000"/>
          <w:lang w:val="en-US"/>
        </w:rPr>
        <w:br/>
      </w:r>
      <w:r w:rsidRPr="00DC24CC">
        <w:rPr>
          <w:color w:val="000000"/>
          <w:lang w:val="en-US"/>
        </w:rPr>
        <w:t xml:space="preserve">No. 4, Lane 70, </w:t>
      </w:r>
      <w:proofErr w:type="spellStart"/>
      <w:r w:rsidRPr="00DC24CC">
        <w:rPr>
          <w:color w:val="000000"/>
          <w:lang w:val="en-US"/>
        </w:rPr>
        <w:t>Chungho</w:t>
      </w:r>
      <w:proofErr w:type="spellEnd"/>
      <w:r w:rsidRPr="00DC24CC">
        <w:rPr>
          <w:color w:val="000000"/>
          <w:lang w:val="en-US"/>
        </w:rPr>
        <w:t xml:space="preserve"> Road,</w:t>
      </w:r>
      <w:r w:rsidRPr="00DC24CC">
        <w:rPr>
          <w:color w:val="000000"/>
          <w:lang w:val="en-US"/>
        </w:rPr>
        <w:br/>
        <w:t>Keelung 203, Taiwan</w:t>
      </w:r>
      <w:r w:rsidRPr="00DC24CC">
        <w:rPr>
          <w:color w:val="000000"/>
          <w:lang w:val="en-US"/>
        </w:rPr>
        <w:br/>
        <w:t xml:space="preserve">Tel: +886 02 2437 3665 </w:t>
      </w:r>
      <w:r w:rsidRPr="00DC24CC">
        <w:rPr>
          <w:color w:val="000000"/>
          <w:lang w:val="en-US"/>
        </w:rPr>
        <w:br/>
        <w:t>Fax: +886 02 2437 3667</w:t>
      </w:r>
    </w:p>
    <w:p w14:paraId="1933C60A" w14:textId="77777777" w:rsidR="00AC2578" w:rsidRPr="006C6500" w:rsidRDefault="00AC2578" w:rsidP="00AC2578">
      <w:pPr>
        <w:rPr>
          <w:color w:val="000000"/>
          <w:lang w:val="en-US"/>
        </w:rPr>
      </w:pPr>
      <w:r>
        <w:rPr>
          <w:noProof/>
          <w:color w:val="000000"/>
          <w:lang w:eastAsia="fr-FR" w:bidi="ar-SA"/>
        </w:rPr>
        <w:drawing>
          <wp:inline distT="0" distB="0" distL="0" distR="0" wp14:anchorId="66F8BF3E" wp14:editId="6FCD966C">
            <wp:extent cx="333375" cy="314325"/>
            <wp:effectExtent l="0" t="0" r="9525" b="9525"/>
            <wp:docPr id="44" name="Image 44"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C24CC">
        <w:rPr>
          <w:rStyle w:val="Enfasigrassetto"/>
          <w:color w:val="000000"/>
          <w:lang w:val="en-US"/>
        </w:rPr>
        <w:t>MTT CORPORATION</w:t>
      </w:r>
      <w:r w:rsidRPr="00DC24CC">
        <w:rPr>
          <w:color w:val="000000"/>
          <w:lang w:val="en-US"/>
        </w:rPr>
        <w:br/>
        <w:t xml:space="preserve">11-4 </w:t>
      </w:r>
      <w:proofErr w:type="spellStart"/>
      <w:r w:rsidRPr="00DC24CC">
        <w:rPr>
          <w:color w:val="000000"/>
          <w:lang w:val="en-US"/>
        </w:rPr>
        <w:t>San'ei-cho</w:t>
      </w:r>
      <w:proofErr w:type="spellEnd"/>
      <w:r w:rsidRPr="00DC24CC">
        <w:rPr>
          <w:color w:val="000000"/>
          <w:lang w:val="en-US"/>
        </w:rPr>
        <w:t>, Shinjuku-</w:t>
      </w:r>
      <w:proofErr w:type="spellStart"/>
      <w:r w:rsidRPr="00DC24CC">
        <w:rPr>
          <w:color w:val="000000"/>
          <w:lang w:val="en-US"/>
        </w:rPr>
        <w:t>ku</w:t>
      </w:r>
      <w:proofErr w:type="spellEnd"/>
      <w:r w:rsidRPr="00DC24CC">
        <w:rPr>
          <w:color w:val="000000"/>
          <w:lang w:val="en-US"/>
        </w:rPr>
        <w:t>, Tokyo</w:t>
      </w:r>
      <w:r w:rsidRPr="00DC24CC">
        <w:rPr>
          <w:color w:val="000000"/>
          <w:lang w:val="en-US"/>
        </w:rPr>
        <w:br/>
        <w:t>Tel: +81 3 5379 1971</w:t>
      </w:r>
      <w:r>
        <w:rPr>
          <w:color w:val="000000"/>
          <w:lang w:val="en-US"/>
        </w:rPr>
        <w:t xml:space="preserve"> </w:t>
      </w:r>
      <w:r w:rsidR="00247F1B">
        <w:fldChar w:fldCharType="begin"/>
      </w:r>
      <w:r w:rsidR="00247F1B" w:rsidRPr="00247F1B">
        <w:rPr>
          <w:lang w:val="en-GB"/>
        </w:rPr>
        <w:instrText xml:space="preserve"> HYPERLINK "mai</w:instrText>
      </w:r>
      <w:r w:rsidR="00247F1B" w:rsidRPr="00247F1B">
        <w:rPr>
          <w:lang w:val="en-GB"/>
        </w:rPr>
        <w:instrText xml:space="preserve">lto:kataoka@mtt.co.jp" </w:instrText>
      </w:r>
      <w:r w:rsidR="00247F1B">
        <w:fldChar w:fldCharType="separate"/>
      </w:r>
      <w:r w:rsidRPr="00DC24CC">
        <w:rPr>
          <w:rStyle w:val="Collegamentoipertestuale"/>
          <w:lang w:val="en-US"/>
        </w:rPr>
        <w:t>kataoka@mtt.co.jp</w:t>
      </w:r>
      <w:r w:rsidR="00247F1B">
        <w:rPr>
          <w:rStyle w:val="Collegamentoipertestuale"/>
          <w:lang w:val="en-US"/>
        </w:rPr>
        <w:fldChar w:fldCharType="end"/>
      </w:r>
    </w:p>
    <w:p w14:paraId="72413D0E" w14:textId="77777777" w:rsidR="00AC2578" w:rsidRPr="006C6500" w:rsidRDefault="00AC2578" w:rsidP="00AC2578">
      <w:pPr>
        <w:rPr>
          <w:color w:val="000000"/>
          <w:lang w:val="en-US"/>
        </w:rPr>
      </w:pPr>
    </w:p>
    <w:p w14:paraId="4BD0309B" w14:textId="77777777" w:rsidR="00AC2578" w:rsidRPr="00DC24CC" w:rsidRDefault="00AC2578" w:rsidP="00AC2578">
      <w:pPr>
        <w:rPr>
          <w:color w:val="000000"/>
          <w:lang w:val="en-US"/>
        </w:rPr>
      </w:pPr>
      <w:r>
        <w:rPr>
          <w:b/>
          <w:bCs/>
          <w:noProof/>
          <w:color w:val="000000"/>
          <w:lang w:eastAsia="fr-FR" w:bidi="ar-SA"/>
        </w:rPr>
        <w:drawing>
          <wp:inline distT="0" distB="0" distL="0" distR="0" wp14:anchorId="3D109277" wp14:editId="3FCFA1FE">
            <wp:extent cx="333375" cy="314325"/>
            <wp:effectExtent l="0" t="0" r="9525" b="9525"/>
            <wp:docPr id="45" name="Image 45"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C24CC">
        <w:rPr>
          <w:rStyle w:val="Enfasigrassetto"/>
          <w:color w:val="000000"/>
          <w:lang w:val="en-US"/>
        </w:rPr>
        <w:t xml:space="preserve">Korea Data Corporation </w:t>
      </w:r>
      <w:proofErr w:type="spellStart"/>
      <w:proofErr w:type="gramStart"/>
      <w:r w:rsidRPr="00DC24CC">
        <w:rPr>
          <w:rStyle w:val="Enfasigrassetto"/>
          <w:color w:val="000000"/>
          <w:lang w:val="en-US"/>
        </w:rPr>
        <w:t>Co.,Ltd</w:t>
      </w:r>
      <w:proofErr w:type="spellEnd"/>
      <w:r w:rsidRPr="00DC24CC">
        <w:rPr>
          <w:rStyle w:val="Enfasigrassetto"/>
          <w:color w:val="000000"/>
          <w:lang w:val="en-US"/>
        </w:rPr>
        <w:t>.</w:t>
      </w:r>
      <w:proofErr w:type="gramEnd"/>
      <w:r w:rsidRPr="00DC24CC">
        <w:rPr>
          <w:color w:val="000000"/>
          <w:lang w:val="en-US"/>
        </w:rPr>
        <w:br/>
        <w:t>303-1, Han Shin IT Tower 2,</w:t>
      </w:r>
      <w:r w:rsidRPr="00DC24CC">
        <w:rPr>
          <w:color w:val="000000"/>
          <w:lang w:val="en-US"/>
        </w:rPr>
        <w:br/>
        <w:t xml:space="preserve">60-18, </w:t>
      </w:r>
      <w:proofErr w:type="spellStart"/>
      <w:r w:rsidRPr="00DC24CC">
        <w:rPr>
          <w:color w:val="000000"/>
          <w:lang w:val="en-US"/>
        </w:rPr>
        <w:t>Gasan</w:t>
      </w:r>
      <w:proofErr w:type="spellEnd"/>
      <w:r w:rsidRPr="00DC24CC">
        <w:rPr>
          <w:color w:val="000000"/>
          <w:lang w:val="en-US"/>
        </w:rPr>
        <w:t xml:space="preserve">-dong, </w:t>
      </w:r>
      <w:proofErr w:type="spellStart"/>
      <w:r w:rsidRPr="00DC24CC">
        <w:rPr>
          <w:color w:val="000000"/>
          <w:lang w:val="en-US"/>
        </w:rPr>
        <w:t>Kumchun-gu</w:t>
      </w:r>
      <w:proofErr w:type="spellEnd"/>
      <w:r w:rsidRPr="00DC24CC">
        <w:rPr>
          <w:color w:val="000000"/>
          <w:lang w:val="en-US"/>
        </w:rPr>
        <w:br/>
        <w:t>Seoul 153-801</w:t>
      </w:r>
      <w:r w:rsidRPr="00DC24CC">
        <w:rPr>
          <w:color w:val="000000"/>
          <w:lang w:val="en-US"/>
        </w:rPr>
        <w:br/>
        <w:t xml:space="preserve">Tel: +82 2 2025 3883 </w:t>
      </w:r>
      <w:r w:rsidRPr="00DC24CC">
        <w:rPr>
          <w:color w:val="000000"/>
          <w:lang w:val="en-US"/>
        </w:rPr>
        <w:br/>
        <w:t>Fax: +82 2 2025 3880</w:t>
      </w:r>
    </w:p>
    <w:p w14:paraId="0CE58127" w14:textId="77777777" w:rsidR="00AC2578" w:rsidRDefault="00AC2578" w:rsidP="00AC2578">
      <w:pPr>
        <w:rPr>
          <w:color w:val="000000"/>
          <w:lang w:val="en-US"/>
        </w:rPr>
      </w:pPr>
      <w:r>
        <w:rPr>
          <w:b/>
          <w:bCs/>
          <w:noProof/>
          <w:color w:val="CC0000"/>
          <w:lang w:eastAsia="fr-FR" w:bidi="ar-SA"/>
        </w:rPr>
        <w:lastRenderedPageBreak/>
        <w:drawing>
          <wp:inline distT="0" distB="0" distL="0" distR="0" wp14:anchorId="1B86610C" wp14:editId="0D45BFB0">
            <wp:extent cx="333375" cy="314325"/>
            <wp:effectExtent l="0" t="0" r="9525" b="9525"/>
            <wp:docPr id="46" name="Image 4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DC24CC">
        <w:rPr>
          <w:rStyle w:val="Enfasigrassetto"/>
          <w:color w:val="000000"/>
          <w:lang w:val="en-US"/>
        </w:rPr>
        <w:t>inlT</w:t>
      </w:r>
      <w:proofErr w:type="spellEnd"/>
      <w:r w:rsidRPr="00DC24CC">
        <w:rPr>
          <w:color w:val="000000"/>
          <w:lang w:val="en-US"/>
        </w:rPr>
        <w:br/>
        <w:t xml:space="preserve">Samma B/D 4ND FL., 366-9, </w:t>
      </w:r>
      <w:r w:rsidRPr="00DC24CC">
        <w:rPr>
          <w:color w:val="000000"/>
          <w:lang w:val="en-US"/>
        </w:rPr>
        <w:br/>
      </w:r>
      <w:proofErr w:type="spellStart"/>
      <w:r w:rsidRPr="00DC24CC">
        <w:rPr>
          <w:color w:val="000000"/>
          <w:lang w:val="en-US"/>
        </w:rPr>
        <w:t>Ongnyeon</w:t>
      </w:r>
      <w:proofErr w:type="spellEnd"/>
      <w:r w:rsidRPr="00DC24CC">
        <w:rPr>
          <w:color w:val="000000"/>
          <w:lang w:val="en-US"/>
        </w:rPr>
        <w:t xml:space="preserve">-dong, </w:t>
      </w:r>
      <w:r w:rsidRPr="00DC24CC">
        <w:rPr>
          <w:color w:val="000000"/>
          <w:lang w:val="en-US"/>
        </w:rPr>
        <w:br/>
      </w:r>
      <w:proofErr w:type="spellStart"/>
      <w:r w:rsidRPr="00DC24CC">
        <w:rPr>
          <w:color w:val="000000"/>
          <w:lang w:val="en-US"/>
        </w:rPr>
        <w:t>Yeonsu-gu</w:t>
      </w:r>
      <w:proofErr w:type="spellEnd"/>
      <w:r w:rsidRPr="00DC24CC">
        <w:rPr>
          <w:color w:val="000000"/>
          <w:lang w:val="en-US"/>
        </w:rPr>
        <w:t xml:space="preserve">, </w:t>
      </w:r>
      <w:proofErr w:type="spellStart"/>
      <w:r w:rsidRPr="00DC24CC">
        <w:rPr>
          <w:color w:val="000000"/>
          <w:lang w:val="en-US"/>
        </w:rPr>
        <w:t>Icheon</w:t>
      </w:r>
      <w:proofErr w:type="spellEnd"/>
      <w:r w:rsidRPr="00DC24CC">
        <w:rPr>
          <w:color w:val="000000"/>
          <w:lang w:val="en-US"/>
        </w:rPr>
        <w:br/>
        <w:t>Tel: +</w:t>
      </w:r>
      <w:proofErr w:type="gramStart"/>
      <w:r w:rsidRPr="00DC24CC">
        <w:rPr>
          <w:color w:val="000000"/>
          <w:lang w:val="en-US"/>
        </w:rPr>
        <w:t>82  32</w:t>
      </w:r>
      <w:proofErr w:type="gramEnd"/>
      <w:r w:rsidRPr="00DC24CC">
        <w:rPr>
          <w:color w:val="000000"/>
          <w:lang w:val="en-US"/>
        </w:rPr>
        <w:t xml:space="preserve"> 882 3086</w:t>
      </w:r>
    </w:p>
    <w:p w14:paraId="5B987CA6" w14:textId="77777777" w:rsidR="00AC2578" w:rsidRPr="00DC24CC" w:rsidRDefault="00AC2578" w:rsidP="00AC2578">
      <w:pPr>
        <w:rPr>
          <w:color w:val="000000"/>
          <w:lang w:val="en-US"/>
        </w:rPr>
      </w:pPr>
      <w:r>
        <w:rPr>
          <w:b/>
          <w:bCs/>
          <w:noProof/>
          <w:color w:val="CC0000"/>
          <w:lang w:eastAsia="fr-FR" w:bidi="ar-SA"/>
        </w:rPr>
        <w:drawing>
          <wp:inline distT="0" distB="0" distL="0" distR="0" wp14:anchorId="47D76A80" wp14:editId="2E1D86BE">
            <wp:extent cx="333375" cy="314325"/>
            <wp:effectExtent l="0" t="0" r="9525" b="9525"/>
            <wp:docPr id="48" name="Image 48"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DC24CC">
        <w:rPr>
          <w:rStyle w:val="Enfasigrassetto"/>
          <w:color w:val="000000"/>
          <w:lang w:val="en-US"/>
        </w:rPr>
        <w:t>Meccatech</w:t>
      </w:r>
      <w:proofErr w:type="spellEnd"/>
      <w:r w:rsidRPr="00DC24CC">
        <w:rPr>
          <w:rStyle w:val="Enfasigrassetto"/>
          <w:color w:val="000000"/>
          <w:lang w:val="en-US"/>
        </w:rPr>
        <w:t xml:space="preserve"> Co. Ltd.</w:t>
      </w:r>
      <w:r w:rsidRPr="00DC24CC">
        <w:rPr>
          <w:b/>
          <w:bCs/>
          <w:color w:val="000000"/>
          <w:lang w:val="en-US"/>
        </w:rPr>
        <w:br/>
      </w:r>
      <w:proofErr w:type="spellStart"/>
      <w:r w:rsidRPr="00DC24CC">
        <w:rPr>
          <w:color w:val="000000"/>
          <w:lang w:val="en-US"/>
        </w:rPr>
        <w:t>Kumkang</w:t>
      </w:r>
      <w:proofErr w:type="spellEnd"/>
      <w:r w:rsidRPr="00DC24CC">
        <w:rPr>
          <w:color w:val="000000"/>
          <w:lang w:val="en-US"/>
        </w:rPr>
        <w:t xml:space="preserve"> </w:t>
      </w:r>
      <w:proofErr w:type="spellStart"/>
      <w:r w:rsidRPr="00DC24CC">
        <w:rPr>
          <w:color w:val="000000"/>
          <w:lang w:val="en-US"/>
        </w:rPr>
        <w:t>Penterium</w:t>
      </w:r>
      <w:proofErr w:type="spellEnd"/>
      <w:r w:rsidRPr="00DC24CC">
        <w:rPr>
          <w:color w:val="000000"/>
          <w:lang w:val="en-US"/>
        </w:rPr>
        <w:t xml:space="preserve"> IT Tower A-708,</w:t>
      </w:r>
      <w:r w:rsidRPr="00DC24CC">
        <w:rPr>
          <w:color w:val="000000"/>
          <w:lang w:val="en-US"/>
        </w:rPr>
        <w:br/>
        <w:t xml:space="preserve">810 </w:t>
      </w:r>
      <w:proofErr w:type="spellStart"/>
      <w:r w:rsidRPr="00DC24CC">
        <w:rPr>
          <w:color w:val="000000"/>
          <w:lang w:val="en-US"/>
        </w:rPr>
        <w:t>Gwanyang</w:t>
      </w:r>
      <w:proofErr w:type="spellEnd"/>
      <w:r w:rsidRPr="00DC24CC">
        <w:rPr>
          <w:color w:val="000000"/>
          <w:lang w:val="en-US"/>
        </w:rPr>
        <w:t xml:space="preserve">-dong, </w:t>
      </w:r>
      <w:proofErr w:type="spellStart"/>
      <w:r w:rsidRPr="00DC24CC">
        <w:rPr>
          <w:color w:val="000000"/>
          <w:lang w:val="en-US"/>
        </w:rPr>
        <w:t>Dongan-gu</w:t>
      </w:r>
      <w:proofErr w:type="spellEnd"/>
      <w:r w:rsidRPr="00DC24CC">
        <w:rPr>
          <w:color w:val="000000"/>
          <w:lang w:val="en-US"/>
        </w:rPr>
        <w:t>,</w:t>
      </w:r>
      <w:r w:rsidRPr="00DC24CC">
        <w:rPr>
          <w:color w:val="000000"/>
          <w:lang w:val="en-US"/>
        </w:rPr>
        <w:br/>
        <w:t xml:space="preserve">Anyang – City, </w:t>
      </w:r>
      <w:r w:rsidRPr="00DC24CC">
        <w:rPr>
          <w:color w:val="000000"/>
          <w:lang w:val="en-US"/>
        </w:rPr>
        <w:br/>
        <w:t>Gyeonggi-do,431810</w:t>
      </w:r>
      <w:r w:rsidRPr="00DC24CC">
        <w:rPr>
          <w:color w:val="000000"/>
          <w:lang w:val="en-US"/>
        </w:rPr>
        <w:br/>
        <w:t xml:space="preserve">Tel: +82 31 </w:t>
      </w:r>
      <w:proofErr w:type="gramStart"/>
      <w:r w:rsidRPr="00DC24CC">
        <w:rPr>
          <w:color w:val="000000"/>
          <w:lang w:val="en-US"/>
        </w:rPr>
        <w:t>606  7567</w:t>
      </w:r>
      <w:proofErr w:type="gramEnd"/>
    </w:p>
    <w:p w14:paraId="03F2D116" w14:textId="77777777" w:rsidR="00AC2578" w:rsidRDefault="00AC2578" w:rsidP="00AC2578">
      <w:pPr>
        <w:rPr>
          <w:color w:val="000000"/>
          <w:lang w:val="en-US"/>
        </w:rPr>
      </w:pPr>
      <w:r>
        <w:rPr>
          <w:b/>
          <w:bCs/>
          <w:noProof/>
          <w:color w:val="CC0000"/>
          <w:lang w:eastAsia="fr-FR" w:bidi="ar-SA"/>
        </w:rPr>
        <w:drawing>
          <wp:inline distT="0" distB="0" distL="0" distR="0" wp14:anchorId="3DC7037C" wp14:editId="16DD8B6F">
            <wp:extent cx="333375" cy="314325"/>
            <wp:effectExtent l="0" t="0" r="9525" b="9525"/>
            <wp:docPr id="49" name="Image 4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C24CC">
        <w:rPr>
          <w:rStyle w:val="Enfasigrassetto"/>
          <w:color w:val="000000"/>
          <w:lang w:val="en-US"/>
        </w:rPr>
        <w:t>UNI Technology Co. Ltd.</w:t>
      </w:r>
      <w:r w:rsidRPr="00DC24CC">
        <w:rPr>
          <w:b/>
          <w:bCs/>
          <w:color w:val="000000"/>
          <w:lang w:val="en-US"/>
        </w:rPr>
        <w:br/>
      </w:r>
      <w:r w:rsidRPr="00DC24CC">
        <w:rPr>
          <w:color w:val="000000"/>
          <w:lang w:val="en-US"/>
        </w:rPr>
        <w:t xml:space="preserve">#1107-1, </w:t>
      </w:r>
      <w:proofErr w:type="spellStart"/>
      <w:r w:rsidRPr="00DC24CC">
        <w:rPr>
          <w:color w:val="000000"/>
          <w:lang w:val="en-US"/>
        </w:rPr>
        <w:t>Bisan</w:t>
      </w:r>
      <w:proofErr w:type="spellEnd"/>
      <w:r w:rsidRPr="00DC24CC">
        <w:rPr>
          <w:color w:val="000000"/>
          <w:lang w:val="en-US"/>
        </w:rPr>
        <w:t xml:space="preserve">-Dong, </w:t>
      </w:r>
      <w:proofErr w:type="spellStart"/>
      <w:r w:rsidRPr="00DC24CC">
        <w:rPr>
          <w:color w:val="000000"/>
          <w:lang w:val="en-US"/>
        </w:rPr>
        <w:t>Dongan-gu</w:t>
      </w:r>
      <w:proofErr w:type="spellEnd"/>
      <w:r w:rsidRPr="00DC24CC">
        <w:rPr>
          <w:color w:val="000000"/>
          <w:lang w:val="en-US"/>
        </w:rPr>
        <w:t>,</w:t>
      </w:r>
      <w:r w:rsidRPr="00DC24CC">
        <w:rPr>
          <w:color w:val="000000"/>
          <w:lang w:val="en-US"/>
        </w:rPr>
        <w:br/>
        <w:t xml:space="preserve">Anyang – City, </w:t>
      </w:r>
      <w:r w:rsidRPr="00DC24CC">
        <w:rPr>
          <w:color w:val="000000"/>
          <w:lang w:val="en-US"/>
        </w:rPr>
        <w:br/>
        <w:t>Gyeonggi-do, 431050</w:t>
      </w:r>
      <w:r w:rsidRPr="00DC24CC">
        <w:rPr>
          <w:color w:val="000000"/>
          <w:lang w:val="en-US"/>
        </w:rPr>
        <w:br/>
        <w:t>Tel: +82 31 440 8077</w:t>
      </w:r>
    </w:p>
    <w:p w14:paraId="154BF83C" w14:textId="77777777" w:rsidR="00AC2578" w:rsidRDefault="00AC2578" w:rsidP="00AC2578">
      <w:pPr>
        <w:rPr>
          <w:color w:val="000000"/>
          <w:lang w:val="en-US"/>
        </w:rPr>
      </w:pPr>
      <w:r>
        <w:rPr>
          <w:noProof/>
          <w:color w:val="000000"/>
          <w:lang w:eastAsia="fr-FR" w:bidi="ar-SA"/>
        </w:rPr>
        <w:drawing>
          <wp:inline distT="0" distB="0" distL="0" distR="0" wp14:anchorId="4C3ADD91" wp14:editId="0952DF04">
            <wp:extent cx="333375" cy="314325"/>
            <wp:effectExtent l="0" t="0" r="9525" b="9525"/>
            <wp:docPr id="50" name="Image 50"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133EB">
        <w:rPr>
          <w:rStyle w:val="Enfasigrassetto"/>
          <w:color w:val="000000"/>
          <w:lang w:val="en-US"/>
        </w:rPr>
        <w:t>XIMPLE OS CO., LTD.</w:t>
      </w:r>
      <w:r w:rsidRPr="00B133EB">
        <w:rPr>
          <w:b/>
          <w:bCs/>
          <w:color w:val="000000"/>
          <w:lang w:val="en-US"/>
        </w:rPr>
        <w:br/>
      </w:r>
      <w:r w:rsidRPr="00B133EB">
        <w:rPr>
          <w:color w:val="000000"/>
          <w:lang w:val="en-US"/>
        </w:rPr>
        <w:t xml:space="preserve">126/762 Moo 5 </w:t>
      </w:r>
      <w:proofErr w:type="spellStart"/>
      <w:r w:rsidRPr="00B133EB">
        <w:rPr>
          <w:color w:val="000000"/>
          <w:lang w:val="en-US"/>
        </w:rPr>
        <w:t>Tiwanon</w:t>
      </w:r>
      <w:proofErr w:type="spellEnd"/>
      <w:r w:rsidRPr="00B133EB">
        <w:rPr>
          <w:color w:val="000000"/>
          <w:lang w:val="en-US"/>
        </w:rPr>
        <w:t xml:space="preserve"> Road, </w:t>
      </w:r>
      <w:r w:rsidRPr="00B133EB">
        <w:rPr>
          <w:color w:val="000000"/>
          <w:lang w:val="en-US"/>
        </w:rPr>
        <w:br/>
      </w:r>
      <w:proofErr w:type="spellStart"/>
      <w:r w:rsidRPr="00B133EB">
        <w:rPr>
          <w:color w:val="000000"/>
          <w:lang w:val="en-US"/>
        </w:rPr>
        <w:t>Pakkret</w:t>
      </w:r>
      <w:proofErr w:type="spellEnd"/>
      <w:r w:rsidRPr="00B133EB">
        <w:rPr>
          <w:color w:val="000000"/>
          <w:lang w:val="en-US"/>
        </w:rPr>
        <w:t xml:space="preserve"> Nonthaburi 11110</w:t>
      </w:r>
      <w:r w:rsidRPr="00B133EB">
        <w:rPr>
          <w:color w:val="000000"/>
          <w:lang w:val="en-US"/>
        </w:rPr>
        <w:br/>
        <w:t>Tel: +66 2964 3328</w:t>
      </w:r>
    </w:p>
    <w:p w14:paraId="1E7ED4F7" w14:textId="77777777" w:rsidR="00AC2578" w:rsidRDefault="00AC2578" w:rsidP="00AC2578">
      <w:pPr>
        <w:rPr>
          <w:color w:val="000000"/>
          <w:lang w:val="en-US"/>
        </w:rPr>
      </w:pPr>
      <w:r>
        <w:rPr>
          <w:noProof/>
          <w:color w:val="000000"/>
          <w:lang w:eastAsia="fr-FR" w:bidi="ar-SA"/>
        </w:rPr>
        <w:drawing>
          <wp:inline distT="0" distB="0" distL="0" distR="0" wp14:anchorId="4B42600A" wp14:editId="4C6B3354">
            <wp:extent cx="333375" cy="314325"/>
            <wp:effectExtent l="0" t="0" r="9525" b="9525"/>
            <wp:docPr id="51" name="Image 51"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133EB">
        <w:rPr>
          <w:rStyle w:val="Enfasigrassetto"/>
          <w:color w:val="000000"/>
          <w:lang w:val="en-US"/>
        </w:rPr>
        <w:t>A&amp;E Engineering Co., Ltd</w:t>
      </w:r>
      <w:r w:rsidRPr="00B133EB">
        <w:rPr>
          <w:color w:val="000000"/>
          <w:lang w:val="en-US"/>
        </w:rPr>
        <w:br/>
        <w:t>103 Ky Con Street. Dist1,</w:t>
      </w:r>
      <w:r w:rsidRPr="00B133EB">
        <w:rPr>
          <w:color w:val="000000"/>
          <w:lang w:val="en-US"/>
        </w:rPr>
        <w:br/>
        <w:t>Ho Chi Minh City</w:t>
      </w:r>
      <w:r w:rsidRPr="00B133EB">
        <w:rPr>
          <w:color w:val="000000"/>
          <w:lang w:val="en-US"/>
        </w:rPr>
        <w:br/>
        <w:t>Tel: + 84 8 821 16 57</w:t>
      </w:r>
    </w:p>
    <w:p w14:paraId="02BCBFEE" w14:textId="77777777" w:rsidR="00AC2578" w:rsidRDefault="00AC2578" w:rsidP="00AC2578">
      <w:pPr>
        <w:rPr>
          <w:color w:val="000000"/>
          <w:lang w:val="en-US"/>
        </w:rPr>
      </w:pPr>
      <w:r>
        <w:rPr>
          <w:noProof/>
          <w:color w:val="000000"/>
          <w:lang w:eastAsia="fr-FR" w:bidi="ar-SA"/>
        </w:rPr>
        <w:drawing>
          <wp:inline distT="0" distB="0" distL="0" distR="0" wp14:anchorId="479CF33C" wp14:editId="6B2C16D7">
            <wp:extent cx="333375" cy="314325"/>
            <wp:effectExtent l="0" t="0" r="9525" b="9525"/>
            <wp:docPr id="52" name="Image 52"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133EB">
        <w:rPr>
          <w:rStyle w:val="Enfasigrassetto"/>
          <w:color w:val="000000"/>
          <w:lang w:val="en-US"/>
        </w:rPr>
        <w:t>CONTROLSOFT Engineering India Pvt Ltd</w:t>
      </w:r>
      <w:r w:rsidRPr="00B133EB">
        <w:rPr>
          <w:color w:val="000000"/>
          <w:lang w:val="en-US"/>
        </w:rPr>
        <w:br/>
        <w:t xml:space="preserve">110/111, Burma Colony </w:t>
      </w:r>
      <w:r w:rsidRPr="00B133EB">
        <w:rPr>
          <w:color w:val="000000"/>
          <w:lang w:val="en-US"/>
        </w:rPr>
        <w:br/>
        <w:t xml:space="preserve">OFF Rajiv Gandhi </w:t>
      </w:r>
      <w:proofErr w:type="spellStart"/>
      <w:r w:rsidRPr="00B133EB">
        <w:rPr>
          <w:color w:val="000000"/>
          <w:lang w:val="en-US"/>
        </w:rPr>
        <w:t>Salai</w:t>
      </w:r>
      <w:proofErr w:type="spellEnd"/>
      <w:r w:rsidRPr="00B133EB">
        <w:rPr>
          <w:color w:val="000000"/>
          <w:lang w:val="en-US"/>
        </w:rPr>
        <w:br/>
      </w:r>
      <w:proofErr w:type="spellStart"/>
      <w:r w:rsidRPr="00B133EB">
        <w:rPr>
          <w:color w:val="000000"/>
          <w:lang w:val="en-US"/>
        </w:rPr>
        <w:t>Perungudi</w:t>
      </w:r>
      <w:proofErr w:type="spellEnd"/>
      <w:r w:rsidRPr="00B133EB">
        <w:rPr>
          <w:color w:val="000000"/>
          <w:lang w:val="en-US"/>
        </w:rPr>
        <w:br/>
        <w:t xml:space="preserve">600096 </w:t>
      </w:r>
      <w:r>
        <w:rPr>
          <w:color w:val="000000"/>
          <w:lang w:val="en-US"/>
        </w:rPr>
        <w:t>–</w:t>
      </w:r>
      <w:r w:rsidRPr="00B133EB">
        <w:rPr>
          <w:color w:val="000000"/>
          <w:lang w:val="en-US"/>
        </w:rPr>
        <w:t xml:space="preserve"> Chennai</w:t>
      </w:r>
    </w:p>
    <w:p w14:paraId="1E1BC9C8" w14:textId="77777777" w:rsidR="00AC2578" w:rsidRDefault="00AC2578" w:rsidP="00AC2578">
      <w:pPr>
        <w:rPr>
          <w:color w:val="000000"/>
          <w:lang w:val="en-US"/>
        </w:rPr>
      </w:pPr>
      <w:r>
        <w:rPr>
          <w:b/>
          <w:bCs/>
          <w:noProof/>
          <w:color w:val="000000"/>
          <w:lang w:eastAsia="fr-FR" w:bidi="ar-SA"/>
        </w:rPr>
        <w:drawing>
          <wp:inline distT="0" distB="0" distL="0" distR="0" wp14:anchorId="15753257" wp14:editId="4C18ED60">
            <wp:extent cx="333375" cy="314325"/>
            <wp:effectExtent l="0" t="0" r="9525" b="9525"/>
            <wp:docPr id="53" name="Image 53"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Pr>
          <w:rStyle w:val="Enfasigrassetto"/>
          <w:rFonts w:ascii="MS Gothic" w:eastAsia="MS Gothic" w:hAnsi="MS Gothic" w:cs="MS Gothic" w:hint="eastAsia"/>
          <w:color w:val="000000"/>
        </w:rPr>
        <w:t>西安万</w:t>
      </w:r>
      <w:r>
        <w:rPr>
          <w:rStyle w:val="Enfasigrassetto"/>
          <w:rFonts w:ascii="Microsoft JhengHei" w:eastAsia="Microsoft JhengHei" w:hAnsi="Microsoft JhengHei" w:cs="Microsoft JhengHei" w:hint="eastAsia"/>
          <w:color w:val="000000"/>
        </w:rPr>
        <w:t>华电</w:t>
      </w:r>
      <w:r>
        <w:rPr>
          <w:rStyle w:val="Enfasigrassetto"/>
          <w:rFonts w:ascii="MS Gothic" w:eastAsia="MS Gothic" w:hAnsi="MS Gothic" w:cs="MS Gothic" w:hint="eastAsia"/>
          <w:color w:val="000000"/>
        </w:rPr>
        <w:t>气有限公司</w:t>
      </w:r>
      <w:proofErr w:type="spellEnd"/>
      <w:r w:rsidRPr="00B133EB">
        <w:rPr>
          <w:color w:val="000000"/>
          <w:lang w:val="en-US"/>
        </w:rPr>
        <w:br/>
      </w:r>
      <w:r>
        <w:rPr>
          <w:rFonts w:ascii="MS Gothic" w:eastAsia="MS Gothic" w:hAnsi="MS Gothic" w:cs="MS Gothic" w:hint="eastAsia"/>
          <w:color w:val="000000"/>
        </w:rPr>
        <w:t>地址</w:t>
      </w:r>
      <w:r w:rsidRPr="00B133EB">
        <w:rPr>
          <w:rFonts w:ascii="MS Gothic" w:eastAsia="MS Gothic" w:hAnsi="MS Gothic" w:cs="MS Gothic" w:hint="eastAsia"/>
          <w:color w:val="000000"/>
          <w:lang w:val="en-US"/>
        </w:rPr>
        <w:t>：</w:t>
      </w:r>
      <w:r>
        <w:rPr>
          <w:rFonts w:ascii="MS Gothic" w:eastAsia="MS Gothic" w:hAnsi="MS Gothic" w:cs="MS Gothic" w:hint="eastAsia"/>
          <w:color w:val="000000"/>
        </w:rPr>
        <w:t>西安市太白南路嘉天国</w:t>
      </w:r>
      <w:r>
        <w:rPr>
          <w:rFonts w:ascii="Microsoft JhengHei" w:eastAsia="Microsoft JhengHei" w:hAnsi="Microsoft JhengHei" w:cs="Microsoft JhengHei" w:hint="eastAsia"/>
          <w:color w:val="000000"/>
        </w:rPr>
        <w:t>际</w:t>
      </w:r>
      <w:r w:rsidRPr="00B133EB">
        <w:rPr>
          <w:color w:val="000000"/>
          <w:lang w:val="en-US"/>
        </w:rPr>
        <w:t>1401</w:t>
      </w:r>
      <w:r>
        <w:rPr>
          <w:rFonts w:ascii="MS Gothic" w:eastAsia="MS Gothic" w:hAnsi="MS Gothic" w:cs="MS Gothic" w:hint="eastAsia"/>
          <w:color w:val="000000"/>
        </w:rPr>
        <w:t>室</w:t>
      </w:r>
      <w:r w:rsidRPr="00B133EB">
        <w:rPr>
          <w:color w:val="000000"/>
          <w:lang w:val="en-US"/>
        </w:rPr>
        <w:br/>
      </w:r>
      <w:proofErr w:type="spellStart"/>
      <w:r>
        <w:rPr>
          <w:rFonts w:ascii="Microsoft JhengHei" w:eastAsia="Microsoft JhengHei" w:hAnsi="Microsoft JhengHei" w:cs="Microsoft JhengHei" w:hint="eastAsia"/>
          <w:color w:val="000000"/>
        </w:rPr>
        <w:t>电话</w:t>
      </w:r>
      <w:proofErr w:type="spellEnd"/>
      <w:r w:rsidRPr="00B133EB">
        <w:rPr>
          <w:rFonts w:ascii="Microsoft JhengHei" w:eastAsia="Microsoft JhengHei" w:hAnsi="Microsoft JhengHei" w:cs="Microsoft JhengHei" w:hint="eastAsia"/>
          <w:color w:val="000000"/>
          <w:lang w:val="en-US"/>
        </w:rPr>
        <w:t>：</w:t>
      </w:r>
      <w:r w:rsidRPr="00B133EB">
        <w:rPr>
          <w:color w:val="000000"/>
          <w:lang w:val="en-US"/>
        </w:rPr>
        <w:t>+86 29 88891021</w:t>
      </w:r>
      <w:r w:rsidRPr="00B133EB">
        <w:rPr>
          <w:color w:val="000000"/>
          <w:lang w:val="en-US"/>
        </w:rPr>
        <w:br/>
      </w:r>
      <w:proofErr w:type="spellStart"/>
      <w:r>
        <w:rPr>
          <w:rFonts w:ascii="Microsoft JhengHei" w:eastAsia="Microsoft JhengHei" w:hAnsi="Microsoft JhengHei" w:cs="Microsoft JhengHei" w:hint="eastAsia"/>
          <w:color w:val="000000"/>
        </w:rPr>
        <w:t>传真</w:t>
      </w:r>
      <w:proofErr w:type="spellEnd"/>
      <w:r w:rsidRPr="00B133EB">
        <w:rPr>
          <w:rFonts w:ascii="Microsoft JhengHei" w:eastAsia="Microsoft JhengHei" w:hAnsi="Microsoft JhengHei" w:cs="Microsoft JhengHei" w:hint="eastAsia"/>
          <w:color w:val="000000"/>
          <w:lang w:val="en-US"/>
        </w:rPr>
        <w:t>：</w:t>
      </w:r>
      <w:r w:rsidRPr="00B133EB">
        <w:rPr>
          <w:color w:val="000000"/>
          <w:lang w:val="en-US"/>
        </w:rPr>
        <w:t>+86 29 88891021</w:t>
      </w:r>
    </w:p>
    <w:p w14:paraId="2B18B99A" w14:textId="77777777" w:rsidR="00AC2578" w:rsidRDefault="00AC2578" w:rsidP="00AC2578">
      <w:pPr>
        <w:rPr>
          <w:color w:val="000000"/>
          <w:lang w:val="en-US"/>
        </w:rPr>
      </w:pPr>
      <w:r>
        <w:rPr>
          <w:b/>
          <w:bCs/>
          <w:noProof/>
          <w:color w:val="006699"/>
          <w:lang w:eastAsia="fr-FR" w:bidi="ar-SA"/>
        </w:rPr>
        <w:drawing>
          <wp:inline distT="0" distB="0" distL="0" distR="0" wp14:anchorId="7357576F" wp14:editId="78C23C2D">
            <wp:extent cx="333375" cy="314325"/>
            <wp:effectExtent l="0" t="0" r="9525" b="9525"/>
            <wp:docPr id="54" name="Image 54" descr="pcvue reseller">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vue reseller">
                      <a:hlinkClick r:id="rId141"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Pr>
          <w:rStyle w:val="Enfasigrassetto"/>
          <w:rFonts w:ascii="MS Gothic" w:hAnsi="MS Gothic" w:cs="MS Gothic"/>
          <w:color w:val="000000"/>
        </w:rPr>
        <w:t>北京普莱德斯工程技</w:t>
      </w:r>
      <w:r>
        <w:rPr>
          <w:rStyle w:val="Enfasigrassetto"/>
          <w:rFonts w:ascii="Microsoft JhengHei" w:eastAsia="Microsoft JhengHei" w:hAnsi="Microsoft JhengHei" w:cs="Microsoft JhengHei" w:hint="eastAsia"/>
          <w:color w:val="000000"/>
        </w:rPr>
        <w:t>术有限责任公司</w:t>
      </w:r>
      <w:proofErr w:type="spellEnd"/>
      <w:r w:rsidRPr="00B133EB">
        <w:rPr>
          <w:color w:val="000000"/>
          <w:lang w:val="en-US"/>
        </w:rPr>
        <w:br/>
      </w:r>
      <w:r>
        <w:rPr>
          <w:rFonts w:ascii="MS Gothic" w:eastAsia="MS Gothic" w:hAnsi="MS Gothic" w:cs="MS Gothic" w:hint="eastAsia"/>
          <w:color w:val="000000"/>
        </w:rPr>
        <w:t>北京市丰台区宋庄路</w:t>
      </w:r>
      <w:r>
        <w:rPr>
          <w:rFonts w:ascii="Microsoft JhengHei" w:eastAsia="Microsoft JhengHei" w:hAnsi="Microsoft JhengHei" w:cs="Microsoft JhengHei" w:hint="eastAsia"/>
          <w:color w:val="000000"/>
        </w:rPr>
        <w:t>顺三条</w:t>
      </w:r>
      <w:r w:rsidRPr="00B133EB">
        <w:rPr>
          <w:color w:val="000000"/>
          <w:lang w:val="en-US"/>
        </w:rPr>
        <w:t>21</w:t>
      </w:r>
      <w:r>
        <w:rPr>
          <w:rFonts w:ascii="MS Gothic" w:eastAsia="MS Gothic" w:hAnsi="MS Gothic" w:cs="MS Gothic" w:hint="eastAsia"/>
          <w:color w:val="000000"/>
        </w:rPr>
        <w:t>号嘉</w:t>
      </w:r>
      <w:r>
        <w:rPr>
          <w:rFonts w:ascii="Microsoft JhengHei" w:eastAsia="Microsoft JhengHei" w:hAnsi="Microsoft JhengHei" w:cs="Microsoft JhengHei" w:hint="eastAsia"/>
          <w:color w:val="000000"/>
        </w:rPr>
        <w:t>业大厦</w:t>
      </w:r>
      <w:r w:rsidRPr="00B133EB">
        <w:rPr>
          <w:rFonts w:ascii="MS Gothic" w:hAnsi="MS Gothic" w:cs="MS Gothic"/>
          <w:color w:val="000000"/>
          <w:lang w:val="en-US"/>
        </w:rPr>
        <w:t>Ⅱ</w:t>
      </w:r>
      <w:r w:rsidRPr="00B133EB">
        <w:rPr>
          <w:color w:val="000000"/>
          <w:lang w:val="en-US"/>
        </w:rPr>
        <w:t>1#709</w:t>
      </w:r>
      <w:r w:rsidRPr="00B133EB">
        <w:rPr>
          <w:color w:val="000000"/>
          <w:lang w:val="en-US"/>
        </w:rPr>
        <w:br/>
      </w:r>
      <w:proofErr w:type="spellStart"/>
      <w:proofErr w:type="gramStart"/>
      <w:r>
        <w:rPr>
          <w:rFonts w:ascii="Microsoft JhengHei" w:eastAsia="Microsoft JhengHei" w:hAnsi="Microsoft JhengHei" w:cs="Microsoft JhengHei" w:hint="eastAsia"/>
          <w:color w:val="000000"/>
        </w:rPr>
        <w:lastRenderedPageBreak/>
        <w:t>电话</w:t>
      </w:r>
      <w:proofErr w:type="spellEnd"/>
      <w:r w:rsidRPr="00B133EB">
        <w:rPr>
          <w:color w:val="000000"/>
          <w:lang w:val="en-US"/>
        </w:rPr>
        <w:t>:+</w:t>
      </w:r>
      <w:proofErr w:type="gramEnd"/>
      <w:r w:rsidRPr="00B133EB">
        <w:rPr>
          <w:color w:val="000000"/>
          <w:lang w:val="en-US"/>
        </w:rPr>
        <w:t>86 10 67605356</w:t>
      </w:r>
      <w:r w:rsidRPr="00B133EB">
        <w:rPr>
          <w:color w:val="000000"/>
          <w:lang w:val="en-US"/>
        </w:rPr>
        <w:br/>
      </w:r>
      <w:proofErr w:type="spellStart"/>
      <w:r>
        <w:rPr>
          <w:rFonts w:ascii="Microsoft JhengHei" w:eastAsia="Microsoft JhengHei" w:hAnsi="Microsoft JhengHei" w:cs="Microsoft JhengHei" w:hint="eastAsia"/>
          <w:color w:val="000000"/>
        </w:rPr>
        <w:t>传真</w:t>
      </w:r>
      <w:proofErr w:type="spellEnd"/>
      <w:r w:rsidRPr="00B133EB">
        <w:rPr>
          <w:color w:val="000000"/>
          <w:lang w:val="en-US"/>
        </w:rPr>
        <w:t>:+86 10 87673158</w:t>
      </w:r>
    </w:p>
    <w:p w14:paraId="6E951F69" w14:textId="77777777" w:rsidR="00AC2578" w:rsidRDefault="00AC2578" w:rsidP="00AC2578">
      <w:pPr>
        <w:rPr>
          <w:color w:val="000000"/>
          <w:lang w:val="en-US"/>
        </w:rPr>
      </w:pPr>
      <w:r>
        <w:rPr>
          <w:b/>
          <w:bCs/>
          <w:noProof/>
          <w:color w:val="000000"/>
          <w:lang w:eastAsia="fr-FR" w:bidi="ar-SA"/>
        </w:rPr>
        <w:drawing>
          <wp:inline distT="0" distB="0" distL="0" distR="0" wp14:anchorId="4E8B781E" wp14:editId="578BF4C8">
            <wp:extent cx="333375" cy="314325"/>
            <wp:effectExtent l="0" t="0" r="9525" b="9525"/>
            <wp:docPr id="55" name="Image 55"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Pr>
          <w:rStyle w:val="Enfasigrassetto"/>
          <w:rFonts w:ascii="MS Gothic" w:hAnsi="MS Gothic" w:cs="MS Gothic"/>
          <w:color w:val="000000"/>
        </w:rPr>
        <w:t>上海亘延自</w:t>
      </w:r>
      <w:r>
        <w:rPr>
          <w:rStyle w:val="Enfasigrassetto"/>
          <w:rFonts w:ascii="Microsoft JhengHei" w:eastAsia="Microsoft JhengHei" w:hAnsi="Microsoft JhengHei" w:cs="Microsoft JhengHei" w:hint="eastAsia"/>
          <w:color w:val="000000"/>
        </w:rPr>
        <w:t>动化控制技术有限公司</w:t>
      </w:r>
      <w:proofErr w:type="spellEnd"/>
      <w:r w:rsidRPr="00B133EB">
        <w:rPr>
          <w:b/>
          <w:bCs/>
          <w:color w:val="000000"/>
          <w:lang w:val="en-US"/>
        </w:rPr>
        <w:br/>
      </w:r>
      <w:r>
        <w:rPr>
          <w:rFonts w:ascii="MS Gothic" w:hAnsi="MS Gothic" w:cs="MS Gothic"/>
          <w:color w:val="000000"/>
        </w:rPr>
        <w:t>地址</w:t>
      </w:r>
      <w:r w:rsidRPr="00B133EB">
        <w:rPr>
          <w:rFonts w:ascii="MS Gothic" w:hAnsi="MS Gothic" w:cs="MS Gothic"/>
          <w:color w:val="000000"/>
          <w:lang w:val="en-US"/>
        </w:rPr>
        <w:t>：</w:t>
      </w:r>
      <w:r>
        <w:rPr>
          <w:rFonts w:ascii="MS Gothic" w:hAnsi="MS Gothic" w:cs="MS Gothic"/>
          <w:color w:val="000000"/>
        </w:rPr>
        <w:t>中国上海市浦航路</w:t>
      </w:r>
      <w:r w:rsidRPr="00B133EB">
        <w:rPr>
          <w:color w:val="000000"/>
          <w:lang w:val="en-US"/>
        </w:rPr>
        <w:t>718</w:t>
      </w:r>
      <w:r>
        <w:rPr>
          <w:rFonts w:ascii="MS Gothic" w:hAnsi="MS Gothic" w:cs="MS Gothic"/>
          <w:color w:val="000000"/>
        </w:rPr>
        <w:t>弄</w:t>
      </w:r>
      <w:r w:rsidRPr="00B133EB">
        <w:rPr>
          <w:color w:val="000000"/>
          <w:lang w:val="en-US"/>
        </w:rPr>
        <w:t>7</w:t>
      </w:r>
      <w:r>
        <w:rPr>
          <w:rFonts w:ascii="MS Gothic" w:hAnsi="MS Gothic" w:cs="MS Gothic"/>
          <w:color w:val="000000"/>
        </w:rPr>
        <w:t>号楼</w:t>
      </w:r>
      <w:r w:rsidRPr="00B133EB">
        <w:rPr>
          <w:color w:val="000000"/>
          <w:lang w:val="en-US"/>
        </w:rPr>
        <w:br/>
      </w:r>
      <w:r>
        <w:rPr>
          <w:rFonts w:ascii="Microsoft JhengHei" w:eastAsia="Microsoft JhengHei" w:hAnsi="Microsoft JhengHei" w:cs="Microsoft JhengHei" w:hint="eastAsia"/>
          <w:color w:val="000000"/>
        </w:rPr>
        <w:t>电话</w:t>
      </w:r>
      <w:r w:rsidRPr="00B133EB">
        <w:rPr>
          <w:rFonts w:ascii="Microsoft JhengHei" w:eastAsia="Microsoft JhengHei" w:hAnsi="Microsoft JhengHei" w:cs="Microsoft JhengHei" w:hint="eastAsia"/>
          <w:color w:val="000000"/>
          <w:lang w:val="en-US"/>
        </w:rPr>
        <w:t>：</w:t>
      </w:r>
      <w:r w:rsidRPr="00B133EB">
        <w:rPr>
          <w:color w:val="000000"/>
          <w:lang w:val="en-US"/>
        </w:rPr>
        <w:t>021 55951223</w:t>
      </w:r>
    </w:p>
    <w:p w14:paraId="69E2F082" w14:textId="77777777" w:rsidR="00AC2578" w:rsidRDefault="00AC2578" w:rsidP="00AC2578">
      <w:pPr>
        <w:rPr>
          <w:color w:val="000000"/>
          <w:lang w:val="en-US"/>
        </w:rPr>
      </w:pPr>
      <w:r>
        <w:rPr>
          <w:noProof/>
          <w:color w:val="000000"/>
          <w:lang w:eastAsia="fr-FR" w:bidi="ar-SA"/>
        </w:rPr>
        <w:drawing>
          <wp:inline distT="0" distB="0" distL="0" distR="0" wp14:anchorId="2F3A8D5A" wp14:editId="744D705C">
            <wp:extent cx="333375" cy="314325"/>
            <wp:effectExtent l="0" t="0" r="9525" b="9525"/>
            <wp:docPr id="56" name="Image 56"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B133EB">
        <w:rPr>
          <w:rStyle w:val="Enfasigrassetto"/>
          <w:color w:val="000000"/>
          <w:lang w:val="en-US"/>
        </w:rPr>
        <w:t>Temco</w:t>
      </w:r>
      <w:proofErr w:type="spellEnd"/>
      <w:r w:rsidRPr="00B133EB">
        <w:rPr>
          <w:rStyle w:val="Enfasigrassetto"/>
          <w:color w:val="000000"/>
          <w:lang w:val="en-US"/>
        </w:rPr>
        <w:t xml:space="preserve"> Technologies Hong Kong Limited</w:t>
      </w:r>
      <w:r w:rsidRPr="00B133EB">
        <w:rPr>
          <w:b/>
          <w:bCs/>
          <w:color w:val="000000"/>
          <w:lang w:val="en-US"/>
        </w:rPr>
        <w:br/>
      </w:r>
      <w:r w:rsidRPr="00B133EB">
        <w:rPr>
          <w:color w:val="000000"/>
          <w:lang w:val="en-US"/>
        </w:rPr>
        <w:t xml:space="preserve">Unit </w:t>
      </w:r>
      <w:proofErr w:type="gramStart"/>
      <w:r w:rsidRPr="00B133EB">
        <w:rPr>
          <w:color w:val="000000"/>
          <w:lang w:val="en-US"/>
        </w:rPr>
        <w:t>6 ,</w:t>
      </w:r>
      <w:proofErr w:type="gramEnd"/>
      <w:r w:rsidRPr="00B133EB">
        <w:rPr>
          <w:color w:val="000000"/>
          <w:lang w:val="en-US"/>
        </w:rPr>
        <w:t xml:space="preserve"> 16/F, New Trend Centre,</w:t>
      </w:r>
      <w:r w:rsidRPr="00B133EB">
        <w:rPr>
          <w:color w:val="000000"/>
          <w:lang w:val="en-US"/>
        </w:rPr>
        <w:br/>
        <w:t>704 Prince Edward Road East, San Po Kong,</w:t>
      </w:r>
      <w:r w:rsidRPr="00B133EB">
        <w:rPr>
          <w:color w:val="000000"/>
          <w:lang w:val="en-US"/>
        </w:rPr>
        <w:br/>
        <w:t>Kowloon, Hong Kong</w:t>
      </w:r>
      <w:r w:rsidRPr="00B133EB">
        <w:rPr>
          <w:color w:val="000000"/>
          <w:lang w:val="en-US"/>
        </w:rPr>
        <w:br/>
        <w:t>Tel: +852 2386 8638</w:t>
      </w:r>
    </w:p>
    <w:p w14:paraId="4231A4AF" w14:textId="77777777" w:rsidR="00AC2578" w:rsidRDefault="00AC2578" w:rsidP="00AC2578">
      <w:pPr>
        <w:rPr>
          <w:color w:val="000000"/>
          <w:lang w:val="en-US"/>
        </w:rPr>
      </w:pPr>
      <w:r>
        <w:rPr>
          <w:b/>
          <w:bCs/>
          <w:noProof/>
          <w:color w:val="000000"/>
          <w:lang w:eastAsia="fr-FR" w:bidi="ar-SA"/>
        </w:rPr>
        <w:drawing>
          <wp:inline distT="0" distB="0" distL="0" distR="0" wp14:anchorId="59DC823D" wp14:editId="7B7D5212">
            <wp:extent cx="333375" cy="314325"/>
            <wp:effectExtent l="0" t="0" r="9525" b="9525"/>
            <wp:docPr id="77" name="Image 77"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Pr>
          <w:rStyle w:val="Enfasigrassetto"/>
          <w:rFonts w:ascii="MS Gothic" w:hAnsi="MS Gothic" w:cs="MS Gothic"/>
          <w:color w:val="000000"/>
        </w:rPr>
        <w:t>上海源控自</w:t>
      </w:r>
      <w:r>
        <w:rPr>
          <w:rStyle w:val="Enfasigrassetto"/>
          <w:rFonts w:ascii="Microsoft JhengHei" w:eastAsia="Microsoft JhengHei" w:hAnsi="Microsoft JhengHei" w:cs="Microsoft JhengHei" w:hint="eastAsia"/>
          <w:color w:val="000000"/>
        </w:rPr>
        <w:t>动化技术有限公司</w:t>
      </w:r>
      <w:proofErr w:type="spellEnd"/>
      <w:r w:rsidRPr="00B133EB">
        <w:rPr>
          <w:b/>
          <w:bCs/>
          <w:color w:val="000000"/>
          <w:lang w:val="en-US"/>
        </w:rPr>
        <w:br/>
      </w:r>
      <w:r>
        <w:rPr>
          <w:rFonts w:ascii="MS Gothic" w:eastAsia="MS Gothic" w:hAnsi="MS Gothic" w:cs="MS Gothic" w:hint="eastAsia"/>
          <w:color w:val="000000"/>
        </w:rPr>
        <w:t>上海市</w:t>
      </w:r>
      <w:r>
        <w:rPr>
          <w:rFonts w:ascii="Microsoft JhengHei" w:eastAsia="Microsoft JhengHei" w:hAnsi="Microsoft JhengHei" w:cs="Microsoft JhengHei" w:hint="eastAsia"/>
          <w:color w:val="000000"/>
        </w:rPr>
        <w:t>闵行区七莘路</w:t>
      </w:r>
      <w:r w:rsidRPr="00B133EB">
        <w:rPr>
          <w:color w:val="000000"/>
          <w:lang w:val="en-US"/>
        </w:rPr>
        <w:t>3599</w:t>
      </w:r>
      <w:r>
        <w:rPr>
          <w:rFonts w:ascii="MS Gothic" w:eastAsia="MS Gothic" w:hAnsi="MS Gothic" w:cs="MS Gothic" w:hint="eastAsia"/>
          <w:color w:val="000000"/>
        </w:rPr>
        <w:t>弄</w:t>
      </w:r>
      <w:r w:rsidRPr="00B133EB">
        <w:rPr>
          <w:color w:val="000000"/>
          <w:lang w:val="en-US"/>
        </w:rPr>
        <w:t>12</w:t>
      </w:r>
      <w:r>
        <w:rPr>
          <w:rFonts w:ascii="MS Gothic" w:eastAsia="MS Gothic" w:hAnsi="MS Gothic" w:cs="MS Gothic" w:hint="eastAsia"/>
          <w:color w:val="000000"/>
        </w:rPr>
        <w:t>号</w:t>
      </w:r>
      <w:r w:rsidRPr="00B133EB">
        <w:rPr>
          <w:color w:val="000000"/>
          <w:lang w:val="en-US"/>
        </w:rPr>
        <w:t>4</w:t>
      </w:r>
      <w:r>
        <w:rPr>
          <w:rFonts w:ascii="MS Gothic" w:eastAsia="MS Gothic" w:hAnsi="MS Gothic" w:cs="MS Gothic" w:hint="eastAsia"/>
          <w:color w:val="000000"/>
        </w:rPr>
        <w:t>楼</w:t>
      </w:r>
      <w:r w:rsidRPr="00B133EB">
        <w:rPr>
          <w:rFonts w:ascii="MS Gothic" w:eastAsia="MS Gothic" w:hAnsi="MS Gothic" w:cs="MS Gothic" w:hint="eastAsia"/>
          <w:color w:val="000000"/>
          <w:lang w:val="en-US"/>
        </w:rPr>
        <w:t>（</w:t>
      </w:r>
      <w:r>
        <w:rPr>
          <w:rFonts w:ascii="Microsoft JhengHei" w:eastAsia="Microsoft JhengHei" w:hAnsi="Microsoft JhengHei" w:cs="Microsoft JhengHei" w:hint="eastAsia"/>
          <w:color w:val="000000"/>
        </w:rPr>
        <w:t>华商时代广场</w:t>
      </w:r>
      <w:r w:rsidRPr="00B133EB">
        <w:rPr>
          <w:rFonts w:ascii="Microsoft JhengHei" w:eastAsia="Microsoft JhengHei" w:hAnsi="Microsoft JhengHei" w:cs="Microsoft JhengHei" w:hint="eastAsia"/>
          <w:color w:val="000000"/>
          <w:lang w:val="en-US"/>
        </w:rPr>
        <w:t>）</w:t>
      </w:r>
      <w:r w:rsidRPr="00B133EB">
        <w:rPr>
          <w:color w:val="000000"/>
          <w:lang w:val="en-US"/>
        </w:rPr>
        <w:br/>
      </w:r>
      <w:r>
        <w:rPr>
          <w:rFonts w:ascii="Microsoft JhengHei" w:eastAsia="Microsoft JhengHei" w:hAnsi="Microsoft JhengHei" w:cs="Microsoft JhengHei" w:hint="eastAsia"/>
          <w:color w:val="000000"/>
        </w:rPr>
        <w:t>电话</w:t>
      </w:r>
      <w:r w:rsidRPr="00B133EB">
        <w:rPr>
          <w:rFonts w:ascii="Microsoft JhengHei" w:eastAsia="Microsoft JhengHei" w:hAnsi="Microsoft JhengHei" w:cs="Microsoft JhengHei" w:hint="eastAsia"/>
          <w:color w:val="000000"/>
          <w:lang w:val="en-US"/>
        </w:rPr>
        <w:t>：</w:t>
      </w:r>
      <w:r w:rsidRPr="00B133EB">
        <w:rPr>
          <w:color w:val="000000"/>
          <w:lang w:val="en-US"/>
        </w:rPr>
        <w:t>021 64057889</w:t>
      </w:r>
      <w:r w:rsidRPr="00B133EB">
        <w:rPr>
          <w:color w:val="000000"/>
          <w:lang w:val="en-US"/>
        </w:rPr>
        <w:br/>
      </w:r>
      <w:r>
        <w:rPr>
          <w:rFonts w:ascii="Microsoft JhengHei" w:eastAsia="Microsoft JhengHei" w:hAnsi="Microsoft JhengHei" w:cs="Microsoft JhengHei" w:hint="eastAsia"/>
          <w:color w:val="000000"/>
        </w:rPr>
        <w:t>传真</w:t>
      </w:r>
      <w:r w:rsidRPr="00B133EB">
        <w:rPr>
          <w:rFonts w:ascii="Microsoft JhengHei" w:eastAsia="Microsoft JhengHei" w:hAnsi="Microsoft JhengHei" w:cs="Microsoft JhengHei" w:hint="eastAsia"/>
          <w:color w:val="000000"/>
          <w:lang w:val="en-US"/>
        </w:rPr>
        <w:t>：</w:t>
      </w:r>
      <w:r w:rsidRPr="00B133EB">
        <w:rPr>
          <w:color w:val="000000"/>
          <w:lang w:val="en-US"/>
        </w:rPr>
        <w:t>021 64057809 115</w:t>
      </w:r>
    </w:p>
    <w:p w14:paraId="0587B847" w14:textId="77777777" w:rsidR="00AC2578" w:rsidRDefault="00AC2578" w:rsidP="00AC2578">
      <w:pPr>
        <w:jc w:val="center"/>
        <w:rPr>
          <w:color w:val="000000"/>
          <w:lang w:val="en-US"/>
        </w:rPr>
      </w:pPr>
    </w:p>
    <w:p w14:paraId="42B52215" w14:textId="77777777" w:rsidR="009C00C2" w:rsidRDefault="009C00C2">
      <w:pPr>
        <w:spacing w:after="200" w:line="276" w:lineRule="auto"/>
        <w:rPr>
          <w:rStyle w:val="Enfasigrassetto"/>
          <w:rFonts w:ascii="Gotham Book" w:hAnsi="Gotham Book"/>
          <w:color w:val="000000"/>
          <w:sz w:val="32"/>
          <w:lang w:val="en-US"/>
        </w:rPr>
      </w:pPr>
      <w:r>
        <w:rPr>
          <w:rStyle w:val="Enfasigrassetto"/>
          <w:rFonts w:ascii="Gotham Book" w:hAnsi="Gotham Book"/>
          <w:color w:val="000000"/>
          <w:sz w:val="32"/>
          <w:lang w:val="en-US"/>
        </w:rPr>
        <w:br w:type="page"/>
      </w:r>
    </w:p>
    <w:p w14:paraId="39E95280" w14:textId="77777777" w:rsidR="00AC2578" w:rsidRPr="00AA2565" w:rsidRDefault="00AC2578" w:rsidP="00AC2578">
      <w:pPr>
        <w:jc w:val="center"/>
        <w:rPr>
          <w:color w:val="000000"/>
          <w:lang w:val="en-GB"/>
        </w:rPr>
      </w:pPr>
      <w:r w:rsidRPr="008959BA">
        <w:rPr>
          <w:rStyle w:val="Enfasigrassetto"/>
          <w:rFonts w:ascii="Gotham Book" w:hAnsi="Gotham Book"/>
          <w:color w:val="000000"/>
          <w:sz w:val="32"/>
          <w:lang w:val="en-US"/>
        </w:rPr>
        <w:lastRenderedPageBreak/>
        <w:t>MIDDLE EAST - AFRICA</w:t>
      </w:r>
    </w:p>
    <w:p w14:paraId="470ECE4B" w14:textId="77777777" w:rsidR="008A7073" w:rsidRDefault="008A7073" w:rsidP="00AC2578">
      <w:pPr>
        <w:rPr>
          <w:b/>
          <w:color w:val="000000"/>
          <w:lang w:val="en-US"/>
        </w:rPr>
      </w:pPr>
    </w:p>
    <w:p w14:paraId="1E0CEC43" w14:textId="77777777" w:rsidR="00AC2578" w:rsidRPr="008A7073" w:rsidRDefault="008A7073" w:rsidP="00AC2578">
      <w:pPr>
        <w:rPr>
          <w:b/>
          <w:color w:val="000000"/>
          <w:lang w:val="en-US"/>
        </w:rPr>
      </w:pPr>
      <w:r w:rsidRPr="00A42DCC">
        <w:rPr>
          <w:rFonts w:eastAsia="Times New Roman"/>
          <w:b/>
          <w:bCs/>
          <w:noProof/>
          <w:color w:val="000000"/>
          <w:lang w:eastAsia="fr-FR" w:bidi="ar-SA"/>
        </w:rPr>
        <w:drawing>
          <wp:inline distT="0" distB="0" distL="0" distR="0" wp14:anchorId="11C27CAB" wp14:editId="6D3576F9">
            <wp:extent cx="333375" cy="314325"/>
            <wp:effectExtent l="0" t="0" r="9525" b="9525"/>
            <wp:docPr id="330" name="Image 330"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8A7073">
        <w:rPr>
          <w:b/>
          <w:color w:val="000000"/>
          <w:lang w:val="en-US"/>
        </w:rPr>
        <w:t xml:space="preserve">Real Power Development </w:t>
      </w:r>
      <w:proofErr w:type="spellStart"/>
      <w:r w:rsidRPr="008A7073">
        <w:rPr>
          <w:b/>
          <w:color w:val="000000"/>
          <w:lang w:val="en-US"/>
        </w:rPr>
        <w:t>s.a.r.l</w:t>
      </w:r>
      <w:proofErr w:type="spellEnd"/>
      <w:r w:rsidRPr="008A7073">
        <w:rPr>
          <w:b/>
          <w:color w:val="000000"/>
          <w:lang w:val="en-US"/>
        </w:rPr>
        <w:t>.</w:t>
      </w:r>
    </w:p>
    <w:p w14:paraId="70D09815" w14:textId="77777777" w:rsidR="008A7073" w:rsidRDefault="008A7073" w:rsidP="00AC2578">
      <w:pPr>
        <w:rPr>
          <w:color w:val="000000"/>
          <w:lang w:val="en-US"/>
        </w:rPr>
      </w:pPr>
      <w:r>
        <w:rPr>
          <w:color w:val="000000"/>
          <w:lang w:val="en-US"/>
        </w:rPr>
        <w:t>Beirut</w:t>
      </w:r>
    </w:p>
    <w:p w14:paraId="0D67645A" w14:textId="77777777" w:rsidR="008A7073" w:rsidRDefault="008A7073" w:rsidP="00AC2578">
      <w:pPr>
        <w:rPr>
          <w:color w:val="000000"/>
          <w:lang w:val="en-US"/>
        </w:rPr>
      </w:pPr>
      <w:r>
        <w:rPr>
          <w:color w:val="000000"/>
          <w:lang w:val="en-US"/>
        </w:rPr>
        <w:t>Tel: +961 81 222 042</w:t>
      </w:r>
    </w:p>
    <w:p w14:paraId="52819AF3" w14:textId="77777777" w:rsidR="008A7073" w:rsidRDefault="00247F1B" w:rsidP="00AC2578">
      <w:pPr>
        <w:rPr>
          <w:color w:val="000000"/>
          <w:lang w:val="en-US"/>
        </w:rPr>
      </w:pPr>
      <w:r>
        <w:fldChar w:fldCharType="begin"/>
      </w:r>
      <w:r w:rsidRPr="00247F1B">
        <w:rPr>
          <w:lang w:val="en-GB"/>
        </w:rPr>
        <w:instrText xml:space="preserve"> HYPERLINK "mailto:automation@real-power-development.com" </w:instrText>
      </w:r>
      <w:r>
        <w:fldChar w:fldCharType="separate"/>
      </w:r>
      <w:r w:rsidR="008A7073" w:rsidRPr="000C2148">
        <w:rPr>
          <w:rStyle w:val="Collegamentoipertestuale"/>
          <w:lang w:val="en-US"/>
        </w:rPr>
        <w:t>automation@real-power-development.com</w:t>
      </w:r>
      <w:r>
        <w:rPr>
          <w:rStyle w:val="Collegamentoipertestuale"/>
          <w:lang w:val="en-US"/>
        </w:rPr>
        <w:fldChar w:fldCharType="end"/>
      </w:r>
    </w:p>
    <w:p w14:paraId="51223657" w14:textId="77777777" w:rsidR="009C00C2" w:rsidRDefault="009C00C2" w:rsidP="00AC2578">
      <w:pPr>
        <w:rPr>
          <w:b/>
          <w:color w:val="000000"/>
          <w:lang w:val="en-US"/>
        </w:rPr>
      </w:pPr>
      <w:r>
        <w:rPr>
          <w:noProof/>
          <w:color w:val="000000"/>
          <w:lang w:eastAsia="fr-FR" w:bidi="ar-SA"/>
        </w:rPr>
        <w:drawing>
          <wp:inline distT="0" distB="0" distL="0" distR="0" wp14:anchorId="372219E8" wp14:editId="32489F0A">
            <wp:extent cx="333375" cy="314325"/>
            <wp:effectExtent l="0" t="0" r="9525" b="9525"/>
            <wp:docPr id="327" name="Image 327"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9C00C2">
        <w:rPr>
          <w:b/>
          <w:color w:val="000000"/>
          <w:lang w:val="en-US"/>
        </w:rPr>
        <w:t>PcVue DMCC</w:t>
      </w:r>
    </w:p>
    <w:p w14:paraId="288B8E2F" w14:textId="77777777" w:rsidR="009C00C2" w:rsidRPr="009C00C2" w:rsidRDefault="009C00C2" w:rsidP="00AC2578">
      <w:pPr>
        <w:rPr>
          <w:color w:val="000000"/>
          <w:lang w:val="en-US"/>
        </w:rPr>
      </w:pPr>
      <w:r w:rsidRPr="009C00C2">
        <w:rPr>
          <w:color w:val="000000"/>
          <w:lang w:val="en-US"/>
        </w:rPr>
        <w:t>Office Tower 1708</w:t>
      </w:r>
    </w:p>
    <w:p w14:paraId="0CDA6E1B" w14:textId="77777777" w:rsidR="009C00C2" w:rsidRPr="009C00C2" w:rsidRDefault="009C00C2" w:rsidP="00AC2578">
      <w:pPr>
        <w:rPr>
          <w:color w:val="000000"/>
          <w:lang w:val="en-US"/>
        </w:rPr>
      </w:pPr>
      <w:proofErr w:type="spellStart"/>
      <w:r w:rsidRPr="009C00C2">
        <w:rPr>
          <w:color w:val="000000"/>
          <w:lang w:val="en-US"/>
        </w:rPr>
        <w:t>GoldCrest</w:t>
      </w:r>
      <w:proofErr w:type="spellEnd"/>
      <w:r w:rsidRPr="009C00C2">
        <w:rPr>
          <w:color w:val="000000"/>
          <w:lang w:val="en-US"/>
        </w:rPr>
        <w:t xml:space="preserve"> Executive Towe</w:t>
      </w:r>
    </w:p>
    <w:p w14:paraId="32BEAACC" w14:textId="77777777" w:rsidR="009C00C2" w:rsidRPr="009C00C2" w:rsidRDefault="009C00C2" w:rsidP="00AC2578">
      <w:pPr>
        <w:rPr>
          <w:color w:val="000000"/>
          <w:lang w:val="en-US"/>
        </w:rPr>
      </w:pPr>
      <w:r w:rsidRPr="009C00C2">
        <w:rPr>
          <w:color w:val="000000"/>
          <w:lang w:val="en-US"/>
        </w:rPr>
        <w:t>Jumeirah Lake Towers</w:t>
      </w:r>
    </w:p>
    <w:p w14:paraId="57AB154C" w14:textId="77777777" w:rsidR="009C00C2" w:rsidRPr="009C00C2" w:rsidRDefault="009C00C2" w:rsidP="00AC2578">
      <w:pPr>
        <w:rPr>
          <w:color w:val="000000"/>
          <w:lang w:val="en-US"/>
        </w:rPr>
      </w:pPr>
      <w:proofErr w:type="spellStart"/>
      <w:r w:rsidRPr="009C00C2">
        <w:rPr>
          <w:color w:val="000000"/>
          <w:lang w:val="en-US"/>
        </w:rPr>
        <w:t>Clustter</w:t>
      </w:r>
      <w:proofErr w:type="spellEnd"/>
      <w:r w:rsidRPr="009C00C2">
        <w:rPr>
          <w:color w:val="000000"/>
          <w:lang w:val="en-US"/>
        </w:rPr>
        <w:t xml:space="preserve"> C</w:t>
      </w:r>
    </w:p>
    <w:p w14:paraId="595CDF7F" w14:textId="77777777" w:rsidR="009C00C2" w:rsidRPr="009C00C2" w:rsidRDefault="009C00C2" w:rsidP="00AC2578">
      <w:pPr>
        <w:rPr>
          <w:color w:val="000000"/>
          <w:lang w:val="en-US"/>
        </w:rPr>
      </w:pPr>
      <w:r w:rsidRPr="009C00C2">
        <w:rPr>
          <w:color w:val="000000"/>
          <w:lang w:val="en-US"/>
        </w:rPr>
        <w:t>Dubai, UAE</w:t>
      </w:r>
    </w:p>
    <w:p w14:paraId="5AF6F1A3" w14:textId="77777777" w:rsidR="009C00C2" w:rsidRPr="009C00C2" w:rsidRDefault="009C00C2" w:rsidP="00AC2578">
      <w:pPr>
        <w:rPr>
          <w:color w:val="000000"/>
          <w:lang w:val="en-US"/>
        </w:rPr>
      </w:pPr>
      <w:r w:rsidRPr="009C00C2">
        <w:rPr>
          <w:color w:val="000000"/>
          <w:lang w:val="en-US"/>
        </w:rPr>
        <w:t>Tel: +971 (0) 48 747 980</w:t>
      </w:r>
    </w:p>
    <w:p w14:paraId="4EA0E6A3" w14:textId="77777777" w:rsidR="009C00C2" w:rsidRPr="009C00C2" w:rsidRDefault="009C00C2" w:rsidP="00AC2578">
      <w:pPr>
        <w:rPr>
          <w:color w:val="000000"/>
          <w:lang w:val="en-US"/>
        </w:rPr>
      </w:pPr>
      <w:r w:rsidRPr="009C00C2">
        <w:rPr>
          <w:color w:val="000000"/>
          <w:lang w:val="en-US"/>
        </w:rPr>
        <w:t>Pcvue-uae@arcinfo.com</w:t>
      </w:r>
    </w:p>
    <w:p w14:paraId="0DBCCEB0" w14:textId="77777777" w:rsidR="00AC2578" w:rsidRDefault="00AC2578" w:rsidP="00AC2578">
      <w:pPr>
        <w:rPr>
          <w:color w:val="000000"/>
          <w:lang w:val="en-US"/>
        </w:rPr>
      </w:pPr>
      <w:r>
        <w:rPr>
          <w:noProof/>
          <w:color w:val="000000"/>
          <w:lang w:eastAsia="fr-FR" w:bidi="ar-SA"/>
        </w:rPr>
        <w:drawing>
          <wp:inline distT="0" distB="0" distL="0" distR="0" wp14:anchorId="270A2098" wp14:editId="4A913884">
            <wp:extent cx="333375" cy="314325"/>
            <wp:effectExtent l="0" t="0" r="9525" b="9525"/>
            <wp:docPr id="137" name="Image 137"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133EB">
        <w:rPr>
          <w:rStyle w:val="Enfasigrassetto"/>
          <w:color w:val="000000"/>
          <w:lang w:val="en-US"/>
        </w:rPr>
        <w:t>SOUCCAR for Electronic Industries LLC</w:t>
      </w:r>
      <w:r w:rsidRPr="00B133EB">
        <w:rPr>
          <w:b/>
          <w:bCs/>
          <w:color w:val="000000"/>
          <w:lang w:val="en-US"/>
        </w:rPr>
        <w:br/>
      </w:r>
      <w:r w:rsidRPr="00B133EB">
        <w:rPr>
          <w:color w:val="000000"/>
          <w:lang w:val="en-US"/>
        </w:rPr>
        <w:t xml:space="preserve">PO Box: </w:t>
      </w:r>
      <w:proofErr w:type="spellStart"/>
      <w:r w:rsidRPr="00B133EB">
        <w:rPr>
          <w:color w:val="000000"/>
          <w:lang w:val="en-US"/>
        </w:rPr>
        <w:t>Babbeela</w:t>
      </w:r>
      <w:proofErr w:type="spellEnd"/>
      <w:r w:rsidRPr="00B133EB">
        <w:rPr>
          <w:color w:val="000000"/>
          <w:lang w:val="en-US"/>
        </w:rPr>
        <w:t xml:space="preserve"> 94</w:t>
      </w:r>
      <w:r w:rsidRPr="00B133EB">
        <w:rPr>
          <w:color w:val="000000"/>
          <w:lang w:val="en-US"/>
        </w:rPr>
        <w:br/>
        <w:t>Damascus</w:t>
      </w:r>
      <w:r w:rsidRPr="00B133EB">
        <w:rPr>
          <w:color w:val="000000"/>
          <w:lang w:val="en-US"/>
        </w:rPr>
        <w:br/>
        <w:t>Tel: +963 11 543 4200</w:t>
      </w:r>
    </w:p>
    <w:p w14:paraId="1F51F6C1" w14:textId="77777777" w:rsidR="00AC2578" w:rsidRDefault="00AC2578" w:rsidP="00AC2578">
      <w:pPr>
        <w:rPr>
          <w:color w:val="000000"/>
          <w:lang w:val="en-US"/>
        </w:rPr>
      </w:pPr>
      <w:r w:rsidRPr="00B133EB">
        <w:rPr>
          <w:b/>
          <w:bCs/>
          <w:noProof/>
          <w:color w:val="CC0000"/>
          <w:lang w:eastAsia="fr-FR" w:bidi="ar-SA"/>
        </w:rPr>
        <w:drawing>
          <wp:inline distT="0" distB="0" distL="0" distR="0" wp14:anchorId="4031FCDD" wp14:editId="58BE8D1D">
            <wp:extent cx="333375" cy="314325"/>
            <wp:effectExtent l="0" t="0" r="9525" b="9525"/>
            <wp:docPr id="144" name="Image 144"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133EB">
        <w:rPr>
          <w:b/>
          <w:bCs/>
          <w:color w:val="000000"/>
          <w:lang w:val="en-US"/>
        </w:rPr>
        <w:t>NOANDISH SANAT ESPADANA</w:t>
      </w:r>
      <w:r w:rsidRPr="00B133EB">
        <w:rPr>
          <w:color w:val="000000"/>
          <w:lang w:val="en-US"/>
        </w:rPr>
        <w:br/>
        <w:t xml:space="preserve">No 11/2, </w:t>
      </w:r>
      <w:proofErr w:type="spellStart"/>
      <w:r w:rsidRPr="00B133EB">
        <w:rPr>
          <w:color w:val="000000"/>
          <w:lang w:val="en-US"/>
        </w:rPr>
        <w:t>Seyedalikhan</w:t>
      </w:r>
      <w:proofErr w:type="spellEnd"/>
      <w:r w:rsidRPr="00B133EB">
        <w:rPr>
          <w:color w:val="000000"/>
          <w:lang w:val="en-US"/>
        </w:rPr>
        <w:t xml:space="preserve">, </w:t>
      </w:r>
      <w:proofErr w:type="spellStart"/>
      <w:r w:rsidRPr="00B133EB">
        <w:rPr>
          <w:color w:val="000000"/>
          <w:lang w:val="en-US"/>
        </w:rPr>
        <w:t>Chaharbagh</w:t>
      </w:r>
      <w:proofErr w:type="spellEnd"/>
      <w:r w:rsidRPr="00B133EB">
        <w:rPr>
          <w:color w:val="000000"/>
          <w:lang w:val="en-US"/>
        </w:rPr>
        <w:t xml:space="preserve"> St,</w:t>
      </w:r>
      <w:r w:rsidRPr="00B133EB">
        <w:rPr>
          <w:color w:val="000000"/>
          <w:lang w:val="en-US"/>
        </w:rPr>
        <w:br/>
        <w:t>Esfahan</w:t>
      </w:r>
      <w:r w:rsidRPr="00B133EB">
        <w:rPr>
          <w:color w:val="000000"/>
          <w:lang w:val="en-US"/>
        </w:rPr>
        <w:br/>
      </w:r>
      <w:proofErr w:type="gramStart"/>
      <w:r w:rsidRPr="00B133EB">
        <w:rPr>
          <w:color w:val="000000"/>
          <w:lang w:val="en-US"/>
        </w:rPr>
        <w:t>Tel :</w:t>
      </w:r>
      <w:proofErr w:type="gramEnd"/>
      <w:r w:rsidRPr="00B133EB">
        <w:rPr>
          <w:color w:val="000000"/>
          <w:lang w:val="en-US"/>
        </w:rPr>
        <w:t xml:space="preserve"> +</w:t>
      </w:r>
      <w:r>
        <w:rPr>
          <w:color w:val="000000"/>
          <w:lang w:val="en-US"/>
        </w:rPr>
        <w:t>98 311 223 0714</w:t>
      </w:r>
    </w:p>
    <w:p w14:paraId="26740229" w14:textId="77777777" w:rsidR="00AC2578" w:rsidRDefault="00AC2578" w:rsidP="00AC2578">
      <w:pPr>
        <w:rPr>
          <w:color w:val="000000"/>
          <w:lang w:val="en-US"/>
        </w:rPr>
      </w:pPr>
      <w:r>
        <w:rPr>
          <w:b/>
          <w:bCs/>
          <w:noProof/>
          <w:color w:val="CC0000"/>
          <w:lang w:eastAsia="fr-FR" w:bidi="ar-SA"/>
        </w:rPr>
        <w:drawing>
          <wp:inline distT="0" distB="0" distL="0" distR="0" wp14:anchorId="213881C8" wp14:editId="0FD78CE2">
            <wp:extent cx="333375" cy="314325"/>
            <wp:effectExtent l="0" t="0" r="9525" b="9525"/>
            <wp:docPr id="199" name="Image 19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133EB">
        <w:rPr>
          <w:rStyle w:val="Enfasigrassetto"/>
          <w:color w:val="000000"/>
          <w:lang w:val="en-US"/>
        </w:rPr>
        <w:t>Power Technology Pyramids (PTP)</w:t>
      </w:r>
      <w:r w:rsidRPr="00B133EB">
        <w:rPr>
          <w:color w:val="000000"/>
          <w:lang w:val="en-US"/>
        </w:rPr>
        <w:br/>
        <w:t xml:space="preserve">No.30, North Ararat St., </w:t>
      </w:r>
      <w:r w:rsidRPr="00B133EB">
        <w:rPr>
          <w:color w:val="000000"/>
          <w:lang w:val="en-US"/>
        </w:rPr>
        <w:br/>
      </w:r>
      <w:proofErr w:type="spellStart"/>
      <w:r w:rsidRPr="00B133EB">
        <w:rPr>
          <w:color w:val="000000"/>
          <w:lang w:val="en-US"/>
        </w:rPr>
        <w:t>Kordestan</w:t>
      </w:r>
      <w:proofErr w:type="spellEnd"/>
      <w:r w:rsidRPr="00B133EB">
        <w:rPr>
          <w:color w:val="000000"/>
          <w:lang w:val="en-US"/>
        </w:rPr>
        <w:t xml:space="preserve"> Highway, Tehran</w:t>
      </w:r>
      <w:r w:rsidRPr="00B133EB">
        <w:rPr>
          <w:color w:val="000000"/>
          <w:lang w:val="en-US"/>
        </w:rPr>
        <w:br/>
      </w:r>
      <w:proofErr w:type="gramStart"/>
      <w:r w:rsidRPr="00B133EB">
        <w:rPr>
          <w:color w:val="000000"/>
          <w:lang w:val="en-US"/>
        </w:rPr>
        <w:t>Tel :</w:t>
      </w:r>
      <w:proofErr w:type="gramEnd"/>
      <w:r w:rsidRPr="00B133EB">
        <w:rPr>
          <w:color w:val="000000"/>
          <w:lang w:val="en-US"/>
        </w:rPr>
        <w:t xml:space="preserve"> +98 21 880 486</w:t>
      </w:r>
      <w:r>
        <w:rPr>
          <w:color w:val="000000"/>
          <w:lang w:val="en-US"/>
        </w:rPr>
        <w:t> </w:t>
      </w:r>
      <w:r w:rsidRPr="00B133EB">
        <w:rPr>
          <w:color w:val="000000"/>
          <w:lang w:val="en-US"/>
        </w:rPr>
        <w:t>667</w:t>
      </w:r>
    </w:p>
    <w:p w14:paraId="4B83B3A3" w14:textId="77777777" w:rsidR="00AC2578" w:rsidRDefault="00AC2578" w:rsidP="00AC2578">
      <w:pPr>
        <w:rPr>
          <w:color w:val="000000"/>
        </w:rPr>
      </w:pPr>
      <w:r>
        <w:rPr>
          <w:noProof/>
          <w:color w:val="000000"/>
          <w:lang w:eastAsia="fr-FR" w:bidi="ar-SA"/>
        </w:rPr>
        <w:drawing>
          <wp:inline distT="0" distB="0" distL="0" distR="0" wp14:anchorId="5B44688E" wp14:editId="6A6C011A">
            <wp:extent cx="333375" cy="314325"/>
            <wp:effectExtent l="0" t="0" r="9525" b="9525"/>
            <wp:docPr id="200" name="Image 200"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 xml:space="preserve">Accrescent </w:t>
      </w:r>
      <w:proofErr w:type="spellStart"/>
      <w:r>
        <w:rPr>
          <w:rStyle w:val="Enfasigrassetto"/>
          <w:color w:val="000000"/>
        </w:rPr>
        <w:t>Engineer</w:t>
      </w:r>
      <w:proofErr w:type="spellEnd"/>
      <w:r>
        <w:rPr>
          <w:color w:val="000000"/>
        </w:rPr>
        <w:br/>
        <w:t xml:space="preserve">Suite #410-412, </w:t>
      </w:r>
      <w:proofErr w:type="spellStart"/>
      <w:r>
        <w:rPr>
          <w:color w:val="000000"/>
        </w:rPr>
        <w:t>Anum</w:t>
      </w:r>
      <w:proofErr w:type="spellEnd"/>
      <w:r>
        <w:rPr>
          <w:color w:val="000000"/>
        </w:rPr>
        <w:t xml:space="preserve"> </w:t>
      </w:r>
      <w:proofErr w:type="spellStart"/>
      <w:r>
        <w:rPr>
          <w:color w:val="000000"/>
        </w:rPr>
        <w:t>Estate</w:t>
      </w:r>
      <w:proofErr w:type="spellEnd"/>
      <w:r>
        <w:rPr>
          <w:color w:val="000000"/>
        </w:rPr>
        <w:t xml:space="preserve">, 49 </w:t>
      </w:r>
      <w:r>
        <w:rPr>
          <w:color w:val="000000"/>
        </w:rPr>
        <w:br/>
        <w:t>D.A.C.</w:t>
      </w:r>
      <w:proofErr w:type="gramStart"/>
      <w:r>
        <w:rPr>
          <w:color w:val="000000"/>
        </w:rPr>
        <w:t>H.S</w:t>
      </w:r>
      <w:proofErr w:type="gramEnd"/>
      <w:r>
        <w:rPr>
          <w:color w:val="000000"/>
        </w:rPr>
        <w:t>, Block 7/8</w:t>
      </w:r>
      <w:r>
        <w:rPr>
          <w:color w:val="000000"/>
        </w:rPr>
        <w:br/>
      </w:r>
      <w:proofErr w:type="spellStart"/>
      <w:r>
        <w:rPr>
          <w:color w:val="000000"/>
        </w:rPr>
        <w:t>Shahrah</w:t>
      </w:r>
      <w:proofErr w:type="spellEnd"/>
      <w:r>
        <w:rPr>
          <w:color w:val="000000"/>
        </w:rPr>
        <w:t>-e-</w:t>
      </w:r>
      <w:proofErr w:type="spellStart"/>
      <w:r>
        <w:rPr>
          <w:color w:val="000000"/>
        </w:rPr>
        <w:t>Faisal</w:t>
      </w:r>
      <w:proofErr w:type="spellEnd"/>
      <w:r>
        <w:rPr>
          <w:color w:val="000000"/>
        </w:rPr>
        <w:br/>
        <w:t xml:space="preserve">Karachi 75350 </w:t>
      </w:r>
      <w:r>
        <w:rPr>
          <w:color w:val="000000"/>
        </w:rPr>
        <w:br/>
        <w:t>Tel: +92 21 3431 6316</w:t>
      </w:r>
    </w:p>
    <w:tbl>
      <w:tblPr>
        <w:tblW w:w="0" w:type="auto"/>
        <w:tblCellMar>
          <w:top w:w="15" w:type="dxa"/>
          <w:left w:w="15" w:type="dxa"/>
          <w:bottom w:w="15" w:type="dxa"/>
          <w:right w:w="15" w:type="dxa"/>
        </w:tblCellMar>
        <w:tblLook w:val="04A0" w:firstRow="1" w:lastRow="0" w:firstColumn="1" w:lastColumn="0" w:noHBand="0" w:noVBand="1"/>
      </w:tblPr>
      <w:tblGrid>
        <w:gridCol w:w="7032"/>
        <w:gridCol w:w="156"/>
        <w:gridCol w:w="156"/>
      </w:tblGrid>
      <w:tr w:rsidR="00AC2578" w:rsidRPr="00A42DCC" w14:paraId="6AC1697B" w14:textId="77777777" w:rsidTr="00AC2578">
        <w:tc>
          <w:tcPr>
            <w:tcW w:w="0" w:type="auto"/>
            <w:gridSpan w:val="2"/>
            <w:tcMar>
              <w:top w:w="75" w:type="dxa"/>
              <w:left w:w="75" w:type="dxa"/>
              <w:bottom w:w="75" w:type="dxa"/>
              <w:right w:w="75" w:type="dxa"/>
            </w:tcMar>
            <w:hideMark/>
          </w:tcPr>
          <w:p w14:paraId="168F5EC4" w14:textId="77777777" w:rsidR="00AC2578" w:rsidRPr="00A42DCC" w:rsidRDefault="00AC2578" w:rsidP="00AC2578">
            <w:pPr>
              <w:rPr>
                <w:rFonts w:eastAsia="Times New Roman"/>
                <w:color w:val="000000"/>
                <w:lang w:eastAsia="fr-FR"/>
              </w:rPr>
            </w:pPr>
            <w:r w:rsidRPr="00A42DCC">
              <w:rPr>
                <w:rFonts w:eastAsia="Times New Roman"/>
                <w:b/>
                <w:bCs/>
                <w:noProof/>
                <w:color w:val="000000"/>
                <w:lang w:eastAsia="fr-FR" w:bidi="ar-SA"/>
              </w:rPr>
              <w:drawing>
                <wp:inline distT="0" distB="0" distL="0" distR="0" wp14:anchorId="4C732367" wp14:editId="782201E7">
                  <wp:extent cx="333375" cy="314325"/>
                  <wp:effectExtent l="0" t="0" r="9525" b="9525"/>
                  <wp:docPr id="201" name="Image 201"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42DCC">
              <w:rPr>
                <w:rFonts w:eastAsia="Times New Roman"/>
                <w:b/>
                <w:bCs/>
                <w:color w:val="000000"/>
                <w:lang w:eastAsia="fr-FR"/>
              </w:rPr>
              <w:t xml:space="preserve">DM </w:t>
            </w:r>
            <w:proofErr w:type="spellStart"/>
            <w:r w:rsidRPr="00A42DCC">
              <w:rPr>
                <w:rFonts w:eastAsia="Times New Roman"/>
                <w:b/>
                <w:bCs/>
                <w:color w:val="000000"/>
                <w:lang w:eastAsia="fr-FR"/>
              </w:rPr>
              <w:t>Company</w:t>
            </w:r>
            <w:proofErr w:type="spellEnd"/>
            <w:r w:rsidRPr="00A42DCC">
              <w:rPr>
                <w:rFonts w:eastAsia="Times New Roman"/>
                <w:b/>
                <w:bCs/>
                <w:color w:val="000000"/>
                <w:lang w:eastAsia="fr-FR"/>
              </w:rPr>
              <w:br/>
            </w:r>
            <w:r w:rsidRPr="00A42DCC">
              <w:rPr>
                <w:rFonts w:eastAsia="Times New Roman"/>
                <w:color w:val="000000"/>
                <w:lang w:eastAsia="fr-FR"/>
              </w:rPr>
              <w:t xml:space="preserve">Boulevard du Gabon, </w:t>
            </w:r>
            <w:r w:rsidRPr="00A42DCC">
              <w:rPr>
                <w:rFonts w:eastAsia="Times New Roman"/>
                <w:color w:val="000000"/>
                <w:lang w:eastAsia="fr-FR"/>
              </w:rPr>
              <w:br/>
              <w:t>Abidjan</w:t>
            </w:r>
            <w:r w:rsidRPr="00A42DCC">
              <w:rPr>
                <w:rFonts w:eastAsia="Times New Roman"/>
                <w:color w:val="000000"/>
                <w:lang w:eastAsia="fr-FR"/>
              </w:rPr>
              <w:br/>
              <w:t>Tel: +225 21 28 04 72</w:t>
            </w:r>
            <w:r w:rsidRPr="00A42DCC">
              <w:rPr>
                <w:rFonts w:eastAsia="Times New Roman"/>
                <w:color w:val="000000"/>
                <w:lang w:eastAsia="fr-FR"/>
              </w:rPr>
              <w:br/>
            </w:r>
            <w:r w:rsidRPr="00A42DCC">
              <w:rPr>
                <w:rFonts w:eastAsia="Times New Roman"/>
                <w:color w:val="000000"/>
                <w:lang w:eastAsia="fr-FR"/>
              </w:rPr>
              <w:lastRenderedPageBreak/>
              <w:t>Fax: +225 21 28 04 18</w:t>
            </w:r>
            <w:r w:rsidRPr="00A42DCC">
              <w:rPr>
                <w:rFonts w:eastAsia="Times New Roman"/>
                <w:color w:val="000000"/>
                <w:lang w:eastAsia="fr-FR"/>
              </w:rPr>
              <w:br/>
            </w:r>
            <w:hyperlink r:id="rId142" w:history="1">
              <w:r w:rsidRPr="00A42DCC">
                <w:rPr>
                  <w:rFonts w:eastAsia="Times New Roman"/>
                  <w:color w:val="006699"/>
                  <w:u w:val="single"/>
                  <w:lang w:eastAsia="fr-FR"/>
                </w:rPr>
                <w:t>kconstant@dmc-ci.com</w:t>
              </w:r>
            </w:hyperlink>
            <w:r w:rsidRPr="00A42DCC">
              <w:rPr>
                <w:rFonts w:eastAsia="Times New Roman"/>
                <w:color w:val="000000"/>
                <w:lang w:eastAsia="fr-FR"/>
              </w:rPr>
              <w:t xml:space="preserve"> </w:t>
            </w:r>
            <w:r w:rsidRPr="00A42DCC">
              <w:rPr>
                <w:rFonts w:eastAsia="Times New Roman"/>
                <w:vanish/>
                <w:color w:val="000000"/>
                <w:lang w:eastAsia="fr-FR"/>
              </w:rPr>
              <w:t xml:space="preserve">This e-mail address is being protected from spambots. You need JavaScript enabled to view it </w:t>
            </w:r>
          </w:p>
        </w:tc>
        <w:tc>
          <w:tcPr>
            <w:tcW w:w="0" w:type="auto"/>
            <w:tcMar>
              <w:top w:w="75" w:type="dxa"/>
              <w:left w:w="75" w:type="dxa"/>
              <w:bottom w:w="75" w:type="dxa"/>
              <w:right w:w="75" w:type="dxa"/>
            </w:tcMar>
            <w:hideMark/>
          </w:tcPr>
          <w:p w14:paraId="153343EC" w14:textId="77777777" w:rsidR="00AC2578" w:rsidRPr="00A42DCC" w:rsidRDefault="00AC2578" w:rsidP="00AC2578">
            <w:pPr>
              <w:rPr>
                <w:rFonts w:eastAsia="Times New Roman"/>
                <w:color w:val="000000"/>
                <w:lang w:eastAsia="fr-FR"/>
              </w:rPr>
            </w:pPr>
          </w:p>
        </w:tc>
      </w:tr>
      <w:tr w:rsidR="00AC2578" w:rsidRPr="00A42DCC" w14:paraId="29F1C81B" w14:textId="77777777" w:rsidTr="00AC2578">
        <w:tc>
          <w:tcPr>
            <w:tcW w:w="0" w:type="auto"/>
            <w:gridSpan w:val="2"/>
            <w:tcMar>
              <w:top w:w="75" w:type="dxa"/>
              <w:left w:w="75" w:type="dxa"/>
              <w:bottom w:w="75" w:type="dxa"/>
              <w:right w:w="75" w:type="dxa"/>
            </w:tcMar>
            <w:hideMark/>
          </w:tcPr>
          <w:p w14:paraId="18F88F18" w14:textId="77777777" w:rsidR="00AC2578" w:rsidRPr="00A42DCC" w:rsidRDefault="00AC2578" w:rsidP="00AC2578">
            <w:pPr>
              <w:rPr>
                <w:rFonts w:eastAsia="Times New Roman"/>
                <w:color w:val="000000"/>
                <w:lang w:eastAsia="fr-FR"/>
              </w:rPr>
            </w:pPr>
            <w:r w:rsidRPr="00A42DCC">
              <w:rPr>
                <w:rFonts w:eastAsia="Times New Roman"/>
                <w:b/>
                <w:bCs/>
                <w:color w:val="000000"/>
                <w:lang w:eastAsia="fr-FR"/>
              </w:rPr>
              <w:t> </w:t>
            </w:r>
          </w:p>
        </w:tc>
        <w:tc>
          <w:tcPr>
            <w:tcW w:w="0" w:type="auto"/>
            <w:tcMar>
              <w:top w:w="75" w:type="dxa"/>
              <w:left w:w="75" w:type="dxa"/>
              <w:bottom w:w="75" w:type="dxa"/>
              <w:right w:w="75" w:type="dxa"/>
            </w:tcMar>
            <w:hideMark/>
          </w:tcPr>
          <w:p w14:paraId="1296456B" w14:textId="77777777" w:rsidR="00AC2578" w:rsidRPr="00A42DCC" w:rsidRDefault="00AC2578" w:rsidP="00AC2578">
            <w:pPr>
              <w:rPr>
                <w:rFonts w:eastAsia="Times New Roman"/>
                <w:color w:val="000000"/>
                <w:lang w:eastAsia="fr-FR"/>
              </w:rPr>
            </w:pPr>
          </w:p>
        </w:tc>
      </w:tr>
      <w:tr w:rsidR="00AC2578" w:rsidRPr="00247F1B" w14:paraId="15D0D826" w14:textId="77777777" w:rsidTr="00AC2578">
        <w:tc>
          <w:tcPr>
            <w:tcW w:w="0" w:type="auto"/>
            <w:gridSpan w:val="2"/>
            <w:tcMar>
              <w:top w:w="75" w:type="dxa"/>
              <w:left w:w="75" w:type="dxa"/>
              <w:bottom w:w="75" w:type="dxa"/>
              <w:right w:w="75" w:type="dxa"/>
            </w:tcMar>
            <w:hideMark/>
          </w:tcPr>
          <w:p w14:paraId="3B966A0F" w14:textId="77777777" w:rsidR="00AC2578" w:rsidRPr="006C6500" w:rsidRDefault="00AC2578" w:rsidP="00AC2578">
            <w:pPr>
              <w:rPr>
                <w:rFonts w:eastAsia="Times New Roman"/>
                <w:color w:val="000000"/>
                <w:lang w:val="it-IT" w:eastAsia="fr-FR"/>
              </w:rPr>
            </w:pPr>
            <w:r w:rsidRPr="00A42DCC">
              <w:rPr>
                <w:rFonts w:eastAsia="Times New Roman"/>
                <w:b/>
                <w:bCs/>
                <w:noProof/>
                <w:color w:val="000000"/>
                <w:lang w:eastAsia="fr-FR" w:bidi="ar-SA"/>
              </w:rPr>
              <w:drawing>
                <wp:inline distT="0" distB="0" distL="0" distR="0" wp14:anchorId="4BAFF2CE" wp14:editId="3802944A">
                  <wp:extent cx="333375" cy="314325"/>
                  <wp:effectExtent l="0" t="0" r="9525" b="9525"/>
                  <wp:docPr id="202" name="Image 202"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6C6500">
              <w:rPr>
                <w:rFonts w:eastAsia="Times New Roman"/>
                <w:b/>
                <w:bCs/>
                <w:color w:val="000000"/>
                <w:lang w:val="it-IT" w:eastAsia="fr-FR"/>
              </w:rPr>
              <w:t>Tieri</w:t>
            </w:r>
            <w:r w:rsidRPr="006C6500">
              <w:rPr>
                <w:rFonts w:eastAsia="Times New Roman"/>
                <w:color w:val="000000"/>
                <w:lang w:val="it-IT" w:eastAsia="fr-FR"/>
              </w:rPr>
              <w:br/>
              <w:t>18 BP 2179 Abidjan 18 RCI</w:t>
            </w:r>
            <w:r w:rsidRPr="006C6500">
              <w:rPr>
                <w:rFonts w:eastAsia="Times New Roman"/>
                <w:color w:val="000000"/>
                <w:lang w:val="it-IT" w:eastAsia="fr-FR"/>
              </w:rPr>
              <w:br/>
              <w:t>Tel: +225 21 75 47 47  </w:t>
            </w:r>
            <w:r w:rsidRPr="006C6500">
              <w:rPr>
                <w:rFonts w:eastAsia="Times New Roman"/>
                <w:color w:val="000000"/>
                <w:lang w:val="it-IT" w:eastAsia="fr-FR"/>
              </w:rPr>
              <w:br/>
              <w:t>Fax: +225 21 25 73 85</w:t>
            </w:r>
            <w:r w:rsidRPr="006C6500">
              <w:rPr>
                <w:rFonts w:eastAsia="Times New Roman"/>
                <w:color w:val="000000"/>
                <w:lang w:val="it-IT" w:eastAsia="fr-FR"/>
              </w:rPr>
              <w:br/>
            </w:r>
            <w:r w:rsidR="00247F1B">
              <w:fldChar w:fldCharType="begin"/>
            </w:r>
            <w:r w:rsidR="00247F1B" w:rsidRPr="00247F1B">
              <w:rPr>
                <w:lang w:val="it-IT"/>
              </w:rPr>
              <w:instrText xml:space="preserve"> HYPERLINK "mailto:d.yeo@tieri.com" </w:instrText>
            </w:r>
            <w:r w:rsidR="00247F1B">
              <w:fldChar w:fldCharType="separate"/>
            </w:r>
            <w:r w:rsidRPr="006C6500">
              <w:rPr>
                <w:rFonts w:eastAsia="Times New Roman"/>
                <w:color w:val="006699"/>
                <w:u w:val="single"/>
                <w:lang w:val="it-IT" w:eastAsia="fr-FR"/>
              </w:rPr>
              <w:t>d.yeo@tieri.com</w:t>
            </w:r>
            <w:r w:rsidR="00247F1B">
              <w:rPr>
                <w:rFonts w:eastAsia="Times New Roman"/>
                <w:color w:val="006699"/>
                <w:u w:val="single"/>
                <w:lang w:val="it-IT" w:eastAsia="fr-FR"/>
              </w:rPr>
              <w:fldChar w:fldCharType="end"/>
            </w:r>
          </w:p>
        </w:tc>
        <w:tc>
          <w:tcPr>
            <w:tcW w:w="0" w:type="auto"/>
            <w:vAlign w:val="center"/>
            <w:hideMark/>
          </w:tcPr>
          <w:p w14:paraId="146F8869" w14:textId="77777777" w:rsidR="00AC2578" w:rsidRPr="006C6500" w:rsidRDefault="00AC2578" w:rsidP="00AC2578">
            <w:pPr>
              <w:rPr>
                <w:rFonts w:ascii="Times New Roman" w:eastAsia="Times New Roman" w:hAnsi="Times New Roman" w:cs="Times New Roman"/>
                <w:sz w:val="20"/>
                <w:szCs w:val="20"/>
                <w:lang w:val="it-IT" w:eastAsia="fr-FR"/>
              </w:rPr>
            </w:pPr>
          </w:p>
        </w:tc>
      </w:tr>
      <w:tr w:rsidR="00AC2578" w14:paraId="2ED8DB20" w14:textId="77777777" w:rsidTr="00AC2578">
        <w:trPr>
          <w:gridAfter w:val="1"/>
        </w:trPr>
        <w:tc>
          <w:tcPr>
            <w:tcW w:w="0" w:type="auto"/>
            <w:tcMar>
              <w:top w:w="75" w:type="dxa"/>
              <w:left w:w="75" w:type="dxa"/>
              <w:bottom w:w="75" w:type="dxa"/>
              <w:right w:w="75" w:type="dxa"/>
            </w:tcMar>
            <w:hideMark/>
          </w:tcPr>
          <w:p w14:paraId="0800DF88" w14:textId="77777777" w:rsidR="00AC2578" w:rsidRDefault="00AC2578" w:rsidP="00AC2578">
            <w:pPr>
              <w:rPr>
                <w:color w:val="000000"/>
              </w:rPr>
            </w:pPr>
            <w:r>
              <w:rPr>
                <w:b/>
                <w:bCs/>
                <w:noProof/>
                <w:color w:val="000000"/>
                <w:lang w:eastAsia="fr-FR" w:bidi="ar-SA"/>
              </w:rPr>
              <w:drawing>
                <wp:inline distT="0" distB="0" distL="0" distR="0" wp14:anchorId="55FFB159" wp14:editId="4D4394B3">
                  <wp:extent cx="333375" cy="314325"/>
                  <wp:effectExtent l="0" t="0" r="9525" b="9525"/>
                  <wp:docPr id="203" name="Image 203"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Automatisme &amp; Connections Maroc</w:t>
            </w:r>
            <w:r>
              <w:rPr>
                <w:b/>
                <w:bCs/>
                <w:color w:val="000000"/>
              </w:rPr>
              <w:br/>
            </w:r>
            <w:r>
              <w:rPr>
                <w:color w:val="000000"/>
              </w:rPr>
              <w:t xml:space="preserve">23 rue </w:t>
            </w:r>
            <w:proofErr w:type="spellStart"/>
            <w:r>
              <w:rPr>
                <w:color w:val="000000"/>
              </w:rPr>
              <w:t>Boured</w:t>
            </w:r>
            <w:proofErr w:type="spellEnd"/>
            <w:r>
              <w:rPr>
                <w:color w:val="000000"/>
              </w:rPr>
              <w:t xml:space="preserve"> </w:t>
            </w:r>
            <w:r>
              <w:rPr>
                <w:color w:val="000000"/>
              </w:rPr>
              <w:br/>
              <w:t>Roches Noires</w:t>
            </w:r>
            <w:r>
              <w:rPr>
                <w:color w:val="000000"/>
              </w:rPr>
              <w:br/>
              <w:t>20300 Casablanca                                </w:t>
            </w:r>
            <w:r>
              <w:rPr>
                <w:color w:val="000000"/>
              </w:rPr>
              <w:br/>
              <w:t xml:space="preserve">Tel: </w:t>
            </w:r>
            <w:r>
              <w:rPr>
                <w:rStyle w:val="skypec2cprintcontainer"/>
                <w:color w:val="000000"/>
              </w:rPr>
              <w:t>+33 6 12 63 80 91</w:t>
            </w:r>
            <w:r>
              <w:rPr>
                <w:color w:val="000000"/>
              </w:rPr>
              <w:t>+33 6 12 63 80 91 / +212 5 22 24 21 72/73</w:t>
            </w:r>
            <w:r>
              <w:rPr>
                <w:color w:val="000000"/>
              </w:rPr>
              <w:br/>
            </w:r>
            <w:r>
              <w:rPr>
                <w:vanish/>
                <w:color w:val="000000"/>
              </w:rPr>
              <w:t xml:space="preserve">This e-mail address is being protected from spambots. You need JavaScript enabled to view it </w:t>
            </w:r>
          </w:p>
        </w:tc>
        <w:tc>
          <w:tcPr>
            <w:tcW w:w="0" w:type="auto"/>
            <w:tcMar>
              <w:top w:w="75" w:type="dxa"/>
              <w:left w:w="75" w:type="dxa"/>
              <w:bottom w:w="75" w:type="dxa"/>
              <w:right w:w="75" w:type="dxa"/>
            </w:tcMar>
            <w:hideMark/>
          </w:tcPr>
          <w:p w14:paraId="248C20F3" w14:textId="77777777" w:rsidR="00AC2578" w:rsidRDefault="00AC2578" w:rsidP="00AC2578">
            <w:pPr>
              <w:rPr>
                <w:color w:val="000000"/>
              </w:rPr>
            </w:pPr>
          </w:p>
        </w:tc>
      </w:tr>
      <w:tr w:rsidR="00AC2578" w:rsidRPr="00632AB8" w14:paraId="464476D2" w14:textId="77777777" w:rsidTr="00AC2578">
        <w:trPr>
          <w:gridAfter w:val="1"/>
        </w:trPr>
        <w:tc>
          <w:tcPr>
            <w:tcW w:w="0" w:type="auto"/>
            <w:tcMar>
              <w:top w:w="75" w:type="dxa"/>
              <w:left w:w="75" w:type="dxa"/>
              <w:bottom w:w="75" w:type="dxa"/>
              <w:right w:w="75" w:type="dxa"/>
            </w:tcMar>
            <w:hideMark/>
          </w:tcPr>
          <w:p w14:paraId="505B3417" w14:textId="77777777" w:rsidR="008A0089" w:rsidRDefault="00AC2578" w:rsidP="00AC2578">
            <w:pPr>
              <w:rPr>
                <w:color w:val="000000"/>
              </w:rPr>
            </w:pPr>
            <w:r>
              <w:rPr>
                <w:b/>
                <w:bCs/>
                <w:noProof/>
                <w:color w:val="000000"/>
                <w:lang w:eastAsia="fr-FR" w:bidi="ar-SA"/>
              </w:rPr>
              <w:drawing>
                <wp:inline distT="0" distB="0" distL="0" distR="0" wp14:anchorId="34AC6A0D" wp14:editId="556D3217">
                  <wp:extent cx="333375" cy="314325"/>
                  <wp:effectExtent l="0" t="0" r="9525" b="9525"/>
                  <wp:docPr id="204" name="Image 204"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Style w:val="Enfasigrassetto"/>
                <w:color w:val="000000"/>
              </w:rPr>
              <w:t>HBS</w:t>
            </w:r>
            <w:r>
              <w:rPr>
                <w:b/>
                <w:bCs/>
                <w:color w:val="000000"/>
              </w:rPr>
              <w:br/>
            </w:r>
            <w:r>
              <w:rPr>
                <w:color w:val="000000"/>
              </w:rPr>
              <w:t>8, Angle Bd Emile Zola et rue Vouziers–Belvédère</w:t>
            </w:r>
            <w:r>
              <w:rPr>
                <w:color w:val="000000"/>
              </w:rPr>
              <w:br/>
            </w:r>
            <w:proofErr w:type="gramStart"/>
            <w:r>
              <w:rPr>
                <w:color w:val="000000"/>
              </w:rPr>
              <w:t>Casablanca  20300</w:t>
            </w:r>
            <w:proofErr w:type="gramEnd"/>
            <w:r>
              <w:rPr>
                <w:color w:val="000000"/>
              </w:rPr>
              <w:br/>
              <w:t>Tel: +212 5 22 40 06 07 / +212 5 22 40 23 24</w:t>
            </w:r>
          </w:p>
          <w:p w14:paraId="55EA2B8C" w14:textId="77777777" w:rsidR="00AC2578" w:rsidRDefault="008A0089" w:rsidP="00AC2578">
            <w:pPr>
              <w:rPr>
                <w:b/>
                <w:color w:val="000000"/>
              </w:rPr>
            </w:pPr>
            <w:r w:rsidRPr="00A42DCC">
              <w:rPr>
                <w:rFonts w:eastAsia="Times New Roman"/>
                <w:b/>
                <w:bCs/>
                <w:noProof/>
                <w:color w:val="000000"/>
                <w:lang w:eastAsia="fr-FR" w:bidi="ar-SA"/>
              </w:rPr>
              <w:drawing>
                <wp:inline distT="0" distB="0" distL="0" distR="0" wp14:anchorId="59276D21" wp14:editId="58925D7C">
                  <wp:extent cx="333375" cy="314325"/>
                  <wp:effectExtent l="0" t="0" r="9525" b="9525"/>
                  <wp:docPr id="328" name="Image 328" descr="pcvu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vue 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8A0089">
              <w:rPr>
                <w:b/>
                <w:color w:val="000000"/>
              </w:rPr>
              <w:t>Coselec</w:t>
            </w:r>
            <w:proofErr w:type="spellEnd"/>
          </w:p>
          <w:p w14:paraId="139587DB" w14:textId="77777777" w:rsidR="008A0089" w:rsidRPr="008A0089" w:rsidRDefault="008A0089" w:rsidP="00AC2578">
            <w:pPr>
              <w:rPr>
                <w:color w:val="000000"/>
              </w:rPr>
            </w:pPr>
            <w:r w:rsidRPr="008A0089">
              <w:rPr>
                <w:color w:val="000000"/>
              </w:rPr>
              <w:t>Zone industriel Sud Rocade</w:t>
            </w:r>
          </w:p>
          <w:p w14:paraId="6A89A8E9" w14:textId="77777777" w:rsidR="008A0089" w:rsidRPr="00C261A0" w:rsidRDefault="008A0089" w:rsidP="00AC2578">
            <w:pPr>
              <w:rPr>
                <w:color w:val="000000"/>
              </w:rPr>
            </w:pPr>
            <w:proofErr w:type="spellStart"/>
            <w:r w:rsidRPr="00C261A0">
              <w:rPr>
                <w:color w:val="000000"/>
              </w:rPr>
              <w:t>Fann</w:t>
            </w:r>
            <w:proofErr w:type="spellEnd"/>
            <w:r w:rsidRPr="00C261A0">
              <w:rPr>
                <w:color w:val="000000"/>
              </w:rPr>
              <w:t xml:space="preserve"> Bel Air B.P. : 981 Dakar</w:t>
            </w:r>
          </w:p>
          <w:p w14:paraId="3E21D001" w14:textId="77777777" w:rsidR="008A0089" w:rsidRPr="008A0089" w:rsidRDefault="008A0089" w:rsidP="00AC2578">
            <w:pPr>
              <w:rPr>
                <w:color w:val="000000"/>
              </w:rPr>
            </w:pPr>
            <w:r w:rsidRPr="008A0089">
              <w:rPr>
                <w:color w:val="000000"/>
              </w:rPr>
              <w:t>Tel1 : +221 33 839 02 50</w:t>
            </w:r>
          </w:p>
          <w:p w14:paraId="32359CA4" w14:textId="77777777" w:rsidR="008A0089" w:rsidRPr="008A0089" w:rsidRDefault="008A0089" w:rsidP="00AC2578">
            <w:pPr>
              <w:rPr>
                <w:color w:val="000000"/>
              </w:rPr>
            </w:pPr>
            <w:r w:rsidRPr="008A0089">
              <w:rPr>
                <w:color w:val="000000"/>
              </w:rPr>
              <w:t>Tel2 : +221 33 839 02 58</w:t>
            </w:r>
          </w:p>
          <w:p w14:paraId="4DC71718" w14:textId="77777777" w:rsidR="008A0089" w:rsidRDefault="00247F1B" w:rsidP="00AC2578">
            <w:pPr>
              <w:rPr>
                <w:color w:val="000000"/>
              </w:rPr>
            </w:pPr>
            <w:hyperlink r:id="rId143" w:history="1">
              <w:r w:rsidR="008A0089" w:rsidRPr="000C2148">
                <w:rPr>
                  <w:rStyle w:val="Collegamentoipertestuale"/>
                </w:rPr>
                <w:t>www.coselec.sn</w:t>
              </w:r>
            </w:hyperlink>
          </w:p>
          <w:p w14:paraId="69CDD38D" w14:textId="77777777" w:rsidR="008A0089" w:rsidRDefault="00247F1B" w:rsidP="00AC2578">
            <w:pPr>
              <w:rPr>
                <w:color w:val="000000"/>
              </w:rPr>
            </w:pPr>
            <w:hyperlink r:id="rId144" w:history="1">
              <w:r w:rsidR="005C6429" w:rsidRPr="000C2148">
                <w:rPr>
                  <w:rStyle w:val="Collegamentoipertestuale"/>
                </w:rPr>
                <w:t>madiop.sene@coselec.sn</w:t>
              </w:r>
            </w:hyperlink>
          </w:p>
          <w:p w14:paraId="1839AE47" w14:textId="77777777" w:rsidR="005C6429" w:rsidRDefault="005C6429" w:rsidP="00AC2578">
            <w:pPr>
              <w:rPr>
                <w:b/>
                <w:color w:val="000000"/>
              </w:rPr>
            </w:pPr>
            <w:r>
              <w:rPr>
                <w:b/>
                <w:bCs/>
                <w:noProof/>
                <w:color w:val="CC0000"/>
                <w:lang w:eastAsia="fr-FR" w:bidi="ar-SA"/>
              </w:rPr>
              <w:drawing>
                <wp:inline distT="0" distB="0" distL="0" distR="0" wp14:anchorId="0219375E" wp14:editId="1C6DB20B">
                  <wp:extent cx="333375" cy="314325"/>
                  <wp:effectExtent l="0" t="0" r="9525" b="9525"/>
                  <wp:docPr id="329" name="Image 329" descr="pcvue certifie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vue certified partn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roofErr w:type="spellStart"/>
            <w:r w:rsidRPr="005C6429">
              <w:rPr>
                <w:b/>
                <w:color w:val="000000"/>
              </w:rPr>
              <w:t>Houdatech</w:t>
            </w:r>
            <w:proofErr w:type="spellEnd"/>
            <w:r w:rsidRPr="005C6429">
              <w:rPr>
                <w:b/>
                <w:color w:val="000000"/>
              </w:rPr>
              <w:t xml:space="preserve"> Consulting</w:t>
            </w:r>
          </w:p>
          <w:p w14:paraId="77DF9C67" w14:textId="77777777" w:rsidR="005C6429" w:rsidRDefault="005C6429" w:rsidP="00AC2578">
            <w:pPr>
              <w:rPr>
                <w:color w:val="000000"/>
              </w:rPr>
            </w:pPr>
            <w:r w:rsidRPr="005C6429">
              <w:rPr>
                <w:color w:val="000000"/>
              </w:rPr>
              <w:t xml:space="preserve">164, Sacré Cœur 1 </w:t>
            </w:r>
            <w:r>
              <w:rPr>
                <w:color w:val="000000"/>
              </w:rPr>
              <w:t>–</w:t>
            </w:r>
            <w:r w:rsidRPr="005C6429">
              <w:rPr>
                <w:color w:val="000000"/>
              </w:rPr>
              <w:t xml:space="preserve"> Dakar</w:t>
            </w:r>
          </w:p>
          <w:p w14:paraId="5880079D" w14:textId="77777777" w:rsidR="005C6429" w:rsidRPr="00AA2565" w:rsidRDefault="005C6429" w:rsidP="00AC2578">
            <w:pPr>
              <w:rPr>
                <w:color w:val="000000"/>
              </w:rPr>
            </w:pPr>
            <w:r w:rsidRPr="00AA2565">
              <w:rPr>
                <w:color w:val="000000"/>
              </w:rPr>
              <w:t>Tel : +221 33 825 09 72</w:t>
            </w:r>
          </w:p>
          <w:p w14:paraId="42B0F6F7" w14:textId="77777777" w:rsidR="005C6429" w:rsidRPr="00AA2565" w:rsidRDefault="00247F1B" w:rsidP="00AC2578">
            <w:pPr>
              <w:rPr>
                <w:color w:val="000000"/>
              </w:rPr>
            </w:pPr>
            <w:hyperlink r:id="rId145" w:history="1">
              <w:r w:rsidR="005C6429" w:rsidRPr="00AA2565">
                <w:rPr>
                  <w:rStyle w:val="Collegamentoipertestuale"/>
                </w:rPr>
                <w:t>http://Houdatech.com</w:t>
              </w:r>
            </w:hyperlink>
          </w:p>
          <w:p w14:paraId="19FF2EE9" w14:textId="77777777" w:rsidR="005C6429" w:rsidRPr="00C261A0" w:rsidRDefault="00247F1B" w:rsidP="00AC2578">
            <w:pPr>
              <w:rPr>
                <w:color w:val="000000"/>
                <w:lang w:val="en-US"/>
              </w:rPr>
            </w:pPr>
            <w:r>
              <w:fldChar w:fldCharType="begin"/>
            </w:r>
            <w:r w:rsidRPr="00247F1B">
              <w:rPr>
                <w:lang w:val="en-GB"/>
              </w:rPr>
              <w:instrText xml:space="preserve"> HYPERLINK "mailto:amadouthiam@houdatech.com" </w:instrText>
            </w:r>
            <w:r>
              <w:fldChar w:fldCharType="separate"/>
            </w:r>
            <w:r w:rsidR="005C6429" w:rsidRPr="00C261A0">
              <w:rPr>
                <w:rStyle w:val="Collegamentoipertestuale"/>
                <w:lang w:val="en-US"/>
              </w:rPr>
              <w:t>amadouthiam@houdatech.com</w:t>
            </w:r>
            <w:r>
              <w:rPr>
                <w:rStyle w:val="Collegamentoipertestuale"/>
                <w:lang w:val="en-US"/>
              </w:rPr>
              <w:fldChar w:fldCharType="end"/>
            </w:r>
          </w:p>
          <w:p w14:paraId="6DB75791" w14:textId="77777777" w:rsidR="005C6429" w:rsidRPr="00632AB8" w:rsidRDefault="00632AB8" w:rsidP="00AC2578">
            <w:pPr>
              <w:rPr>
                <w:color w:val="000000"/>
                <w:lang w:val="en-US"/>
              </w:rPr>
            </w:pPr>
            <w:r>
              <w:rPr>
                <w:b/>
                <w:bCs/>
                <w:noProof/>
                <w:color w:val="000000"/>
                <w:lang w:eastAsia="fr-FR" w:bidi="ar-SA"/>
              </w:rPr>
              <w:drawing>
                <wp:inline distT="0" distB="0" distL="0" distR="0" wp14:anchorId="37541FDF" wp14:editId="3157909E">
                  <wp:extent cx="333375" cy="314325"/>
                  <wp:effectExtent l="0" t="0" r="9525" b="9525"/>
                  <wp:docPr id="331" name="Image 331"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4918EE">
              <w:rPr>
                <w:b/>
                <w:color w:val="000000"/>
                <w:lang w:val="en-US"/>
              </w:rPr>
              <w:t>Tal Niv – Industrial Control and Automation Systems</w:t>
            </w:r>
          </w:p>
          <w:p w14:paraId="2DA734FC" w14:textId="77777777" w:rsidR="00632AB8" w:rsidRDefault="00632AB8" w:rsidP="00AC2578">
            <w:pPr>
              <w:rPr>
                <w:color w:val="000000"/>
                <w:lang w:val="en-US"/>
              </w:rPr>
            </w:pPr>
            <w:r>
              <w:rPr>
                <w:color w:val="000000"/>
                <w:lang w:val="en-US"/>
              </w:rPr>
              <w:t>P.O.B 5924</w:t>
            </w:r>
          </w:p>
          <w:p w14:paraId="02A88330" w14:textId="77777777" w:rsidR="00632AB8" w:rsidRDefault="00632AB8" w:rsidP="00AC2578">
            <w:pPr>
              <w:rPr>
                <w:color w:val="000000"/>
                <w:lang w:val="en-US"/>
              </w:rPr>
            </w:pPr>
            <w:r>
              <w:rPr>
                <w:color w:val="000000"/>
                <w:lang w:val="en-US"/>
              </w:rPr>
              <w:t>YOQNEAM ILIT</w:t>
            </w:r>
          </w:p>
          <w:p w14:paraId="15BD8189" w14:textId="77777777" w:rsidR="00632AB8" w:rsidRDefault="00632AB8" w:rsidP="00AC2578">
            <w:pPr>
              <w:rPr>
                <w:color w:val="000000"/>
                <w:lang w:val="en-US"/>
              </w:rPr>
            </w:pPr>
            <w:r>
              <w:rPr>
                <w:color w:val="000000"/>
                <w:lang w:val="en-US"/>
              </w:rPr>
              <w:t>2068304, ISRAEL</w:t>
            </w:r>
          </w:p>
          <w:p w14:paraId="221F27FC" w14:textId="77777777" w:rsidR="00632AB8" w:rsidRDefault="00632AB8" w:rsidP="00AC2578">
            <w:pPr>
              <w:rPr>
                <w:color w:val="000000"/>
                <w:lang w:val="en-US"/>
              </w:rPr>
            </w:pPr>
            <w:r>
              <w:rPr>
                <w:color w:val="000000"/>
                <w:lang w:val="en-US"/>
              </w:rPr>
              <w:t>Tel: +972 52 6600780</w:t>
            </w:r>
          </w:p>
          <w:p w14:paraId="204DB668" w14:textId="77777777" w:rsidR="00632AB8" w:rsidRDefault="00632AB8" w:rsidP="00AC2578">
            <w:pPr>
              <w:rPr>
                <w:color w:val="000000"/>
                <w:lang w:val="en-US"/>
              </w:rPr>
            </w:pPr>
            <w:r>
              <w:rPr>
                <w:color w:val="000000"/>
                <w:lang w:val="en-US"/>
              </w:rPr>
              <w:t>Fax: +972 4 6141122</w:t>
            </w:r>
          </w:p>
          <w:p w14:paraId="605B6EAC" w14:textId="77777777" w:rsidR="00632AB8" w:rsidRDefault="00247F1B" w:rsidP="00AC2578">
            <w:pPr>
              <w:rPr>
                <w:color w:val="000000"/>
                <w:lang w:val="en-US"/>
              </w:rPr>
            </w:pPr>
            <w:r>
              <w:fldChar w:fldCharType="begin"/>
            </w:r>
            <w:r w:rsidRPr="00247F1B">
              <w:rPr>
                <w:lang w:val="en-GB"/>
              </w:rPr>
              <w:instrText xml:space="preserve"> HYPERLINK "http://www.nivcontrol.com" </w:instrText>
            </w:r>
            <w:r>
              <w:fldChar w:fldCharType="separate"/>
            </w:r>
            <w:r w:rsidR="00632AB8" w:rsidRPr="000C2148">
              <w:rPr>
                <w:rStyle w:val="Collegamentoipertestuale"/>
                <w:lang w:val="en-US"/>
              </w:rPr>
              <w:t>www.nivcontrol.com</w:t>
            </w:r>
            <w:r>
              <w:rPr>
                <w:rStyle w:val="Collegamentoipertestuale"/>
                <w:lang w:val="en-US"/>
              </w:rPr>
              <w:fldChar w:fldCharType="end"/>
            </w:r>
          </w:p>
          <w:p w14:paraId="2EB1B3D9" w14:textId="77777777" w:rsidR="00632AB8" w:rsidRDefault="00247F1B" w:rsidP="00AC2578">
            <w:pPr>
              <w:rPr>
                <w:color w:val="000000"/>
                <w:lang w:val="en-US"/>
              </w:rPr>
            </w:pPr>
            <w:r>
              <w:lastRenderedPageBreak/>
              <w:fldChar w:fldCharType="begin"/>
            </w:r>
            <w:r w:rsidRPr="00247F1B">
              <w:rPr>
                <w:lang w:val="en-GB"/>
              </w:rPr>
              <w:instrText xml:space="preserve"> HYPERLINK "mailto:tal@nivcontrol.com" </w:instrText>
            </w:r>
            <w:r>
              <w:fldChar w:fldCharType="separate"/>
            </w:r>
            <w:r w:rsidR="00632AB8" w:rsidRPr="000C2148">
              <w:rPr>
                <w:rStyle w:val="Collegamentoipertestuale"/>
                <w:lang w:val="en-US"/>
              </w:rPr>
              <w:t>tal@nivcontrol.com</w:t>
            </w:r>
            <w:r>
              <w:rPr>
                <w:rStyle w:val="Collegamentoipertestuale"/>
                <w:lang w:val="en-US"/>
              </w:rPr>
              <w:fldChar w:fldCharType="end"/>
            </w:r>
          </w:p>
          <w:p w14:paraId="724D4CDE" w14:textId="77777777" w:rsidR="00632AB8" w:rsidRDefault="004918EE" w:rsidP="00AC2578">
            <w:pPr>
              <w:rPr>
                <w:b/>
                <w:color w:val="000000"/>
                <w:lang w:val="en-US"/>
              </w:rPr>
            </w:pPr>
            <w:r>
              <w:rPr>
                <w:b/>
                <w:bCs/>
                <w:noProof/>
                <w:color w:val="000000"/>
                <w:lang w:eastAsia="fr-FR" w:bidi="ar-SA"/>
              </w:rPr>
              <w:drawing>
                <wp:inline distT="0" distB="0" distL="0" distR="0" wp14:anchorId="0753D8BD" wp14:editId="36AE8E3F">
                  <wp:extent cx="333375" cy="314325"/>
                  <wp:effectExtent l="0" t="0" r="9525" b="9525"/>
                  <wp:docPr id="332" name="Image 332" descr="pcvue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vue rese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4918EE">
              <w:rPr>
                <w:b/>
                <w:color w:val="000000"/>
                <w:lang w:val="en-US"/>
              </w:rPr>
              <w:t>INNTENET Ltd</w:t>
            </w:r>
          </w:p>
          <w:p w14:paraId="1A8AD3F7" w14:textId="77777777" w:rsidR="004918EE" w:rsidRPr="004918EE" w:rsidRDefault="004918EE" w:rsidP="00AC2578">
            <w:pPr>
              <w:rPr>
                <w:color w:val="000000"/>
                <w:lang w:val="en-US"/>
              </w:rPr>
            </w:pPr>
            <w:r w:rsidRPr="004918EE">
              <w:rPr>
                <w:color w:val="000000"/>
                <w:lang w:val="en-US"/>
              </w:rPr>
              <w:t xml:space="preserve">121 </w:t>
            </w:r>
            <w:proofErr w:type="spellStart"/>
            <w:r w:rsidRPr="004918EE">
              <w:rPr>
                <w:color w:val="000000"/>
                <w:lang w:val="en-US"/>
              </w:rPr>
              <w:t>Prodromou</w:t>
            </w:r>
            <w:proofErr w:type="spellEnd"/>
            <w:r w:rsidRPr="004918EE">
              <w:rPr>
                <w:color w:val="000000"/>
                <w:lang w:val="en-US"/>
              </w:rPr>
              <w:t xml:space="preserve"> Av. 1</w:t>
            </w:r>
            <w:r w:rsidRPr="004918EE">
              <w:rPr>
                <w:color w:val="000000"/>
                <w:vertAlign w:val="superscript"/>
                <w:lang w:val="en-US"/>
              </w:rPr>
              <w:t>st</w:t>
            </w:r>
            <w:r w:rsidRPr="004918EE">
              <w:rPr>
                <w:color w:val="000000"/>
                <w:lang w:val="en-US"/>
              </w:rPr>
              <w:t xml:space="preserve"> Floor, Suite11</w:t>
            </w:r>
          </w:p>
          <w:p w14:paraId="5AF2732F" w14:textId="77777777" w:rsidR="004918EE" w:rsidRPr="00AA2565" w:rsidRDefault="004918EE" w:rsidP="00AC2578">
            <w:pPr>
              <w:rPr>
                <w:color w:val="000000"/>
                <w:lang w:val="it-IT"/>
              </w:rPr>
            </w:pPr>
            <w:proofErr w:type="spellStart"/>
            <w:r w:rsidRPr="00AA2565">
              <w:rPr>
                <w:color w:val="000000"/>
                <w:lang w:val="it-IT"/>
              </w:rPr>
              <w:t>Strovolos</w:t>
            </w:r>
            <w:proofErr w:type="spellEnd"/>
            <w:r w:rsidRPr="00AA2565">
              <w:rPr>
                <w:color w:val="000000"/>
                <w:lang w:val="it-IT"/>
              </w:rPr>
              <w:t>, 2064, Nicosia, Cyprus</w:t>
            </w:r>
          </w:p>
          <w:p w14:paraId="2239C4B7" w14:textId="77777777" w:rsidR="004918EE" w:rsidRPr="00AA2565" w:rsidRDefault="00247F1B" w:rsidP="00AC2578">
            <w:pPr>
              <w:rPr>
                <w:color w:val="000000"/>
                <w:lang w:val="it-IT"/>
              </w:rPr>
            </w:pPr>
            <w:hyperlink r:id="rId146" w:history="1">
              <w:r w:rsidR="004918EE" w:rsidRPr="00AA2565">
                <w:rPr>
                  <w:rStyle w:val="Collegamentoipertestuale"/>
                  <w:lang w:val="it-IT"/>
                </w:rPr>
                <w:t>www.inntenet.com</w:t>
              </w:r>
            </w:hyperlink>
          </w:p>
          <w:p w14:paraId="1D3C76E0" w14:textId="77777777" w:rsidR="004918EE" w:rsidRPr="004918EE" w:rsidRDefault="00247F1B" w:rsidP="00AC2578">
            <w:pPr>
              <w:rPr>
                <w:color w:val="000000"/>
                <w:lang w:val="en-US"/>
              </w:rPr>
            </w:pPr>
            <w:hyperlink r:id="rId147" w:history="1">
              <w:r w:rsidR="004918EE" w:rsidRPr="004918EE">
                <w:rPr>
                  <w:rStyle w:val="Collegamentoipertestuale"/>
                  <w:lang w:val="en-US"/>
                </w:rPr>
                <w:t>sales@inntenet.com</w:t>
              </w:r>
            </w:hyperlink>
          </w:p>
          <w:p w14:paraId="33A93369" w14:textId="77777777" w:rsidR="004918EE" w:rsidRDefault="004918EE" w:rsidP="00AC2578">
            <w:pPr>
              <w:rPr>
                <w:b/>
                <w:color w:val="000000"/>
                <w:lang w:val="en-US"/>
              </w:rPr>
            </w:pPr>
          </w:p>
          <w:p w14:paraId="7D261A48" w14:textId="77777777" w:rsidR="004918EE" w:rsidRPr="00632AB8" w:rsidRDefault="004918EE" w:rsidP="00AC2578">
            <w:pPr>
              <w:rPr>
                <w:color w:val="000000"/>
                <w:lang w:val="en-US"/>
              </w:rPr>
            </w:pPr>
          </w:p>
        </w:tc>
        <w:tc>
          <w:tcPr>
            <w:tcW w:w="0" w:type="auto"/>
            <w:vAlign w:val="center"/>
            <w:hideMark/>
          </w:tcPr>
          <w:p w14:paraId="39CB45E0" w14:textId="77777777" w:rsidR="00AC2578" w:rsidRPr="00632AB8" w:rsidRDefault="00AC2578" w:rsidP="00AC2578">
            <w:pPr>
              <w:rPr>
                <w:sz w:val="20"/>
                <w:szCs w:val="20"/>
                <w:lang w:val="en-US"/>
              </w:rPr>
            </w:pPr>
          </w:p>
        </w:tc>
      </w:tr>
    </w:tbl>
    <w:p w14:paraId="4B8F24F7" w14:textId="77777777" w:rsidR="005644FB" w:rsidRPr="00632AB8" w:rsidRDefault="005644FB" w:rsidP="005644FB">
      <w:pPr>
        <w:rPr>
          <w:lang w:val="en-US"/>
        </w:rPr>
        <w:sectPr w:rsidR="005644FB" w:rsidRPr="00632AB8" w:rsidSect="005D2539">
          <w:headerReference w:type="default" r:id="rId148"/>
          <w:pgSz w:w="11910" w:h="16840"/>
          <w:pgMar w:top="1417" w:right="1417" w:bottom="1417" w:left="1417" w:header="0" w:footer="0" w:gutter="0"/>
          <w:cols w:space="720"/>
          <w:docGrid w:linePitch="326"/>
        </w:sectPr>
      </w:pPr>
    </w:p>
    <w:p w14:paraId="4D89E6EE" w14:textId="77777777" w:rsidR="00EC4D31" w:rsidRPr="00632AB8" w:rsidRDefault="00E358D4" w:rsidP="00437B96">
      <w:pPr>
        <w:rPr>
          <w:lang w:val="en-US"/>
        </w:rPr>
      </w:pPr>
      <w:r w:rsidRPr="001E5976">
        <w:rPr>
          <w:noProof/>
          <w:lang w:eastAsia="fr-FR" w:bidi="ar-SA"/>
        </w:rPr>
        <w:lastRenderedPageBreak/>
        <mc:AlternateContent>
          <mc:Choice Requires="wps">
            <w:drawing>
              <wp:anchor distT="0" distB="0" distL="114300" distR="114300" simplePos="0" relativeHeight="251754496" behindDoc="0" locked="0" layoutInCell="1" allowOverlap="1" wp14:anchorId="6193DA94" wp14:editId="00355BDA">
                <wp:simplePos x="0" y="0"/>
                <wp:positionH relativeFrom="column">
                  <wp:posOffset>-911769</wp:posOffset>
                </wp:positionH>
                <wp:positionV relativeFrom="paragraph">
                  <wp:posOffset>-74930</wp:posOffset>
                </wp:positionV>
                <wp:extent cx="1485900" cy="2103120"/>
                <wp:effectExtent l="0" t="0" r="0" b="0"/>
                <wp:wrapNone/>
                <wp:docPr id="15" name="Parallélogramme 15"/>
                <wp:cNvGraphicFramePr/>
                <a:graphic xmlns:a="http://schemas.openxmlformats.org/drawingml/2006/main">
                  <a:graphicData uri="http://schemas.microsoft.com/office/word/2010/wordprocessingShape">
                    <wps:wsp>
                      <wps:cNvSpPr/>
                      <wps:spPr>
                        <a:xfrm>
                          <a:off x="0" y="0"/>
                          <a:ext cx="1485900" cy="2103120"/>
                        </a:xfrm>
                        <a:prstGeom prst="parallelogram">
                          <a:avLst/>
                        </a:prstGeom>
                        <a:solidFill>
                          <a:srgbClr val="99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4C715" id="Parallélogramme 15" o:spid="_x0000_s1026" type="#_x0000_t7" style="position:absolute;margin-left:-71.8pt;margin-top:-5.9pt;width:117pt;height:165.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" fillcolor="#999" stroked="f" strokeweight="2pt"/>
            </w:pict>
          </mc:Fallback>
        </mc:AlternateContent>
      </w:r>
      <w:r w:rsidR="00AA08FB" w:rsidRPr="001E5976">
        <w:rPr>
          <w:noProof/>
          <w:lang w:eastAsia="fr-FR" w:bidi="ar-SA"/>
        </w:rPr>
        <mc:AlternateContent>
          <mc:Choice Requires="wps">
            <w:drawing>
              <wp:anchor distT="0" distB="0" distL="114300" distR="114300" simplePos="0" relativeHeight="251758592" behindDoc="0" locked="0" layoutInCell="1" allowOverlap="1" wp14:anchorId="1A1165E2" wp14:editId="287E3E9C">
                <wp:simplePos x="0" y="0"/>
                <wp:positionH relativeFrom="column">
                  <wp:posOffset>5224780</wp:posOffset>
                </wp:positionH>
                <wp:positionV relativeFrom="paragraph">
                  <wp:posOffset>5853430</wp:posOffset>
                </wp:positionV>
                <wp:extent cx="3248025" cy="4524375"/>
                <wp:effectExtent l="0" t="0" r="9525" b="9525"/>
                <wp:wrapNone/>
                <wp:docPr id="17" name="Parallélogramme 17"/>
                <wp:cNvGraphicFramePr/>
                <a:graphic xmlns:a="http://schemas.openxmlformats.org/drawingml/2006/main">
                  <a:graphicData uri="http://schemas.microsoft.com/office/word/2010/wordprocessingShape">
                    <wps:wsp>
                      <wps:cNvSpPr/>
                      <wps:spPr>
                        <a:xfrm>
                          <a:off x="0" y="0"/>
                          <a:ext cx="3248025" cy="4524375"/>
                        </a:xfrm>
                        <a:prstGeom prst="parallelogram">
                          <a:avLst/>
                        </a:prstGeom>
                        <a:solidFill>
                          <a:srgbClr val="DD25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991D" id="Parallélogramme 17" o:spid="_x0000_s1026" type="#_x0000_t7" style="position:absolute;margin-left:411.4pt;margin-top:460.9pt;width:255.75pt;height:35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" fillcolor="#dd2515" stroked="f" strokeweight="2pt"/>
            </w:pict>
          </mc:Fallback>
        </mc:AlternateContent>
      </w:r>
      <w:r w:rsidR="00EC4D31" w:rsidRPr="00632AB8">
        <w:rPr>
          <w:lang w:val="en-US"/>
        </w:rPr>
        <w:t xml:space="preserve">      </w:t>
      </w:r>
      <w:r w:rsidR="00437B96" w:rsidRPr="00632AB8">
        <w:rPr>
          <w:lang w:val="en-US"/>
        </w:rPr>
        <w:tab/>
      </w:r>
    </w:p>
    <w:p w14:paraId="3E6D1213" w14:textId="77777777" w:rsidR="00DB557C" w:rsidRPr="001E5976" w:rsidRDefault="007732DE" w:rsidP="00010283">
      <w:pPr>
        <w:rPr>
          <w:lang w:val="en-US"/>
        </w:rPr>
      </w:pPr>
      <w:r w:rsidRPr="001E5976">
        <w:rPr>
          <w:noProof/>
          <w:lang w:eastAsia="fr-FR" w:bidi="ar-SA"/>
        </w:rPr>
        <mc:AlternateContent>
          <mc:Choice Requires="wps">
            <w:drawing>
              <wp:anchor distT="0" distB="0" distL="114300" distR="114300" simplePos="0" relativeHeight="251660799" behindDoc="0" locked="0" layoutInCell="1" allowOverlap="1" wp14:anchorId="0E34AEAA" wp14:editId="161D5A18">
                <wp:simplePos x="0" y="0"/>
                <wp:positionH relativeFrom="column">
                  <wp:posOffset>2658918</wp:posOffset>
                </wp:positionH>
                <wp:positionV relativeFrom="paragraph">
                  <wp:posOffset>239626</wp:posOffset>
                </wp:positionV>
                <wp:extent cx="5901171" cy="9173325"/>
                <wp:effectExtent l="0" t="0" r="4445" b="8890"/>
                <wp:wrapNone/>
                <wp:docPr id="16" name="Parallélogramme 16"/>
                <wp:cNvGraphicFramePr/>
                <a:graphic xmlns:a="http://schemas.openxmlformats.org/drawingml/2006/main">
                  <a:graphicData uri="http://schemas.microsoft.com/office/word/2010/wordprocessingShape">
                    <wps:wsp>
                      <wps:cNvSpPr/>
                      <wps:spPr>
                        <a:xfrm>
                          <a:off x="0" y="0"/>
                          <a:ext cx="5901171" cy="9173325"/>
                        </a:xfrm>
                        <a:prstGeom prst="parallelogram">
                          <a:avLst/>
                        </a:prstGeom>
                        <a:solidFill>
                          <a:srgbClr val="EDED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0E7F" id="Parallélogramme 16" o:spid="_x0000_s1026" type="#_x0000_t7" style="position:absolute;margin-left:209.35pt;margin-top:18.85pt;width:464.65pt;height:722.3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" fillcolor="#ededed" stroked="f" strokeweight="2pt"/>
            </w:pict>
          </mc:Fallback>
        </mc:AlternateContent>
      </w:r>
      <w:r w:rsidRPr="001E5976">
        <w:rPr>
          <w:noProof/>
          <w:lang w:eastAsia="fr-FR" w:bidi="ar-SA"/>
        </w:rPr>
        <mc:AlternateContent>
          <mc:Choice Requires="wps">
            <w:drawing>
              <wp:anchor distT="0" distB="0" distL="114300" distR="114300" simplePos="0" relativeHeight="251774976" behindDoc="0" locked="0" layoutInCell="1" allowOverlap="1" wp14:anchorId="7F16163E" wp14:editId="0D604C53">
                <wp:simplePos x="0" y="0"/>
                <wp:positionH relativeFrom="column">
                  <wp:posOffset>3971290</wp:posOffset>
                </wp:positionH>
                <wp:positionV relativeFrom="paragraph">
                  <wp:posOffset>3759200</wp:posOffset>
                </wp:positionV>
                <wp:extent cx="297180" cy="0"/>
                <wp:effectExtent l="0" t="0" r="26670" b="19050"/>
                <wp:wrapNone/>
                <wp:docPr id="30" name="Connecteur droit 30"/>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0ECAB" id="Connecteur droit 3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12.7pt,296pt" to="336.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" strokecolor="#9d9d9c"/>
            </w:pict>
          </mc:Fallback>
        </mc:AlternateContent>
      </w:r>
      <w:r w:rsidRPr="001E5976">
        <w:rPr>
          <w:noProof/>
          <w:lang w:eastAsia="fr-FR" w:bidi="ar-SA"/>
        </w:rPr>
        <mc:AlternateContent>
          <mc:Choice Requires="wps">
            <w:drawing>
              <wp:anchor distT="0" distB="0" distL="114300" distR="114300" simplePos="0" relativeHeight="251766784" behindDoc="0" locked="0" layoutInCell="1" allowOverlap="1" wp14:anchorId="425CD31C" wp14:editId="7E1BB388">
                <wp:simplePos x="0" y="0"/>
                <wp:positionH relativeFrom="column">
                  <wp:posOffset>3606165</wp:posOffset>
                </wp:positionH>
                <wp:positionV relativeFrom="paragraph">
                  <wp:posOffset>3890010</wp:posOffset>
                </wp:positionV>
                <wp:extent cx="2440305" cy="50038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73B11380" w14:textId="77777777" w:rsidR="008A7073" w:rsidRPr="002D68C5" w:rsidRDefault="008A7073" w:rsidP="00681D51">
                            <w:pPr>
                              <w:rPr>
                                <w:sz w:val="16"/>
                                <w:szCs w:val="16"/>
                                <w:lang w:val="en-US"/>
                              </w:rPr>
                            </w:pPr>
                            <w:r w:rsidRPr="002D68C5">
                              <w:rPr>
                                <w:color w:val="CC2412"/>
                                <w:sz w:val="16"/>
                                <w:szCs w:val="16"/>
                                <w:lang w:val="en-US"/>
                              </w:rPr>
                              <w:t xml:space="preserve">      UK – London control</w:t>
                            </w:r>
                          </w:p>
                          <w:p w14:paraId="6B4602F8" w14:textId="77777777" w:rsidR="008A7073" w:rsidRPr="002D68C5" w:rsidRDefault="008A7073" w:rsidP="007557F4">
                            <w:pPr>
                              <w:rPr>
                                <w:rFonts w:eastAsia="Calibri"/>
                                <w:color w:val="auto"/>
                                <w:sz w:val="16"/>
                                <w:szCs w:val="16"/>
                                <w:lang w:val="en-US" w:bidi="ar-SA"/>
                              </w:rPr>
                            </w:pPr>
                            <w:r w:rsidRPr="002D68C5">
                              <w:rPr>
                                <w:rFonts w:eastAsia="Calibri"/>
                                <w:color w:val="auto"/>
                                <w:sz w:val="16"/>
                                <w:szCs w:val="16"/>
                                <w:lang w:val="en-US" w:bidi="ar-SA"/>
                              </w:rPr>
                              <w:t xml:space="preserve">     Technology International     </w:t>
                            </w:r>
                          </w:p>
                          <w:p w14:paraId="77ECCC77" w14:textId="77777777" w:rsidR="008A7073" w:rsidRPr="002D68C5" w:rsidRDefault="008A7073" w:rsidP="00681D51">
                            <w:pPr>
                              <w:rPr>
                                <w:rFonts w:eastAsia="Calibri"/>
                                <w:color w:val="auto"/>
                                <w:sz w:val="16"/>
                                <w:szCs w:val="16"/>
                                <w:lang w:val="en-US" w:bidi="ar-SA"/>
                              </w:rPr>
                            </w:pPr>
                          </w:p>
                          <w:p w14:paraId="526CF27B" w14:textId="77777777" w:rsidR="008A7073" w:rsidRPr="002D68C5" w:rsidRDefault="008A7073" w:rsidP="00681D51">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D31C" id="Zone de texte 25" o:spid="_x0000_s1037" type="#_x0000_t202" style="position:absolute;margin-left:283.95pt;margin-top:306.3pt;width:192.15pt;height:39.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" filled="f" stroked="f" strokeweight=".5pt">
                <v:textbox>
                  <w:txbxContent>
                    <w:p w14:paraId="73B11380" w14:textId="77777777" w:rsidR="008A7073" w:rsidRPr="002D68C5" w:rsidRDefault="008A7073" w:rsidP="00681D51">
                      <w:pPr>
                        <w:rPr>
                          <w:sz w:val="16"/>
                          <w:szCs w:val="16"/>
                          <w:lang w:val="en-US"/>
                        </w:rPr>
                      </w:pPr>
                      <w:r w:rsidRPr="002D68C5">
                        <w:rPr>
                          <w:color w:val="CC2412"/>
                          <w:sz w:val="16"/>
                          <w:szCs w:val="16"/>
                          <w:lang w:val="en-US"/>
                        </w:rPr>
                        <w:t xml:space="preserve">      UK – London control</w:t>
                      </w:r>
                    </w:p>
                    <w:p w14:paraId="6B4602F8" w14:textId="77777777" w:rsidR="008A7073" w:rsidRPr="002D68C5" w:rsidRDefault="008A7073" w:rsidP="007557F4">
                      <w:pPr>
                        <w:rPr>
                          <w:rFonts w:eastAsia="Calibri"/>
                          <w:color w:val="auto"/>
                          <w:sz w:val="16"/>
                          <w:szCs w:val="16"/>
                          <w:lang w:val="en-US" w:bidi="ar-SA"/>
                        </w:rPr>
                      </w:pPr>
                      <w:r w:rsidRPr="002D68C5">
                        <w:rPr>
                          <w:rFonts w:eastAsia="Calibri"/>
                          <w:color w:val="auto"/>
                          <w:sz w:val="16"/>
                          <w:szCs w:val="16"/>
                          <w:lang w:val="en-US" w:bidi="ar-SA"/>
                        </w:rPr>
                        <w:t xml:space="preserve">     Technology International     </w:t>
                      </w:r>
                    </w:p>
                    <w:p w14:paraId="77ECCC77" w14:textId="77777777" w:rsidR="008A7073" w:rsidRPr="002D68C5" w:rsidRDefault="008A7073" w:rsidP="00681D51">
                      <w:pPr>
                        <w:rPr>
                          <w:rFonts w:eastAsia="Calibri"/>
                          <w:color w:val="auto"/>
                          <w:sz w:val="16"/>
                          <w:szCs w:val="16"/>
                          <w:lang w:val="en-US" w:bidi="ar-SA"/>
                        </w:rPr>
                      </w:pPr>
                    </w:p>
                    <w:p w14:paraId="526CF27B" w14:textId="77777777" w:rsidR="008A7073" w:rsidRPr="002D68C5" w:rsidRDefault="008A7073" w:rsidP="00681D51">
                      <w:pPr>
                        <w:rPr>
                          <w:sz w:val="16"/>
                          <w:szCs w:val="16"/>
                          <w:lang w:val="en-US"/>
                        </w:rPr>
                      </w:pPr>
                    </w:p>
                  </w:txbxContent>
                </v:textbox>
              </v:shape>
            </w:pict>
          </mc:Fallback>
        </mc:AlternateContent>
      </w:r>
      <w:r w:rsidRPr="001E5976">
        <w:rPr>
          <w:noProof/>
          <w:lang w:eastAsia="fr-FR" w:bidi="ar-SA"/>
        </w:rPr>
        <mc:AlternateContent>
          <mc:Choice Requires="wps">
            <w:drawing>
              <wp:anchor distT="0" distB="0" distL="114300" distR="114300" simplePos="0" relativeHeight="251777024" behindDoc="0" locked="0" layoutInCell="1" allowOverlap="1" wp14:anchorId="07C36ADC" wp14:editId="6EE73689">
                <wp:simplePos x="0" y="0"/>
                <wp:positionH relativeFrom="column">
                  <wp:posOffset>3856990</wp:posOffset>
                </wp:positionH>
                <wp:positionV relativeFrom="paragraph">
                  <wp:posOffset>4469765</wp:posOffset>
                </wp:positionV>
                <wp:extent cx="297180" cy="0"/>
                <wp:effectExtent l="0" t="0" r="26670" b="19050"/>
                <wp:wrapNone/>
                <wp:docPr id="34" name="Connecteur droit 34"/>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54DD3" id="Connecteur droit 3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pt,351.95pt" to="327.1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" strokecolor="#9d9d9c"/>
            </w:pict>
          </mc:Fallback>
        </mc:AlternateContent>
      </w:r>
      <w:r w:rsidRPr="001E5976">
        <w:rPr>
          <w:noProof/>
          <w:lang w:eastAsia="fr-FR" w:bidi="ar-SA"/>
        </w:rPr>
        <mc:AlternateContent>
          <mc:Choice Requires="wps">
            <w:drawing>
              <wp:anchor distT="0" distB="0" distL="114300" distR="114300" simplePos="0" relativeHeight="251768832" behindDoc="0" locked="0" layoutInCell="1" allowOverlap="1" wp14:anchorId="372423F3" wp14:editId="0083F6A0">
                <wp:simplePos x="0" y="0"/>
                <wp:positionH relativeFrom="column">
                  <wp:posOffset>3540760</wp:posOffset>
                </wp:positionH>
                <wp:positionV relativeFrom="paragraph">
                  <wp:posOffset>4603750</wp:posOffset>
                </wp:positionV>
                <wp:extent cx="2440305" cy="50038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504ABA5E"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USA - Boston</w:t>
                            </w:r>
                          </w:p>
                          <w:p w14:paraId="5DDC777F"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23F3" id="Zone de texte 26" o:spid="_x0000_s1038" type="#_x0000_t202" style="position:absolute;margin-left:278.8pt;margin-top:362.5pt;width:192.15pt;height:3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" filled="f" stroked="f" strokeweight=".5pt">
                <v:textbox>
                  <w:txbxContent>
                    <w:p w14:paraId="504ABA5E"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USA - Boston</w:t>
                      </w:r>
                    </w:p>
                    <w:p w14:paraId="5DDC777F"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Inc.</w:t>
                      </w:r>
                    </w:p>
                  </w:txbxContent>
                </v:textbox>
              </v:shape>
            </w:pict>
          </mc:Fallback>
        </mc:AlternateContent>
      </w:r>
      <w:r w:rsidRPr="001E5976">
        <w:rPr>
          <w:noProof/>
          <w:lang w:eastAsia="fr-FR" w:bidi="ar-SA"/>
        </w:rPr>
        <mc:AlternateContent>
          <mc:Choice Requires="wps">
            <w:drawing>
              <wp:anchor distT="0" distB="0" distL="114300" distR="114300" simplePos="0" relativeHeight="251796480" behindDoc="0" locked="0" layoutInCell="1" allowOverlap="1" wp14:anchorId="61990754" wp14:editId="46BB0BFD">
                <wp:simplePos x="0" y="0"/>
                <wp:positionH relativeFrom="column">
                  <wp:posOffset>3430270</wp:posOffset>
                </wp:positionH>
                <wp:positionV relativeFrom="paragraph">
                  <wp:posOffset>5313045</wp:posOffset>
                </wp:positionV>
                <wp:extent cx="2440305" cy="500380"/>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722F7CD3"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Chile - Santiago</w:t>
                            </w:r>
                          </w:p>
                          <w:p w14:paraId="22D4913B"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Chile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90754" id="Zone de texte 149" o:spid="_x0000_s1039" type="#_x0000_t202" style="position:absolute;margin-left:270.1pt;margin-top:418.35pt;width:192.15pt;height:39.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" filled="f" stroked="f" strokeweight=".5pt">
                <v:textbox>
                  <w:txbxContent>
                    <w:p w14:paraId="722F7CD3"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Chile - Santiago</w:t>
                      </w:r>
                    </w:p>
                    <w:p w14:paraId="22D4913B"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Chile</w:t>
                      </w:r>
                    </w:p>
                  </w:txbxContent>
                </v:textbox>
              </v:shape>
            </w:pict>
          </mc:Fallback>
        </mc:AlternateContent>
      </w:r>
      <w:r w:rsidRPr="001E5976">
        <w:rPr>
          <w:noProof/>
          <w:lang w:eastAsia="fr-FR" w:bidi="ar-SA"/>
        </w:rPr>
        <mc:AlternateContent>
          <mc:Choice Requires="wps">
            <w:drawing>
              <wp:anchor distT="0" distB="0" distL="114300" distR="114300" simplePos="0" relativeHeight="251799552" behindDoc="0" locked="0" layoutInCell="1" allowOverlap="1" wp14:anchorId="10C7D27D" wp14:editId="5CE2B643">
                <wp:simplePos x="0" y="0"/>
                <wp:positionH relativeFrom="column">
                  <wp:posOffset>3308985</wp:posOffset>
                </wp:positionH>
                <wp:positionV relativeFrom="paragraph">
                  <wp:posOffset>6062980</wp:posOffset>
                </wp:positionV>
                <wp:extent cx="2440305" cy="500380"/>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1F48CB17"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SINGAPORE - Singapore</w:t>
                            </w:r>
                          </w:p>
                          <w:p w14:paraId="46A3EE6C"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 xml:space="preserve">PcVue </w:t>
                            </w:r>
                            <w:proofErr w:type="spellStart"/>
                            <w:r w:rsidRPr="002D68C5">
                              <w:rPr>
                                <w:rFonts w:eastAsia="Calibri"/>
                                <w:color w:val="auto"/>
                                <w:sz w:val="16"/>
                                <w:szCs w:val="16"/>
                                <w:lang w:bidi="ar-SA"/>
                              </w:rPr>
                              <w:t>Sea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D27D" id="Zone de texte 151" o:spid="_x0000_s1040" type="#_x0000_t202" style="position:absolute;margin-left:260.55pt;margin-top:477.4pt;width:192.15pt;height:39.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" filled="f" stroked="f" strokeweight=".5pt">
                <v:textbox>
                  <w:txbxContent>
                    <w:p w14:paraId="1F48CB17"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SINGAPORE - Singapore</w:t>
                      </w:r>
                    </w:p>
                    <w:p w14:paraId="46A3EE6C"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 xml:space="preserve">PcVue </w:t>
                      </w:r>
                      <w:proofErr w:type="spellStart"/>
                      <w:r w:rsidRPr="002D68C5">
                        <w:rPr>
                          <w:rFonts w:eastAsia="Calibri"/>
                          <w:color w:val="auto"/>
                          <w:sz w:val="16"/>
                          <w:szCs w:val="16"/>
                          <w:lang w:bidi="ar-SA"/>
                        </w:rPr>
                        <w:t>Sea</w:t>
                      </w:r>
                      <w:proofErr w:type="spellEnd"/>
                    </w:p>
                  </w:txbxContent>
                </v:textbox>
              </v:shape>
            </w:pict>
          </mc:Fallback>
        </mc:AlternateContent>
      </w:r>
      <w:r w:rsidRPr="001E5976">
        <w:rPr>
          <w:noProof/>
          <w:lang w:eastAsia="fr-FR" w:bidi="ar-SA"/>
        </w:rPr>
        <mc:AlternateContent>
          <mc:Choice Requires="wps">
            <w:drawing>
              <wp:anchor distT="0" distB="0" distL="114300" distR="114300" simplePos="0" relativeHeight="251802624" behindDoc="0" locked="0" layoutInCell="1" allowOverlap="1" wp14:anchorId="007712AB" wp14:editId="7313D3EE">
                <wp:simplePos x="0" y="0"/>
                <wp:positionH relativeFrom="column">
                  <wp:posOffset>3182620</wp:posOffset>
                </wp:positionH>
                <wp:positionV relativeFrom="paragraph">
                  <wp:posOffset>6791960</wp:posOffset>
                </wp:positionV>
                <wp:extent cx="2440305" cy="500380"/>
                <wp:effectExtent l="0" t="0" r="0" b="0"/>
                <wp:wrapNone/>
                <wp:docPr id="153" name="Zone de texte 153"/>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53946B1E"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MALAYSIA- Kuala Lumpur</w:t>
                            </w:r>
                          </w:p>
                          <w:p w14:paraId="7FDE35B6" w14:textId="77777777" w:rsidR="008A7073" w:rsidRPr="002D68C5" w:rsidRDefault="008A7073" w:rsidP="007557F4">
                            <w:pPr>
                              <w:rPr>
                                <w:sz w:val="16"/>
                                <w:szCs w:val="16"/>
                              </w:rPr>
                            </w:pPr>
                            <w:r>
                              <w:rPr>
                                <w:rFonts w:eastAsia="Calibri"/>
                                <w:color w:val="auto"/>
                                <w:sz w:val="16"/>
                                <w:szCs w:val="16"/>
                                <w:lang w:bidi="ar-SA"/>
                              </w:rPr>
                              <w:t xml:space="preserve">   </w:t>
                            </w:r>
                            <w:r w:rsidRPr="002D68C5">
                              <w:rPr>
                                <w:rFonts w:eastAsia="Calibri"/>
                                <w:color w:val="auto"/>
                                <w:sz w:val="16"/>
                                <w:szCs w:val="16"/>
                                <w:lang w:bidi="ar-SA"/>
                              </w:rPr>
                              <w:t xml:space="preserve">PcVue </w:t>
                            </w:r>
                            <w:proofErr w:type="spellStart"/>
                            <w:r w:rsidRPr="002D68C5">
                              <w:rPr>
                                <w:rFonts w:eastAsia="Calibri"/>
                                <w:color w:val="auto"/>
                                <w:sz w:val="16"/>
                                <w:szCs w:val="16"/>
                                <w:lang w:bidi="ar-SA"/>
                              </w:rPr>
                              <w:t>Sdn</w:t>
                            </w:r>
                            <w:proofErr w:type="spellEnd"/>
                            <w:r w:rsidRPr="002D68C5">
                              <w:rPr>
                                <w:rFonts w:eastAsia="Calibri"/>
                                <w:color w:val="auto"/>
                                <w:sz w:val="16"/>
                                <w:szCs w:val="16"/>
                                <w:lang w:bidi="ar-SA"/>
                              </w:rPr>
                              <w:t xml:space="preserve"> </w:t>
                            </w:r>
                            <w:proofErr w:type="spellStart"/>
                            <w:r w:rsidRPr="002D68C5">
                              <w:rPr>
                                <w:rFonts w:eastAsia="Calibri"/>
                                <w:color w:val="auto"/>
                                <w:sz w:val="16"/>
                                <w:szCs w:val="16"/>
                                <w:lang w:bidi="ar-SA"/>
                              </w:rPr>
                              <w:t>Bhd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712AB" id="Zone de texte 153" o:spid="_x0000_s1041" type="#_x0000_t202" style="position:absolute;margin-left:250.6pt;margin-top:534.8pt;width:192.15pt;height:39.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" filled="f" stroked="f" strokeweight=".5pt">
                <v:textbox>
                  <w:txbxContent>
                    <w:p w14:paraId="53946B1E"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MALAYSIA- Kuala Lumpur</w:t>
                      </w:r>
                    </w:p>
                    <w:p w14:paraId="7FDE35B6" w14:textId="77777777" w:rsidR="008A7073" w:rsidRPr="002D68C5" w:rsidRDefault="008A7073" w:rsidP="007557F4">
                      <w:pPr>
                        <w:rPr>
                          <w:sz w:val="16"/>
                          <w:szCs w:val="16"/>
                        </w:rPr>
                      </w:pPr>
                      <w:r>
                        <w:rPr>
                          <w:rFonts w:eastAsia="Calibri"/>
                          <w:color w:val="auto"/>
                          <w:sz w:val="16"/>
                          <w:szCs w:val="16"/>
                          <w:lang w:bidi="ar-SA"/>
                        </w:rPr>
                        <w:t xml:space="preserve">   </w:t>
                      </w:r>
                      <w:r w:rsidRPr="002D68C5">
                        <w:rPr>
                          <w:rFonts w:eastAsia="Calibri"/>
                          <w:color w:val="auto"/>
                          <w:sz w:val="16"/>
                          <w:szCs w:val="16"/>
                          <w:lang w:bidi="ar-SA"/>
                        </w:rPr>
                        <w:t xml:space="preserve">PcVue </w:t>
                      </w:r>
                      <w:proofErr w:type="spellStart"/>
                      <w:r w:rsidRPr="002D68C5">
                        <w:rPr>
                          <w:rFonts w:eastAsia="Calibri"/>
                          <w:color w:val="auto"/>
                          <w:sz w:val="16"/>
                          <w:szCs w:val="16"/>
                          <w:lang w:bidi="ar-SA"/>
                        </w:rPr>
                        <w:t>Sdn</w:t>
                      </w:r>
                      <w:proofErr w:type="spellEnd"/>
                      <w:r w:rsidRPr="002D68C5">
                        <w:rPr>
                          <w:rFonts w:eastAsia="Calibri"/>
                          <w:color w:val="auto"/>
                          <w:sz w:val="16"/>
                          <w:szCs w:val="16"/>
                          <w:lang w:bidi="ar-SA"/>
                        </w:rPr>
                        <w:t xml:space="preserve"> </w:t>
                      </w:r>
                      <w:proofErr w:type="spellStart"/>
                      <w:r w:rsidRPr="002D68C5">
                        <w:rPr>
                          <w:rFonts w:eastAsia="Calibri"/>
                          <w:color w:val="auto"/>
                          <w:sz w:val="16"/>
                          <w:szCs w:val="16"/>
                          <w:lang w:bidi="ar-SA"/>
                        </w:rPr>
                        <w:t>Bhd</w:t>
                      </w:r>
                      <w:proofErr w:type="spellEnd"/>
                    </w:p>
                  </w:txbxContent>
                </v:textbox>
              </v:shape>
            </w:pict>
          </mc:Fallback>
        </mc:AlternateContent>
      </w:r>
      <w:r w:rsidRPr="001E5976">
        <w:rPr>
          <w:noProof/>
          <w:lang w:eastAsia="fr-FR" w:bidi="ar-SA"/>
        </w:rPr>
        <mc:AlternateContent>
          <mc:Choice Requires="wps">
            <w:drawing>
              <wp:anchor distT="0" distB="0" distL="114300" distR="114300" simplePos="0" relativeHeight="251805696" behindDoc="0" locked="0" layoutInCell="1" allowOverlap="1" wp14:anchorId="5AB638F0" wp14:editId="1BB32EB9">
                <wp:simplePos x="0" y="0"/>
                <wp:positionH relativeFrom="column">
                  <wp:posOffset>3066415</wp:posOffset>
                </wp:positionH>
                <wp:positionV relativeFrom="paragraph">
                  <wp:posOffset>7533005</wp:posOffset>
                </wp:positionV>
                <wp:extent cx="2440305" cy="500380"/>
                <wp:effectExtent l="0" t="0" r="0" b="0"/>
                <wp:wrapNone/>
                <wp:docPr id="155" name="Zone de texte 155"/>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700AAE4B"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 xml:space="preserve">CHINA- </w:t>
                            </w:r>
                            <w:proofErr w:type="spellStart"/>
                            <w:r w:rsidRPr="002D68C5">
                              <w:rPr>
                                <w:color w:val="CC2412"/>
                                <w:sz w:val="16"/>
                                <w:szCs w:val="16"/>
                              </w:rPr>
                              <w:t>Shangai</w:t>
                            </w:r>
                            <w:proofErr w:type="spellEnd"/>
                          </w:p>
                          <w:p w14:paraId="64CD64B0"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38F0" id="Zone de texte 155" o:spid="_x0000_s1042" type="#_x0000_t202" style="position:absolute;margin-left:241.45pt;margin-top:593.15pt;width:192.15pt;height:3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" filled="f" stroked="f" strokeweight=".5pt">
                <v:textbox>
                  <w:txbxContent>
                    <w:p w14:paraId="700AAE4B"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 xml:space="preserve">CHINA- </w:t>
                      </w:r>
                      <w:proofErr w:type="spellStart"/>
                      <w:r w:rsidRPr="002D68C5">
                        <w:rPr>
                          <w:color w:val="CC2412"/>
                          <w:sz w:val="16"/>
                          <w:szCs w:val="16"/>
                        </w:rPr>
                        <w:t>Shangai</w:t>
                      </w:r>
                      <w:proofErr w:type="spellEnd"/>
                    </w:p>
                    <w:p w14:paraId="64CD64B0"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china</w:t>
                      </w:r>
                    </w:p>
                  </w:txbxContent>
                </v:textbox>
              </v:shape>
            </w:pict>
          </mc:Fallback>
        </mc:AlternateContent>
      </w:r>
      <w:r w:rsidRPr="001E5976">
        <w:rPr>
          <w:noProof/>
          <w:lang w:eastAsia="fr-FR" w:bidi="ar-SA"/>
        </w:rPr>
        <mc:AlternateContent>
          <mc:Choice Requires="wps">
            <w:drawing>
              <wp:anchor distT="0" distB="0" distL="114300" distR="114300" simplePos="0" relativeHeight="251808768" behindDoc="0" locked="0" layoutInCell="1" allowOverlap="1" wp14:anchorId="44143963" wp14:editId="56EA5E0F">
                <wp:simplePos x="0" y="0"/>
                <wp:positionH relativeFrom="column">
                  <wp:posOffset>2958465</wp:posOffset>
                </wp:positionH>
                <wp:positionV relativeFrom="paragraph">
                  <wp:posOffset>8251190</wp:posOffset>
                </wp:positionV>
                <wp:extent cx="2440305" cy="500380"/>
                <wp:effectExtent l="0" t="0" r="0" b="0"/>
                <wp:wrapNone/>
                <wp:docPr id="157" name="Zone de texte 157"/>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2F035C73"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JAPAN - Nagoya</w:t>
                            </w:r>
                          </w:p>
                          <w:p w14:paraId="2EFE70AF"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3963" id="Zone de texte 157" o:spid="_x0000_s1043" type="#_x0000_t202" style="position:absolute;margin-left:232.95pt;margin-top:649.7pt;width:192.15pt;height:3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" filled="f" stroked="f" strokeweight=".5pt">
                <v:textbox>
                  <w:txbxContent>
                    <w:p w14:paraId="2F035C73"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 xml:space="preserve">   </w:t>
                      </w:r>
                      <w:r w:rsidRPr="002D68C5">
                        <w:rPr>
                          <w:color w:val="CC2412"/>
                          <w:sz w:val="16"/>
                          <w:szCs w:val="16"/>
                        </w:rPr>
                        <w:t>JAPAN - Nagoya</w:t>
                      </w:r>
                    </w:p>
                    <w:p w14:paraId="2EFE70AF" w14:textId="77777777" w:rsidR="008A7073" w:rsidRPr="002D68C5" w:rsidRDefault="008A7073" w:rsidP="007557F4">
                      <w:pPr>
                        <w:rPr>
                          <w:sz w:val="16"/>
                          <w:szCs w:val="16"/>
                          <w:lang w:val="en-US"/>
                        </w:rPr>
                      </w:pPr>
                      <w:r>
                        <w:rPr>
                          <w:rFonts w:eastAsia="Calibri"/>
                          <w:color w:val="auto"/>
                          <w:sz w:val="16"/>
                          <w:szCs w:val="16"/>
                          <w:lang w:bidi="ar-SA"/>
                        </w:rPr>
                        <w:t xml:space="preserve">   </w:t>
                      </w:r>
                      <w:r w:rsidRPr="002D68C5">
                        <w:rPr>
                          <w:rFonts w:eastAsia="Calibri"/>
                          <w:color w:val="auto"/>
                          <w:sz w:val="16"/>
                          <w:szCs w:val="16"/>
                          <w:lang w:bidi="ar-SA"/>
                        </w:rPr>
                        <w:t>PcVue Japan</w:t>
                      </w:r>
                    </w:p>
                  </w:txbxContent>
                </v:textbox>
              </v:shape>
            </w:pict>
          </mc:Fallback>
        </mc:AlternateContent>
      </w:r>
      <w:r w:rsidRPr="001E5976">
        <w:rPr>
          <w:noProof/>
          <w:lang w:eastAsia="fr-FR" w:bidi="ar-SA"/>
        </w:rPr>
        <mc:AlternateContent>
          <mc:Choice Requires="wps">
            <w:drawing>
              <wp:anchor distT="0" distB="0" distL="114300" distR="114300" simplePos="0" relativeHeight="251806720" behindDoc="0" locked="0" layoutInCell="1" allowOverlap="1" wp14:anchorId="78275025" wp14:editId="173A8E76">
                <wp:simplePos x="0" y="0"/>
                <wp:positionH relativeFrom="column">
                  <wp:posOffset>3375660</wp:posOffset>
                </wp:positionH>
                <wp:positionV relativeFrom="paragraph">
                  <wp:posOffset>7385685</wp:posOffset>
                </wp:positionV>
                <wp:extent cx="297180" cy="0"/>
                <wp:effectExtent l="0" t="0" r="26670" b="19050"/>
                <wp:wrapNone/>
                <wp:docPr id="156" name="Connecteur droit 156"/>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F18D9" id="Connecteur droit 15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581.55pt" to="289.2pt,5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" strokecolor="#9d9d9c"/>
            </w:pict>
          </mc:Fallback>
        </mc:AlternateContent>
      </w:r>
      <w:r w:rsidRPr="001E5976">
        <w:rPr>
          <w:noProof/>
          <w:lang w:eastAsia="fr-FR" w:bidi="ar-SA"/>
        </w:rPr>
        <mc:AlternateContent>
          <mc:Choice Requires="wps">
            <w:drawing>
              <wp:anchor distT="0" distB="0" distL="114300" distR="114300" simplePos="0" relativeHeight="251803648" behindDoc="0" locked="0" layoutInCell="1" allowOverlap="1" wp14:anchorId="3C77F173" wp14:editId="6076A589">
                <wp:simplePos x="0" y="0"/>
                <wp:positionH relativeFrom="column">
                  <wp:posOffset>3484245</wp:posOffset>
                </wp:positionH>
                <wp:positionV relativeFrom="paragraph">
                  <wp:posOffset>6656070</wp:posOffset>
                </wp:positionV>
                <wp:extent cx="297180" cy="0"/>
                <wp:effectExtent l="0" t="0" r="26670" b="19050"/>
                <wp:wrapNone/>
                <wp:docPr id="154" name="Connecteur droit 154"/>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05CEC" id="Connecteur droit 15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524.1pt" to="297.75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" strokecolor="#9d9d9c"/>
            </w:pict>
          </mc:Fallback>
        </mc:AlternateContent>
      </w:r>
      <w:r w:rsidRPr="001E5976">
        <w:rPr>
          <w:noProof/>
          <w:lang w:eastAsia="fr-FR" w:bidi="ar-SA"/>
        </w:rPr>
        <mc:AlternateContent>
          <mc:Choice Requires="wps">
            <w:drawing>
              <wp:anchor distT="0" distB="0" distL="114300" distR="114300" simplePos="0" relativeHeight="251797504" behindDoc="0" locked="0" layoutInCell="1" allowOverlap="1" wp14:anchorId="42B97407" wp14:editId="5FA502AA">
                <wp:simplePos x="0" y="0"/>
                <wp:positionH relativeFrom="column">
                  <wp:posOffset>3724910</wp:posOffset>
                </wp:positionH>
                <wp:positionV relativeFrom="paragraph">
                  <wp:posOffset>5177155</wp:posOffset>
                </wp:positionV>
                <wp:extent cx="297180" cy="0"/>
                <wp:effectExtent l="0" t="0" r="26670" b="19050"/>
                <wp:wrapNone/>
                <wp:docPr id="150" name="Connecteur droit 150"/>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EBC9E" id="Connecteur droit 15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pt,407.65pt" to="316.7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" strokecolor="#9d9d9c"/>
            </w:pict>
          </mc:Fallback>
        </mc:AlternateContent>
      </w:r>
      <w:r w:rsidRPr="001E5976">
        <w:rPr>
          <w:noProof/>
          <w:lang w:eastAsia="fr-FR" w:bidi="ar-SA"/>
        </w:rPr>
        <mc:AlternateContent>
          <mc:Choice Requires="wps">
            <w:drawing>
              <wp:anchor distT="0" distB="0" distL="114300" distR="114300" simplePos="0" relativeHeight="251800576" behindDoc="0" locked="0" layoutInCell="1" allowOverlap="1" wp14:anchorId="58641098" wp14:editId="11DD7315">
                <wp:simplePos x="0" y="0"/>
                <wp:positionH relativeFrom="column">
                  <wp:posOffset>3616325</wp:posOffset>
                </wp:positionH>
                <wp:positionV relativeFrom="paragraph">
                  <wp:posOffset>5916930</wp:posOffset>
                </wp:positionV>
                <wp:extent cx="297180" cy="0"/>
                <wp:effectExtent l="0" t="0" r="26670" b="19050"/>
                <wp:wrapNone/>
                <wp:docPr id="152" name="Connecteur droit 152"/>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4C767" id="Connecteur droit 15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5pt,465.9pt" to="308.15pt,4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" strokecolor="#9d9d9c"/>
            </w:pict>
          </mc:Fallback>
        </mc:AlternateContent>
      </w:r>
      <w:r w:rsidRPr="001E5976">
        <w:rPr>
          <w:noProof/>
          <w:lang w:eastAsia="fr-FR" w:bidi="ar-SA"/>
        </w:rPr>
        <mc:AlternateContent>
          <mc:Choice Requires="wps">
            <w:drawing>
              <wp:anchor distT="0" distB="0" distL="114300" distR="114300" simplePos="0" relativeHeight="251809792" behindDoc="0" locked="0" layoutInCell="1" allowOverlap="1" wp14:anchorId="7794BAA0" wp14:editId="1FC88FB4">
                <wp:simplePos x="0" y="0"/>
                <wp:positionH relativeFrom="column">
                  <wp:posOffset>3262630</wp:posOffset>
                </wp:positionH>
                <wp:positionV relativeFrom="paragraph">
                  <wp:posOffset>8084185</wp:posOffset>
                </wp:positionV>
                <wp:extent cx="297180" cy="0"/>
                <wp:effectExtent l="0" t="0" r="26670" b="19050"/>
                <wp:wrapNone/>
                <wp:docPr id="158" name="Connecteur droit 158"/>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10298" id="Connecteur droit 158"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pt,636.55pt" to="280.3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" strokecolor="#9d9d9c"/>
            </w:pict>
          </mc:Fallback>
        </mc:AlternateContent>
      </w:r>
      <w:r w:rsidRPr="001E5976">
        <w:rPr>
          <w:noProof/>
          <w:lang w:eastAsia="fr-FR" w:bidi="ar-SA"/>
        </w:rPr>
        <mc:AlternateContent>
          <mc:Choice Requires="wps">
            <w:drawing>
              <wp:anchor distT="0" distB="0" distL="114300" distR="114300" simplePos="0" relativeHeight="251813888" behindDoc="0" locked="0" layoutInCell="1" allowOverlap="1" wp14:anchorId="6C3D9E5E" wp14:editId="12F15BE9">
                <wp:simplePos x="0" y="0"/>
                <wp:positionH relativeFrom="column">
                  <wp:posOffset>3172460</wp:posOffset>
                </wp:positionH>
                <wp:positionV relativeFrom="paragraph">
                  <wp:posOffset>8756015</wp:posOffset>
                </wp:positionV>
                <wp:extent cx="297180" cy="0"/>
                <wp:effectExtent l="0" t="0" r="26670" b="19050"/>
                <wp:wrapNone/>
                <wp:docPr id="2" name="Connecteur droit 2"/>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A1604" id="Connecteur droit 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pt,689.45pt" to="273.2pt,6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" strokecolor="#9d9d9c"/>
            </w:pict>
          </mc:Fallback>
        </mc:AlternateContent>
      </w:r>
      <w:r w:rsidRPr="001E5976">
        <w:rPr>
          <w:noProof/>
          <w:lang w:eastAsia="fr-FR" w:bidi="ar-SA"/>
        </w:rPr>
        <mc:AlternateContent>
          <mc:Choice Requires="wps">
            <w:drawing>
              <wp:anchor distT="0" distB="0" distL="114300" distR="114300" simplePos="0" relativeHeight="251772928" behindDoc="0" locked="0" layoutInCell="1" allowOverlap="1" wp14:anchorId="505FB284" wp14:editId="025046A0">
                <wp:simplePos x="0" y="0"/>
                <wp:positionH relativeFrom="column">
                  <wp:posOffset>4082415</wp:posOffset>
                </wp:positionH>
                <wp:positionV relativeFrom="paragraph">
                  <wp:posOffset>3084195</wp:posOffset>
                </wp:positionV>
                <wp:extent cx="297180" cy="0"/>
                <wp:effectExtent l="0" t="0" r="26670" b="19050"/>
                <wp:wrapNone/>
                <wp:docPr id="29" name="Connecteur droit 29"/>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D1A25" id="Connecteur droit 2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21.45pt,242.85pt" to="344.8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" strokecolor="#9d9d9c"/>
            </w:pict>
          </mc:Fallback>
        </mc:AlternateContent>
      </w:r>
      <w:r w:rsidRPr="001E5976">
        <w:rPr>
          <w:noProof/>
          <w:lang w:eastAsia="fr-FR" w:bidi="ar-SA"/>
        </w:rPr>
        <mc:AlternateContent>
          <mc:Choice Requires="wps">
            <w:drawing>
              <wp:anchor distT="0" distB="0" distL="114300" distR="114300" simplePos="0" relativeHeight="251762688" behindDoc="0" locked="0" layoutInCell="1" allowOverlap="1" wp14:anchorId="5CB22557" wp14:editId="394F63CF">
                <wp:simplePos x="0" y="0"/>
                <wp:positionH relativeFrom="column">
                  <wp:posOffset>3836670</wp:posOffset>
                </wp:positionH>
                <wp:positionV relativeFrom="paragraph">
                  <wp:posOffset>2542540</wp:posOffset>
                </wp:positionV>
                <wp:extent cx="2440305" cy="41529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2440305" cy="415290"/>
                        </a:xfrm>
                        <a:prstGeom prst="rect">
                          <a:avLst/>
                        </a:prstGeom>
                        <a:noFill/>
                        <a:ln w="6350">
                          <a:noFill/>
                        </a:ln>
                      </wps:spPr>
                      <wps:txbx>
                        <w:txbxContent>
                          <w:p w14:paraId="12127CA4" w14:textId="77777777" w:rsidR="008A7073" w:rsidRPr="002D68C5" w:rsidRDefault="008A7073" w:rsidP="007F6222">
                            <w:pPr>
                              <w:pStyle w:val="Elenco"/>
                              <w:ind w:left="0"/>
                              <w:rPr>
                                <w:sz w:val="16"/>
                                <w:szCs w:val="16"/>
                              </w:rPr>
                            </w:pPr>
                            <w:r w:rsidRPr="002D68C5">
                              <w:rPr>
                                <w:color w:val="CC2412"/>
                                <w:sz w:val="16"/>
                                <w:szCs w:val="16"/>
                              </w:rPr>
                              <w:t xml:space="preserve">           GERMANY - Munich</w:t>
                            </w:r>
                          </w:p>
                          <w:p w14:paraId="6A4465EF" w14:textId="77777777" w:rsidR="008A7073" w:rsidRPr="002D68C5" w:rsidRDefault="008A7073" w:rsidP="009D704A">
                            <w:pPr>
                              <w:rPr>
                                <w:rFonts w:eastAsia="Calibri"/>
                                <w:color w:val="auto"/>
                                <w:sz w:val="16"/>
                                <w:szCs w:val="16"/>
                                <w:lang w:bidi="ar-SA"/>
                              </w:rPr>
                            </w:pPr>
                            <w:r w:rsidRPr="002D68C5">
                              <w:rPr>
                                <w:rFonts w:eastAsia="Calibri"/>
                                <w:color w:val="auto"/>
                                <w:sz w:val="16"/>
                                <w:szCs w:val="16"/>
                                <w:lang w:bidi="ar-SA"/>
                              </w:rPr>
                              <w:t xml:space="preserve">    PcVue Gmbh</w:t>
                            </w:r>
                          </w:p>
                          <w:p w14:paraId="5D07712B" w14:textId="77777777" w:rsidR="008A7073" w:rsidRPr="002D68C5" w:rsidRDefault="008A7073" w:rsidP="007F6222">
                            <w:pPr>
                              <w:pStyle w:val="Elenco"/>
                              <w:ind w:left="0"/>
                              <w:rPr>
                                <w:sz w:val="16"/>
                                <w:szCs w:val="16"/>
                              </w:rPr>
                            </w:pPr>
                          </w:p>
                          <w:p w14:paraId="018D5551" w14:textId="77777777" w:rsidR="008A7073" w:rsidRPr="002D68C5" w:rsidRDefault="008A7073" w:rsidP="007F6222">
                            <w:pPr>
                              <w:pStyle w:val="Elenco"/>
                              <w:ind w:left="0"/>
                              <w:rPr>
                                <w:sz w:val="16"/>
                                <w:szCs w:val="16"/>
                              </w:rPr>
                            </w:pPr>
                          </w:p>
                          <w:p w14:paraId="260EBDF9" w14:textId="77777777" w:rsidR="008A7073" w:rsidRPr="002D68C5" w:rsidRDefault="008A7073">
                            <w:pPr>
                              <w:rPr>
                                <w:sz w:val="16"/>
                                <w:szCs w:val="16"/>
                              </w:rPr>
                            </w:pPr>
                            <w:r w:rsidRPr="002D68C5">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22557" id="Zone de texte 20" o:spid="_x0000_s1044" type="#_x0000_t202" style="position:absolute;margin-left:302.1pt;margin-top:200.2pt;width:192.15pt;height:3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" filled="f" stroked="f" strokeweight=".5pt">
                <v:textbox>
                  <w:txbxContent>
                    <w:p w14:paraId="12127CA4" w14:textId="77777777" w:rsidR="008A7073" w:rsidRPr="002D68C5" w:rsidRDefault="008A7073" w:rsidP="007F6222">
                      <w:pPr>
                        <w:pStyle w:val="Elenco"/>
                        <w:ind w:left="0"/>
                        <w:rPr>
                          <w:sz w:val="16"/>
                          <w:szCs w:val="16"/>
                        </w:rPr>
                      </w:pPr>
                      <w:r w:rsidRPr="002D68C5">
                        <w:rPr>
                          <w:color w:val="CC2412"/>
                          <w:sz w:val="16"/>
                          <w:szCs w:val="16"/>
                        </w:rPr>
                        <w:t xml:space="preserve">           GERMANY - Munich</w:t>
                      </w:r>
                    </w:p>
                    <w:p w14:paraId="6A4465EF" w14:textId="77777777" w:rsidR="008A7073" w:rsidRPr="002D68C5" w:rsidRDefault="008A7073" w:rsidP="009D704A">
                      <w:pPr>
                        <w:rPr>
                          <w:rFonts w:eastAsia="Calibri"/>
                          <w:color w:val="auto"/>
                          <w:sz w:val="16"/>
                          <w:szCs w:val="16"/>
                          <w:lang w:bidi="ar-SA"/>
                        </w:rPr>
                      </w:pPr>
                      <w:r w:rsidRPr="002D68C5">
                        <w:rPr>
                          <w:rFonts w:eastAsia="Calibri"/>
                          <w:color w:val="auto"/>
                          <w:sz w:val="16"/>
                          <w:szCs w:val="16"/>
                          <w:lang w:bidi="ar-SA"/>
                        </w:rPr>
                        <w:t xml:space="preserve">    PcVue Gmbh</w:t>
                      </w:r>
                    </w:p>
                    <w:p w14:paraId="5D07712B" w14:textId="77777777" w:rsidR="008A7073" w:rsidRPr="002D68C5" w:rsidRDefault="008A7073" w:rsidP="007F6222">
                      <w:pPr>
                        <w:pStyle w:val="Elenco"/>
                        <w:ind w:left="0"/>
                        <w:rPr>
                          <w:sz w:val="16"/>
                          <w:szCs w:val="16"/>
                        </w:rPr>
                      </w:pPr>
                    </w:p>
                    <w:p w14:paraId="018D5551" w14:textId="77777777" w:rsidR="008A7073" w:rsidRPr="002D68C5" w:rsidRDefault="008A7073" w:rsidP="007F6222">
                      <w:pPr>
                        <w:pStyle w:val="Elenco"/>
                        <w:ind w:left="0"/>
                        <w:rPr>
                          <w:sz w:val="16"/>
                          <w:szCs w:val="16"/>
                        </w:rPr>
                      </w:pPr>
                    </w:p>
                    <w:p w14:paraId="260EBDF9" w14:textId="77777777" w:rsidR="008A7073" w:rsidRPr="002D68C5" w:rsidRDefault="008A7073">
                      <w:pPr>
                        <w:rPr>
                          <w:sz w:val="16"/>
                          <w:szCs w:val="16"/>
                        </w:rPr>
                      </w:pPr>
                      <w:r w:rsidRPr="002D68C5">
                        <w:rPr>
                          <w:sz w:val="16"/>
                          <w:szCs w:val="16"/>
                        </w:rPr>
                        <w:t xml:space="preserve">  </w:t>
                      </w:r>
                    </w:p>
                  </w:txbxContent>
                </v:textbox>
              </v:shape>
            </w:pict>
          </mc:Fallback>
        </mc:AlternateContent>
      </w:r>
      <w:r w:rsidRPr="001E5976">
        <w:rPr>
          <w:noProof/>
          <w:lang w:eastAsia="fr-FR" w:bidi="ar-SA"/>
        </w:rPr>
        <mc:AlternateContent>
          <mc:Choice Requires="wps">
            <w:drawing>
              <wp:anchor distT="0" distB="0" distL="114300" distR="114300" simplePos="0" relativeHeight="251770880" behindDoc="0" locked="0" layoutInCell="1" allowOverlap="1" wp14:anchorId="35B4C794" wp14:editId="73594843">
                <wp:simplePos x="0" y="0"/>
                <wp:positionH relativeFrom="column">
                  <wp:posOffset>4190365</wp:posOffset>
                </wp:positionH>
                <wp:positionV relativeFrom="paragraph">
                  <wp:posOffset>2382520</wp:posOffset>
                </wp:positionV>
                <wp:extent cx="297180" cy="0"/>
                <wp:effectExtent l="0" t="0" r="26670" b="19050"/>
                <wp:wrapNone/>
                <wp:docPr id="28" name="Connecteur droit 28"/>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8D11D" id="Connecteur droit 2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29.95pt,187.6pt" to="353.3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" strokecolor="#9d9d9c"/>
            </w:pict>
          </mc:Fallback>
        </mc:AlternateContent>
      </w:r>
      <w:r w:rsidRPr="001E5976">
        <w:rPr>
          <w:noProof/>
          <w:lang w:eastAsia="fr-FR" w:bidi="ar-SA"/>
        </w:rPr>
        <mc:AlternateContent>
          <mc:Choice Requires="wps">
            <w:drawing>
              <wp:anchor distT="0" distB="0" distL="114300" distR="114300" simplePos="0" relativeHeight="251764736" behindDoc="0" locked="0" layoutInCell="1" allowOverlap="1" wp14:anchorId="433627D4" wp14:editId="0FA2C2AA">
                <wp:simplePos x="0" y="0"/>
                <wp:positionH relativeFrom="column">
                  <wp:posOffset>3747135</wp:posOffset>
                </wp:positionH>
                <wp:positionV relativeFrom="paragraph">
                  <wp:posOffset>3218180</wp:posOffset>
                </wp:positionV>
                <wp:extent cx="2440305" cy="40830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440305" cy="408305"/>
                        </a:xfrm>
                        <a:prstGeom prst="rect">
                          <a:avLst/>
                        </a:prstGeom>
                        <a:noFill/>
                        <a:ln w="6350">
                          <a:noFill/>
                        </a:ln>
                      </wps:spPr>
                      <wps:txbx>
                        <w:txbxContent>
                          <w:p w14:paraId="31C908E4" w14:textId="77777777" w:rsidR="008A7073" w:rsidRPr="002D68C5" w:rsidRDefault="008A7073" w:rsidP="00681D51">
                            <w:pPr>
                              <w:rPr>
                                <w:color w:val="CC2412"/>
                                <w:sz w:val="16"/>
                                <w:szCs w:val="16"/>
                              </w:rPr>
                            </w:pPr>
                            <w:r w:rsidRPr="002D68C5">
                              <w:rPr>
                                <w:color w:val="CC2412"/>
                                <w:sz w:val="16"/>
                                <w:szCs w:val="16"/>
                              </w:rPr>
                              <w:t xml:space="preserve">     Italy - Milan</w:t>
                            </w:r>
                          </w:p>
                          <w:p w14:paraId="0866E7B0" w14:textId="77777777" w:rsidR="008A7073" w:rsidRPr="002D68C5" w:rsidRDefault="008A7073" w:rsidP="009D704A">
                            <w:pPr>
                              <w:rPr>
                                <w:rFonts w:eastAsia="Calibri"/>
                                <w:color w:val="auto"/>
                                <w:sz w:val="16"/>
                                <w:szCs w:val="16"/>
                                <w:lang w:bidi="ar-SA"/>
                              </w:rPr>
                            </w:pPr>
                            <w:r w:rsidRPr="002D68C5">
                              <w:rPr>
                                <w:rFonts w:eastAsia="Calibri"/>
                                <w:color w:val="auto"/>
                                <w:sz w:val="16"/>
                                <w:szCs w:val="16"/>
                                <w:lang w:bidi="ar-SA"/>
                              </w:rPr>
                              <w:t xml:space="preserve">    PcVue </w:t>
                            </w:r>
                            <w:proofErr w:type="spellStart"/>
                            <w:r w:rsidRPr="002D68C5">
                              <w:rPr>
                                <w:rFonts w:eastAsia="Calibri"/>
                                <w:color w:val="auto"/>
                                <w:sz w:val="16"/>
                                <w:szCs w:val="16"/>
                                <w:lang w:bidi="ar-SA"/>
                              </w:rPr>
                              <w:t>Srl</w:t>
                            </w:r>
                            <w:proofErr w:type="spellEnd"/>
                            <w:r w:rsidRPr="002D68C5">
                              <w:rPr>
                                <w:rFonts w:eastAsia="Calibri"/>
                                <w:color w:val="auto"/>
                                <w:sz w:val="16"/>
                                <w:szCs w:val="16"/>
                                <w:lang w:bidi="ar-SA"/>
                              </w:rPr>
                              <w:t xml:space="preserve">   </w:t>
                            </w:r>
                          </w:p>
                          <w:p w14:paraId="6ED30664" w14:textId="77777777" w:rsidR="008A7073" w:rsidRPr="002D68C5" w:rsidRDefault="008A7073" w:rsidP="00681D51">
                            <w:pPr>
                              <w:pStyle w:val="Elenco"/>
                              <w:ind w:left="0"/>
                              <w:rPr>
                                <w:rFonts w:eastAsia="Calibri"/>
                                <w:color w:val="auto"/>
                                <w:sz w:val="16"/>
                                <w:szCs w:val="16"/>
                                <w:lang w:bidi="ar-SA"/>
                              </w:rPr>
                            </w:pPr>
                          </w:p>
                          <w:p w14:paraId="30A91C68" w14:textId="77777777" w:rsidR="008A7073" w:rsidRPr="002D68C5" w:rsidRDefault="008A7073" w:rsidP="00681D51">
                            <w:pPr>
                              <w:pStyle w:val="Elenco"/>
                              <w:ind w:left="0"/>
                              <w:rPr>
                                <w:sz w:val="16"/>
                                <w:szCs w:val="16"/>
                              </w:rPr>
                            </w:pPr>
                          </w:p>
                          <w:p w14:paraId="62B39D91" w14:textId="77777777" w:rsidR="008A7073" w:rsidRPr="002D68C5" w:rsidRDefault="008A7073" w:rsidP="00681D51">
                            <w:pPr>
                              <w:rPr>
                                <w:sz w:val="16"/>
                                <w:szCs w:val="16"/>
                              </w:rPr>
                            </w:pPr>
                            <w:r w:rsidRPr="002D68C5">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27D4" id="Zone de texte 24" o:spid="_x0000_s1045" type="#_x0000_t202" style="position:absolute;margin-left:295.05pt;margin-top:253.4pt;width:192.15pt;height:3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" filled="f" stroked="f" strokeweight=".5pt">
                <v:textbox>
                  <w:txbxContent>
                    <w:p w14:paraId="31C908E4" w14:textId="77777777" w:rsidR="008A7073" w:rsidRPr="002D68C5" w:rsidRDefault="008A7073" w:rsidP="00681D51">
                      <w:pPr>
                        <w:rPr>
                          <w:color w:val="CC2412"/>
                          <w:sz w:val="16"/>
                          <w:szCs w:val="16"/>
                        </w:rPr>
                      </w:pPr>
                      <w:r w:rsidRPr="002D68C5">
                        <w:rPr>
                          <w:color w:val="CC2412"/>
                          <w:sz w:val="16"/>
                          <w:szCs w:val="16"/>
                        </w:rPr>
                        <w:t xml:space="preserve">     Italy - Milan</w:t>
                      </w:r>
                    </w:p>
                    <w:p w14:paraId="0866E7B0" w14:textId="77777777" w:rsidR="008A7073" w:rsidRPr="002D68C5" w:rsidRDefault="008A7073" w:rsidP="009D704A">
                      <w:pPr>
                        <w:rPr>
                          <w:rFonts w:eastAsia="Calibri"/>
                          <w:color w:val="auto"/>
                          <w:sz w:val="16"/>
                          <w:szCs w:val="16"/>
                          <w:lang w:bidi="ar-SA"/>
                        </w:rPr>
                      </w:pPr>
                      <w:r w:rsidRPr="002D68C5">
                        <w:rPr>
                          <w:rFonts w:eastAsia="Calibri"/>
                          <w:color w:val="auto"/>
                          <w:sz w:val="16"/>
                          <w:szCs w:val="16"/>
                          <w:lang w:bidi="ar-SA"/>
                        </w:rPr>
                        <w:t xml:space="preserve">    PcVue </w:t>
                      </w:r>
                      <w:proofErr w:type="spellStart"/>
                      <w:r w:rsidRPr="002D68C5">
                        <w:rPr>
                          <w:rFonts w:eastAsia="Calibri"/>
                          <w:color w:val="auto"/>
                          <w:sz w:val="16"/>
                          <w:szCs w:val="16"/>
                          <w:lang w:bidi="ar-SA"/>
                        </w:rPr>
                        <w:t>Srl</w:t>
                      </w:r>
                      <w:proofErr w:type="spellEnd"/>
                      <w:r w:rsidRPr="002D68C5">
                        <w:rPr>
                          <w:rFonts w:eastAsia="Calibri"/>
                          <w:color w:val="auto"/>
                          <w:sz w:val="16"/>
                          <w:szCs w:val="16"/>
                          <w:lang w:bidi="ar-SA"/>
                        </w:rPr>
                        <w:t xml:space="preserve">   </w:t>
                      </w:r>
                    </w:p>
                    <w:p w14:paraId="6ED30664" w14:textId="77777777" w:rsidR="008A7073" w:rsidRPr="002D68C5" w:rsidRDefault="008A7073" w:rsidP="00681D51">
                      <w:pPr>
                        <w:pStyle w:val="Elenco"/>
                        <w:ind w:left="0"/>
                        <w:rPr>
                          <w:rFonts w:eastAsia="Calibri"/>
                          <w:color w:val="auto"/>
                          <w:sz w:val="16"/>
                          <w:szCs w:val="16"/>
                          <w:lang w:bidi="ar-SA"/>
                        </w:rPr>
                      </w:pPr>
                    </w:p>
                    <w:p w14:paraId="30A91C68" w14:textId="77777777" w:rsidR="008A7073" w:rsidRPr="002D68C5" w:rsidRDefault="008A7073" w:rsidP="00681D51">
                      <w:pPr>
                        <w:pStyle w:val="Elenco"/>
                        <w:ind w:left="0"/>
                        <w:rPr>
                          <w:sz w:val="16"/>
                          <w:szCs w:val="16"/>
                        </w:rPr>
                      </w:pPr>
                    </w:p>
                    <w:p w14:paraId="62B39D91" w14:textId="77777777" w:rsidR="008A7073" w:rsidRPr="002D68C5" w:rsidRDefault="008A7073" w:rsidP="00681D51">
                      <w:pPr>
                        <w:rPr>
                          <w:sz w:val="16"/>
                          <w:szCs w:val="16"/>
                        </w:rPr>
                      </w:pPr>
                      <w:r w:rsidRPr="002D68C5">
                        <w:rPr>
                          <w:sz w:val="16"/>
                          <w:szCs w:val="16"/>
                        </w:rPr>
                        <w:t xml:space="preserve">  </w:t>
                      </w:r>
                    </w:p>
                  </w:txbxContent>
                </v:textbox>
              </v:shape>
            </w:pict>
          </mc:Fallback>
        </mc:AlternateContent>
      </w:r>
      <w:r w:rsidRPr="001E5976">
        <w:rPr>
          <w:noProof/>
          <w:lang w:eastAsia="fr-FR" w:bidi="ar-SA"/>
        </w:rPr>
        <mc:AlternateContent>
          <mc:Choice Requires="wps">
            <w:drawing>
              <wp:anchor distT="0" distB="0" distL="114300" distR="114300" simplePos="0" relativeHeight="251815936" behindDoc="0" locked="0" layoutInCell="1" allowOverlap="1" wp14:anchorId="7212B4A5" wp14:editId="52A90352">
                <wp:simplePos x="0" y="0"/>
                <wp:positionH relativeFrom="column">
                  <wp:posOffset>2801043</wp:posOffset>
                </wp:positionH>
                <wp:positionV relativeFrom="paragraph">
                  <wp:posOffset>8915400</wp:posOffset>
                </wp:positionV>
                <wp:extent cx="2440305" cy="50038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440305" cy="500380"/>
                        </a:xfrm>
                        <a:prstGeom prst="rect">
                          <a:avLst/>
                        </a:prstGeom>
                        <a:noFill/>
                        <a:ln w="6350">
                          <a:noFill/>
                        </a:ln>
                      </wps:spPr>
                      <wps:txbx>
                        <w:txbxContent>
                          <w:p w14:paraId="5885E0DF"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UAE</w:t>
                            </w:r>
                            <w:r w:rsidRPr="002D68C5">
                              <w:rPr>
                                <w:color w:val="CC2412"/>
                                <w:sz w:val="16"/>
                                <w:szCs w:val="16"/>
                              </w:rPr>
                              <w:t xml:space="preserve"> - </w:t>
                            </w:r>
                            <w:r>
                              <w:rPr>
                                <w:color w:val="CC2412"/>
                                <w:sz w:val="16"/>
                                <w:szCs w:val="16"/>
                              </w:rPr>
                              <w:t>Dubaï</w:t>
                            </w:r>
                          </w:p>
                          <w:p w14:paraId="2310A2FB" w14:textId="77777777" w:rsidR="008A7073" w:rsidRPr="002D68C5" w:rsidRDefault="008A7073" w:rsidP="007557F4">
                            <w:pPr>
                              <w:rPr>
                                <w:sz w:val="16"/>
                                <w:szCs w:val="16"/>
                                <w:lang w:val="en-US"/>
                              </w:rPr>
                            </w:pPr>
                            <w:r w:rsidRPr="002D68C5">
                              <w:rPr>
                                <w:rFonts w:eastAsia="Calibri"/>
                                <w:color w:val="auto"/>
                                <w:sz w:val="16"/>
                                <w:szCs w:val="16"/>
                                <w:lang w:bidi="ar-SA"/>
                              </w:rPr>
                              <w:t xml:space="preserve">    PcVue </w:t>
                            </w:r>
                            <w:r>
                              <w:rPr>
                                <w:rFonts w:eastAsia="Calibri"/>
                                <w:color w:val="auto"/>
                                <w:sz w:val="16"/>
                                <w:szCs w:val="16"/>
                                <w:lang w:bidi="ar-SA"/>
                              </w:rPr>
                              <w:t>DMCC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B4A5" id="Zone de texte 3" o:spid="_x0000_s1046" type="#_x0000_t202" style="position:absolute;margin-left:220.55pt;margin-top:702pt;width:192.15pt;height:39.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" filled="f" stroked="f" strokeweight=".5pt">
                <v:textbox>
                  <w:txbxContent>
                    <w:p w14:paraId="5885E0DF" w14:textId="77777777" w:rsidR="008A7073" w:rsidRPr="002D68C5" w:rsidRDefault="008A7073" w:rsidP="00681D51">
                      <w:pPr>
                        <w:rPr>
                          <w:color w:val="CC2412"/>
                          <w:sz w:val="16"/>
                          <w:szCs w:val="16"/>
                        </w:rPr>
                      </w:pPr>
                      <w:r w:rsidRPr="002D68C5">
                        <w:rPr>
                          <w:color w:val="CC2412"/>
                          <w:sz w:val="16"/>
                          <w:szCs w:val="16"/>
                        </w:rPr>
                        <w:t xml:space="preserve">     </w:t>
                      </w:r>
                      <w:r>
                        <w:rPr>
                          <w:color w:val="CC2412"/>
                          <w:sz w:val="16"/>
                          <w:szCs w:val="16"/>
                        </w:rPr>
                        <w:t>UAE</w:t>
                      </w:r>
                      <w:r w:rsidRPr="002D68C5">
                        <w:rPr>
                          <w:color w:val="CC2412"/>
                          <w:sz w:val="16"/>
                          <w:szCs w:val="16"/>
                        </w:rPr>
                        <w:t xml:space="preserve"> - </w:t>
                      </w:r>
                      <w:r>
                        <w:rPr>
                          <w:color w:val="CC2412"/>
                          <w:sz w:val="16"/>
                          <w:szCs w:val="16"/>
                        </w:rPr>
                        <w:t>Dubaï</w:t>
                      </w:r>
                    </w:p>
                    <w:p w14:paraId="2310A2FB" w14:textId="77777777" w:rsidR="008A7073" w:rsidRPr="002D68C5" w:rsidRDefault="008A7073" w:rsidP="007557F4">
                      <w:pPr>
                        <w:rPr>
                          <w:sz w:val="16"/>
                          <w:szCs w:val="16"/>
                          <w:lang w:val="en-US"/>
                        </w:rPr>
                      </w:pPr>
                      <w:r w:rsidRPr="002D68C5">
                        <w:rPr>
                          <w:rFonts w:eastAsia="Calibri"/>
                          <w:color w:val="auto"/>
                          <w:sz w:val="16"/>
                          <w:szCs w:val="16"/>
                          <w:lang w:bidi="ar-SA"/>
                        </w:rPr>
                        <w:t xml:space="preserve">    PcVue </w:t>
                      </w:r>
                      <w:r>
                        <w:rPr>
                          <w:rFonts w:eastAsia="Calibri"/>
                          <w:color w:val="auto"/>
                          <w:sz w:val="16"/>
                          <w:szCs w:val="16"/>
                          <w:lang w:bidi="ar-SA"/>
                        </w:rPr>
                        <w:t>DMCC</w:t>
                      </w:r>
                    </w:p>
                  </w:txbxContent>
                </v:textbox>
              </v:shape>
            </w:pict>
          </mc:Fallback>
        </mc:AlternateContent>
      </w:r>
      <w:r w:rsidR="003A2F6C" w:rsidRPr="001E5976">
        <w:rPr>
          <w:noProof/>
          <w:lang w:eastAsia="fr-FR" w:bidi="ar-SA"/>
        </w:rPr>
        <mc:AlternateContent>
          <mc:Choice Requires="wps">
            <w:drawing>
              <wp:anchor distT="0" distB="0" distL="114300" distR="114300" simplePos="0" relativeHeight="251789312" behindDoc="0" locked="0" layoutInCell="1" allowOverlap="1" wp14:anchorId="38F1317D" wp14:editId="180453F1">
                <wp:simplePos x="0" y="0"/>
                <wp:positionH relativeFrom="column">
                  <wp:posOffset>-85271</wp:posOffset>
                </wp:positionH>
                <wp:positionV relativeFrom="paragraph">
                  <wp:posOffset>7626079</wp:posOffset>
                </wp:positionV>
                <wp:extent cx="2807970" cy="106680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2807970" cy="1066800"/>
                        </a:xfrm>
                        <a:prstGeom prst="rect">
                          <a:avLst/>
                        </a:prstGeom>
                        <a:noFill/>
                        <a:ln w="6350">
                          <a:noFill/>
                        </a:ln>
                      </wps:spPr>
                      <wps:txbx>
                        <w:txbxContent>
                          <w:p w14:paraId="236096C6"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 Copyright 2018. All rights reserved.</w:t>
                            </w:r>
                          </w:p>
                          <w:p w14:paraId="4B84EECA"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Reproduction partial or integral is    </w:t>
                            </w:r>
                          </w:p>
                          <w:p w14:paraId="45C99273"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prohibited without prior authorization   </w:t>
                            </w:r>
                          </w:p>
                          <w:p w14:paraId="6104222A"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All </w:t>
                            </w:r>
                            <w:r>
                              <w:rPr>
                                <w:rFonts w:eastAsia="Calibri"/>
                                <w:color w:val="auto"/>
                                <w:sz w:val="20"/>
                                <w:lang w:val="en-US" w:bidi="ar-SA"/>
                              </w:rPr>
                              <w:t xml:space="preserve">names and trademarks are the property of     </w:t>
                            </w:r>
                            <w:r w:rsidRPr="003A2F6C">
                              <w:rPr>
                                <w:rFonts w:eastAsia="Calibri"/>
                                <w:color w:val="auto"/>
                                <w:sz w:val="20"/>
                                <w:lang w:val="en-US" w:bidi="ar-SA"/>
                              </w:rPr>
                              <w:t xml:space="preserve"> </w:t>
                            </w:r>
                          </w:p>
                          <w:p w14:paraId="769F7DAC" w14:textId="77777777" w:rsidR="008A7073" w:rsidRDefault="008A7073" w:rsidP="003A2F6C">
                            <w:pPr>
                              <w:rPr>
                                <w:rFonts w:eastAsia="Calibri"/>
                                <w:color w:val="auto"/>
                                <w:sz w:val="20"/>
                                <w:lang w:bidi="ar-SA"/>
                              </w:rPr>
                            </w:pPr>
                            <w:r>
                              <w:rPr>
                                <w:rFonts w:eastAsia="Calibri"/>
                                <w:color w:val="auto"/>
                                <w:sz w:val="20"/>
                                <w:lang w:val="en-US" w:bidi="ar-SA"/>
                              </w:rPr>
                              <w:t>their respective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317D" id="Zone de texte 43" o:spid="_x0000_s1047" type="#_x0000_t202" style="position:absolute;margin-left:-6.7pt;margin-top:600.5pt;width:221.1pt;height:8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" filled="f" stroked="f" strokeweight=".5pt">
                <v:textbox>
                  <w:txbxContent>
                    <w:p w14:paraId="236096C6"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 Copyright 2018. All rights reserved.</w:t>
                      </w:r>
                    </w:p>
                    <w:p w14:paraId="4B84EECA"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Reproduction partial or integral is    </w:t>
                      </w:r>
                    </w:p>
                    <w:p w14:paraId="45C99273"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prohibited without prior authorization   </w:t>
                      </w:r>
                    </w:p>
                    <w:p w14:paraId="6104222A" w14:textId="77777777" w:rsidR="008A7073" w:rsidRPr="003A2F6C" w:rsidRDefault="008A7073" w:rsidP="005043C9">
                      <w:pPr>
                        <w:rPr>
                          <w:rFonts w:eastAsia="Calibri"/>
                          <w:color w:val="auto"/>
                          <w:sz w:val="20"/>
                          <w:lang w:val="en-US" w:bidi="ar-SA"/>
                        </w:rPr>
                      </w:pPr>
                      <w:r w:rsidRPr="003A2F6C">
                        <w:rPr>
                          <w:rFonts w:eastAsia="Calibri"/>
                          <w:color w:val="auto"/>
                          <w:sz w:val="20"/>
                          <w:lang w:val="en-US" w:bidi="ar-SA"/>
                        </w:rPr>
                        <w:t xml:space="preserve">  All </w:t>
                      </w:r>
                      <w:r>
                        <w:rPr>
                          <w:rFonts w:eastAsia="Calibri"/>
                          <w:color w:val="auto"/>
                          <w:sz w:val="20"/>
                          <w:lang w:val="en-US" w:bidi="ar-SA"/>
                        </w:rPr>
                        <w:t xml:space="preserve">names and trademarks are the property of     </w:t>
                      </w:r>
                      <w:r w:rsidRPr="003A2F6C">
                        <w:rPr>
                          <w:rFonts w:eastAsia="Calibri"/>
                          <w:color w:val="auto"/>
                          <w:sz w:val="20"/>
                          <w:lang w:val="en-US" w:bidi="ar-SA"/>
                        </w:rPr>
                        <w:t xml:space="preserve"> </w:t>
                      </w:r>
                    </w:p>
                    <w:p w14:paraId="769F7DAC" w14:textId="77777777" w:rsidR="008A7073" w:rsidRDefault="008A7073" w:rsidP="003A2F6C">
                      <w:pPr>
                        <w:rPr>
                          <w:rFonts w:eastAsia="Calibri"/>
                          <w:color w:val="auto"/>
                          <w:sz w:val="20"/>
                          <w:lang w:bidi="ar-SA"/>
                        </w:rPr>
                      </w:pPr>
                      <w:r>
                        <w:rPr>
                          <w:rFonts w:eastAsia="Calibri"/>
                          <w:color w:val="auto"/>
                          <w:sz w:val="20"/>
                          <w:lang w:val="en-US" w:bidi="ar-SA"/>
                        </w:rPr>
                        <w:t>their respective owners.</w:t>
                      </w:r>
                    </w:p>
                  </w:txbxContent>
                </v:textbox>
              </v:shape>
            </w:pict>
          </mc:Fallback>
        </mc:AlternateContent>
      </w:r>
      <w:r w:rsidR="00E358D4" w:rsidRPr="001E5976">
        <w:rPr>
          <w:noProof/>
          <w:lang w:eastAsia="fr-FR" w:bidi="ar-SA"/>
        </w:rPr>
        <mc:AlternateContent>
          <mc:Choice Requires="wps">
            <w:drawing>
              <wp:anchor distT="0" distB="0" distL="114300" distR="114300" simplePos="0" relativeHeight="251759616" behindDoc="0" locked="0" layoutInCell="1" allowOverlap="1" wp14:anchorId="7914FB9F" wp14:editId="3505F002">
                <wp:simplePos x="0" y="0"/>
                <wp:positionH relativeFrom="column">
                  <wp:posOffset>4053205</wp:posOffset>
                </wp:positionH>
                <wp:positionV relativeFrom="paragraph">
                  <wp:posOffset>440690</wp:posOffset>
                </wp:positionV>
                <wp:extent cx="2440305" cy="179832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440305" cy="1798320"/>
                        </a:xfrm>
                        <a:prstGeom prst="rect">
                          <a:avLst/>
                        </a:prstGeom>
                        <a:noFill/>
                        <a:ln w="6350">
                          <a:noFill/>
                        </a:ln>
                      </wps:spPr>
                      <wps:txbx>
                        <w:txbxContent>
                          <w:p w14:paraId="5B51F0A7" w14:textId="77777777" w:rsidR="008A7073" w:rsidRPr="00681D51" w:rsidRDefault="008A7073" w:rsidP="007F6222">
                            <w:pPr>
                              <w:pStyle w:val="Corpotesto"/>
                              <w:ind w:left="360"/>
                              <w:rPr>
                                <w:rFonts w:ascii="Segoe UI" w:hAnsi="Segoe UI" w:cs="Segoe UI"/>
                                <w:color w:val="CC2412"/>
                                <w:sz w:val="22"/>
                                <w:lang w:val="fr-FR"/>
                              </w:rPr>
                            </w:pPr>
                            <w:r>
                              <w:rPr>
                                <w:rFonts w:ascii="Segoe UI" w:hAnsi="Segoe UI" w:cs="Segoe UI"/>
                                <w:color w:val="CC2412"/>
                                <w:sz w:val="20"/>
                                <w:lang w:val="fr-FR"/>
                              </w:rPr>
                              <w:t xml:space="preserve">       </w:t>
                            </w:r>
                            <w:r w:rsidRPr="00681D51">
                              <w:rPr>
                                <w:rFonts w:ascii="Segoe UI" w:hAnsi="Segoe UI" w:cs="Segoe UI"/>
                                <w:color w:val="CC2412"/>
                                <w:sz w:val="22"/>
                                <w:lang w:val="fr-FR"/>
                              </w:rPr>
                              <w:t>ARC</w:t>
                            </w:r>
                            <w:r w:rsidRPr="00681D51">
                              <w:rPr>
                                <w:rFonts w:ascii="Segoe UI" w:hAnsi="Segoe UI" w:cs="Segoe UI"/>
                                <w:color w:val="CC2412"/>
                                <w:spacing w:val="-6"/>
                                <w:sz w:val="22"/>
                                <w:lang w:val="fr-FR"/>
                              </w:rPr>
                              <w:t xml:space="preserve"> </w:t>
                            </w:r>
                            <w:r w:rsidRPr="00681D51">
                              <w:rPr>
                                <w:rFonts w:ascii="Segoe UI" w:hAnsi="Segoe UI" w:cs="Segoe UI"/>
                                <w:color w:val="CC2412"/>
                                <w:sz w:val="22"/>
                                <w:lang w:val="fr-FR"/>
                              </w:rPr>
                              <w:t xml:space="preserve">Informatique </w:t>
                            </w:r>
                          </w:p>
                          <w:p w14:paraId="718A2B1B" w14:textId="77777777" w:rsidR="008A7073" w:rsidRPr="00681D51" w:rsidRDefault="008A7073" w:rsidP="007F6222">
                            <w:pPr>
                              <w:pStyle w:val="Corpotesto"/>
                              <w:ind w:left="360"/>
                              <w:rPr>
                                <w:rFonts w:ascii="Segoe UI" w:hAnsi="Segoe UI" w:cs="Segoe UI"/>
                                <w:sz w:val="10"/>
                                <w:lang w:val="fr-FR"/>
                              </w:rPr>
                            </w:pPr>
                          </w:p>
                          <w:p w14:paraId="5CA48EFC" w14:textId="77777777" w:rsidR="008A7073" w:rsidRPr="00681D51" w:rsidRDefault="008A7073" w:rsidP="007F6222">
                            <w:pPr>
                              <w:pStyle w:val="Corpotesto"/>
                              <w:ind w:left="360"/>
                              <w:rPr>
                                <w:rFonts w:ascii="Segoe UI" w:hAnsi="Segoe UI" w:cs="Segoe UI"/>
                                <w:sz w:val="20"/>
                                <w:lang w:val="fr-FR"/>
                              </w:rPr>
                            </w:pPr>
                            <w:r>
                              <w:rPr>
                                <w:rFonts w:ascii="Segoe UI" w:hAnsi="Segoe UI" w:cs="Segoe UI"/>
                                <w:sz w:val="22"/>
                                <w:lang w:val="fr-FR"/>
                              </w:rPr>
                              <w:t xml:space="preserve">     </w:t>
                            </w:r>
                            <w:r w:rsidRPr="00681D51">
                              <w:rPr>
                                <w:rFonts w:ascii="Segoe UI" w:hAnsi="Segoe UI" w:cs="Segoe UI"/>
                                <w:sz w:val="22"/>
                                <w:lang w:val="fr-FR"/>
                              </w:rPr>
                              <w:t xml:space="preserve"> </w:t>
                            </w:r>
                            <w:proofErr w:type="spellStart"/>
                            <w:r>
                              <w:rPr>
                                <w:rFonts w:ascii="Segoe UI" w:hAnsi="Segoe UI" w:cs="Segoe UI"/>
                                <w:sz w:val="20"/>
                                <w:lang w:val="fr-FR"/>
                              </w:rPr>
                              <w:t>Headquarters</w:t>
                            </w:r>
                            <w:proofErr w:type="spellEnd"/>
                            <w:r>
                              <w:rPr>
                                <w:rFonts w:ascii="Segoe UI" w:hAnsi="Segoe UI" w:cs="Segoe UI"/>
                                <w:sz w:val="20"/>
                                <w:lang w:val="fr-FR"/>
                              </w:rPr>
                              <w:t xml:space="preserve"> and Paris offices</w:t>
                            </w:r>
                          </w:p>
                          <w:p w14:paraId="300E5435" w14:textId="77777777" w:rsidR="008A7073" w:rsidRPr="00681D51" w:rsidRDefault="008A7073" w:rsidP="007F6222">
                            <w:pPr>
                              <w:pStyle w:val="Corpotesto"/>
                              <w:ind w:left="360"/>
                              <w:rPr>
                                <w:rFonts w:ascii="Segoe UI" w:hAnsi="Segoe UI" w:cs="Segoe UI"/>
                                <w:sz w:val="20"/>
                                <w:lang w:val="fr-FR"/>
                              </w:rPr>
                            </w:pPr>
                            <w:r>
                              <w:rPr>
                                <w:rFonts w:ascii="Segoe UI" w:hAnsi="Segoe UI" w:cs="Segoe UI"/>
                                <w:sz w:val="20"/>
                                <w:lang w:val="fr-FR"/>
                              </w:rPr>
                              <w:t xml:space="preserve">      </w:t>
                            </w:r>
                            <w:r w:rsidRPr="00681D51">
                              <w:rPr>
                                <w:rFonts w:ascii="Segoe UI" w:hAnsi="Segoe UI" w:cs="Segoe UI"/>
                                <w:sz w:val="20"/>
                                <w:lang w:val="fr-FR"/>
                              </w:rPr>
                              <w:t>2</w:t>
                            </w:r>
                            <w:r w:rsidRPr="00681D51">
                              <w:rPr>
                                <w:rFonts w:ascii="Segoe UI" w:hAnsi="Segoe UI" w:cs="Segoe UI"/>
                                <w:spacing w:val="-3"/>
                                <w:sz w:val="20"/>
                                <w:lang w:val="fr-FR"/>
                              </w:rPr>
                              <w:t xml:space="preserve"> </w:t>
                            </w:r>
                            <w:r w:rsidRPr="00681D51">
                              <w:rPr>
                                <w:rFonts w:ascii="Segoe UI" w:hAnsi="Segoe UI" w:cs="Segoe UI"/>
                                <w:spacing w:val="-2"/>
                                <w:sz w:val="20"/>
                                <w:lang w:val="fr-FR"/>
                              </w:rPr>
                              <w:t>avenue</w:t>
                            </w:r>
                            <w:r w:rsidRPr="00681D51">
                              <w:rPr>
                                <w:rFonts w:ascii="Segoe UI" w:hAnsi="Segoe UI" w:cs="Segoe UI"/>
                                <w:spacing w:val="-4"/>
                                <w:sz w:val="20"/>
                                <w:lang w:val="fr-FR"/>
                              </w:rPr>
                              <w:t xml:space="preserve"> </w:t>
                            </w:r>
                            <w:r w:rsidRPr="00681D51">
                              <w:rPr>
                                <w:rFonts w:ascii="Segoe UI" w:hAnsi="Segoe UI" w:cs="Segoe UI"/>
                                <w:sz w:val="20"/>
                                <w:lang w:val="fr-FR"/>
                              </w:rPr>
                              <w:t>de</w:t>
                            </w:r>
                            <w:r w:rsidRPr="00681D51">
                              <w:rPr>
                                <w:rFonts w:ascii="Segoe UI" w:hAnsi="Segoe UI" w:cs="Segoe UI"/>
                                <w:spacing w:val="-2"/>
                                <w:sz w:val="20"/>
                                <w:lang w:val="fr-FR"/>
                              </w:rPr>
                              <w:t xml:space="preserve"> </w:t>
                            </w:r>
                            <w:r w:rsidRPr="00681D51">
                              <w:rPr>
                                <w:rFonts w:ascii="Segoe UI" w:hAnsi="Segoe UI" w:cs="Segoe UI"/>
                                <w:sz w:val="20"/>
                                <w:lang w:val="fr-FR"/>
                              </w:rPr>
                              <w:t>la</w:t>
                            </w:r>
                            <w:r w:rsidRPr="00681D51">
                              <w:rPr>
                                <w:rFonts w:ascii="Segoe UI" w:hAnsi="Segoe UI" w:cs="Segoe UI"/>
                                <w:spacing w:val="-3"/>
                                <w:sz w:val="20"/>
                                <w:lang w:val="fr-FR"/>
                              </w:rPr>
                              <w:t xml:space="preserve"> </w:t>
                            </w:r>
                            <w:r w:rsidRPr="00681D51">
                              <w:rPr>
                                <w:rFonts w:ascii="Segoe UI" w:hAnsi="Segoe UI" w:cs="Segoe UI"/>
                                <w:sz w:val="20"/>
                                <w:lang w:val="fr-FR"/>
                              </w:rPr>
                              <w:t>Cristallerie</w:t>
                            </w:r>
                          </w:p>
                          <w:p w14:paraId="30C135FE" w14:textId="77777777" w:rsidR="008A7073" w:rsidRPr="00681D51" w:rsidRDefault="008A7073" w:rsidP="007F6222">
                            <w:pPr>
                              <w:pStyle w:val="Corpotesto"/>
                              <w:ind w:left="360"/>
                              <w:rPr>
                                <w:rFonts w:ascii="Segoe UI" w:hAnsi="Segoe UI" w:cs="Segoe UI"/>
                                <w:sz w:val="20"/>
                                <w:lang w:val="fr-FR"/>
                              </w:rPr>
                            </w:pPr>
                            <w:r w:rsidRPr="00681D51">
                              <w:rPr>
                                <w:rFonts w:ascii="Segoe UI" w:hAnsi="Segoe UI" w:cs="Segoe UI"/>
                                <w:sz w:val="20"/>
                                <w:lang w:val="fr-FR"/>
                              </w:rPr>
                              <w:t xml:space="preserve">    </w:t>
                            </w:r>
                            <w:r>
                              <w:rPr>
                                <w:rFonts w:ascii="Segoe UI" w:hAnsi="Segoe UI" w:cs="Segoe UI"/>
                                <w:sz w:val="20"/>
                                <w:lang w:val="fr-FR"/>
                              </w:rPr>
                              <w:t xml:space="preserve"> </w:t>
                            </w:r>
                            <w:r w:rsidRPr="00681D51">
                              <w:rPr>
                                <w:rFonts w:ascii="Segoe UI" w:hAnsi="Segoe UI" w:cs="Segoe UI"/>
                                <w:sz w:val="20"/>
                                <w:lang w:val="fr-FR"/>
                              </w:rPr>
                              <w:t>92310</w:t>
                            </w:r>
                            <w:r w:rsidRPr="00681D51">
                              <w:rPr>
                                <w:rFonts w:ascii="Segoe UI" w:hAnsi="Segoe UI" w:cs="Segoe UI"/>
                                <w:spacing w:val="-6"/>
                                <w:sz w:val="20"/>
                                <w:lang w:val="fr-FR"/>
                              </w:rPr>
                              <w:t xml:space="preserve"> </w:t>
                            </w:r>
                            <w:r w:rsidRPr="00681D51">
                              <w:rPr>
                                <w:rFonts w:ascii="Segoe UI" w:hAnsi="Segoe UI" w:cs="Segoe UI"/>
                                <w:spacing w:val="-2"/>
                                <w:sz w:val="20"/>
                                <w:lang w:val="fr-FR"/>
                              </w:rPr>
                              <w:t>Sèvres</w:t>
                            </w:r>
                            <w:r w:rsidRPr="00681D51">
                              <w:rPr>
                                <w:rFonts w:ascii="Segoe UI" w:hAnsi="Segoe UI" w:cs="Segoe UI"/>
                                <w:spacing w:val="-6"/>
                                <w:sz w:val="20"/>
                                <w:lang w:val="fr-FR"/>
                              </w:rPr>
                              <w:t xml:space="preserve"> </w:t>
                            </w:r>
                            <w:r w:rsidRPr="00681D51">
                              <w:rPr>
                                <w:rFonts w:ascii="Segoe UI" w:hAnsi="Segoe UI" w:cs="Segoe UI"/>
                                <w:sz w:val="20"/>
                                <w:lang w:val="fr-FR"/>
                              </w:rPr>
                              <w:t>-</w:t>
                            </w:r>
                            <w:r w:rsidRPr="00681D51">
                              <w:rPr>
                                <w:rFonts w:ascii="Segoe UI" w:hAnsi="Segoe UI" w:cs="Segoe UI"/>
                                <w:spacing w:val="-6"/>
                                <w:sz w:val="20"/>
                                <w:lang w:val="fr-FR"/>
                              </w:rPr>
                              <w:t xml:space="preserve"> </w:t>
                            </w:r>
                            <w:r w:rsidRPr="00681D51">
                              <w:rPr>
                                <w:rFonts w:ascii="Segoe UI" w:hAnsi="Segoe UI" w:cs="Segoe UI"/>
                                <w:sz w:val="20"/>
                                <w:lang w:val="fr-FR"/>
                              </w:rPr>
                              <w:t>France</w:t>
                            </w:r>
                          </w:p>
                          <w:p w14:paraId="7F4128B6" w14:textId="77777777" w:rsidR="008A7073" w:rsidRPr="00681D51" w:rsidRDefault="008A7073" w:rsidP="007F6222">
                            <w:pPr>
                              <w:pStyle w:val="Corpotesto"/>
                              <w:ind w:left="360"/>
                              <w:rPr>
                                <w:rFonts w:ascii="Segoe UI" w:hAnsi="Segoe UI" w:cs="Segoe UI"/>
                                <w:spacing w:val="-1"/>
                                <w:sz w:val="10"/>
                                <w:szCs w:val="8"/>
                                <w:lang w:val="fr-FR"/>
                              </w:rPr>
                            </w:pPr>
                            <w:r w:rsidRPr="00681D51">
                              <w:rPr>
                                <w:rFonts w:ascii="Segoe UI" w:hAnsi="Segoe UI" w:cs="Segoe UI"/>
                                <w:spacing w:val="-1"/>
                                <w:sz w:val="20"/>
                                <w:lang w:val="fr-FR"/>
                              </w:rPr>
                              <w:t xml:space="preserve">    </w:t>
                            </w:r>
                          </w:p>
                          <w:p w14:paraId="01C3CD59" w14:textId="77777777" w:rsidR="008A7073" w:rsidRPr="00247F1B" w:rsidRDefault="008A7073" w:rsidP="007F6222">
                            <w:pPr>
                              <w:pStyle w:val="Corpotesto"/>
                              <w:ind w:left="360"/>
                              <w:rPr>
                                <w:rFonts w:ascii="Segoe UI" w:hAnsi="Segoe UI" w:cs="Segoe UI"/>
                                <w:sz w:val="20"/>
                                <w:lang w:val="en-GB"/>
                              </w:rPr>
                            </w:pPr>
                            <w:r>
                              <w:rPr>
                                <w:rFonts w:ascii="Segoe UI" w:hAnsi="Segoe UI" w:cs="Segoe UI"/>
                                <w:spacing w:val="-1"/>
                                <w:sz w:val="20"/>
                                <w:lang w:val="fr-FR"/>
                              </w:rPr>
                              <w:t xml:space="preserve">    </w:t>
                            </w:r>
                            <w:proofErr w:type="spellStart"/>
                            <w:r w:rsidRPr="00247F1B">
                              <w:rPr>
                                <w:rFonts w:ascii="Segoe UI" w:hAnsi="Segoe UI" w:cs="Segoe UI"/>
                                <w:spacing w:val="-1"/>
                                <w:sz w:val="20"/>
                                <w:lang w:val="en-GB"/>
                              </w:rPr>
                              <w:t>tel</w:t>
                            </w:r>
                            <w:proofErr w:type="spellEnd"/>
                            <w:r w:rsidRPr="00247F1B">
                              <w:rPr>
                                <w:rFonts w:ascii="Segoe UI" w:hAnsi="Segoe UI" w:cs="Segoe UI"/>
                                <w:spacing w:val="-3"/>
                                <w:sz w:val="20"/>
                                <w:lang w:val="en-GB"/>
                              </w:rPr>
                              <w:t xml:space="preserve"> </w:t>
                            </w:r>
                            <w:r w:rsidRPr="00247F1B">
                              <w:rPr>
                                <w:rFonts w:ascii="Segoe UI" w:hAnsi="Segoe UI" w:cs="Segoe UI"/>
                                <w:sz w:val="20"/>
                                <w:lang w:val="en-GB"/>
                              </w:rPr>
                              <w:t>+</w:t>
                            </w:r>
                            <w:r w:rsidRPr="00247F1B">
                              <w:rPr>
                                <w:rFonts w:ascii="Segoe UI" w:hAnsi="Segoe UI" w:cs="Segoe UI"/>
                                <w:spacing w:val="-3"/>
                                <w:sz w:val="20"/>
                                <w:lang w:val="en-GB"/>
                              </w:rPr>
                              <w:t xml:space="preserve"> </w:t>
                            </w:r>
                            <w:r w:rsidRPr="00247F1B">
                              <w:rPr>
                                <w:rFonts w:ascii="Segoe UI" w:hAnsi="Segoe UI" w:cs="Segoe UI"/>
                                <w:sz w:val="20"/>
                                <w:lang w:val="en-GB"/>
                              </w:rPr>
                              <w:t>33</w:t>
                            </w:r>
                            <w:r w:rsidRPr="00247F1B">
                              <w:rPr>
                                <w:rFonts w:ascii="Segoe UI" w:hAnsi="Segoe UI" w:cs="Segoe UI"/>
                                <w:spacing w:val="-2"/>
                                <w:sz w:val="20"/>
                                <w:lang w:val="en-GB"/>
                              </w:rPr>
                              <w:t xml:space="preserve"> </w:t>
                            </w:r>
                            <w:r w:rsidRPr="00247F1B">
                              <w:rPr>
                                <w:rFonts w:ascii="Segoe UI" w:hAnsi="Segoe UI" w:cs="Segoe UI"/>
                                <w:sz w:val="20"/>
                                <w:lang w:val="en-GB"/>
                              </w:rPr>
                              <w:t>1</w:t>
                            </w:r>
                            <w:r w:rsidRPr="00247F1B">
                              <w:rPr>
                                <w:rFonts w:ascii="Segoe UI" w:hAnsi="Segoe UI" w:cs="Segoe UI"/>
                                <w:spacing w:val="-2"/>
                                <w:sz w:val="20"/>
                                <w:lang w:val="en-GB"/>
                              </w:rPr>
                              <w:t xml:space="preserve"> </w:t>
                            </w:r>
                            <w:r w:rsidRPr="00247F1B">
                              <w:rPr>
                                <w:rFonts w:ascii="Segoe UI" w:hAnsi="Segoe UI" w:cs="Segoe UI"/>
                                <w:sz w:val="20"/>
                                <w:lang w:val="en-GB"/>
                              </w:rPr>
                              <w:t>41</w:t>
                            </w:r>
                            <w:r w:rsidRPr="00247F1B">
                              <w:rPr>
                                <w:rFonts w:ascii="Segoe UI" w:hAnsi="Segoe UI" w:cs="Segoe UI"/>
                                <w:spacing w:val="-2"/>
                                <w:sz w:val="20"/>
                                <w:lang w:val="en-GB"/>
                              </w:rPr>
                              <w:t xml:space="preserve"> </w:t>
                            </w:r>
                            <w:r w:rsidRPr="00247F1B">
                              <w:rPr>
                                <w:rFonts w:ascii="Segoe UI" w:hAnsi="Segoe UI" w:cs="Segoe UI"/>
                                <w:sz w:val="20"/>
                                <w:lang w:val="en-GB"/>
                              </w:rPr>
                              <w:t>14</w:t>
                            </w:r>
                            <w:r w:rsidRPr="00247F1B">
                              <w:rPr>
                                <w:rFonts w:ascii="Segoe UI" w:hAnsi="Segoe UI" w:cs="Segoe UI"/>
                                <w:spacing w:val="-2"/>
                                <w:sz w:val="20"/>
                                <w:lang w:val="en-GB"/>
                              </w:rPr>
                              <w:t xml:space="preserve"> </w:t>
                            </w:r>
                            <w:r w:rsidRPr="00247F1B">
                              <w:rPr>
                                <w:rFonts w:ascii="Segoe UI" w:hAnsi="Segoe UI" w:cs="Segoe UI"/>
                                <w:sz w:val="20"/>
                                <w:lang w:val="en-GB"/>
                              </w:rPr>
                              <w:t>36</w:t>
                            </w:r>
                            <w:r w:rsidRPr="00247F1B">
                              <w:rPr>
                                <w:rFonts w:ascii="Segoe UI" w:hAnsi="Segoe UI" w:cs="Segoe UI"/>
                                <w:spacing w:val="-2"/>
                                <w:sz w:val="20"/>
                                <w:lang w:val="en-GB"/>
                              </w:rPr>
                              <w:t xml:space="preserve"> </w:t>
                            </w:r>
                            <w:r w:rsidRPr="00247F1B">
                              <w:rPr>
                                <w:rFonts w:ascii="Segoe UI" w:hAnsi="Segoe UI" w:cs="Segoe UI"/>
                                <w:sz w:val="20"/>
                                <w:lang w:val="en-GB"/>
                              </w:rPr>
                              <w:t>00</w:t>
                            </w:r>
                          </w:p>
                          <w:p w14:paraId="4FA9934B" w14:textId="77777777" w:rsidR="008A7073" w:rsidRPr="00247F1B" w:rsidRDefault="008A7073" w:rsidP="007F6222">
                            <w:pPr>
                              <w:pStyle w:val="Corpotesto"/>
                              <w:ind w:left="360"/>
                              <w:rPr>
                                <w:rFonts w:ascii="Segoe UI" w:hAnsi="Segoe UI" w:cs="Segoe UI"/>
                                <w:sz w:val="20"/>
                                <w:lang w:val="en-GB"/>
                              </w:rPr>
                            </w:pPr>
                            <w:r w:rsidRPr="00247F1B">
                              <w:rPr>
                                <w:rFonts w:ascii="Segoe UI" w:hAnsi="Segoe UI" w:cs="Segoe UI"/>
                                <w:spacing w:val="-3"/>
                                <w:sz w:val="20"/>
                                <w:lang w:val="en-GB"/>
                              </w:rPr>
                              <w:t xml:space="preserve">   fax</w:t>
                            </w:r>
                            <w:r w:rsidRPr="00247F1B">
                              <w:rPr>
                                <w:rFonts w:ascii="Segoe UI" w:hAnsi="Segoe UI" w:cs="Segoe UI"/>
                                <w:sz w:val="20"/>
                                <w:lang w:val="en-GB"/>
                              </w:rPr>
                              <w:t xml:space="preserve"> + 33 1 46 23 86 02</w:t>
                            </w:r>
                          </w:p>
                          <w:p w14:paraId="3784746C" w14:textId="77777777" w:rsidR="008A7073" w:rsidRPr="00247F1B" w:rsidRDefault="008A7073" w:rsidP="007F6222">
                            <w:pPr>
                              <w:pStyle w:val="Corpotesto"/>
                              <w:ind w:left="360"/>
                              <w:rPr>
                                <w:rFonts w:ascii="Segoe UI" w:hAnsi="Segoe UI" w:cs="Segoe UI"/>
                                <w:sz w:val="20"/>
                                <w:lang w:val="en-GB"/>
                              </w:rPr>
                            </w:pPr>
                            <w:r w:rsidRPr="00247F1B">
                              <w:rPr>
                                <w:rFonts w:ascii="Segoe UI" w:hAnsi="Segoe UI" w:cs="Segoe UI"/>
                                <w:sz w:val="20"/>
                                <w:lang w:val="en-GB"/>
                              </w:rPr>
                              <w:t xml:space="preserve">  hotline +33 1 41 14 36 25</w:t>
                            </w:r>
                            <w:r>
                              <w:rPr>
                                <w:rFonts w:ascii="Segoe UI" w:hAnsi="Segoe UI" w:cs="Segoe UI"/>
                                <w:sz w:val="20"/>
                                <w:lang w:val="fr-FR"/>
                              </w:rPr>
                              <w:fldChar w:fldCharType="begin"/>
                            </w:r>
                            <w:r w:rsidRPr="00247F1B">
                              <w:rPr>
                                <w:rFonts w:ascii="Segoe UI" w:hAnsi="Segoe UI" w:cs="Segoe UI"/>
                                <w:sz w:val="20"/>
                                <w:lang w:val="en-GB"/>
                              </w:rPr>
                              <w:instrText xml:space="preserve"> HYPERLINK "mailto:</w:instrText>
                            </w:r>
                          </w:p>
                          <w:p w14:paraId="6F732B59" w14:textId="77777777" w:rsidR="008A7073" w:rsidRPr="00247F1B" w:rsidRDefault="008A7073" w:rsidP="007F6222">
                            <w:pPr>
                              <w:pStyle w:val="Corpotesto"/>
                              <w:ind w:left="360"/>
                              <w:rPr>
                                <w:rStyle w:val="Collegamentoipertestuale"/>
                                <w:rFonts w:ascii="Segoe UI" w:hAnsi="Segoe UI" w:cs="Segoe UI"/>
                                <w:sz w:val="20"/>
                                <w:lang w:val="en-GB"/>
                              </w:rPr>
                            </w:pPr>
                            <w:r w:rsidRPr="00247F1B">
                              <w:rPr>
                                <w:rFonts w:ascii="Segoe UI" w:hAnsi="Segoe UI" w:cs="Segoe UI"/>
                                <w:spacing w:val="-2"/>
                                <w:sz w:val="20"/>
                                <w:lang w:val="en-GB"/>
                              </w:rPr>
                              <w:instrText xml:space="preserve"> arcnews@arcinfo.com</w:instrText>
                            </w:r>
                            <w:r w:rsidRPr="00247F1B">
                              <w:rPr>
                                <w:rFonts w:ascii="Segoe UI" w:hAnsi="Segoe UI" w:cs="Segoe UI"/>
                                <w:sz w:val="20"/>
                                <w:lang w:val="en-GB"/>
                              </w:rPr>
                              <w:instrText xml:space="preserve">" </w:instrText>
                            </w:r>
                            <w:r>
                              <w:rPr>
                                <w:rFonts w:ascii="Segoe UI" w:hAnsi="Segoe UI" w:cs="Segoe UI"/>
                                <w:sz w:val="20"/>
                                <w:lang w:val="fr-FR"/>
                              </w:rPr>
                              <w:fldChar w:fldCharType="separate"/>
                            </w:r>
                          </w:p>
                          <w:p w14:paraId="3052E68D" w14:textId="77777777" w:rsidR="008A7073" w:rsidRPr="00247F1B" w:rsidRDefault="008A7073" w:rsidP="007F6222">
                            <w:pPr>
                              <w:pStyle w:val="Corpotesto"/>
                              <w:ind w:left="360"/>
                              <w:rPr>
                                <w:rFonts w:ascii="Segoe UI" w:hAnsi="Segoe UI" w:cs="Segoe UI"/>
                                <w:spacing w:val="33"/>
                                <w:sz w:val="20"/>
                                <w:lang w:val="en-GB"/>
                              </w:rPr>
                            </w:pPr>
                            <w:r w:rsidRPr="00247F1B">
                              <w:rPr>
                                <w:rStyle w:val="Collegamentoipertestuale"/>
                                <w:rFonts w:ascii="Segoe UI" w:hAnsi="Segoe UI" w:cs="Segoe UI"/>
                                <w:spacing w:val="-2"/>
                                <w:sz w:val="20"/>
                                <w:lang w:val="en-GB"/>
                              </w:rPr>
                              <w:t xml:space="preserve"> arcnews@arcinfo.com</w:t>
                            </w:r>
                            <w:r>
                              <w:rPr>
                                <w:rFonts w:ascii="Segoe UI" w:hAnsi="Segoe UI" w:cs="Segoe UI"/>
                                <w:sz w:val="20"/>
                                <w:lang w:val="fr-FR"/>
                              </w:rPr>
                              <w:fldChar w:fldCharType="end"/>
                            </w:r>
                          </w:p>
                          <w:p w14:paraId="77637461" w14:textId="77777777" w:rsidR="008A7073" w:rsidRPr="009E5BD5" w:rsidRDefault="00247F1B" w:rsidP="007732DE">
                            <w:pPr>
                              <w:pStyle w:val="Corpotesto"/>
                              <w:ind w:left="0" w:firstLine="0"/>
                              <w:rPr>
                                <w:rFonts w:ascii="Segoe UI" w:hAnsi="Segoe UI" w:cs="Segoe UI"/>
                                <w:sz w:val="20"/>
                                <w:lang w:val="fr-FR"/>
                              </w:rPr>
                            </w:pPr>
                            <w:hyperlink r:id="rId149">
                              <w:r w:rsidR="008A7073" w:rsidRPr="009E5BD5">
                                <w:rPr>
                                  <w:rFonts w:ascii="Segoe UI" w:hAnsi="Segoe UI" w:cs="Segoe UI"/>
                                  <w:sz w:val="20"/>
                                  <w:lang w:val="fr-FR"/>
                                </w:rPr>
                                <w:t>www.pcvuesolutions.com</w:t>
                              </w:r>
                            </w:hyperlink>
                          </w:p>
                          <w:p w14:paraId="3D74A02E" w14:textId="77777777" w:rsidR="008A7073" w:rsidRPr="009E5BD5" w:rsidRDefault="008A7073" w:rsidP="007F6222">
                            <w:pPr>
                              <w:pStyle w:val="Corpotesto"/>
                              <w:ind w:left="360"/>
                              <w:rPr>
                                <w:rFonts w:ascii="Segoe UI" w:hAnsi="Segoe UI" w:cs="Segoe UI"/>
                                <w:sz w:val="20"/>
                                <w:lang w:val="fr-FR"/>
                              </w:rPr>
                            </w:pPr>
                          </w:p>
                          <w:p w14:paraId="3E31D0C3" w14:textId="77777777" w:rsidR="008A7073" w:rsidRPr="009E5BD5" w:rsidRDefault="008A707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FB9F" id="Zone de texte 18" o:spid="_x0000_s1048" type="#_x0000_t202" style="position:absolute;margin-left:319.15pt;margin-top:34.7pt;width:192.15pt;height:14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" filled="f" stroked="f" strokeweight=".5pt">
                <v:textbox>
                  <w:txbxContent>
                    <w:p w14:paraId="5B51F0A7" w14:textId="77777777" w:rsidR="008A7073" w:rsidRPr="00681D51" w:rsidRDefault="008A7073" w:rsidP="007F6222">
                      <w:pPr>
                        <w:pStyle w:val="Corpotesto"/>
                        <w:ind w:left="360"/>
                        <w:rPr>
                          <w:rFonts w:ascii="Segoe UI" w:hAnsi="Segoe UI" w:cs="Segoe UI"/>
                          <w:color w:val="CC2412"/>
                          <w:sz w:val="22"/>
                          <w:lang w:val="fr-FR"/>
                        </w:rPr>
                      </w:pPr>
                      <w:r>
                        <w:rPr>
                          <w:rFonts w:ascii="Segoe UI" w:hAnsi="Segoe UI" w:cs="Segoe UI"/>
                          <w:color w:val="CC2412"/>
                          <w:sz w:val="20"/>
                          <w:lang w:val="fr-FR"/>
                        </w:rPr>
                        <w:t xml:space="preserve">       </w:t>
                      </w:r>
                      <w:r w:rsidRPr="00681D51">
                        <w:rPr>
                          <w:rFonts w:ascii="Segoe UI" w:hAnsi="Segoe UI" w:cs="Segoe UI"/>
                          <w:color w:val="CC2412"/>
                          <w:sz w:val="22"/>
                          <w:lang w:val="fr-FR"/>
                        </w:rPr>
                        <w:t>ARC</w:t>
                      </w:r>
                      <w:r w:rsidRPr="00681D51">
                        <w:rPr>
                          <w:rFonts w:ascii="Segoe UI" w:hAnsi="Segoe UI" w:cs="Segoe UI"/>
                          <w:color w:val="CC2412"/>
                          <w:spacing w:val="-6"/>
                          <w:sz w:val="22"/>
                          <w:lang w:val="fr-FR"/>
                        </w:rPr>
                        <w:t xml:space="preserve"> </w:t>
                      </w:r>
                      <w:r w:rsidRPr="00681D51">
                        <w:rPr>
                          <w:rFonts w:ascii="Segoe UI" w:hAnsi="Segoe UI" w:cs="Segoe UI"/>
                          <w:color w:val="CC2412"/>
                          <w:sz w:val="22"/>
                          <w:lang w:val="fr-FR"/>
                        </w:rPr>
                        <w:t xml:space="preserve">Informatique </w:t>
                      </w:r>
                    </w:p>
                    <w:p w14:paraId="718A2B1B" w14:textId="77777777" w:rsidR="008A7073" w:rsidRPr="00681D51" w:rsidRDefault="008A7073" w:rsidP="007F6222">
                      <w:pPr>
                        <w:pStyle w:val="Corpotesto"/>
                        <w:ind w:left="360"/>
                        <w:rPr>
                          <w:rFonts w:ascii="Segoe UI" w:hAnsi="Segoe UI" w:cs="Segoe UI"/>
                          <w:sz w:val="10"/>
                          <w:lang w:val="fr-FR"/>
                        </w:rPr>
                      </w:pPr>
                    </w:p>
                    <w:p w14:paraId="5CA48EFC" w14:textId="77777777" w:rsidR="008A7073" w:rsidRPr="00681D51" w:rsidRDefault="008A7073" w:rsidP="007F6222">
                      <w:pPr>
                        <w:pStyle w:val="Corpotesto"/>
                        <w:ind w:left="360"/>
                        <w:rPr>
                          <w:rFonts w:ascii="Segoe UI" w:hAnsi="Segoe UI" w:cs="Segoe UI"/>
                          <w:sz w:val="20"/>
                          <w:lang w:val="fr-FR"/>
                        </w:rPr>
                      </w:pPr>
                      <w:r>
                        <w:rPr>
                          <w:rFonts w:ascii="Segoe UI" w:hAnsi="Segoe UI" w:cs="Segoe UI"/>
                          <w:sz w:val="22"/>
                          <w:lang w:val="fr-FR"/>
                        </w:rPr>
                        <w:t xml:space="preserve">     </w:t>
                      </w:r>
                      <w:r w:rsidRPr="00681D51">
                        <w:rPr>
                          <w:rFonts w:ascii="Segoe UI" w:hAnsi="Segoe UI" w:cs="Segoe UI"/>
                          <w:sz w:val="22"/>
                          <w:lang w:val="fr-FR"/>
                        </w:rPr>
                        <w:t xml:space="preserve"> </w:t>
                      </w:r>
                      <w:proofErr w:type="spellStart"/>
                      <w:r>
                        <w:rPr>
                          <w:rFonts w:ascii="Segoe UI" w:hAnsi="Segoe UI" w:cs="Segoe UI"/>
                          <w:sz w:val="20"/>
                          <w:lang w:val="fr-FR"/>
                        </w:rPr>
                        <w:t>Headquarters</w:t>
                      </w:r>
                      <w:proofErr w:type="spellEnd"/>
                      <w:r>
                        <w:rPr>
                          <w:rFonts w:ascii="Segoe UI" w:hAnsi="Segoe UI" w:cs="Segoe UI"/>
                          <w:sz w:val="20"/>
                          <w:lang w:val="fr-FR"/>
                        </w:rPr>
                        <w:t xml:space="preserve"> and Paris offices</w:t>
                      </w:r>
                    </w:p>
                    <w:p w14:paraId="300E5435" w14:textId="77777777" w:rsidR="008A7073" w:rsidRPr="00681D51" w:rsidRDefault="008A7073" w:rsidP="007F6222">
                      <w:pPr>
                        <w:pStyle w:val="Corpotesto"/>
                        <w:ind w:left="360"/>
                        <w:rPr>
                          <w:rFonts w:ascii="Segoe UI" w:hAnsi="Segoe UI" w:cs="Segoe UI"/>
                          <w:sz w:val="20"/>
                          <w:lang w:val="fr-FR"/>
                        </w:rPr>
                      </w:pPr>
                      <w:r>
                        <w:rPr>
                          <w:rFonts w:ascii="Segoe UI" w:hAnsi="Segoe UI" w:cs="Segoe UI"/>
                          <w:sz w:val="20"/>
                          <w:lang w:val="fr-FR"/>
                        </w:rPr>
                        <w:t xml:space="preserve">      </w:t>
                      </w:r>
                      <w:r w:rsidRPr="00681D51">
                        <w:rPr>
                          <w:rFonts w:ascii="Segoe UI" w:hAnsi="Segoe UI" w:cs="Segoe UI"/>
                          <w:sz w:val="20"/>
                          <w:lang w:val="fr-FR"/>
                        </w:rPr>
                        <w:t>2</w:t>
                      </w:r>
                      <w:r w:rsidRPr="00681D51">
                        <w:rPr>
                          <w:rFonts w:ascii="Segoe UI" w:hAnsi="Segoe UI" w:cs="Segoe UI"/>
                          <w:spacing w:val="-3"/>
                          <w:sz w:val="20"/>
                          <w:lang w:val="fr-FR"/>
                        </w:rPr>
                        <w:t xml:space="preserve"> </w:t>
                      </w:r>
                      <w:r w:rsidRPr="00681D51">
                        <w:rPr>
                          <w:rFonts w:ascii="Segoe UI" w:hAnsi="Segoe UI" w:cs="Segoe UI"/>
                          <w:spacing w:val="-2"/>
                          <w:sz w:val="20"/>
                          <w:lang w:val="fr-FR"/>
                        </w:rPr>
                        <w:t>avenue</w:t>
                      </w:r>
                      <w:r w:rsidRPr="00681D51">
                        <w:rPr>
                          <w:rFonts w:ascii="Segoe UI" w:hAnsi="Segoe UI" w:cs="Segoe UI"/>
                          <w:spacing w:val="-4"/>
                          <w:sz w:val="20"/>
                          <w:lang w:val="fr-FR"/>
                        </w:rPr>
                        <w:t xml:space="preserve"> </w:t>
                      </w:r>
                      <w:r w:rsidRPr="00681D51">
                        <w:rPr>
                          <w:rFonts w:ascii="Segoe UI" w:hAnsi="Segoe UI" w:cs="Segoe UI"/>
                          <w:sz w:val="20"/>
                          <w:lang w:val="fr-FR"/>
                        </w:rPr>
                        <w:t>de</w:t>
                      </w:r>
                      <w:r w:rsidRPr="00681D51">
                        <w:rPr>
                          <w:rFonts w:ascii="Segoe UI" w:hAnsi="Segoe UI" w:cs="Segoe UI"/>
                          <w:spacing w:val="-2"/>
                          <w:sz w:val="20"/>
                          <w:lang w:val="fr-FR"/>
                        </w:rPr>
                        <w:t xml:space="preserve"> </w:t>
                      </w:r>
                      <w:r w:rsidRPr="00681D51">
                        <w:rPr>
                          <w:rFonts w:ascii="Segoe UI" w:hAnsi="Segoe UI" w:cs="Segoe UI"/>
                          <w:sz w:val="20"/>
                          <w:lang w:val="fr-FR"/>
                        </w:rPr>
                        <w:t>la</w:t>
                      </w:r>
                      <w:r w:rsidRPr="00681D51">
                        <w:rPr>
                          <w:rFonts w:ascii="Segoe UI" w:hAnsi="Segoe UI" w:cs="Segoe UI"/>
                          <w:spacing w:val="-3"/>
                          <w:sz w:val="20"/>
                          <w:lang w:val="fr-FR"/>
                        </w:rPr>
                        <w:t xml:space="preserve"> </w:t>
                      </w:r>
                      <w:r w:rsidRPr="00681D51">
                        <w:rPr>
                          <w:rFonts w:ascii="Segoe UI" w:hAnsi="Segoe UI" w:cs="Segoe UI"/>
                          <w:sz w:val="20"/>
                          <w:lang w:val="fr-FR"/>
                        </w:rPr>
                        <w:t>Cristallerie</w:t>
                      </w:r>
                    </w:p>
                    <w:p w14:paraId="30C135FE" w14:textId="77777777" w:rsidR="008A7073" w:rsidRPr="00681D51" w:rsidRDefault="008A7073" w:rsidP="007F6222">
                      <w:pPr>
                        <w:pStyle w:val="Corpotesto"/>
                        <w:ind w:left="360"/>
                        <w:rPr>
                          <w:rFonts w:ascii="Segoe UI" w:hAnsi="Segoe UI" w:cs="Segoe UI"/>
                          <w:sz w:val="20"/>
                          <w:lang w:val="fr-FR"/>
                        </w:rPr>
                      </w:pPr>
                      <w:r w:rsidRPr="00681D51">
                        <w:rPr>
                          <w:rFonts w:ascii="Segoe UI" w:hAnsi="Segoe UI" w:cs="Segoe UI"/>
                          <w:sz w:val="20"/>
                          <w:lang w:val="fr-FR"/>
                        </w:rPr>
                        <w:t xml:space="preserve">    </w:t>
                      </w:r>
                      <w:r>
                        <w:rPr>
                          <w:rFonts w:ascii="Segoe UI" w:hAnsi="Segoe UI" w:cs="Segoe UI"/>
                          <w:sz w:val="20"/>
                          <w:lang w:val="fr-FR"/>
                        </w:rPr>
                        <w:t xml:space="preserve"> </w:t>
                      </w:r>
                      <w:r w:rsidRPr="00681D51">
                        <w:rPr>
                          <w:rFonts w:ascii="Segoe UI" w:hAnsi="Segoe UI" w:cs="Segoe UI"/>
                          <w:sz w:val="20"/>
                          <w:lang w:val="fr-FR"/>
                        </w:rPr>
                        <w:t>92310</w:t>
                      </w:r>
                      <w:r w:rsidRPr="00681D51">
                        <w:rPr>
                          <w:rFonts w:ascii="Segoe UI" w:hAnsi="Segoe UI" w:cs="Segoe UI"/>
                          <w:spacing w:val="-6"/>
                          <w:sz w:val="20"/>
                          <w:lang w:val="fr-FR"/>
                        </w:rPr>
                        <w:t xml:space="preserve"> </w:t>
                      </w:r>
                      <w:r w:rsidRPr="00681D51">
                        <w:rPr>
                          <w:rFonts w:ascii="Segoe UI" w:hAnsi="Segoe UI" w:cs="Segoe UI"/>
                          <w:spacing w:val="-2"/>
                          <w:sz w:val="20"/>
                          <w:lang w:val="fr-FR"/>
                        </w:rPr>
                        <w:t>Sèvres</w:t>
                      </w:r>
                      <w:r w:rsidRPr="00681D51">
                        <w:rPr>
                          <w:rFonts w:ascii="Segoe UI" w:hAnsi="Segoe UI" w:cs="Segoe UI"/>
                          <w:spacing w:val="-6"/>
                          <w:sz w:val="20"/>
                          <w:lang w:val="fr-FR"/>
                        </w:rPr>
                        <w:t xml:space="preserve"> </w:t>
                      </w:r>
                      <w:r w:rsidRPr="00681D51">
                        <w:rPr>
                          <w:rFonts w:ascii="Segoe UI" w:hAnsi="Segoe UI" w:cs="Segoe UI"/>
                          <w:sz w:val="20"/>
                          <w:lang w:val="fr-FR"/>
                        </w:rPr>
                        <w:t>-</w:t>
                      </w:r>
                      <w:r w:rsidRPr="00681D51">
                        <w:rPr>
                          <w:rFonts w:ascii="Segoe UI" w:hAnsi="Segoe UI" w:cs="Segoe UI"/>
                          <w:spacing w:val="-6"/>
                          <w:sz w:val="20"/>
                          <w:lang w:val="fr-FR"/>
                        </w:rPr>
                        <w:t xml:space="preserve"> </w:t>
                      </w:r>
                      <w:r w:rsidRPr="00681D51">
                        <w:rPr>
                          <w:rFonts w:ascii="Segoe UI" w:hAnsi="Segoe UI" w:cs="Segoe UI"/>
                          <w:sz w:val="20"/>
                          <w:lang w:val="fr-FR"/>
                        </w:rPr>
                        <w:t>France</w:t>
                      </w:r>
                    </w:p>
                    <w:p w14:paraId="7F4128B6" w14:textId="77777777" w:rsidR="008A7073" w:rsidRPr="00681D51" w:rsidRDefault="008A7073" w:rsidP="007F6222">
                      <w:pPr>
                        <w:pStyle w:val="Corpotesto"/>
                        <w:ind w:left="360"/>
                        <w:rPr>
                          <w:rFonts w:ascii="Segoe UI" w:hAnsi="Segoe UI" w:cs="Segoe UI"/>
                          <w:spacing w:val="-1"/>
                          <w:sz w:val="10"/>
                          <w:szCs w:val="8"/>
                          <w:lang w:val="fr-FR"/>
                        </w:rPr>
                      </w:pPr>
                      <w:r w:rsidRPr="00681D51">
                        <w:rPr>
                          <w:rFonts w:ascii="Segoe UI" w:hAnsi="Segoe UI" w:cs="Segoe UI"/>
                          <w:spacing w:val="-1"/>
                          <w:sz w:val="20"/>
                          <w:lang w:val="fr-FR"/>
                        </w:rPr>
                        <w:t xml:space="preserve">    </w:t>
                      </w:r>
                    </w:p>
                    <w:p w14:paraId="01C3CD59" w14:textId="77777777" w:rsidR="008A7073" w:rsidRPr="00247F1B" w:rsidRDefault="008A7073" w:rsidP="007F6222">
                      <w:pPr>
                        <w:pStyle w:val="Corpotesto"/>
                        <w:ind w:left="360"/>
                        <w:rPr>
                          <w:rFonts w:ascii="Segoe UI" w:hAnsi="Segoe UI" w:cs="Segoe UI"/>
                          <w:sz w:val="20"/>
                          <w:lang w:val="en-GB"/>
                        </w:rPr>
                      </w:pPr>
                      <w:r>
                        <w:rPr>
                          <w:rFonts w:ascii="Segoe UI" w:hAnsi="Segoe UI" w:cs="Segoe UI"/>
                          <w:spacing w:val="-1"/>
                          <w:sz w:val="20"/>
                          <w:lang w:val="fr-FR"/>
                        </w:rPr>
                        <w:t xml:space="preserve">    </w:t>
                      </w:r>
                      <w:proofErr w:type="spellStart"/>
                      <w:r w:rsidRPr="00247F1B">
                        <w:rPr>
                          <w:rFonts w:ascii="Segoe UI" w:hAnsi="Segoe UI" w:cs="Segoe UI"/>
                          <w:spacing w:val="-1"/>
                          <w:sz w:val="20"/>
                          <w:lang w:val="en-GB"/>
                        </w:rPr>
                        <w:t>tel</w:t>
                      </w:r>
                      <w:proofErr w:type="spellEnd"/>
                      <w:r w:rsidRPr="00247F1B">
                        <w:rPr>
                          <w:rFonts w:ascii="Segoe UI" w:hAnsi="Segoe UI" w:cs="Segoe UI"/>
                          <w:spacing w:val="-3"/>
                          <w:sz w:val="20"/>
                          <w:lang w:val="en-GB"/>
                        </w:rPr>
                        <w:t xml:space="preserve"> </w:t>
                      </w:r>
                      <w:r w:rsidRPr="00247F1B">
                        <w:rPr>
                          <w:rFonts w:ascii="Segoe UI" w:hAnsi="Segoe UI" w:cs="Segoe UI"/>
                          <w:sz w:val="20"/>
                          <w:lang w:val="en-GB"/>
                        </w:rPr>
                        <w:t>+</w:t>
                      </w:r>
                      <w:r w:rsidRPr="00247F1B">
                        <w:rPr>
                          <w:rFonts w:ascii="Segoe UI" w:hAnsi="Segoe UI" w:cs="Segoe UI"/>
                          <w:spacing w:val="-3"/>
                          <w:sz w:val="20"/>
                          <w:lang w:val="en-GB"/>
                        </w:rPr>
                        <w:t xml:space="preserve"> </w:t>
                      </w:r>
                      <w:r w:rsidRPr="00247F1B">
                        <w:rPr>
                          <w:rFonts w:ascii="Segoe UI" w:hAnsi="Segoe UI" w:cs="Segoe UI"/>
                          <w:sz w:val="20"/>
                          <w:lang w:val="en-GB"/>
                        </w:rPr>
                        <w:t>33</w:t>
                      </w:r>
                      <w:r w:rsidRPr="00247F1B">
                        <w:rPr>
                          <w:rFonts w:ascii="Segoe UI" w:hAnsi="Segoe UI" w:cs="Segoe UI"/>
                          <w:spacing w:val="-2"/>
                          <w:sz w:val="20"/>
                          <w:lang w:val="en-GB"/>
                        </w:rPr>
                        <w:t xml:space="preserve"> </w:t>
                      </w:r>
                      <w:r w:rsidRPr="00247F1B">
                        <w:rPr>
                          <w:rFonts w:ascii="Segoe UI" w:hAnsi="Segoe UI" w:cs="Segoe UI"/>
                          <w:sz w:val="20"/>
                          <w:lang w:val="en-GB"/>
                        </w:rPr>
                        <w:t>1</w:t>
                      </w:r>
                      <w:r w:rsidRPr="00247F1B">
                        <w:rPr>
                          <w:rFonts w:ascii="Segoe UI" w:hAnsi="Segoe UI" w:cs="Segoe UI"/>
                          <w:spacing w:val="-2"/>
                          <w:sz w:val="20"/>
                          <w:lang w:val="en-GB"/>
                        </w:rPr>
                        <w:t xml:space="preserve"> </w:t>
                      </w:r>
                      <w:r w:rsidRPr="00247F1B">
                        <w:rPr>
                          <w:rFonts w:ascii="Segoe UI" w:hAnsi="Segoe UI" w:cs="Segoe UI"/>
                          <w:sz w:val="20"/>
                          <w:lang w:val="en-GB"/>
                        </w:rPr>
                        <w:t>41</w:t>
                      </w:r>
                      <w:r w:rsidRPr="00247F1B">
                        <w:rPr>
                          <w:rFonts w:ascii="Segoe UI" w:hAnsi="Segoe UI" w:cs="Segoe UI"/>
                          <w:spacing w:val="-2"/>
                          <w:sz w:val="20"/>
                          <w:lang w:val="en-GB"/>
                        </w:rPr>
                        <w:t xml:space="preserve"> </w:t>
                      </w:r>
                      <w:r w:rsidRPr="00247F1B">
                        <w:rPr>
                          <w:rFonts w:ascii="Segoe UI" w:hAnsi="Segoe UI" w:cs="Segoe UI"/>
                          <w:sz w:val="20"/>
                          <w:lang w:val="en-GB"/>
                        </w:rPr>
                        <w:t>14</w:t>
                      </w:r>
                      <w:r w:rsidRPr="00247F1B">
                        <w:rPr>
                          <w:rFonts w:ascii="Segoe UI" w:hAnsi="Segoe UI" w:cs="Segoe UI"/>
                          <w:spacing w:val="-2"/>
                          <w:sz w:val="20"/>
                          <w:lang w:val="en-GB"/>
                        </w:rPr>
                        <w:t xml:space="preserve"> </w:t>
                      </w:r>
                      <w:r w:rsidRPr="00247F1B">
                        <w:rPr>
                          <w:rFonts w:ascii="Segoe UI" w:hAnsi="Segoe UI" w:cs="Segoe UI"/>
                          <w:sz w:val="20"/>
                          <w:lang w:val="en-GB"/>
                        </w:rPr>
                        <w:t>36</w:t>
                      </w:r>
                      <w:r w:rsidRPr="00247F1B">
                        <w:rPr>
                          <w:rFonts w:ascii="Segoe UI" w:hAnsi="Segoe UI" w:cs="Segoe UI"/>
                          <w:spacing w:val="-2"/>
                          <w:sz w:val="20"/>
                          <w:lang w:val="en-GB"/>
                        </w:rPr>
                        <w:t xml:space="preserve"> </w:t>
                      </w:r>
                      <w:r w:rsidRPr="00247F1B">
                        <w:rPr>
                          <w:rFonts w:ascii="Segoe UI" w:hAnsi="Segoe UI" w:cs="Segoe UI"/>
                          <w:sz w:val="20"/>
                          <w:lang w:val="en-GB"/>
                        </w:rPr>
                        <w:t>00</w:t>
                      </w:r>
                    </w:p>
                    <w:p w14:paraId="4FA9934B" w14:textId="77777777" w:rsidR="008A7073" w:rsidRPr="00247F1B" w:rsidRDefault="008A7073" w:rsidP="007F6222">
                      <w:pPr>
                        <w:pStyle w:val="Corpotesto"/>
                        <w:ind w:left="360"/>
                        <w:rPr>
                          <w:rFonts w:ascii="Segoe UI" w:hAnsi="Segoe UI" w:cs="Segoe UI"/>
                          <w:sz w:val="20"/>
                          <w:lang w:val="en-GB"/>
                        </w:rPr>
                      </w:pPr>
                      <w:r w:rsidRPr="00247F1B">
                        <w:rPr>
                          <w:rFonts w:ascii="Segoe UI" w:hAnsi="Segoe UI" w:cs="Segoe UI"/>
                          <w:spacing w:val="-3"/>
                          <w:sz w:val="20"/>
                          <w:lang w:val="en-GB"/>
                        </w:rPr>
                        <w:t xml:space="preserve">   fax</w:t>
                      </w:r>
                      <w:r w:rsidRPr="00247F1B">
                        <w:rPr>
                          <w:rFonts w:ascii="Segoe UI" w:hAnsi="Segoe UI" w:cs="Segoe UI"/>
                          <w:sz w:val="20"/>
                          <w:lang w:val="en-GB"/>
                        </w:rPr>
                        <w:t xml:space="preserve"> + 33 1 46 23 86 02</w:t>
                      </w:r>
                    </w:p>
                    <w:p w14:paraId="3784746C" w14:textId="77777777" w:rsidR="008A7073" w:rsidRPr="00247F1B" w:rsidRDefault="008A7073" w:rsidP="007F6222">
                      <w:pPr>
                        <w:pStyle w:val="Corpotesto"/>
                        <w:ind w:left="360"/>
                        <w:rPr>
                          <w:rFonts w:ascii="Segoe UI" w:hAnsi="Segoe UI" w:cs="Segoe UI"/>
                          <w:sz w:val="20"/>
                          <w:lang w:val="en-GB"/>
                        </w:rPr>
                      </w:pPr>
                      <w:r w:rsidRPr="00247F1B">
                        <w:rPr>
                          <w:rFonts w:ascii="Segoe UI" w:hAnsi="Segoe UI" w:cs="Segoe UI"/>
                          <w:sz w:val="20"/>
                          <w:lang w:val="en-GB"/>
                        </w:rPr>
                        <w:t xml:space="preserve">  hotline +33 1 41 14 36 25</w:t>
                      </w:r>
                      <w:r>
                        <w:rPr>
                          <w:rFonts w:ascii="Segoe UI" w:hAnsi="Segoe UI" w:cs="Segoe UI"/>
                          <w:sz w:val="20"/>
                          <w:lang w:val="fr-FR"/>
                        </w:rPr>
                        <w:fldChar w:fldCharType="begin"/>
                      </w:r>
                      <w:r w:rsidRPr="00247F1B">
                        <w:rPr>
                          <w:rFonts w:ascii="Segoe UI" w:hAnsi="Segoe UI" w:cs="Segoe UI"/>
                          <w:sz w:val="20"/>
                          <w:lang w:val="en-GB"/>
                        </w:rPr>
                        <w:instrText xml:space="preserve"> HYPERLINK "mailto:</w:instrText>
                      </w:r>
                    </w:p>
                    <w:p w14:paraId="6F732B59" w14:textId="77777777" w:rsidR="008A7073" w:rsidRPr="00247F1B" w:rsidRDefault="008A7073" w:rsidP="007F6222">
                      <w:pPr>
                        <w:pStyle w:val="Corpotesto"/>
                        <w:ind w:left="360"/>
                        <w:rPr>
                          <w:rStyle w:val="Collegamentoipertestuale"/>
                          <w:rFonts w:ascii="Segoe UI" w:hAnsi="Segoe UI" w:cs="Segoe UI"/>
                          <w:sz w:val="20"/>
                          <w:lang w:val="en-GB"/>
                        </w:rPr>
                      </w:pPr>
                      <w:r w:rsidRPr="00247F1B">
                        <w:rPr>
                          <w:rFonts w:ascii="Segoe UI" w:hAnsi="Segoe UI" w:cs="Segoe UI"/>
                          <w:spacing w:val="-2"/>
                          <w:sz w:val="20"/>
                          <w:lang w:val="en-GB"/>
                        </w:rPr>
                        <w:instrText xml:space="preserve"> arcnews@arcinfo.com</w:instrText>
                      </w:r>
                      <w:r w:rsidRPr="00247F1B">
                        <w:rPr>
                          <w:rFonts w:ascii="Segoe UI" w:hAnsi="Segoe UI" w:cs="Segoe UI"/>
                          <w:sz w:val="20"/>
                          <w:lang w:val="en-GB"/>
                        </w:rPr>
                        <w:instrText xml:space="preserve">" </w:instrText>
                      </w:r>
                      <w:r>
                        <w:rPr>
                          <w:rFonts w:ascii="Segoe UI" w:hAnsi="Segoe UI" w:cs="Segoe UI"/>
                          <w:sz w:val="20"/>
                          <w:lang w:val="fr-FR"/>
                        </w:rPr>
                        <w:fldChar w:fldCharType="separate"/>
                      </w:r>
                    </w:p>
                    <w:p w14:paraId="3052E68D" w14:textId="77777777" w:rsidR="008A7073" w:rsidRPr="00247F1B" w:rsidRDefault="008A7073" w:rsidP="007F6222">
                      <w:pPr>
                        <w:pStyle w:val="Corpotesto"/>
                        <w:ind w:left="360"/>
                        <w:rPr>
                          <w:rFonts w:ascii="Segoe UI" w:hAnsi="Segoe UI" w:cs="Segoe UI"/>
                          <w:spacing w:val="33"/>
                          <w:sz w:val="20"/>
                          <w:lang w:val="en-GB"/>
                        </w:rPr>
                      </w:pPr>
                      <w:r w:rsidRPr="00247F1B">
                        <w:rPr>
                          <w:rStyle w:val="Collegamentoipertestuale"/>
                          <w:rFonts w:ascii="Segoe UI" w:hAnsi="Segoe UI" w:cs="Segoe UI"/>
                          <w:spacing w:val="-2"/>
                          <w:sz w:val="20"/>
                          <w:lang w:val="en-GB"/>
                        </w:rPr>
                        <w:t xml:space="preserve"> arcnews@arcinfo.com</w:t>
                      </w:r>
                      <w:r>
                        <w:rPr>
                          <w:rFonts w:ascii="Segoe UI" w:hAnsi="Segoe UI" w:cs="Segoe UI"/>
                          <w:sz w:val="20"/>
                          <w:lang w:val="fr-FR"/>
                        </w:rPr>
                        <w:fldChar w:fldCharType="end"/>
                      </w:r>
                    </w:p>
                    <w:p w14:paraId="77637461" w14:textId="77777777" w:rsidR="008A7073" w:rsidRPr="009E5BD5" w:rsidRDefault="00247F1B" w:rsidP="007732DE">
                      <w:pPr>
                        <w:pStyle w:val="Corpotesto"/>
                        <w:ind w:left="0" w:firstLine="0"/>
                        <w:rPr>
                          <w:rFonts w:ascii="Segoe UI" w:hAnsi="Segoe UI" w:cs="Segoe UI"/>
                          <w:sz w:val="20"/>
                          <w:lang w:val="fr-FR"/>
                        </w:rPr>
                      </w:pPr>
                      <w:hyperlink r:id="rId150">
                        <w:r w:rsidR="008A7073" w:rsidRPr="009E5BD5">
                          <w:rPr>
                            <w:rFonts w:ascii="Segoe UI" w:hAnsi="Segoe UI" w:cs="Segoe UI"/>
                            <w:sz w:val="20"/>
                            <w:lang w:val="fr-FR"/>
                          </w:rPr>
                          <w:t>www.pcvuesolutions.com</w:t>
                        </w:r>
                      </w:hyperlink>
                    </w:p>
                    <w:p w14:paraId="3D74A02E" w14:textId="77777777" w:rsidR="008A7073" w:rsidRPr="009E5BD5" w:rsidRDefault="008A7073" w:rsidP="007F6222">
                      <w:pPr>
                        <w:pStyle w:val="Corpotesto"/>
                        <w:ind w:left="360"/>
                        <w:rPr>
                          <w:rFonts w:ascii="Segoe UI" w:hAnsi="Segoe UI" w:cs="Segoe UI"/>
                          <w:sz w:val="20"/>
                          <w:lang w:val="fr-FR"/>
                        </w:rPr>
                      </w:pPr>
                    </w:p>
                    <w:p w14:paraId="3E31D0C3" w14:textId="77777777" w:rsidR="008A7073" w:rsidRPr="009E5BD5" w:rsidRDefault="008A7073">
                      <w:pPr>
                        <w:rPr>
                          <w:sz w:val="20"/>
                        </w:rPr>
                      </w:pPr>
                    </w:p>
                  </w:txbxContent>
                </v:textbox>
              </v:shape>
            </w:pict>
          </mc:Fallback>
        </mc:AlternateContent>
      </w:r>
      <w:r w:rsidR="00E358D4" w:rsidRPr="001E5976">
        <w:rPr>
          <w:noProof/>
          <w:lang w:eastAsia="fr-FR" w:bidi="ar-SA"/>
        </w:rPr>
        <mc:AlternateContent>
          <mc:Choice Requires="wps">
            <w:drawing>
              <wp:anchor distT="0" distB="0" distL="114300" distR="114300" simplePos="0" relativeHeight="251779072" behindDoc="0" locked="0" layoutInCell="1" allowOverlap="1" wp14:anchorId="3FD55046" wp14:editId="75755535">
                <wp:simplePos x="0" y="0"/>
                <wp:positionH relativeFrom="column">
                  <wp:posOffset>830580</wp:posOffset>
                </wp:positionH>
                <wp:positionV relativeFrom="paragraph">
                  <wp:posOffset>4498340</wp:posOffset>
                </wp:positionV>
                <wp:extent cx="2057400" cy="70866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057400" cy="708660"/>
                        </a:xfrm>
                        <a:prstGeom prst="rect">
                          <a:avLst/>
                        </a:prstGeom>
                        <a:noFill/>
                        <a:ln w="6350">
                          <a:noFill/>
                        </a:ln>
                      </wps:spPr>
                      <wps:txbx>
                        <w:txbxContent>
                          <w:p w14:paraId="05E146B4" w14:textId="77777777" w:rsidR="008A7073" w:rsidRPr="00AA2052" w:rsidRDefault="008A7073" w:rsidP="005644FB">
                            <w:r w:rsidRPr="00681D51">
                              <w:rPr>
                                <w:color w:val="CC2412"/>
                                <w:sz w:val="22"/>
                              </w:rPr>
                              <w:t xml:space="preserve">     </w:t>
                            </w:r>
                            <w:r w:rsidRPr="00AA2052">
                              <w:rPr>
                                <w:noProof/>
                                <w:lang w:eastAsia="fr-FR" w:bidi="ar-SA"/>
                              </w:rPr>
                              <w:drawing>
                                <wp:inline distT="0" distB="0" distL="0" distR="0" wp14:anchorId="7AF6BD2E" wp14:editId="66C4999A">
                                  <wp:extent cx="388620" cy="38862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1_14001_gm_en.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88800" cy="388800"/>
                                          </a:xfrm>
                                          <a:prstGeom prst="rect">
                                            <a:avLst/>
                                          </a:prstGeom>
                                        </pic:spPr>
                                      </pic:pic>
                                    </a:graphicData>
                                  </a:graphic>
                                </wp:inline>
                              </w:drawing>
                            </w:r>
                            <w:r w:rsidRPr="00AA2052">
                              <w:rPr>
                                <w:noProof/>
                                <w:lang w:eastAsia="fr-FR" w:bidi="ar-SA"/>
                              </w:rPr>
                              <w:drawing>
                                <wp:inline distT="0" distB="0" distL="0" distR="0" wp14:anchorId="1F458795" wp14:editId="496F226A">
                                  <wp:extent cx="388620" cy="38862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netmarke Neu.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88620" cy="388620"/>
                                          </a:xfrm>
                                          <a:prstGeom prst="rect">
                                            <a:avLst/>
                                          </a:prstGeom>
                                        </pic:spPr>
                                      </pic:pic>
                                    </a:graphicData>
                                  </a:graphic>
                                </wp:inline>
                              </w:drawing>
                            </w:r>
                          </w:p>
                          <w:p w14:paraId="2E62170C" w14:textId="77777777" w:rsidR="008A7073" w:rsidRPr="005644FB" w:rsidRDefault="008A7073" w:rsidP="005644FB">
                            <w:pPr>
                              <w:rPr>
                                <w:rFonts w:ascii="Calibri" w:eastAsia="Calibri" w:hAnsi="Calibri" w:cs="Calibri"/>
                                <w:i/>
                                <w:sz w:val="18"/>
                                <w:szCs w:val="21"/>
                              </w:rPr>
                            </w:pPr>
                            <w:r w:rsidRPr="005644FB">
                              <w:rPr>
                                <w:sz w:val="20"/>
                              </w:rPr>
                              <w:t>ISO</w:t>
                            </w:r>
                            <w:r w:rsidRPr="005644FB">
                              <w:rPr>
                                <w:spacing w:val="-2"/>
                                <w:sz w:val="20"/>
                              </w:rPr>
                              <w:t xml:space="preserve"> </w:t>
                            </w:r>
                            <w:r w:rsidRPr="005644FB">
                              <w:rPr>
                                <w:sz w:val="20"/>
                              </w:rPr>
                              <w:t>9001</w:t>
                            </w:r>
                            <w:r w:rsidRPr="005644FB">
                              <w:rPr>
                                <w:spacing w:val="-2"/>
                                <w:sz w:val="20"/>
                              </w:rPr>
                              <w:t xml:space="preserve"> </w:t>
                            </w:r>
                            <w:r>
                              <w:rPr>
                                <w:spacing w:val="-2"/>
                                <w:sz w:val="20"/>
                              </w:rPr>
                              <w:t>and</w:t>
                            </w:r>
                            <w:r w:rsidRPr="005644FB">
                              <w:rPr>
                                <w:spacing w:val="-2"/>
                                <w:sz w:val="20"/>
                              </w:rPr>
                              <w:t xml:space="preserve"> </w:t>
                            </w:r>
                            <w:r w:rsidRPr="005644FB">
                              <w:rPr>
                                <w:sz w:val="20"/>
                              </w:rPr>
                              <w:t>ISO</w:t>
                            </w:r>
                            <w:r w:rsidRPr="005644FB">
                              <w:rPr>
                                <w:spacing w:val="-1"/>
                                <w:sz w:val="20"/>
                              </w:rPr>
                              <w:t xml:space="preserve"> </w:t>
                            </w:r>
                            <w:r w:rsidRPr="005644FB">
                              <w:rPr>
                                <w:sz w:val="20"/>
                              </w:rPr>
                              <w:t>14001</w:t>
                            </w:r>
                            <w:r w:rsidRPr="005644FB">
                              <w:rPr>
                                <w:spacing w:val="-2"/>
                                <w:sz w:val="20"/>
                              </w:rPr>
                              <w:t xml:space="preserve"> </w:t>
                            </w:r>
                            <w:proofErr w:type="spellStart"/>
                            <w:r>
                              <w:rPr>
                                <w:spacing w:val="-2"/>
                                <w:sz w:val="20"/>
                              </w:rPr>
                              <w:t>certified</w:t>
                            </w:r>
                            <w:proofErr w:type="spellEnd"/>
                          </w:p>
                          <w:p w14:paraId="041AEEEB" w14:textId="77777777" w:rsidR="008A7073" w:rsidRPr="00681D51" w:rsidRDefault="008A7073" w:rsidP="005644FB">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55046" id="Zone de texte 35" o:spid="_x0000_s1049" type="#_x0000_t202" style="position:absolute;margin-left:65.4pt;margin-top:354.2pt;width:162pt;height:55.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" filled="f" stroked="f" strokeweight=".5pt">
                <v:textbox>
                  <w:txbxContent>
                    <w:p w14:paraId="05E146B4" w14:textId="77777777" w:rsidR="008A7073" w:rsidRPr="00AA2052" w:rsidRDefault="008A7073" w:rsidP="005644FB">
                      <w:r w:rsidRPr="00681D51">
                        <w:rPr>
                          <w:color w:val="CC2412"/>
                          <w:sz w:val="22"/>
                        </w:rPr>
                        <w:t xml:space="preserve">     </w:t>
                      </w:r>
                      <w:r w:rsidRPr="00AA2052">
                        <w:rPr>
                          <w:noProof/>
                          <w:lang w:eastAsia="fr-FR" w:bidi="ar-SA"/>
                        </w:rPr>
                        <w:drawing>
                          <wp:inline distT="0" distB="0" distL="0" distR="0" wp14:anchorId="7AF6BD2E" wp14:editId="66C4999A">
                            <wp:extent cx="388620" cy="38862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1_14001_gm_en.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88800" cy="388800"/>
                                    </a:xfrm>
                                    <a:prstGeom prst="rect">
                                      <a:avLst/>
                                    </a:prstGeom>
                                  </pic:spPr>
                                </pic:pic>
                              </a:graphicData>
                            </a:graphic>
                          </wp:inline>
                        </w:drawing>
                      </w:r>
                      <w:r w:rsidRPr="00AA2052">
                        <w:rPr>
                          <w:noProof/>
                          <w:lang w:eastAsia="fr-FR" w:bidi="ar-SA"/>
                        </w:rPr>
                        <w:drawing>
                          <wp:inline distT="0" distB="0" distL="0" distR="0" wp14:anchorId="1F458795" wp14:editId="496F226A">
                            <wp:extent cx="388620" cy="38862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netmarke Neu.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88620" cy="388620"/>
                                    </a:xfrm>
                                    <a:prstGeom prst="rect">
                                      <a:avLst/>
                                    </a:prstGeom>
                                  </pic:spPr>
                                </pic:pic>
                              </a:graphicData>
                            </a:graphic>
                          </wp:inline>
                        </w:drawing>
                      </w:r>
                    </w:p>
                    <w:p w14:paraId="2E62170C" w14:textId="77777777" w:rsidR="008A7073" w:rsidRPr="005644FB" w:rsidRDefault="008A7073" w:rsidP="005644FB">
                      <w:pPr>
                        <w:rPr>
                          <w:rFonts w:ascii="Calibri" w:eastAsia="Calibri" w:hAnsi="Calibri" w:cs="Calibri"/>
                          <w:i/>
                          <w:sz w:val="18"/>
                          <w:szCs w:val="21"/>
                        </w:rPr>
                      </w:pPr>
                      <w:r w:rsidRPr="005644FB">
                        <w:rPr>
                          <w:sz w:val="20"/>
                        </w:rPr>
                        <w:t>ISO</w:t>
                      </w:r>
                      <w:r w:rsidRPr="005644FB">
                        <w:rPr>
                          <w:spacing w:val="-2"/>
                          <w:sz w:val="20"/>
                        </w:rPr>
                        <w:t xml:space="preserve"> </w:t>
                      </w:r>
                      <w:r w:rsidRPr="005644FB">
                        <w:rPr>
                          <w:sz w:val="20"/>
                        </w:rPr>
                        <w:t>9001</w:t>
                      </w:r>
                      <w:r w:rsidRPr="005644FB">
                        <w:rPr>
                          <w:spacing w:val="-2"/>
                          <w:sz w:val="20"/>
                        </w:rPr>
                        <w:t xml:space="preserve"> </w:t>
                      </w:r>
                      <w:r>
                        <w:rPr>
                          <w:spacing w:val="-2"/>
                          <w:sz w:val="20"/>
                        </w:rPr>
                        <w:t>and</w:t>
                      </w:r>
                      <w:r w:rsidRPr="005644FB">
                        <w:rPr>
                          <w:spacing w:val="-2"/>
                          <w:sz w:val="20"/>
                        </w:rPr>
                        <w:t xml:space="preserve"> </w:t>
                      </w:r>
                      <w:r w:rsidRPr="005644FB">
                        <w:rPr>
                          <w:sz w:val="20"/>
                        </w:rPr>
                        <w:t>ISO</w:t>
                      </w:r>
                      <w:r w:rsidRPr="005644FB">
                        <w:rPr>
                          <w:spacing w:val="-1"/>
                          <w:sz w:val="20"/>
                        </w:rPr>
                        <w:t xml:space="preserve"> </w:t>
                      </w:r>
                      <w:r w:rsidRPr="005644FB">
                        <w:rPr>
                          <w:sz w:val="20"/>
                        </w:rPr>
                        <w:t>14001</w:t>
                      </w:r>
                      <w:r w:rsidRPr="005644FB">
                        <w:rPr>
                          <w:spacing w:val="-2"/>
                          <w:sz w:val="20"/>
                        </w:rPr>
                        <w:t xml:space="preserve"> </w:t>
                      </w:r>
                      <w:proofErr w:type="spellStart"/>
                      <w:r>
                        <w:rPr>
                          <w:spacing w:val="-2"/>
                          <w:sz w:val="20"/>
                        </w:rPr>
                        <w:t>certified</w:t>
                      </w:r>
                      <w:proofErr w:type="spellEnd"/>
                    </w:p>
                    <w:p w14:paraId="041AEEEB" w14:textId="77777777" w:rsidR="008A7073" w:rsidRPr="00681D51" w:rsidRDefault="008A7073" w:rsidP="005644FB">
                      <w:pPr>
                        <w:rPr>
                          <w:sz w:val="22"/>
                          <w:lang w:val="en-US"/>
                        </w:rPr>
                      </w:pPr>
                    </w:p>
                  </w:txbxContent>
                </v:textbox>
              </v:shape>
            </w:pict>
          </mc:Fallback>
        </mc:AlternateContent>
      </w:r>
      <w:r w:rsidR="00E358D4" w:rsidRPr="001E5976">
        <w:rPr>
          <w:noProof/>
          <w:lang w:eastAsia="fr-FR" w:bidi="ar-SA"/>
        </w:rPr>
        <mc:AlternateContent>
          <mc:Choice Requires="wps">
            <w:drawing>
              <wp:anchor distT="0" distB="0" distL="114300" distR="114300" simplePos="0" relativeHeight="251787264" behindDoc="0" locked="0" layoutInCell="1" allowOverlap="1" wp14:anchorId="3152D2E8" wp14:editId="5171E379">
                <wp:simplePos x="0" y="0"/>
                <wp:positionH relativeFrom="column">
                  <wp:posOffset>266700</wp:posOffset>
                </wp:positionH>
                <wp:positionV relativeFrom="paragraph">
                  <wp:posOffset>7485380</wp:posOffset>
                </wp:positionV>
                <wp:extent cx="297180" cy="0"/>
                <wp:effectExtent l="0" t="0" r="26670" b="19050"/>
                <wp:wrapNone/>
                <wp:docPr id="42" name="Connecteur droit 42"/>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16D09" id="Connecteur droit 4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589.4pt" to="44.4pt,5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" strokecolor="#9d9d9c"/>
            </w:pict>
          </mc:Fallback>
        </mc:AlternateContent>
      </w:r>
      <w:r w:rsidR="00E358D4" w:rsidRPr="001E5976">
        <w:rPr>
          <w:noProof/>
          <w:lang w:eastAsia="fr-FR" w:bidi="ar-SA"/>
        </w:rPr>
        <mc:AlternateContent>
          <mc:Choice Requires="wps">
            <w:drawing>
              <wp:anchor distT="0" distB="0" distL="114300" distR="114300" simplePos="0" relativeHeight="251781120" behindDoc="0" locked="0" layoutInCell="1" allowOverlap="1" wp14:anchorId="193086F4" wp14:editId="75B60AFD">
                <wp:simplePos x="0" y="0"/>
                <wp:positionH relativeFrom="column">
                  <wp:posOffset>477520</wp:posOffset>
                </wp:positionH>
                <wp:positionV relativeFrom="paragraph">
                  <wp:posOffset>5468620</wp:posOffset>
                </wp:positionV>
                <wp:extent cx="2819400" cy="141478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2819400" cy="1414780"/>
                        </a:xfrm>
                        <a:prstGeom prst="rect">
                          <a:avLst/>
                        </a:prstGeom>
                        <a:noFill/>
                        <a:ln w="6350">
                          <a:noFill/>
                        </a:ln>
                      </wps:spPr>
                      <wps:txbx>
                        <w:txbxContent>
                          <w:p w14:paraId="47DB3798" w14:textId="77777777" w:rsidR="008A7073" w:rsidRPr="003A2F6C" w:rsidRDefault="008A7073" w:rsidP="005644FB">
                            <w:pPr>
                              <w:rPr>
                                <w:sz w:val="28"/>
                                <w:lang w:val="en-US"/>
                              </w:rPr>
                            </w:pPr>
                            <w:r w:rsidRPr="003A2F6C">
                              <w:rPr>
                                <w:color w:val="CC2412"/>
                                <w:sz w:val="22"/>
                                <w:lang w:val="en-US"/>
                              </w:rPr>
                              <w:t xml:space="preserve">     ARC Informatique</w:t>
                            </w:r>
                          </w:p>
                          <w:p w14:paraId="3FF0A81F" w14:textId="77777777" w:rsidR="008A7073" w:rsidRPr="003A2F6C" w:rsidRDefault="008A7073" w:rsidP="005644FB">
                            <w:pPr>
                              <w:rPr>
                                <w:rFonts w:eastAsia="Calibri"/>
                                <w:color w:val="auto"/>
                                <w:sz w:val="20"/>
                                <w:lang w:val="en-US" w:bidi="ar-SA"/>
                              </w:rPr>
                            </w:pPr>
                            <w:r w:rsidRPr="003A2F6C">
                              <w:rPr>
                                <w:rFonts w:eastAsia="Calibri"/>
                                <w:color w:val="auto"/>
                                <w:sz w:val="20"/>
                                <w:lang w:val="en-US" w:bidi="ar-SA"/>
                              </w:rPr>
                              <w:t xml:space="preserve">     Private limited company capitalized </w:t>
                            </w:r>
                          </w:p>
                          <w:p w14:paraId="0E6E884E" w14:textId="77777777" w:rsidR="008A7073" w:rsidRPr="002D68C5" w:rsidRDefault="008A7073" w:rsidP="005644FB">
                            <w:pPr>
                              <w:rPr>
                                <w:rFonts w:eastAsia="Calibri"/>
                                <w:color w:val="auto"/>
                                <w:sz w:val="20"/>
                                <w:lang w:bidi="ar-SA"/>
                              </w:rPr>
                            </w:pPr>
                            <w:r w:rsidRPr="003A2F6C">
                              <w:rPr>
                                <w:rFonts w:eastAsia="Calibri"/>
                                <w:color w:val="auto"/>
                                <w:sz w:val="20"/>
                                <w:lang w:val="en-US" w:bidi="ar-SA"/>
                              </w:rPr>
                              <w:t xml:space="preserve">    </w:t>
                            </w:r>
                            <w:proofErr w:type="gramStart"/>
                            <w:r w:rsidRPr="002D68C5">
                              <w:rPr>
                                <w:rFonts w:eastAsia="Calibri"/>
                                <w:color w:val="auto"/>
                                <w:sz w:val="20"/>
                                <w:lang w:bidi="ar-SA"/>
                              </w:rPr>
                              <w:t>at</w:t>
                            </w:r>
                            <w:proofErr w:type="gramEnd"/>
                            <w:r w:rsidRPr="002D68C5">
                              <w:rPr>
                                <w:rFonts w:eastAsia="Calibri"/>
                                <w:color w:val="auto"/>
                                <w:sz w:val="20"/>
                                <w:lang w:bidi="ar-SA"/>
                              </w:rPr>
                              <w:t xml:space="preserve"> 1 250 000 €</w:t>
                            </w:r>
                          </w:p>
                          <w:p w14:paraId="416FC00C" w14:textId="77777777" w:rsidR="008A7073" w:rsidRDefault="008A7073" w:rsidP="005644FB">
                            <w:pPr>
                              <w:rPr>
                                <w:rFonts w:eastAsia="Calibri"/>
                                <w:color w:val="auto"/>
                                <w:sz w:val="20"/>
                                <w:lang w:bidi="ar-SA"/>
                              </w:rPr>
                            </w:pPr>
                            <w:r w:rsidRPr="002D68C5">
                              <w:rPr>
                                <w:rFonts w:eastAsia="Calibri"/>
                                <w:color w:val="auto"/>
                                <w:sz w:val="20"/>
                                <w:lang w:bidi="ar-SA"/>
                              </w:rPr>
                              <w:t xml:space="preserve">   </w:t>
                            </w:r>
                            <w:r>
                              <w:rPr>
                                <w:rFonts w:eastAsia="Calibri"/>
                                <w:color w:val="auto"/>
                                <w:sz w:val="20"/>
                                <w:lang w:bidi="ar-SA"/>
                              </w:rPr>
                              <w:t>RCS Nanterre B 320 695 356</w:t>
                            </w:r>
                          </w:p>
                          <w:p w14:paraId="77277089" w14:textId="77777777" w:rsidR="008A7073" w:rsidRDefault="008A7073" w:rsidP="005644FB">
                            <w:pPr>
                              <w:rPr>
                                <w:rFonts w:eastAsia="Calibri"/>
                                <w:color w:val="auto"/>
                                <w:sz w:val="20"/>
                                <w:lang w:bidi="ar-SA"/>
                              </w:rPr>
                            </w:pPr>
                            <w:r>
                              <w:rPr>
                                <w:rFonts w:eastAsia="Calibri"/>
                                <w:color w:val="auto"/>
                                <w:sz w:val="20"/>
                                <w:lang w:bidi="ar-SA"/>
                              </w:rPr>
                              <w:t xml:space="preserve">  APE 5829C</w:t>
                            </w:r>
                          </w:p>
                          <w:p w14:paraId="3F15325A" w14:textId="77777777" w:rsidR="008A7073" w:rsidRDefault="008A7073" w:rsidP="005644FB">
                            <w:pPr>
                              <w:rPr>
                                <w:rFonts w:eastAsia="Calibri"/>
                                <w:color w:val="auto"/>
                                <w:sz w:val="20"/>
                                <w:lang w:bidi="ar-SA"/>
                              </w:rPr>
                            </w:pPr>
                            <w:r>
                              <w:rPr>
                                <w:rFonts w:eastAsia="Calibri"/>
                                <w:color w:val="auto"/>
                                <w:sz w:val="20"/>
                                <w:lang w:bidi="ar-SA"/>
                              </w:rPr>
                              <w:t xml:space="preserve"> SIREN 320 695 356</w:t>
                            </w:r>
                          </w:p>
                          <w:p w14:paraId="2B3986D4" w14:textId="77777777" w:rsidR="008A7073" w:rsidRPr="00681D51" w:rsidRDefault="008A7073" w:rsidP="005644FB">
                            <w:pPr>
                              <w:rPr>
                                <w:rFonts w:eastAsia="Calibri"/>
                                <w:color w:val="auto"/>
                                <w:sz w:val="20"/>
                                <w:lang w:bidi="ar-SA"/>
                              </w:rPr>
                            </w:pPr>
                            <w:r>
                              <w:rPr>
                                <w:rFonts w:eastAsia="Calibri"/>
                                <w:color w:val="auto"/>
                                <w:sz w:val="20"/>
                                <w:lang w:bidi="ar-SA"/>
                              </w:rPr>
                              <w:t>VAT N°FR 19320695356</w:t>
                            </w:r>
                          </w:p>
                          <w:p w14:paraId="58F64E94" w14:textId="77777777" w:rsidR="008A7073" w:rsidRPr="00681D51" w:rsidRDefault="008A7073" w:rsidP="005644F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086F4" id="Zone de texte 39" o:spid="_x0000_s1050" type="#_x0000_t202" style="position:absolute;margin-left:37.6pt;margin-top:430.6pt;width:222pt;height:11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" filled="f" stroked="f" strokeweight=".5pt">
                <v:textbox>
                  <w:txbxContent>
                    <w:p w14:paraId="47DB3798" w14:textId="77777777" w:rsidR="008A7073" w:rsidRPr="003A2F6C" w:rsidRDefault="008A7073" w:rsidP="005644FB">
                      <w:pPr>
                        <w:rPr>
                          <w:sz w:val="28"/>
                          <w:lang w:val="en-US"/>
                        </w:rPr>
                      </w:pPr>
                      <w:r w:rsidRPr="003A2F6C">
                        <w:rPr>
                          <w:color w:val="CC2412"/>
                          <w:sz w:val="22"/>
                          <w:lang w:val="en-US"/>
                        </w:rPr>
                        <w:t xml:space="preserve">     ARC Informatique</w:t>
                      </w:r>
                    </w:p>
                    <w:p w14:paraId="3FF0A81F" w14:textId="77777777" w:rsidR="008A7073" w:rsidRPr="003A2F6C" w:rsidRDefault="008A7073" w:rsidP="005644FB">
                      <w:pPr>
                        <w:rPr>
                          <w:rFonts w:eastAsia="Calibri"/>
                          <w:color w:val="auto"/>
                          <w:sz w:val="20"/>
                          <w:lang w:val="en-US" w:bidi="ar-SA"/>
                        </w:rPr>
                      </w:pPr>
                      <w:r w:rsidRPr="003A2F6C">
                        <w:rPr>
                          <w:rFonts w:eastAsia="Calibri"/>
                          <w:color w:val="auto"/>
                          <w:sz w:val="20"/>
                          <w:lang w:val="en-US" w:bidi="ar-SA"/>
                        </w:rPr>
                        <w:t xml:space="preserve">     Private limited company capitalized </w:t>
                      </w:r>
                    </w:p>
                    <w:p w14:paraId="0E6E884E" w14:textId="77777777" w:rsidR="008A7073" w:rsidRPr="002D68C5" w:rsidRDefault="008A7073" w:rsidP="005644FB">
                      <w:pPr>
                        <w:rPr>
                          <w:rFonts w:eastAsia="Calibri"/>
                          <w:color w:val="auto"/>
                          <w:sz w:val="20"/>
                          <w:lang w:bidi="ar-SA"/>
                        </w:rPr>
                      </w:pPr>
                      <w:r w:rsidRPr="003A2F6C">
                        <w:rPr>
                          <w:rFonts w:eastAsia="Calibri"/>
                          <w:color w:val="auto"/>
                          <w:sz w:val="20"/>
                          <w:lang w:val="en-US" w:bidi="ar-SA"/>
                        </w:rPr>
                        <w:t xml:space="preserve">    </w:t>
                      </w:r>
                      <w:proofErr w:type="gramStart"/>
                      <w:r w:rsidRPr="002D68C5">
                        <w:rPr>
                          <w:rFonts w:eastAsia="Calibri"/>
                          <w:color w:val="auto"/>
                          <w:sz w:val="20"/>
                          <w:lang w:bidi="ar-SA"/>
                        </w:rPr>
                        <w:t>at</w:t>
                      </w:r>
                      <w:proofErr w:type="gramEnd"/>
                      <w:r w:rsidRPr="002D68C5">
                        <w:rPr>
                          <w:rFonts w:eastAsia="Calibri"/>
                          <w:color w:val="auto"/>
                          <w:sz w:val="20"/>
                          <w:lang w:bidi="ar-SA"/>
                        </w:rPr>
                        <w:t xml:space="preserve"> 1 250 000 €</w:t>
                      </w:r>
                    </w:p>
                    <w:p w14:paraId="416FC00C" w14:textId="77777777" w:rsidR="008A7073" w:rsidRDefault="008A7073" w:rsidP="005644FB">
                      <w:pPr>
                        <w:rPr>
                          <w:rFonts w:eastAsia="Calibri"/>
                          <w:color w:val="auto"/>
                          <w:sz w:val="20"/>
                          <w:lang w:bidi="ar-SA"/>
                        </w:rPr>
                      </w:pPr>
                      <w:r w:rsidRPr="002D68C5">
                        <w:rPr>
                          <w:rFonts w:eastAsia="Calibri"/>
                          <w:color w:val="auto"/>
                          <w:sz w:val="20"/>
                          <w:lang w:bidi="ar-SA"/>
                        </w:rPr>
                        <w:t xml:space="preserve">   </w:t>
                      </w:r>
                      <w:r>
                        <w:rPr>
                          <w:rFonts w:eastAsia="Calibri"/>
                          <w:color w:val="auto"/>
                          <w:sz w:val="20"/>
                          <w:lang w:bidi="ar-SA"/>
                        </w:rPr>
                        <w:t>RCS Nanterre B 320 695 356</w:t>
                      </w:r>
                    </w:p>
                    <w:p w14:paraId="77277089" w14:textId="77777777" w:rsidR="008A7073" w:rsidRDefault="008A7073" w:rsidP="005644FB">
                      <w:pPr>
                        <w:rPr>
                          <w:rFonts w:eastAsia="Calibri"/>
                          <w:color w:val="auto"/>
                          <w:sz w:val="20"/>
                          <w:lang w:bidi="ar-SA"/>
                        </w:rPr>
                      </w:pPr>
                      <w:r>
                        <w:rPr>
                          <w:rFonts w:eastAsia="Calibri"/>
                          <w:color w:val="auto"/>
                          <w:sz w:val="20"/>
                          <w:lang w:bidi="ar-SA"/>
                        </w:rPr>
                        <w:t xml:space="preserve">  APE 5829C</w:t>
                      </w:r>
                    </w:p>
                    <w:p w14:paraId="3F15325A" w14:textId="77777777" w:rsidR="008A7073" w:rsidRDefault="008A7073" w:rsidP="005644FB">
                      <w:pPr>
                        <w:rPr>
                          <w:rFonts w:eastAsia="Calibri"/>
                          <w:color w:val="auto"/>
                          <w:sz w:val="20"/>
                          <w:lang w:bidi="ar-SA"/>
                        </w:rPr>
                      </w:pPr>
                      <w:r>
                        <w:rPr>
                          <w:rFonts w:eastAsia="Calibri"/>
                          <w:color w:val="auto"/>
                          <w:sz w:val="20"/>
                          <w:lang w:bidi="ar-SA"/>
                        </w:rPr>
                        <w:t xml:space="preserve"> SIREN 320 695 356</w:t>
                      </w:r>
                    </w:p>
                    <w:p w14:paraId="2B3986D4" w14:textId="77777777" w:rsidR="008A7073" w:rsidRPr="00681D51" w:rsidRDefault="008A7073" w:rsidP="005644FB">
                      <w:pPr>
                        <w:rPr>
                          <w:rFonts w:eastAsia="Calibri"/>
                          <w:color w:val="auto"/>
                          <w:sz w:val="20"/>
                          <w:lang w:bidi="ar-SA"/>
                        </w:rPr>
                      </w:pPr>
                      <w:r>
                        <w:rPr>
                          <w:rFonts w:eastAsia="Calibri"/>
                          <w:color w:val="auto"/>
                          <w:sz w:val="20"/>
                          <w:lang w:bidi="ar-SA"/>
                        </w:rPr>
                        <w:t>VAT N°FR 19320695356</w:t>
                      </w:r>
                    </w:p>
                    <w:p w14:paraId="58F64E94" w14:textId="77777777" w:rsidR="008A7073" w:rsidRPr="00681D51" w:rsidRDefault="008A7073" w:rsidP="005644FB">
                      <w:pPr>
                        <w:rPr>
                          <w:sz w:val="22"/>
                        </w:rPr>
                      </w:pPr>
                    </w:p>
                  </w:txbxContent>
                </v:textbox>
              </v:shape>
            </w:pict>
          </mc:Fallback>
        </mc:AlternateContent>
      </w:r>
      <w:r w:rsidR="00E358D4" w:rsidRPr="001E5976">
        <w:rPr>
          <w:noProof/>
          <w:lang w:eastAsia="fr-FR" w:bidi="ar-SA"/>
        </w:rPr>
        <mc:AlternateContent>
          <mc:Choice Requires="wps">
            <w:drawing>
              <wp:anchor distT="0" distB="0" distL="114300" distR="114300" simplePos="0" relativeHeight="251785216" behindDoc="0" locked="0" layoutInCell="1" allowOverlap="1" wp14:anchorId="63D08FA2" wp14:editId="53232047">
                <wp:simplePos x="0" y="0"/>
                <wp:positionH relativeFrom="column">
                  <wp:posOffset>462915</wp:posOffset>
                </wp:positionH>
                <wp:positionV relativeFrom="paragraph">
                  <wp:posOffset>6897370</wp:posOffset>
                </wp:positionV>
                <wp:extent cx="297180" cy="0"/>
                <wp:effectExtent l="0" t="0" r="26670" b="19050"/>
                <wp:wrapNone/>
                <wp:docPr id="41" name="Connecteur droit 41"/>
                <wp:cNvGraphicFramePr/>
                <a:graphic xmlns:a="http://schemas.openxmlformats.org/drawingml/2006/main">
                  <a:graphicData uri="http://schemas.microsoft.com/office/word/2010/wordprocessingShape">
                    <wps:wsp>
                      <wps:cNvCnPr/>
                      <wps:spPr>
                        <a:xfrm>
                          <a:off x="0" y="0"/>
                          <a:ext cx="297180" cy="0"/>
                        </a:xfrm>
                        <a:prstGeom prst="line">
                          <a:avLst/>
                        </a:prstGeom>
                        <a:ln>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E0C4D" id="Connecteur droit 4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543.1pt" to="59.85pt,5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" strokecolor="#9d9d9c"/>
            </w:pict>
          </mc:Fallback>
        </mc:AlternateContent>
      </w:r>
      <w:r w:rsidR="00E358D4" w:rsidRPr="001E5976">
        <w:rPr>
          <w:noProof/>
          <w:lang w:eastAsia="fr-FR" w:bidi="ar-SA"/>
        </w:rPr>
        <mc:AlternateContent>
          <mc:Choice Requires="wps">
            <w:drawing>
              <wp:anchor distT="0" distB="0" distL="114300" distR="114300" simplePos="0" relativeHeight="251783168" behindDoc="0" locked="0" layoutInCell="1" allowOverlap="1" wp14:anchorId="059A2940" wp14:editId="062D2D7B">
                <wp:simplePos x="0" y="0"/>
                <wp:positionH relativeFrom="column">
                  <wp:posOffset>272415</wp:posOffset>
                </wp:positionH>
                <wp:positionV relativeFrom="paragraph">
                  <wp:posOffset>7036435</wp:posOffset>
                </wp:positionV>
                <wp:extent cx="2819400" cy="45720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819400" cy="457200"/>
                        </a:xfrm>
                        <a:prstGeom prst="rect">
                          <a:avLst/>
                        </a:prstGeom>
                        <a:noFill/>
                        <a:ln w="6350">
                          <a:noFill/>
                        </a:ln>
                      </wps:spPr>
                      <wps:txbx>
                        <w:txbxContent>
                          <w:p w14:paraId="0CAD1750" w14:textId="77777777" w:rsidR="008A7073" w:rsidRPr="005644FB" w:rsidRDefault="00247F1B" w:rsidP="005644FB">
                            <w:pPr>
                              <w:rPr>
                                <w:color w:val="CC2412"/>
                                <w:sz w:val="22"/>
                              </w:rPr>
                            </w:pPr>
                            <w:sdt>
                              <w:sdtPr>
                                <w:rPr>
                                  <w:color w:val="CC2412"/>
                                  <w:sz w:val="22"/>
                                </w:rPr>
                                <w:alias w:val="Titre "/>
                                <w:tag w:val=""/>
                                <w:id w:val="-1381013438"/>
                                <w:dataBinding w:prefixMappings="xmlns:ns0='http://purl.org/dc/elements/1.1/' xmlns:ns1='http://schemas.openxmlformats.org/package/2006/metadata/core-properties' " w:xpath="/ns1:coreProperties[1]/ns0:title[1]" w:storeItemID="{6C3C8BC8-F283-45AE-878A-BAB7291924A1}"/>
                                <w:text/>
                              </w:sdtPr>
                              <w:sdtEndPr/>
                              <w:sdtContent>
                                <w:r w:rsidR="008A7073">
                                  <w:rPr>
                                    <w:color w:val="CC2412"/>
                                    <w:sz w:val="22"/>
                                  </w:rPr>
                                  <w:t xml:space="preserve">PcVue Solutions International </w:t>
                                </w:r>
                                <w:proofErr w:type="spellStart"/>
                                <w:r w:rsidR="008A7073">
                                  <w:rPr>
                                    <w:color w:val="CC2412"/>
                                    <w:sz w:val="22"/>
                                  </w:rPr>
                                  <w:t>Partners</w:t>
                                </w:r>
                                <w:proofErr w:type="spellEnd"/>
                                <w:r w:rsidR="008A7073">
                                  <w:rPr>
                                    <w:color w:val="CC2412"/>
                                    <w:sz w:val="22"/>
                                  </w:rPr>
                                  <w:t xml:space="preserve"> 2020</w:t>
                                </w:r>
                              </w:sdtContent>
                            </w:sdt>
                          </w:p>
                          <w:p w14:paraId="6764088A" w14:textId="77777777" w:rsidR="008A7073" w:rsidRPr="00681D51" w:rsidRDefault="008A7073" w:rsidP="005644F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2940" id="Zone de texte 40" o:spid="_x0000_s1051" type="#_x0000_t202" style="position:absolute;margin-left:21.45pt;margin-top:554.05pt;width:222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" filled="f" stroked="f" strokeweight=".5pt">
                <v:textbox>
                  <w:txbxContent>
                    <w:p w14:paraId="0CAD1750" w14:textId="77777777" w:rsidR="008A7073" w:rsidRPr="005644FB" w:rsidRDefault="00247F1B" w:rsidP="005644FB">
                      <w:pPr>
                        <w:rPr>
                          <w:color w:val="CC2412"/>
                          <w:sz w:val="22"/>
                        </w:rPr>
                      </w:pPr>
                      <w:sdt>
                        <w:sdtPr>
                          <w:rPr>
                            <w:color w:val="CC2412"/>
                            <w:sz w:val="22"/>
                          </w:rPr>
                          <w:alias w:val="Titre "/>
                          <w:tag w:val=""/>
                          <w:id w:val="-1381013438"/>
                          <w:dataBinding w:prefixMappings="xmlns:ns0='http://purl.org/dc/elements/1.1/' xmlns:ns1='http://schemas.openxmlformats.org/package/2006/metadata/core-properties' " w:xpath="/ns1:coreProperties[1]/ns0:title[1]" w:storeItemID="{6C3C8BC8-F283-45AE-878A-BAB7291924A1}"/>
                          <w:text/>
                        </w:sdtPr>
                        <w:sdtEndPr/>
                        <w:sdtContent>
                          <w:r w:rsidR="008A7073">
                            <w:rPr>
                              <w:color w:val="CC2412"/>
                              <w:sz w:val="22"/>
                            </w:rPr>
                            <w:t xml:space="preserve">PcVue Solutions International </w:t>
                          </w:r>
                          <w:proofErr w:type="spellStart"/>
                          <w:r w:rsidR="008A7073">
                            <w:rPr>
                              <w:color w:val="CC2412"/>
                              <w:sz w:val="22"/>
                            </w:rPr>
                            <w:t>Partners</w:t>
                          </w:r>
                          <w:proofErr w:type="spellEnd"/>
                          <w:r w:rsidR="008A7073">
                            <w:rPr>
                              <w:color w:val="CC2412"/>
                              <w:sz w:val="22"/>
                            </w:rPr>
                            <w:t xml:space="preserve"> 2020</w:t>
                          </w:r>
                        </w:sdtContent>
                      </w:sdt>
                    </w:p>
                    <w:p w14:paraId="6764088A" w14:textId="77777777" w:rsidR="008A7073" w:rsidRPr="00681D51" w:rsidRDefault="008A7073" w:rsidP="005644FB">
                      <w:pPr>
                        <w:rPr>
                          <w:sz w:val="22"/>
                        </w:rPr>
                      </w:pPr>
                    </w:p>
                  </w:txbxContent>
                </v:textbox>
              </v:shape>
            </w:pict>
          </mc:Fallback>
        </mc:AlternateContent>
      </w:r>
    </w:p>
    <w:sectPr w:rsidR="00DB557C" w:rsidRPr="001E5976" w:rsidSect="00437B96">
      <w:headerReference w:type="default" r:id="rId153"/>
      <w:footerReference w:type="default" r:id="rId154"/>
      <w:pgSz w:w="11910" w:h="16840"/>
      <w:pgMar w:top="1060" w:right="57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E1AAB" w14:textId="77777777" w:rsidR="008A7073" w:rsidRDefault="008A7073" w:rsidP="00010283">
      <w:r>
        <w:separator/>
      </w:r>
    </w:p>
    <w:p w14:paraId="1BE1F39B" w14:textId="77777777" w:rsidR="008A7073" w:rsidRDefault="008A7073" w:rsidP="00010283"/>
    <w:p w14:paraId="464B40D9" w14:textId="77777777" w:rsidR="008A7073" w:rsidRDefault="008A7073" w:rsidP="00010283"/>
    <w:p w14:paraId="50039FDF" w14:textId="77777777" w:rsidR="008A7073" w:rsidRDefault="008A7073" w:rsidP="00010283"/>
  </w:endnote>
  <w:endnote w:type="continuationSeparator" w:id="0">
    <w:p w14:paraId="778BBC2B" w14:textId="77777777" w:rsidR="008A7073" w:rsidRDefault="008A7073" w:rsidP="00010283">
      <w:r>
        <w:continuationSeparator/>
      </w:r>
    </w:p>
    <w:p w14:paraId="46BEB834" w14:textId="77777777" w:rsidR="008A7073" w:rsidRDefault="008A7073" w:rsidP="00010283"/>
    <w:p w14:paraId="1DAD8307" w14:textId="77777777" w:rsidR="008A7073" w:rsidRDefault="008A7073" w:rsidP="00010283"/>
    <w:p w14:paraId="248858BE" w14:textId="77777777" w:rsidR="008A7073" w:rsidRDefault="008A7073" w:rsidP="00010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FuturaA Bk BT">
    <w:altName w:val="Segoe UI"/>
    <w:charset w:val="00"/>
    <w:family w:val="swiss"/>
    <w:pitch w:val="variable"/>
    <w:sig w:usb0="00000001" w:usb1="00000000" w:usb2="00000000" w:usb3="00000000" w:csb0="0000001B" w:csb1="00000000"/>
  </w:font>
  <w:font w:name="Segoe">
    <w:altName w:val="Segoe UI"/>
    <w:panose1 w:val="00000000000000000000"/>
    <w:charset w:val="00"/>
    <w:family w:val="swiss"/>
    <w:notTrueType/>
    <w:pitch w:val="default"/>
    <w:sig w:usb0="00000003" w:usb1="00000000" w:usb2="00000000" w:usb3="00000000" w:csb0="00000001" w:csb1="00000000"/>
  </w:font>
  <w:font w:name="Gotham Medium">
    <w:altName w:val="Arial"/>
    <w:panose1 w:val="02000604030000020004"/>
    <w:charset w:val="00"/>
    <w:family w:val="modern"/>
    <w:notTrueType/>
    <w:pitch w:val="variable"/>
    <w:sig w:usb0="00000087" w:usb1="00000000" w:usb2="00000000" w:usb3="00000000" w:csb0="0000000B" w:csb1="00000000"/>
  </w:font>
  <w:font w:name="Gotham Book">
    <w:panose1 w:val="02000604040000020004"/>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2650B" w14:textId="77777777" w:rsidR="008A7073" w:rsidRPr="00BC5B5E" w:rsidRDefault="008A7073" w:rsidP="004C1D84">
    <w:pPr>
      <w:pStyle w:val="Pidipagina"/>
      <w:rPr>
        <w:rStyle w:val="Numeropagina"/>
      </w:rPr>
    </w:pPr>
    <w:r w:rsidRPr="00BC5B5E">
      <w:tab/>
    </w:r>
    <w:r w:rsidRPr="00BC5B5E">
      <w:tab/>
    </w:r>
    <w:r w:rsidRPr="00BC5B5E">
      <w:tab/>
    </w:r>
  </w:p>
  <w:p w14:paraId="7D4B5BEA" w14:textId="77777777" w:rsidR="008A7073" w:rsidRPr="00B733FE" w:rsidRDefault="00247F1B" w:rsidP="004C1D84">
    <w:pPr>
      <w:tabs>
        <w:tab w:val="left" w:pos="0"/>
        <w:tab w:val="center" w:pos="4550"/>
        <w:tab w:val="left" w:pos="5818"/>
      </w:tabs>
      <w:ind w:right="-13"/>
      <w:rPr>
        <w:b/>
        <w:bCs/>
        <w:color w:val="548DD4" w:themeColor="text2" w:themeTint="99"/>
        <w:spacing w:val="60"/>
      </w:rPr>
    </w:pPr>
    <w:sdt>
      <w:sdtPr>
        <w:rPr>
          <w:color w:val="808080" w:themeColor="background1" w:themeShade="80"/>
        </w:rPr>
        <w:alias w:val="Titre "/>
        <w:tag w:val=""/>
        <w:id w:val="-436982430"/>
        <w:placeholder>
          <w:docPart w:val="F4E815281B8749F8B42EE5F4BCA6E860"/>
        </w:placeholder>
        <w:dataBinding w:prefixMappings="xmlns:ns0='http://purl.org/dc/elements/1.1/' xmlns:ns1='http://schemas.openxmlformats.org/package/2006/metadata/core-properties' " w:xpath="/ns1:coreProperties[1]/ns0:title[1]" w:storeItemID="{6C3C8BC8-F283-45AE-878A-BAB7291924A1}"/>
        <w:text/>
      </w:sdtPr>
      <w:sdtEndPr/>
      <w:sdtContent>
        <w:r w:rsidR="008A7073">
          <w:rPr>
            <w:color w:val="808080" w:themeColor="background1" w:themeShade="80"/>
          </w:rPr>
          <w:t xml:space="preserve">PcVue Solutions International </w:t>
        </w:r>
        <w:proofErr w:type="spellStart"/>
        <w:r w:rsidR="008A7073">
          <w:rPr>
            <w:color w:val="808080" w:themeColor="background1" w:themeShade="80"/>
          </w:rPr>
          <w:t>Partners</w:t>
        </w:r>
        <w:proofErr w:type="spellEnd"/>
        <w:r w:rsidR="008A7073">
          <w:rPr>
            <w:color w:val="808080" w:themeColor="background1" w:themeShade="80"/>
          </w:rPr>
          <w:t xml:space="preserve"> 2020</w:t>
        </w:r>
      </w:sdtContent>
    </w:sdt>
    <w:r w:rsidR="008A7073" w:rsidRPr="00B733FE">
      <w:rPr>
        <w:color w:val="548DD4" w:themeColor="text2" w:themeTint="99"/>
        <w:spacing w:val="60"/>
      </w:rPr>
      <w:t xml:space="preserve">                      </w:t>
    </w:r>
    <w:r w:rsidR="008A7073" w:rsidRPr="00B733FE">
      <w:rPr>
        <w:color w:val="7F7F7F" w:themeColor="background1" w:themeShade="7F"/>
        <w:spacing w:val="60"/>
      </w:rPr>
      <w:t>Page</w:t>
    </w:r>
    <w:r w:rsidR="008A7073" w:rsidRPr="00B733FE">
      <w:rPr>
        <w:color w:val="548DD4" w:themeColor="text2" w:themeTint="99"/>
        <w:spacing w:val="60"/>
      </w:rPr>
      <w:t xml:space="preserve"> | </w:t>
    </w:r>
    <w:r w:rsidR="008A7073" w:rsidRPr="007D1443">
      <w:rPr>
        <w:color w:val="548DD4" w:themeColor="text2" w:themeTint="99"/>
        <w:spacing w:val="60"/>
      </w:rPr>
      <w:fldChar w:fldCharType="begin"/>
    </w:r>
    <w:r w:rsidR="008A7073" w:rsidRPr="00B733FE">
      <w:rPr>
        <w:color w:val="548DD4" w:themeColor="text2" w:themeTint="99"/>
        <w:spacing w:val="60"/>
      </w:rPr>
      <w:instrText>PAGE   \* MERGEFORMAT</w:instrText>
    </w:r>
    <w:r w:rsidR="008A7073" w:rsidRPr="007D1443">
      <w:rPr>
        <w:color w:val="548DD4" w:themeColor="text2" w:themeTint="99"/>
        <w:spacing w:val="60"/>
      </w:rPr>
      <w:fldChar w:fldCharType="separate"/>
    </w:r>
    <w:r w:rsidR="00145D06" w:rsidRPr="00145D06">
      <w:rPr>
        <w:b/>
        <w:bCs/>
        <w:noProof/>
        <w:color w:val="548DD4" w:themeColor="text2" w:themeTint="99"/>
        <w:spacing w:val="60"/>
      </w:rPr>
      <w:t>10</w:t>
    </w:r>
    <w:r w:rsidR="008A7073" w:rsidRPr="007D1443">
      <w:rPr>
        <w:b/>
        <w:bCs/>
        <w:color w:val="548DD4" w:themeColor="text2" w:themeTint="99"/>
        <w:spacing w:val="60"/>
      </w:rPr>
      <w:fldChar w:fldCharType="end"/>
    </w:r>
  </w:p>
  <w:p w14:paraId="4F122933" w14:textId="77777777" w:rsidR="008A7073" w:rsidRPr="004C1D84" w:rsidRDefault="008A7073" w:rsidP="004C1D84">
    <w:pPr>
      <w:tabs>
        <w:tab w:val="left" w:pos="709"/>
        <w:tab w:val="center" w:pos="4550"/>
        <w:tab w:val="left" w:pos="5818"/>
      </w:tabs>
      <w:ind w:right="260"/>
      <w:rPr>
        <w:i/>
        <w:color w:val="7F7F7F" w:themeColor="background1" w:themeShade="7F"/>
        <w:sz w:val="16"/>
        <w:lang w:val="en-US"/>
      </w:rPr>
    </w:pPr>
    <w:r w:rsidRPr="00C261A0">
      <w:rPr>
        <w:i/>
        <w:color w:val="7F7F7F" w:themeColor="background1" w:themeShade="7F"/>
        <w:sz w:val="16"/>
        <w:lang w:val="en-US"/>
      </w:rPr>
      <w:t xml:space="preserve">Arc Informatique - © Copyright 2019. </w:t>
    </w:r>
    <w:r w:rsidRPr="004C1D84">
      <w:rPr>
        <w:i/>
        <w:color w:val="7F7F7F" w:themeColor="background1" w:themeShade="7F"/>
        <w:sz w:val="16"/>
        <w:lang w:val="en-US"/>
      </w:rPr>
      <w:t>All rights reserved.</w:t>
    </w:r>
  </w:p>
  <w:p w14:paraId="06C379D9" w14:textId="77777777" w:rsidR="008A7073" w:rsidRPr="004C1D84" w:rsidRDefault="008A7073" w:rsidP="004C1D84">
    <w:pPr>
      <w:rPr>
        <w:sz w:val="20"/>
        <w:szCs w:val="20"/>
        <w:lang w:val="en-US"/>
      </w:rPr>
    </w:pPr>
  </w:p>
  <w:p w14:paraId="14263807" w14:textId="77777777" w:rsidR="008A7073" w:rsidRPr="004C1D84" w:rsidRDefault="008A7073" w:rsidP="00817410">
    <w:pPr>
      <w:pStyle w:val="Pidipa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742F9" w14:textId="77777777" w:rsidR="008A7073" w:rsidRDefault="008A7073" w:rsidP="000102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68820" w14:textId="77777777" w:rsidR="008A7073" w:rsidRDefault="008A7073" w:rsidP="00010283">
      <w:r>
        <w:separator/>
      </w:r>
    </w:p>
  </w:footnote>
  <w:footnote w:type="continuationSeparator" w:id="0">
    <w:p w14:paraId="6DB51426" w14:textId="77777777" w:rsidR="008A7073" w:rsidRDefault="008A7073" w:rsidP="00010283">
      <w:r>
        <w:continuationSeparator/>
      </w:r>
    </w:p>
    <w:p w14:paraId="56D2DE7A" w14:textId="77777777" w:rsidR="008A7073" w:rsidRDefault="008A7073" w:rsidP="00010283"/>
    <w:p w14:paraId="72ADE514" w14:textId="77777777" w:rsidR="008A7073" w:rsidRDefault="008A7073" w:rsidP="00010283"/>
    <w:p w14:paraId="143A2CA6" w14:textId="77777777" w:rsidR="008A7073" w:rsidRDefault="008A7073" w:rsidP="000102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E144A" w14:textId="77777777" w:rsidR="008A7073" w:rsidRDefault="008A7073">
    <w:pPr>
      <w:pStyle w:val="Intestazione"/>
    </w:pPr>
    <w:r>
      <w:rPr>
        <w:noProof/>
        <w:lang w:eastAsia="fr-FR" w:bidi="ar-SA"/>
      </w:rPr>
      <w:drawing>
        <wp:anchor distT="0" distB="0" distL="114300" distR="114300" simplePos="0" relativeHeight="251675648" behindDoc="0" locked="0" layoutInCell="1" allowOverlap="1" wp14:anchorId="6C087436" wp14:editId="1B5F27BE">
          <wp:simplePos x="0" y="0"/>
          <wp:positionH relativeFrom="column">
            <wp:posOffset>4330700</wp:posOffset>
          </wp:positionH>
          <wp:positionV relativeFrom="paragraph">
            <wp:posOffset>184092</wp:posOffset>
          </wp:positionV>
          <wp:extent cx="1708785" cy="414655"/>
          <wp:effectExtent l="0" t="0" r="5715" b="444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cVueSolutions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8785" cy="414655"/>
                  </a:xfrm>
                  <a:prstGeom prst="rect">
                    <a:avLst/>
                  </a:prstGeom>
                </pic:spPr>
              </pic:pic>
            </a:graphicData>
          </a:graphic>
          <wp14:sizeRelH relativeFrom="margin">
            <wp14:pctWidth>0</wp14:pctWidth>
          </wp14:sizeRelH>
          <wp14:sizeRelV relativeFrom="margin">
            <wp14:pctHeight>0</wp14:pctHeight>
          </wp14:sizeRelV>
        </wp:anchor>
      </w:drawing>
    </w:r>
  </w:p>
  <w:p w14:paraId="51CD0B5C" w14:textId="77777777" w:rsidR="008A7073" w:rsidRDefault="008A7073" w:rsidP="00D356C7"/>
  <w:p w14:paraId="4239B644" w14:textId="77777777" w:rsidR="008A7073" w:rsidRDefault="008A7073" w:rsidP="00D356C7"/>
  <w:p w14:paraId="3B12337B" w14:textId="77777777" w:rsidR="008A7073" w:rsidRDefault="008A7073" w:rsidP="00D356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79944" w14:textId="77777777" w:rsidR="008A7073" w:rsidRDefault="008A7073">
    <w:pPr>
      <w:pStyle w:val="Intestazione"/>
    </w:pPr>
    <w:r>
      <w:rPr>
        <w:noProof/>
        <w:lang w:eastAsia="fr-FR" w:bidi="ar-SA"/>
      </w:rPr>
      <mc:AlternateContent>
        <mc:Choice Requires="wps">
          <w:drawing>
            <wp:anchor distT="0" distB="0" distL="114300" distR="114300" simplePos="0" relativeHeight="251670528" behindDoc="0" locked="0" layoutInCell="1" allowOverlap="1" wp14:anchorId="2C845BB2" wp14:editId="6CBE93ED">
              <wp:simplePos x="0" y="0"/>
              <wp:positionH relativeFrom="column">
                <wp:posOffset>-1625328</wp:posOffset>
              </wp:positionH>
              <wp:positionV relativeFrom="paragraph">
                <wp:posOffset>91</wp:posOffset>
              </wp:positionV>
              <wp:extent cx="1207770" cy="791210"/>
              <wp:effectExtent l="0" t="0" r="0" b="8890"/>
              <wp:wrapNone/>
              <wp:docPr id="134" name="Parallélogramme 134"/>
              <wp:cNvGraphicFramePr/>
              <a:graphic xmlns:a="http://schemas.openxmlformats.org/drawingml/2006/main">
                <a:graphicData uri="http://schemas.microsoft.com/office/word/2010/wordprocessingShape">
                  <wps:wsp>
                    <wps:cNvSpPr/>
                    <wps:spPr>
                      <a:xfrm>
                        <a:off x="0" y="0"/>
                        <a:ext cx="1207770" cy="791210"/>
                      </a:xfrm>
                      <a:prstGeom prst="parallelogram">
                        <a:avLst>
                          <a:gd name="adj" fmla="val 2070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D5F3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34" o:spid="_x0000_s1026" type="#_x0000_t7" style="position:absolute;margin-left:-128pt;margin-top:0;width:95.1pt;height:6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" adj="2930" fillcolor="red" stroked="f" strokeweight="2pt"/>
          </w:pict>
        </mc:Fallback>
      </mc:AlternateContent>
    </w:r>
  </w:p>
  <w:p w14:paraId="720FA323" w14:textId="77777777" w:rsidR="008A7073" w:rsidRDefault="008A7073" w:rsidP="00D356C7">
    <w:r>
      <w:rPr>
        <w:noProof/>
        <w:lang w:eastAsia="fr-FR" w:bidi="ar-SA"/>
      </w:rPr>
      <w:drawing>
        <wp:anchor distT="0" distB="0" distL="114300" distR="114300" simplePos="0" relativeHeight="251673600" behindDoc="0" locked="0" layoutInCell="1" allowOverlap="1" wp14:anchorId="663DEA40" wp14:editId="70507C87">
          <wp:simplePos x="0" y="0"/>
          <wp:positionH relativeFrom="column">
            <wp:posOffset>4599940</wp:posOffset>
          </wp:positionH>
          <wp:positionV relativeFrom="paragraph">
            <wp:posOffset>70023</wp:posOffset>
          </wp:positionV>
          <wp:extent cx="1595120" cy="387350"/>
          <wp:effectExtent l="0" t="0" r="508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cVueSolutions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5120" cy="387350"/>
                  </a:xfrm>
                  <a:prstGeom prst="rect">
                    <a:avLst/>
                  </a:prstGeom>
                </pic:spPr>
              </pic:pic>
            </a:graphicData>
          </a:graphic>
          <wp14:sizeRelH relativeFrom="margin">
            <wp14:pctWidth>0</wp14:pctWidth>
          </wp14:sizeRelH>
          <wp14:sizeRelV relativeFrom="margin">
            <wp14:pctHeight>0</wp14:pctHeight>
          </wp14:sizeRelV>
        </wp:anchor>
      </w:drawing>
    </w:r>
  </w:p>
  <w:p w14:paraId="5CF262F5" w14:textId="77777777" w:rsidR="008A7073" w:rsidRDefault="008A7073" w:rsidP="00D356C7"/>
  <w:p w14:paraId="59CB4AE9" w14:textId="77777777" w:rsidR="008A7073" w:rsidRDefault="008A7073" w:rsidP="00D356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BB1AB" w14:textId="77777777" w:rsidR="008A7073" w:rsidRDefault="008A7073" w:rsidP="00010283">
    <w:pPr>
      <w:pStyle w:val="Intestazione"/>
    </w:pPr>
    <w:r>
      <w:rPr>
        <w:noProof/>
        <w:lang w:eastAsia="fr-FR" w:bidi="ar-SA"/>
      </w:rPr>
      <w:drawing>
        <wp:anchor distT="0" distB="0" distL="114300" distR="114300" simplePos="0" relativeHeight="251671552" behindDoc="0" locked="0" layoutInCell="1" allowOverlap="1" wp14:anchorId="5AC63ABB" wp14:editId="01C80329">
          <wp:simplePos x="0" y="0"/>
          <wp:positionH relativeFrom="column">
            <wp:posOffset>4265238</wp:posOffset>
          </wp:positionH>
          <wp:positionV relativeFrom="paragraph">
            <wp:posOffset>346363</wp:posOffset>
          </wp:positionV>
          <wp:extent cx="2566092" cy="623160"/>
          <wp:effectExtent l="0" t="0" r="5715" b="57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cVueSolutions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6092" cy="623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1988DA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2FC31E8"/>
    <w:multiLevelType w:val="multilevel"/>
    <w:tmpl w:val="80CA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24AAA"/>
    <w:multiLevelType w:val="multilevel"/>
    <w:tmpl w:val="4402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97224"/>
    <w:multiLevelType w:val="multilevel"/>
    <w:tmpl w:val="504A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11F9D"/>
    <w:multiLevelType w:val="multilevel"/>
    <w:tmpl w:val="EE3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24A7E"/>
    <w:multiLevelType w:val="multilevel"/>
    <w:tmpl w:val="1AAE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63F5E"/>
    <w:multiLevelType w:val="multilevel"/>
    <w:tmpl w:val="6EFE5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04315"/>
    <w:multiLevelType w:val="multilevel"/>
    <w:tmpl w:val="6822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D32A5"/>
    <w:multiLevelType w:val="hybridMultilevel"/>
    <w:tmpl w:val="5EAC54A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D5A3906"/>
    <w:multiLevelType w:val="hybridMultilevel"/>
    <w:tmpl w:val="BCE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A608C"/>
    <w:multiLevelType w:val="multilevel"/>
    <w:tmpl w:val="63B2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97C33"/>
    <w:multiLevelType w:val="multilevel"/>
    <w:tmpl w:val="22DA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A3CEB"/>
    <w:multiLevelType w:val="hybridMultilevel"/>
    <w:tmpl w:val="61C2D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695201"/>
    <w:multiLevelType w:val="multilevel"/>
    <w:tmpl w:val="8A4E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181AB4"/>
    <w:multiLevelType w:val="multilevel"/>
    <w:tmpl w:val="3816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00423"/>
    <w:multiLevelType w:val="multilevel"/>
    <w:tmpl w:val="AA90C2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39B758B"/>
    <w:multiLevelType w:val="hybridMultilevel"/>
    <w:tmpl w:val="6DC451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6D308ED"/>
    <w:multiLevelType w:val="multilevel"/>
    <w:tmpl w:val="20BE968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37562DB8"/>
    <w:multiLevelType w:val="hybridMultilevel"/>
    <w:tmpl w:val="6A8AA500"/>
    <w:lvl w:ilvl="0" w:tplc="81F8672E">
      <w:start w:val="1"/>
      <w:numFmt w:val="bullet"/>
      <w:lvlText w:val="•"/>
      <w:lvlJc w:val="left"/>
      <w:pPr>
        <w:tabs>
          <w:tab w:val="num" w:pos="720"/>
        </w:tabs>
        <w:ind w:left="720" w:hanging="360"/>
      </w:pPr>
      <w:rPr>
        <w:rFonts w:ascii="Arial" w:hAnsi="Arial" w:hint="default"/>
      </w:rPr>
    </w:lvl>
    <w:lvl w:ilvl="1" w:tplc="EEAA7C92" w:tentative="1">
      <w:start w:val="1"/>
      <w:numFmt w:val="bullet"/>
      <w:lvlText w:val="•"/>
      <w:lvlJc w:val="left"/>
      <w:pPr>
        <w:tabs>
          <w:tab w:val="num" w:pos="1440"/>
        </w:tabs>
        <w:ind w:left="1440" w:hanging="360"/>
      </w:pPr>
      <w:rPr>
        <w:rFonts w:ascii="Arial" w:hAnsi="Arial" w:hint="default"/>
      </w:rPr>
    </w:lvl>
    <w:lvl w:ilvl="2" w:tplc="4F90C3C4" w:tentative="1">
      <w:start w:val="1"/>
      <w:numFmt w:val="bullet"/>
      <w:lvlText w:val="•"/>
      <w:lvlJc w:val="left"/>
      <w:pPr>
        <w:tabs>
          <w:tab w:val="num" w:pos="2160"/>
        </w:tabs>
        <w:ind w:left="2160" w:hanging="360"/>
      </w:pPr>
      <w:rPr>
        <w:rFonts w:ascii="Arial" w:hAnsi="Arial" w:hint="default"/>
      </w:rPr>
    </w:lvl>
    <w:lvl w:ilvl="3" w:tplc="BA9EB9A4" w:tentative="1">
      <w:start w:val="1"/>
      <w:numFmt w:val="bullet"/>
      <w:lvlText w:val="•"/>
      <w:lvlJc w:val="left"/>
      <w:pPr>
        <w:tabs>
          <w:tab w:val="num" w:pos="2880"/>
        </w:tabs>
        <w:ind w:left="2880" w:hanging="360"/>
      </w:pPr>
      <w:rPr>
        <w:rFonts w:ascii="Arial" w:hAnsi="Arial" w:hint="default"/>
      </w:rPr>
    </w:lvl>
    <w:lvl w:ilvl="4" w:tplc="6E22ABFA" w:tentative="1">
      <w:start w:val="1"/>
      <w:numFmt w:val="bullet"/>
      <w:lvlText w:val="•"/>
      <w:lvlJc w:val="left"/>
      <w:pPr>
        <w:tabs>
          <w:tab w:val="num" w:pos="3600"/>
        </w:tabs>
        <w:ind w:left="3600" w:hanging="360"/>
      </w:pPr>
      <w:rPr>
        <w:rFonts w:ascii="Arial" w:hAnsi="Arial" w:hint="default"/>
      </w:rPr>
    </w:lvl>
    <w:lvl w:ilvl="5" w:tplc="044C252A" w:tentative="1">
      <w:start w:val="1"/>
      <w:numFmt w:val="bullet"/>
      <w:lvlText w:val="•"/>
      <w:lvlJc w:val="left"/>
      <w:pPr>
        <w:tabs>
          <w:tab w:val="num" w:pos="4320"/>
        </w:tabs>
        <w:ind w:left="4320" w:hanging="360"/>
      </w:pPr>
      <w:rPr>
        <w:rFonts w:ascii="Arial" w:hAnsi="Arial" w:hint="default"/>
      </w:rPr>
    </w:lvl>
    <w:lvl w:ilvl="6" w:tplc="1CC8AECC" w:tentative="1">
      <w:start w:val="1"/>
      <w:numFmt w:val="bullet"/>
      <w:lvlText w:val="•"/>
      <w:lvlJc w:val="left"/>
      <w:pPr>
        <w:tabs>
          <w:tab w:val="num" w:pos="5040"/>
        </w:tabs>
        <w:ind w:left="5040" w:hanging="360"/>
      </w:pPr>
      <w:rPr>
        <w:rFonts w:ascii="Arial" w:hAnsi="Arial" w:hint="default"/>
      </w:rPr>
    </w:lvl>
    <w:lvl w:ilvl="7" w:tplc="7D5E2614" w:tentative="1">
      <w:start w:val="1"/>
      <w:numFmt w:val="bullet"/>
      <w:lvlText w:val="•"/>
      <w:lvlJc w:val="left"/>
      <w:pPr>
        <w:tabs>
          <w:tab w:val="num" w:pos="5760"/>
        </w:tabs>
        <w:ind w:left="5760" w:hanging="360"/>
      </w:pPr>
      <w:rPr>
        <w:rFonts w:ascii="Arial" w:hAnsi="Arial" w:hint="default"/>
      </w:rPr>
    </w:lvl>
    <w:lvl w:ilvl="8" w:tplc="353A5B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547E68"/>
    <w:multiLevelType w:val="multilevel"/>
    <w:tmpl w:val="FD5A0D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egoe UI" w:eastAsiaTheme="minorEastAsia" w:hAnsi="Segoe UI" w:cs="Segoe U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82973"/>
    <w:multiLevelType w:val="multilevel"/>
    <w:tmpl w:val="D6CAC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563E94"/>
    <w:multiLevelType w:val="multilevel"/>
    <w:tmpl w:val="18BC2A20"/>
    <w:styleLink w:val="Titres"/>
    <w:lvl w:ilvl="0">
      <w:start w:val="1"/>
      <w:numFmt w:val="decimal"/>
      <w:suff w:val="space"/>
      <w:lvlText w:val="%1"/>
      <w:lvlJc w:val="left"/>
      <w:pPr>
        <w:ind w:left="0" w:firstLine="0"/>
      </w:pPr>
      <w:rPr>
        <w:rFonts w:ascii="Tahoma" w:hAnsi="Tahoma" w:hint="default"/>
        <w:b/>
        <w:i w:val="0"/>
      </w:rPr>
    </w:lvl>
    <w:lvl w:ilvl="1">
      <w:start w:val="1"/>
      <w:numFmt w:val="decimal"/>
      <w:suff w:val="space"/>
      <w:lvlText w:val="%1.%2"/>
      <w:lvlJc w:val="left"/>
      <w:pPr>
        <w:ind w:left="708" w:hanging="708"/>
      </w:pPr>
      <w:rPr>
        <w:rFonts w:hint="default"/>
      </w:rPr>
    </w:lvl>
    <w:lvl w:ilvl="2">
      <w:start w:val="1"/>
      <w:numFmt w:val="decimal"/>
      <w:suff w:val="space"/>
      <w:lvlText w:val="%1.%2.%3"/>
      <w:lvlJc w:val="left"/>
      <w:pPr>
        <w:ind w:left="-567" w:firstLine="567"/>
      </w:pPr>
      <w:rPr>
        <w:rFonts w:hint="default"/>
      </w:rPr>
    </w:lvl>
    <w:lvl w:ilvl="3">
      <w:start w:val="1"/>
      <w:numFmt w:val="decimal"/>
      <w:suff w:val="space"/>
      <w:lvlText w:val="%1.%2.%3.%4"/>
      <w:lvlJc w:val="left"/>
      <w:pPr>
        <w:ind w:left="2124" w:hanging="708"/>
      </w:pPr>
      <w:rPr>
        <w:rFonts w:hint="default"/>
      </w:rPr>
    </w:lvl>
    <w:lvl w:ilvl="4">
      <w:start w:val="1"/>
      <w:numFmt w:val="decimal"/>
      <w:suff w:val="space"/>
      <w:lvlText w:val="%1.%2.%3.%4.%5"/>
      <w:lvlJc w:val="left"/>
      <w:pPr>
        <w:ind w:left="2832" w:hanging="708"/>
      </w:pPr>
      <w:rPr>
        <w:rFonts w:hint="default"/>
      </w:rPr>
    </w:lvl>
    <w:lvl w:ilvl="5">
      <w:start w:val="1"/>
      <w:numFmt w:val="decimal"/>
      <w:suff w:val="space"/>
      <w:lvlText w:val="%1.%2.%3.%4.%5.%6"/>
      <w:lvlJc w:val="left"/>
      <w:pPr>
        <w:ind w:left="3540" w:hanging="1414"/>
      </w:pPr>
      <w:rPr>
        <w:rFonts w:hint="default"/>
      </w:rPr>
    </w:lvl>
    <w:lvl w:ilvl="6">
      <w:start w:val="1"/>
      <w:numFmt w:val="decimal"/>
      <w:suff w:val="space"/>
      <w:lvlText w:val="%1.%2.%3.%4.%5.%6.%7"/>
      <w:lvlJc w:val="left"/>
      <w:pPr>
        <w:ind w:left="4248" w:hanging="2122"/>
      </w:pPr>
      <w:rPr>
        <w:rFonts w:hint="default"/>
      </w:rPr>
    </w:lvl>
    <w:lvl w:ilvl="7">
      <w:start w:val="1"/>
      <w:numFmt w:val="decimal"/>
      <w:suff w:val="space"/>
      <w:lvlText w:val="%1.%2.%3.%4.%5.%6.%7.%8"/>
      <w:lvlJc w:val="left"/>
      <w:pPr>
        <w:ind w:left="4956" w:hanging="2830"/>
      </w:pPr>
      <w:rPr>
        <w:rFonts w:hint="default"/>
      </w:rPr>
    </w:lvl>
    <w:lvl w:ilvl="8">
      <w:start w:val="1"/>
      <w:numFmt w:val="decimal"/>
      <w:suff w:val="space"/>
      <w:lvlText w:val="%1.%2.%3.%4.%5.%6.%7.%8.%9"/>
      <w:lvlJc w:val="left"/>
      <w:pPr>
        <w:ind w:left="5664" w:hanging="3538"/>
      </w:pPr>
      <w:rPr>
        <w:rFonts w:hint="default"/>
      </w:rPr>
    </w:lvl>
  </w:abstractNum>
  <w:abstractNum w:abstractNumId="22" w15:restartNumberingAfterBreak="0">
    <w:nsid w:val="42864A3C"/>
    <w:multiLevelType w:val="multilevel"/>
    <w:tmpl w:val="5B5A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B17A5"/>
    <w:multiLevelType w:val="multilevel"/>
    <w:tmpl w:val="A7247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753AF6"/>
    <w:multiLevelType w:val="multilevel"/>
    <w:tmpl w:val="62828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004589"/>
    <w:multiLevelType w:val="multilevel"/>
    <w:tmpl w:val="BA668BE6"/>
    <w:lvl w:ilvl="0">
      <w:start w:val="1"/>
      <w:numFmt w:val="decimal"/>
      <w:pStyle w:val="Exampleinde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B09524E"/>
    <w:multiLevelType w:val="multilevel"/>
    <w:tmpl w:val="5EA8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DA3059"/>
    <w:multiLevelType w:val="multilevel"/>
    <w:tmpl w:val="1124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FF2BC5"/>
    <w:multiLevelType w:val="multilevel"/>
    <w:tmpl w:val="D02A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24462"/>
    <w:multiLevelType w:val="multilevel"/>
    <w:tmpl w:val="27E2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066B4"/>
    <w:multiLevelType w:val="hybridMultilevel"/>
    <w:tmpl w:val="A62A1778"/>
    <w:lvl w:ilvl="0" w:tplc="81F8672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27318C"/>
    <w:multiLevelType w:val="multilevel"/>
    <w:tmpl w:val="E406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F138D1"/>
    <w:multiLevelType w:val="hybridMultilevel"/>
    <w:tmpl w:val="C192A6D8"/>
    <w:lvl w:ilvl="0" w:tplc="AEA478A4">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57076DC0"/>
    <w:multiLevelType w:val="multilevel"/>
    <w:tmpl w:val="55A4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5B53F6"/>
    <w:multiLevelType w:val="singleLevel"/>
    <w:tmpl w:val="19820540"/>
    <w:lvl w:ilvl="0">
      <w:numFmt w:val="bullet"/>
      <w:pStyle w:val="Indice1"/>
      <w:lvlText w:val="-"/>
      <w:lvlJc w:val="left"/>
      <w:pPr>
        <w:tabs>
          <w:tab w:val="num" w:pos="360"/>
        </w:tabs>
        <w:ind w:left="360" w:hanging="360"/>
      </w:pPr>
      <w:rPr>
        <w:rFonts w:hint="default"/>
      </w:rPr>
    </w:lvl>
  </w:abstractNum>
  <w:abstractNum w:abstractNumId="35" w15:restartNumberingAfterBreak="0">
    <w:nsid w:val="58783F68"/>
    <w:multiLevelType w:val="hybridMultilevel"/>
    <w:tmpl w:val="6BF63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DF7945"/>
    <w:multiLevelType w:val="multilevel"/>
    <w:tmpl w:val="425C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B12C20"/>
    <w:multiLevelType w:val="multilevel"/>
    <w:tmpl w:val="F5EA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F87354"/>
    <w:multiLevelType w:val="hybridMultilevel"/>
    <w:tmpl w:val="AE8EF7C0"/>
    <w:lvl w:ilvl="0" w:tplc="81F8672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F9231DA"/>
    <w:multiLevelType w:val="multilevel"/>
    <w:tmpl w:val="59DA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CE335F"/>
    <w:multiLevelType w:val="hybridMultilevel"/>
    <w:tmpl w:val="E75C35B6"/>
    <w:lvl w:ilvl="0" w:tplc="D570C688">
      <w:start w:val="1"/>
      <w:numFmt w:val="bullet"/>
      <w:lvlText w:val="•"/>
      <w:lvlJc w:val="left"/>
      <w:pPr>
        <w:tabs>
          <w:tab w:val="num" w:pos="720"/>
        </w:tabs>
        <w:ind w:left="720" w:hanging="360"/>
      </w:pPr>
      <w:rPr>
        <w:rFonts w:ascii="Arial" w:hAnsi="Arial" w:hint="default"/>
      </w:rPr>
    </w:lvl>
    <w:lvl w:ilvl="1" w:tplc="F5F8F274" w:tentative="1">
      <w:start w:val="1"/>
      <w:numFmt w:val="bullet"/>
      <w:lvlText w:val="•"/>
      <w:lvlJc w:val="left"/>
      <w:pPr>
        <w:tabs>
          <w:tab w:val="num" w:pos="1440"/>
        </w:tabs>
        <w:ind w:left="1440" w:hanging="360"/>
      </w:pPr>
      <w:rPr>
        <w:rFonts w:ascii="Arial" w:hAnsi="Arial" w:hint="default"/>
      </w:rPr>
    </w:lvl>
    <w:lvl w:ilvl="2" w:tplc="D9E49C66" w:tentative="1">
      <w:start w:val="1"/>
      <w:numFmt w:val="bullet"/>
      <w:lvlText w:val="•"/>
      <w:lvlJc w:val="left"/>
      <w:pPr>
        <w:tabs>
          <w:tab w:val="num" w:pos="2160"/>
        </w:tabs>
        <w:ind w:left="2160" w:hanging="360"/>
      </w:pPr>
      <w:rPr>
        <w:rFonts w:ascii="Arial" w:hAnsi="Arial" w:hint="default"/>
      </w:rPr>
    </w:lvl>
    <w:lvl w:ilvl="3" w:tplc="93FEDB6A" w:tentative="1">
      <w:start w:val="1"/>
      <w:numFmt w:val="bullet"/>
      <w:lvlText w:val="•"/>
      <w:lvlJc w:val="left"/>
      <w:pPr>
        <w:tabs>
          <w:tab w:val="num" w:pos="2880"/>
        </w:tabs>
        <w:ind w:left="2880" w:hanging="360"/>
      </w:pPr>
      <w:rPr>
        <w:rFonts w:ascii="Arial" w:hAnsi="Arial" w:hint="default"/>
      </w:rPr>
    </w:lvl>
    <w:lvl w:ilvl="4" w:tplc="168A04EA" w:tentative="1">
      <w:start w:val="1"/>
      <w:numFmt w:val="bullet"/>
      <w:lvlText w:val="•"/>
      <w:lvlJc w:val="left"/>
      <w:pPr>
        <w:tabs>
          <w:tab w:val="num" w:pos="3600"/>
        </w:tabs>
        <w:ind w:left="3600" w:hanging="360"/>
      </w:pPr>
      <w:rPr>
        <w:rFonts w:ascii="Arial" w:hAnsi="Arial" w:hint="default"/>
      </w:rPr>
    </w:lvl>
    <w:lvl w:ilvl="5" w:tplc="C89201A4" w:tentative="1">
      <w:start w:val="1"/>
      <w:numFmt w:val="bullet"/>
      <w:lvlText w:val="•"/>
      <w:lvlJc w:val="left"/>
      <w:pPr>
        <w:tabs>
          <w:tab w:val="num" w:pos="4320"/>
        </w:tabs>
        <w:ind w:left="4320" w:hanging="360"/>
      </w:pPr>
      <w:rPr>
        <w:rFonts w:ascii="Arial" w:hAnsi="Arial" w:hint="default"/>
      </w:rPr>
    </w:lvl>
    <w:lvl w:ilvl="6" w:tplc="2E805C2A" w:tentative="1">
      <w:start w:val="1"/>
      <w:numFmt w:val="bullet"/>
      <w:lvlText w:val="•"/>
      <w:lvlJc w:val="left"/>
      <w:pPr>
        <w:tabs>
          <w:tab w:val="num" w:pos="5040"/>
        </w:tabs>
        <w:ind w:left="5040" w:hanging="360"/>
      </w:pPr>
      <w:rPr>
        <w:rFonts w:ascii="Arial" w:hAnsi="Arial" w:hint="default"/>
      </w:rPr>
    </w:lvl>
    <w:lvl w:ilvl="7" w:tplc="2080443E" w:tentative="1">
      <w:start w:val="1"/>
      <w:numFmt w:val="bullet"/>
      <w:lvlText w:val="•"/>
      <w:lvlJc w:val="left"/>
      <w:pPr>
        <w:tabs>
          <w:tab w:val="num" w:pos="5760"/>
        </w:tabs>
        <w:ind w:left="5760" w:hanging="360"/>
      </w:pPr>
      <w:rPr>
        <w:rFonts w:ascii="Arial" w:hAnsi="Arial" w:hint="default"/>
      </w:rPr>
    </w:lvl>
    <w:lvl w:ilvl="8" w:tplc="8B2E04D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A450A8"/>
    <w:multiLevelType w:val="multilevel"/>
    <w:tmpl w:val="002C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F55104"/>
    <w:multiLevelType w:val="multilevel"/>
    <w:tmpl w:val="9014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0B3B6A"/>
    <w:multiLevelType w:val="hybridMultilevel"/>
    <w:tmpl w:val="1A0485F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6333741C"/>
    <w:multiLevelType w:val="hybridMultilevel"/>
    <w:tmpl w:val="6F847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3CF491E"/>
    <w:multiLevelType w:val="multilevel"/>
    <w:tmpl w:val="7D70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502459"/>
    <w:multiLevelType w:val="hybridMultilevel"/>
    <w:tmpl w:val="F0881462"/>
    <w:lvl w:ilvl="0" w:tplc="CC0436A0">
      <w:numFmt w:val="bullet"/>
      <w:lvlText w:val="-"/>
      <w:lvlJc w:val="left"/>
      <w:pPr>
        <w:ind w:left="720" w:hanging="360"/>
      </w:pPr>
      <w:rPr>
        <w:rFonts w:ascii="Verdana" w:eastAsiaTheme="minorEastAsi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705907"/>
    <w:multiLevelType w:val="multilevel"/>
    <w:tmpl w:val="5F1A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59486F"/>
    <w:multiLevelType w:val="hybridMultilevel"/>
    <w:tmpl w:val="0B423EC4"/>
    <w:lvl w:ilvl="0" w:tplc="040C000D">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49" w15:restartNumberingAfterBreak="0">
    <w:nsid w:val="657170BE"/>
    <w:multiLevelType w:val="hybridMultilevel"/>
    <w:tmpl w:val="EDD6E3D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15:restartNumberingAfterBreak="0">
    <w:nsid w:val="66BB6E71"/>
    <w:multiLevelType w:val="multilevel"/>
    <w:tmpl w:val="6AF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5051C0"/>
    <w:multiLevelType w:val="multilevel"/>
    <w:tmpl w:val="191C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A6A2FB1"/>
    <w:multiLevelType w:val="multilevel"/>
    <w:tmpl w:val="C356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02596A"/>
    <w:multiLevelType w:val="multilevel"/>
    <w:tmpl w:val="0714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6F1E6E"/>
    <w:multiLevelType w:val="multilevel"/>
    <w:tmpl w:val="9F82BF1A"/>
    <w:lvl w:ilvl="0">
      <w:start w:val="1"/>
      <w:numFmt w:val="decimal"/>
      <w:pStyle w:val="Titolo1"/>
      <w:lvlText w:val="%1."/>
      <w:lvlJc w:val="left"/>
      <w:pPr>
        <w:ind w:left="0" w:firstLine="0"/>
      </w:pPr>
      <w:rPr>
        <w:rFonts w:hint="default"/>
        <w:b w:val="0"/>
        <w:i w:val="0"/>
      </w:rPr>
    </w:lvl>
    <w:lvl w:ilvl="1">
      <w:start w:val="1"/>
      <w:numFmt w:val="decimal"/>
      <w:pStyle w:val="Titolo2"/>
      <w:suff w:val="space"/>
      <w:lvlText w:val="%1.%2"/>
      <w:lvlJc w:val="left"/>
      <w:pPr>
        <w:ind w:left="1276" w:hanging="708"/>
      </w:pPr>
      <w:rPr>
        <w:rFonts w:hint="default"/>
      </w:rPr>
    </w:lvl>
    <w:lvl w:ilvl="2">
      <w:start w:val="1"/>
      <w:numFmt w:val="decimal"/>
      <w:pStyle w:val="Titolo3"/>
      <w:suff w:val="space"/>
      <w:lvlText w:val="%1.%2.%3"/>
      <w:lvlJc w:val="left"/>
      <w:pPr>
        <w:ind w:left="-567" w:firstLine="567"/>
      </w:pPr>
      <w:rPr>
        <w:rFonts w:hint="default"/>
      </w:rPr>
    </w:lvl>
    <w:lvl w:ilvl="3">
      <w:start w:val="1"/>
      <w:numFmt w:val="decimal"/>
      <w:pStyle w:val="Titolo4"/>
      <w:suff w:val="space"/>
      <w:lvlText w:val="%1.%2.%3.%4"/>
      <w:lvlJc w:val="left"/>
      <w:pPr>
        <w:ind w:left="2124" w:hanging="708"/>
      </w:pPr>
      <w:rPr>
        <w:rFonts w:hint="default"/>
      </w:rPr>
    </w:lvl>
    <w:lvl w:ilvl="4">
      <w:start w:val="1"/>
      <w:numFmt w:val="decimal"/>
      <w:pStyle w:val="Titolo5"/>
      <w:suff w:val="space"/>
      <w:lvlText w:val="%1.%2.%3.%4.%5"/>
      <w:lvlJc w:val="left"/>
      <w:pPr>
        <w:ind w:left="2832" w:hanging="708"/>
      </w:pPr>
      <w:rPr>
        <w:rFonts w:hint="default"/>
      </w:rPr>
    </w:lvl>
    <w:lvl w:ilvl="5">
      <w:start w:val="1"/>
      <w:numFmt w:val="decimal"/>
      <w:pStyle w:val="Titolo6"/>
      <w:suff w:val="space"/>
      <w:lvlText w:val="%1.%2.%3.%4.%5.%6"/>
      <w:lvlJc w:val="left"/>
      <w:pPr>
        <w:ind w:left="3540" w:hanging="1414"/>
      </w:pPr>
      <w:rPr>
        <w:rFonts w:hint="default"/>
      </w:rPr>
    </w:lvl>
    <w:lvl w:ilvl="6">
      <w:start w:val="1"/>
      <w:numFmt w:val="decimal"/>
      <w:pStyle w:val="Titolo7"/>
      <w:suff w:val="space"/>
      <w:lvlText w:val="%1.%2.%3.%4.%5.%6.%7"/>
      <w:lvlJc w:val="left"/>
      <w:pPr>
        <w:ind w:left="4248" w:hanging="2122"/>
      </w:pPr>
      <w:rPr>
        <w:rFonts w:hint="default"/>
      </w:rPr>
    </w:lvl>
    <w:lvl w:ilvl="7">
      <w:start w:val="1"/>
      <w:numFmt w:val="decimal"/>
      <w:pStyle w:val="Titolo8"/>
      <w:suff w:val="space"/>
      <w:lvlText w:val="%1.%2.%3.%4.%5.%6.%7.%8"/>
      <w:lvlJc w:val="left"/>
      <w:pPr>
        <w:ind w:left="4956" w:hanging="2830"/>
      </w:pPr>
      <w:rPr>
        <w:rFonts w:hint="default"/>
      </w:rPr>
    </w:lvl>
    <w:lvl w:ilvl="8">
      <w:start w:val="1"/>
      <w:numFmt w:val="decimal"/>
      <w:pStyle w:val="Titolo9"/>
      <w:suff w:val="space"/>
      <w:lvlText w:val="%1.%2.%3.%4.%5.%6.%7.%8.%9"/>
      <w:lvlJc w:val="left"/>
      <w:pPr>
        <w:ind w:left="5664" w:hanging="3538"/>
      </w:pPr>
      <w:rPr>
        <w:rFonts w:hint="default"/>
      </w:rPr>
    </w:lvl>
  </w:abstractNum>
  <w:abstractNum w:abstractNumId="55" w15:restartNumberingAfterBreak="0">
    <w:nsid w:val="710A587D"/>
    <w:multiLevelType w:val="hybridMultilevel"/>
    <w:tmpl w:val="D9DC524C"/>
    <w:lvl w:ilvl="0" w:tplc="2CB8D39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AE32BB"/>
    <w:multiLevelType w:val="multilevel"/>
    <w:tmpl w:val="EE56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55511E"/>
    <w:multiLevelType w:val="multilevel"/>
    <w:tmpl w:val="639C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437BC9"/>
    <w:multiLevelType w:val="hybridMultilevel"/>
    <w:tmpl w:val="2B2479B4"/>
    <w:lvl w:ilvl="0" w:tplc="A7EA3858">
      <w:start w:val="1"/>
      <w:numFmt w:val="decimal"/>
      <w:pStyle w:val="Annex"/>
      <w:lvlText w:val="ANNEX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4"/>
  </w:num>
  <w:num w:numId="3">
    <w:abstractNumId w:val="25"/>
  </w:num>
  <w:num w:numId="4">
    <w:abstractNumId w:val="0"/>
  </w:num>
  <w:num w:numId="5">
    <w:abstractNumId w:val="58"/>
  </w:num>
  <w:num w:numId="6">
    <w:abstractNumId w:val="54"/>
  </w:num>
  <w:num w:numId="7">
    <w:abstractNumId w:val="13"/>
  </w:num>
  <w:num w:numId="8">
    <w:abstractNumId w:val="20"/>
  </w:num>
  <w:num w:numId="9">
    <w:abstractNumId w:val="53"/>
  </w:num>
  <w:num w:numId="10">
    <w:abstractNumId w:val="28"/>
  </w:num>
  <w:num w:numId="11">
    <w:abstractNumId w:val="19"/>
  </w:num>
  <w:num w:numId="12">
    <w:abstractNumId w:val="55"/>
  </w:num>
  <w:num w:numId="13">
    <w:abstractNumId w:val="8"/>
  </w:num>
  <w:num w:numId="14">
    <w:abstractNumId w:val="32"/>
  </w:num>
  <w:num w:numId="15">
    <w:abstractNumId w:val="48"/>
  </w:num>
  <w:num w:numId="16">
    <w:abstractNumId w:val="12"/>
  </w:num>
  <w:num w:numId="17">
    <w:abstractNumId w:val="46"/>
  </w:num>
  <w:num w:numId="18">
    <w:abstractNumId w:val="14"/>
  </w:num>
  <w:num w:numId="19">
    <w:abstractNumId w:val="39"/>
  </w:num>
  <w:num w:numId="20">
    <w:abstractNumId w:val="10"/>
  </w:num>
  <w:num w:numId="21">
    <w:abstractNumId w:val="26"/>
  </w:num>
  <w:num w:numId="22">
    <w:abstractNumId w:val="2"/>
  </w:num>
  <w:num w:numId="23">
    <w:abstractNumId w:val="57"/>
  </w:num>
  <w:num w:numId="24">
    <w:abstractNumId w:val="33"/>
  </w:num>
  <w:num w:numId="25">
    <w:abstractNumId w:val="42"/>
  </w:num>
  <w:num w:numId="26">
    <w:abstractNumId w:val="23"/>
  </w:num>
  <w:num w:numId="27">
    <w:abstractNumId w:val="17"/>
  </w:num>
  <w:num w:numId="28">
    <w:abstractNumId w:val="24"/>
  </w:num>
  <w:num w:numId="29">
    <w:abstractNumId w:val="15"/>
  </w:num>
  <w:num w:numId="30">
    <w:abstractNumId w:val="56"/>
  </w:num>
  <w:num w:numId="31">
    <w:abstractNumId w:val="50"/>
  </w:num>
  <w:num w:numId="32">
    <w:abstractNumId w:val="47"/>
  </w:num>
  <w:num w:numId="33">
    <w:abstractNumId w:val="1"/>
  </w:num>
  <w:num w:numId="34">
    <w:abstractNumId w:val="51"/>
  </w:num>
  <w:num w:numId="35">
    <w:abstractNumId w:val="11"/>
  </w:num>
  <w:num w:numId="36">
    <w:abstractNumId w:val="37"/>
  </w:num>
  <w:num w:numId="37">
    <w:abstractNumId w:val="6"/>
  </w:num>
  <w:num w:numId="38">
    <w:abstractNumId w:val="4"/>
  </w:num>
  <w:num w:numId="39">
    <w:abstractNumId w:val="3"/>
  </w:num>
  <w:num w:numId="40">
    <w:abstractNumId w:val="43"/>
  </w:num>
  <w:num w:numId="41">
    <w:abstractNumId w:val="36"/>
  </w:num>
  <w:num w:numId="42">
    <w:abstractNumId w:val="22"/>
  </w:num>
  <w:num w:numId="43">
    <w:abstractNumId w:val="5"/>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num>
  <w:num w:numId="46">
    <w:abstractNumId w:val="45"/>
  </w:num>
  <w:num w:numId="47">
    <w:abstractNumId w:val="29"/>
  </w:num>
  <w:num w:numId="48">
    <w:abstractNumId w:val="31"/>
  </w:num>
  <w:num w:numId="49">
    <w:abstractNumId w:val="27"/>
  </w:num>
  <w:num w:numId="50">
    <w:abstractNumId w:val="7"/>
  </w:num>
  <w:num w:numId="51">
    <w:abstractNumId w:val="41"/>
  </w:num>
  <w:num w:numId="52">
    <w:abstractNumId w:val="44"/>
  </w:num>
  <w:num w:numId="53">
    <w:abstractNumId w:val="9"/>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40"/>
  </w:num>
  <w:num w:numId="57">
    <w:abstractNumId w:val="18"/>
  </w:num>
  <w:num w:numId="58">
    <w:abstractNumId w:val="35"/>
  </w:num>
  <w:num w:numId="59">
    <w:abstractNumId w:val="38"/>
  </w:num>
  <w:num w:numId="60">
    <w:abstractNumId w:val="30"/>
  </w:num>
  <w:num w:numId="6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09"/>
  <w:hyphenationZone w:val="425"/>
  <w:drawingGridHorizontalSpacing w:val="11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578"/>
    <w:rsid w:val="0000444D"/>
    <w:rsid w:val="0000465B"/>
    <w:rsid w:val="000047F3"/>
    <w:rsid w:val="000061C5"/>
    <w:rsid w:val="00010283"/>
    <w:rsid w:val="00013817"/>
    <w:rsid w:val="00014836"/>
    <w:rsid w:val="00014B96"/>
    <w:rsid w:val="0002220A"/>
    <w:rsid w:val="00025733"/>
    <w:rsid w:val="0003155F"/>
    <w:rsid w:val="00033356"/>
    <w:rsid w:val="00033E78"/>
    <w:rsid w:val="0003458C"/>
    <w:rsid w:val="00037004"/>
    <w:rsid w:val="00037188"/>
    <w:rsid w:val="00037750"/>
    <w:rsid w:val="000378E0"/>
    <w:rsid w:val="00037906"/>
    <w:rsid w:val="00041796"/>
    <w:rsid w:val="00041DD8"/>
    <w:rsid w:val="0004284A"/>
    <w:rsid w:val="00044FF2"/>
    <w:rsid w:val="0005231F"/>
    <w:rsid w:val="000539BF"/>
    <w:rsid w:val="00053D58"/>
    <w:rsid w:val="00057814"/>
    <w:rsid w:val="00060EE8"/>
    <w:rsid w:val="000616B0"/>
    <w:rsid w:val="0006176F"/>
    <w:rsid w:val="000629A8"/>
    <w:rsid w:val="00063BC0"/>
    <w:rsid w:val="000647DF"/>
    <w:rsid w:val="00064B56"/>
    <w:rsid w:val="00066AA4"/>
    <w:rsid w:val="000676AB"/>
    <w:rsid w:val="000678FD"/>
    <w:rsid w:val="00070432"/>
    <w:rsid w:val="00074664"/>
    <w:rsid w:val="00074CDD"/>
    <w:rsid w:val="00075320"/>
    <w:rsid w:val="000767B1"/>
    <w:rsid w:val="0008035B"/>
    <w:rsid w:val="0008067D"/>
    <w:rsid w:val="00081DB8"/>
    <w:rsid w:val="000834EE"/>
    <w:rsid w:val="00084796"/>
    <w:rsid w:val="00085850"/>
    <w:rsid w:val="00085CE6"/>
    <w:rsid w:val="00086199"/>
    <w:rsid w:val="000861E8"/>
    <w:rsid w:val="000902D9"/>
    <w:rsid w:val="0009262E"/>
    <w:rsid w:val="00093FA6"/>
    <w:rsid w:val="00094BB4"/>
    <w:rsid w:val="000954F7"/>
    <w:rsid w:val="000A11A0"/>
    <w:rsid w:val="000A370D"/>
    <w:rsid w:val="000A3857"/>
    <w:rsid w:val="000A4517"/>
    <w:rsid w:val="000A451B"/>
    <w:rsid w:val="000A4686"/>
    <w:rsid w:val="000A75CB"/>
    <w:rsid w:val="000B1884"/>
    <w:rsid w:val="000B3534"/>
    <w:rsid w:val="000B3CE6"/>
    <w:rsid w:val="000B5020"/>
    <w:rsid w:val="000B6E4D"/>
    <w:rsid w:val="000C1BC6"/>
    <w:rsid w:val="000C294E"/>
    <w:rsid w:val="000C3C3E"/>
    <w:rsid w:val="000C4460"/>
    <w:rsid w:val="000C4704"/>
    <w:rsid w:val="000C486C"/>
    <w:rsid w:val="000C4C16"/>
    <w:rsid w:val="000C5E75"/>
    <w:rsid w:val="000D0523"/>
    <w:rsid w:val="000D1DFA"/>
    <w:rsid w:val="000D22E0"/>
    <w:rsid w:val="000D2940"/>
    <w:rsid w:val="000D4552"/>
    <w:rsid w:val="000D6E67"/>
    <w:rsid w:val="000E311F"/>
    <w:rsid w:val="000E672F"/>
    <w:rsid w:val="000F5C1E"/>
    <w:rsid w:val="000F5C49"/>
    <w:rsid w:val="000F5DBD"/>
    <w:rsid w:val="000F697D"/>
    <w:rsid w:val="00100F0E"/>
    <w:rsid w:val="0010536C"/>
    <w:rsid w:val="001074BB"/>
    <w:rsid w:val="00107E39"/>
    <w:rsid w:val="00112BA7"/>
    <w:rsid w:val="00113750"/>
    <w:rsid w:val="0011442E"/>
    <w:rsid w:val="0011456D"/>
    <w:rsid w:val="00114799"/>
    <w:rsid w:val="0011508D"/>
    <w:rsid w:val="00115A2E"/>
    <w:rsid w:val="00116860"/>
    <w:rsid w:val="00116DA5"/>
    <w:rsid w:val="0012055C"/>
    <w:rsid w:val="00121D52"/>
    <w:rsid w:val="0012359C"/>
    <w:rsid w:val="00125A0F"/>
    <w:rsid w:val="00127063"/>
    <w:rsid w:val="00127473"/>
    <w:rsid w:val="00130841"/>
    <w:rsid w:val="001310EA"/>
    <w:rsid w:val="0013255F"/>
    <w:rsid w:val="00135D7F"/>
    <w:rsid w:val="00136781"/>
    <w:rsid w:val="00136BC7"/>
    <w:rsid w:val="00136CCC"/>
    <w:rsid w:val="00143F04"/>
    <w:rsid w:val="00144DC6"/>
    <w:rsid w:val="00145D06"/>
    <w:rsid w:val="00147B0F"/>
    <w:rsid w:val="00150A88"/>
    <w:rsid w:val="0015211A"/>
    <w:rsid w:val="00152963"/>
    <w:rsid w:val="001544EA"/>
    <w:rsid w:val="0015549A"/>
    <w:rsid w:val="00157622"/>
    <w:rsid w:val="00160DAC"/>
    <w:rsid w:val="001623B6"/>
    <w:rsid w:val="001627CC"/>
    <w:rsid w:val="00170B90"/>
    <w:rsid w:val="00170FF7"/>
    <w:rsid w:val="00171FBA"/>
    <w:rsid w:val="00175330"/>
    <w:rsid w:val="001758A1"/>
    <w:rsid w:val="001776F2"/>
    <w:rsid w:val="00180D0E"/>
    <w:rsid w:val="0018110F"/>
    <w:rsid w:val="0018483C"/>
    <w:rsid w:val="00185757"/>
    <w:rsid w:val="0018599D"/>
    <w:rsid w:val="00186817"/>
    <w:rsid w:val="00187EBE"/>
    <w:rsid w:val="00190E6C"/>
    <w:rsid w:val="001919A1"/>
    <w:rsid w:val="0019280E"/>
    <w:rsid w:val="00193282"/>
    <w:rsid w:val="00194588"/>
    <w:rsid w:val="001968AE"/>
    <w:rsid w:val="00196C1C"/>
    <w:rsid w:val="00197BD2"/>
    <w:rsid w:val="001A676E"/>
    <w:rsid w:val="001B0063"/>
    <w:rsid w:val="001B2F9D"/>
    <w:rsid w:val="001B3B8C"/>
    <w:rsid w:val="001B7253"/>
    <w:rsid w:val="001B765B"/>
    <w:rsid w:val="001C18D1"/>
    <w:rsid w:val="001C518F"/>
    <w:rsid w:val="001C5748"/>
    <w:rsid w:val="001C683D"/>
    <w:rsid w:val="001C68F3"/>
    <w:rsid w:val="001C78BB"/>
    <w:rsid w:val="001D0EB4"/>
    <w:rsid w:val="001D0F0F"/>
    <w:rsid w:val="001D46FF"/>
    <w:rsid w:val="001D4E56"/>
    <w:rsid w:val="001D5321"/>
    <w:rsid w:val="001D590C"/>
    <w:rsid w:val="001D64E5"/>
    <w:rsid w:val="001D7407"/>
    <w:rsid w:val="001D7409"/>
    <w:rsid w:val="001D79A6"/>
    <w:rsid w:val="001E5976"/>
    <w:rsid w:val="001E7E1F"/>
    <w:rsid w:val="001F26D6"/>
    <w:rsid w:val="001F38F5"/>
    <w:rsid w:val="001F6DAC"/>
    <w:rsid w:val="001F7FEC"/>
    <w:rsid w:val="002002FF"/>
    <w:rsid w:val="0020161B"/>
    <w:rsid w:val="0020390D"/>
    <w:rsid w:val="00205E69"/>
    <w:rsid w:val="0021634A"/>
    <w:rsid w:val="002165AB"/>
    <w:rsid w:val="00222404"/>
    <w:rsid w:val="002226DD"/>
    <w:rsid w:val="00223A6D"/>
    <w:rsid w:val="00225FB6"/>
    <w:rsid w:val="00227C0D"/>
    <w:rsid w:val="00230852"/>
    <w:rsid w:val="00230D3E"/>
    <w:rsid w:val="00232B55"/>
    <w:rsid w:val="00232E45"/>
    <w:rsid w:val="002407BC"/>
    <w:rsid w:val="00240964"/>
    <w:rsid w:val="00241749"/>
    <w:rsid w:val="002450DA"/>
    <w:rsid w:val="00245DDB"/>
    <w:rsid w:val="002473BF"/>
    <w:rsid w:val="00247F1B"/>
    <w:rsid w:val="00250642"/>
    <w:rsid w:val="002517A6"/>
    <w:rsid w:val="00252137"/>
    <w:rsid w:val="00252367"/>
    <w:rsid w:val="00252B6A"/>
    <w:rsid w:val="00253019"/>
    <w:rsid w:val="002540FF"/>
    <w:rsid w:val="00254257"/>
    <w:rsid w:val="002546E3"/>
    <w:rsid w:val="00256C89"/>
    <w:rsid w:val="00260E81"/>
    <w:rsid w:val="002660C3"/>
    <w:rsid w:val="002661EC"/>
    <w:rsid w:val="00267211"/>
    <w:rsid w:val="00267817"/>
    <w:rsid w:val="00267E64"/>
    <w:rsid w:val="00270750"/>
    <w:rsid w:val="00270C45"/>
    <w:rsid w:val="00271311"/>
    <w:rsid w:val="002714C7"/>
    <w:rsid w:val="0027218F"/>
    <w:rsid w:val="00272BEF"/>
    <w:rsid w:val="00272E2E"/>
    <w:rsid w:val="0027725D"/>
    <w:rsid w:val="00281AFA"/>
    <w:rsid w:val="00281E0A"/>
    <w:rsid w:val="0028417A"/>
    <w:rsid w:val="002865C8"/>
    <w:rsid w:val="00286E53"/>
    <w:rsid w:val="002873EE"/>
    <w:rsid w:val="0028762C"/>
    <w:rsid w:val="002876FD"/>
    <w:rsid w:val="00287D46"/>
    <w:rsid w:val="002909BC"/>
    <w:rsid w:val="0029147F"/>
    <w:rsid w:val="00291E15"/>
    <w:rsid w:val="00292495"/>
    <w:rsid w:val="00293B0C"/>
    <w:rsid w:val="00294B63"/>
    <w:rsid w:val="00295084"/>
    <w:rsid w:val="00295F90"/>
    <w:rsid w:val="00296634"/>
    <w:rsid w:val="002A0D90"/>
    <w:rsid w:val="002A195B"/>
    <w:rsid w:val="002A1E43"/>
    <w:rsid w:val="002A2105"/>
    <w:rsid w:val="002A2ED5"/>
    <w:rsid w:val="002A368B"/>
    <w:rsid w:val="002A4553"/>
    <w:rsid w:val="002A5CBA"/>
    <w:rsid w:val="002A762F"/>
    <w:rsid w:val="002A7BD4"/>
    <w:rsid w:val="002B01EF"/>
    <w:rsid w:val="002B1CBB"/>
    <w:rsid w:val="002B22E1"/>
    <w:rsid w:val="002B2702"/>
    <w:rsid w:val="002B2AEE"/>
    <w:rsid w:val="002B3866"/>
    <w:rsid w:val="002B458E"/>
    <w:rsid w:val="002C15D6"/>
    <w:rsid w:val="002C1A2C"/>
    <w:rsid w:val="002C2074"/>
    <w:rsid w:val="002C25D4"/>
    <w:rsid w:val="002C3472"/>
    <w:rsid w:val="002C5113"/>
    <w:rsid w:val="002C76C8"/>
    <w:rsid w:val="002D1830"/>
    <w:rsid w:val="002D27E9"/>
    <w:rsid w:val="002D4B30"/>
    <w:rsid w:val="002D5E60"/>
    <w:rsid w:val="002D60D2"/>
    <w:rsid w:val="002D61AC"/>
    <w:rsid w:val="002D68C5"/>
    <w:rsid w:val="002E02BC"/>
    <w:rsid w:val="002E09E5"/>
    <w:rsid w:val="002E1826"/>
    <w:rsid w:val="002E24A5"/>
    <w:rsid w:val="002E2955"/>
    <w:rsid w:val="002E31CF"/>
    <w:rsid w:val="002E3BC8"/>
    <w:rsid w:val="002E3E97"/>
    <w:rsid w:val="002E4ED8"/>
    <w:rsid w:val="002E5265"/>
    <w:rsid w:val="002E5938"/>
    <w:rsid w:val="002E6056"/>
    <w:rsid w:val="002E722D"/>
    <w:rsid w:val="002F049C"/>
    <w:rsid w:val="002F1542"/>
    <w:rsid w:val="002F1EC8"/>
    <w:rsid w:val="002F2424"/>
    <w:rsid w:val="002F2B1A"/>
    <w:rsid w:val="002F5089"/>
    <w:rsid w:val="002F5F46"/>
    <w:rsid w:val="002F6E57"/>
    <w:rsid w:val="003013AB"/>
    <w:rsid w:val="00307DA3"/>
    <w:rsid w:val="003111AC"/>
    <w:rsid w:val="00313D9F"/>
    <w:rsid w:val="00317504"/>
    <w:rsid w:val="00320598"/>
    <w:rsid w:val="00320D47"/>
    <w:rsid w:val="00320DFE"/>
    <w:rsid w:val="00320E21"/>
    <w:rsid w:val="00320FC1"/>
    <w:rsid w:val="0032106C"/>
    <w:rsid w:val="00321D49"/>
    <w:rsid w:val="00322352"/>
    <w:rsid w:val="00324DCB"/>
    <w:rsid w:val="00325638"/>
    <w:rsid w:val="00331652"/>
    <w:rsid w:val="00334D65"/>
    <w:rsid w:val="00335062"/>
    <w:rsid w:val="003350FF"/>
    <w:rsid w:val="00335174"/>
    <w:rsid w:val="00335E3E"/>
    <w:rsid w:val="003374D0"/>
    <w:rsid w:val="0034091D"/>
    <w:rsid w:val="003423F3"/>
    <w:rsid w:val="00344579"/>
    <w:rsid w:val="0034507E"/>
    <w:rsid w:val="003458DC"/>
    <w:rsid w:val="00351362"/>
    <w:rsid w:val="00352233"/>
    <w:rsid w:val="00353FE0"/>
    <w:rsid w:val="00356817"/>
    <w:rsid w:val="00362B3D"/>
    <w:rsid w:val="00362D21"/>
    <w:rsid w:val="003655E1"/>
    <w:rsid w:val="00366B8D"/>
    <w:rsid w:val="00372177"/>
    <w:rsid w:val="00373FE0"/>
    <w:rsid w:val="003743E1"/>
    <w:rsid w:val="00375D7B"/>
    <w:rsid w:val="00376A42"/>
    <w:rsid w:val="00376E36"/>
    <w:rsid w:val="00380B25"/>
    <w:rsid w:val="0038436C"/>
    <w:rsid w:val="003864CD"/>
    <w:rsid w:val="00386E4F"/>
    <w:rsid w:val="003875E0"/>
    <w:rsid w:val="003919D2"/>
    <w:rsid w:val="003923A0"/>
    <w:rsid w:val="00393C0E"/>
    <w:rsid w:val="003A1FC7"/>
    <w:rsid w:val="003A2F6C"/>
    <w:rsid w:val="003A43F5"/>
    <w:rsid w:val="003A729D"/>
    <w:rsid w:val="003A762A"/>
    <w:rsid w:val="003A7A15"/>
    <w:rsid w:val="003A7C84"/>
    <w:rsid w:val="003B0CC6"/>
    <w:rsid w:val="003B1E2D"/>
    <w:rsid w:val="003B3D3D"/>
    <w:rsid w:val="003B6DE1"/>
    <w:rsid w:val="003B781C"/>
    <w:rsid w:val="003C365B"/>
    <w:rsid w:val="003C49CB"/>
    <w:rsid w:val="003C4D43"/>
    <w:rsid w:val="003C598F"/>
    <w:rsid w:val="003C6116"/>
    <w:rsid w:val="003D0692"/>
    <w:rsid w:val="003D0FBB"/>
    <w:rsid w:val="003D19F6"/>
    <w:rsid w:val="003D2EC1"/>
    <w:rsid w:val="003D47BA"/>
    <w:rsid w:val="003D4F80"/>
    <w:rsid w:val="003D7780"/>
    <w:rsid w:val="003E03D3"/>
    <w:rsid w:val="003E0C5A"/>
    <w:rsid w:val="003E2278"/>
    <w:rsid w:val="003E34ED"/>
    <w:rsid w:val="003E3519"/>
    <w:rsid w:val="003E42B9"/>
    <w:rsid w:val="003E75A9"/>
    <w:rsid w:val="003F0164"/>
    <w:rsid w:val="003F175E"/>
    <w:rsid w:val="003F34BB"/>
    <w:rsid w:val="003F34E3"/>
    <w:rsid w:val="003F5164"/>
    <w:rsid w:val="003F5180"/>
    <w:rsid w:val="003F6CB4"/>
    <w:rsid w:val="003F7A50"/>
    <w:rsid w:val="003F7CE6"/>
    <w:rsid w:val="0040141A"/>
    <w:rsid w:val="004044DD"/>
    <w:rsid w:val="0040627B"/>
    <w:rsid w:val="0041154F"/>
    <w:rsid w:val="00412784"/>
    <w:rsid w:val="00414C64"/>
    <w:rsid w:val="00417329"/>
    <w:rsid w:val="0041764C"/>
    <w:rsid w:val="00422A3B"/>
    <w:rsid w:val="00422B52"/>
    <w:rsid w:val="00422F63"/>
    <w:rsid w:val="0042305A"/>
    <w:rsid w:val="00423225"/>
    <w:rsid w:val="00424178"/>
    <w:rsid w:val="00425142"/>
    <w:rsid w:val="004252E6"/>
    <w:rsid w:val="00425721"/>
    <w:rsid w:val="004306CF"/>
    <w:rsid w:val="00431ED3"/>
    <w:rsid w:val="0043292C"/>
    <w:rsid w:val="0043594A"/>
    <w:rsid w:val="00435F71"/>
    <w:rsid w:val="00436182"/>
    <w:rsid w:val="00437B96"/>
    <w:rsid w:val="0044245B"/>
    <w:rsid w:val="004427EE"/>
    <w:rsid w:val="00443878"/>
    <w:rsid w:val="00446BCA"/>
    <w:rsid w:val="00447788"/>
    <w:rsid w:val="00451325"/>
    <w:rsid w:val="00452872"/>
    <w:rsid w:val="00453033"/>
    <w:rsid w:val="00453D79"/>
    <w:rsid w:val="004548B6"/>
    <w:rsid w:val="004555EB"/>
    <w:rsid w:val="00457C82"/>
    <w:rsid w:val="00460394"/>
    <w:rsid w:val="004614E1"/>
    <w:rsid w:val="0046332A"/>
    <w:rsid w:val="00465053"/>
    <w:rsid w:val="004653B6"/>
    <w:rsid w:val="0047320F"/>
    <w:rsid w:val="0047788C"/>
    <w:rsid w:val="00477E91"/>
    <w:rsid w:val="00477F28"/>
    <w:rsid w:val="00481267"/>
    <w:rsid w:val="00481D53"/>
    <w:rsid w:val="00481EC6"/>
    <w:rsid w:val="0048372F"/>
    <w:rsid w:val="0048465E"/>
    <w:rsid w:val="00484DD4"/>
    <w:rsid w:val="004918EE"/>
    <w:rsid w:val="004922C8"/>
    <w:rsid w:val="004958AE"/>
    <w:rsid w:val="004A0636"/>
    <w:rsid w:val="004A12E4"/>
    <w:rsid w:val="004A1588"/>
    <w:rsid w:val="004A2E82"/>
    <w:rsid w:val="004A3D94"/>
    <w:rsid w:val="004A40ED"/>
    <w:rsid w:val="004B0599"/>
    <w:rsid w:val="004B1E93"/>
    <w:rsid w:val="004B2771"/>
    <w:rsid w:val="004B3128"/>
    <w:rsid w:val="004B3F63"/>
    <w:rsid w:val="004B4892"/>
    <w:rsid w:val="004B653E"/>
    <w:rsid w:val="004B7331"/>
    <w:rsid w:val="004B7ABB"/>
    <w:rsid w:val="004C03DF"/>
    <w:rsid w:val="004C072E"/>
    <w:rsid w:val="004C0D22"/>
    <w:rsid w:val="004C1D84"/>
    <w:rsid w:val="004C3348"/>
    <w:rsid w:val="004C4D1B"/>
    <w:rsid w:val="004C5379"/>
    <w:rsid w:val="004C5490"/>
    <w:rsid w:val="004C583C"/>
    <w:rsid w:val="004D2282"/>
    <w:rsid w:val="004D32CB"/>
    <w:rsid w:val="004D3FFC"/>
    <w:rsid w:val="004D7C82"/>
    <w:rsid w:val="004D7D8E"/>
    <w:rsid w:val="004E37DD"/>
    <w:rsid w:val="004E4A4E"/>
    <w:rsid w:val="004E5ECE"/>
    <w:rsid w:val="004F0A85"/>
    <w:rsid w:val="004F0C2D"/>
    <w:rsid w:val="004F20EC"/>
    <w:rsid w:val="004F246E"/>
    <w:rsid w:val="004F2BFB"/>
    <w:rsid w:val="004F2F0D"/>
    <w:rsid w:val="004F6200"/>
    <w:rsid w:val="004F6592"/>
    <w:rsid w:val="004F684B"/>
    <w:rsid w:val="004F7166"/>
    <w:rsid w:val="00500AD0"/>
    <w:rsid w:val="0050288C"/>
    <w:rsid w:val="005043C9"/>
    <w:rsid w:val="005051C7"/>
    <w:rsid w:val="00506141"/>
    <w:rsid w:val="0051044C"/>
    <w:rsid w:val="00511C78"/>
    <w:rsid w:val="0051211A"/>
    <w:rsid w:val="00512C33"/>
    <w:rsid w:val="00516C48"/>
    <w:rsid w:val="0051734C"/>
    <w:rsid w:val="0052168F"/>
    <w:rsid w:val="00522912"/>
    <w:rsid w:val="00522A7B"/>
    <w:rsid w:val="005239C9"/>
    <w:rsid w:val="00525062"/>
    <w:rsid w:val="00530108"/>
    <w:rsid w:val="005313AC"/>
    <w:rsid w:val="0053167C"/>
    <w:rsid w:val="00532A59"/>
    <w:rsid w:val="00532DD4"/>
    <w:rsid w:val="00532E88"/>
    <w:rsid w:val="005330E7"/>
    <w:rsid w:val="00534658"/>
    <w:rsid w:val="00534B39"/>
    <w:rsid w:val="00536123"/>
    <w:rsid w:val="0054063A"/>
    <w:rsid w:val="005416E3"/>
    <w:rsid w:val="00541A4F"/>
    <w:rsid w:val="00543452"/>
    <w:rsid w:val="00544B6F"/>
    <w:rsid w:val="00550DC2"/>
    <w:rsid w:val="00550FFD"/>
    <w:rsid w:val="00551127"/>
    <w:rsid w:val="00557457"/>
    <w:rsid w:val="00560976"/>
    <w:rsid w:val="005617D4"/>
    <w:rsid w:val="005625CA"/>
    <w:rsid w:val="00563658"/>
    <w:rsid w:val="005644FB"/>
    <w:rsid w:val="00577170"/>
    <w:rsid w:val="00577937"/>
    <w:rsid w:val="005818D4"/>
    <w:rsid w:val="005826B3"/>
    <w:rsid w:val="00582CEB"/>
    <w:rsid w:val="005843CA"/>
    <w:rsid w:val="0058463D"/>
    <w:rsid w:val="00585201"/>
    <w:rsid w:val="0059012F"/>
    <w:rsid w:val="00590C28"/>
    <w:rsid w:val="00591CE3"/>
    <w:rsid w:val="0059287D"/>
    <w:rsid w:val="00595264"/>
    <w:rsid w:val="005A10E5"/>
    <w:rsid w:val="005A1EAD"/>
    <w:rsid w:val="005A2719"/>
    <w:rsid w:val="005A47ED"/>
    <w:rsid w:val="005A4C5F"/>
    <w:rsid w:val="005A5977"/>
    <w:rsid w:val="005A6805"/>
    <w:rsid w:val="005B05D3"/>
    <w:rsid w:val="005B131D"/>
    <w:rsid w:val="005B188A"/>
    <w:rsid w:val="005B459B"/>
    <w:rsid w:val="005B46B4"/>
    <w:rsid w:val="005B5899"/>
    <w:rsid w:val="005C1401"/>
    <w:rsid w:val="005C4CBE"/>
    <w:rsid w:val="005C4DD7"/>
    <w:rsid w:val="005C58C8"/>
    <w:rsid w:val="005C611A"/>
    <w:rsid w:val="005C6429"/>
    <w:rsid w:val="005D0709"/>
    <w:rsid w:val="005D11DA"/>
    <w:rsid w:val="005D20BE"/>
    <w:rsid w:val="005D22AF"/>
    <w:rsid w:val="005D2539"/>
    <w:rsid w:val="005D27B5"/>
    <w:rsid w:val="005D3004"/>
    <w:rsid w:val="005D3D8D"/>
    <w:rsid w:val="005D4594"/>
    <w:rsid w:val="005D46BA"/>
    <w:rsid w:val="005D7088"/>
    <w:rsid w:val="005E1C21"/>
    <w:rsid w:val="005E2BF3"/>
    <w:rsid w:val="005E6996"/>
    <w:rsid w:val="005E7224"/>
    <w:rsid w:val="005E7742"/>
    <w:rsid w:val="005F055B"/>
    <w:rsid w:val="005F2C2E"/>
    <w:rsid w:val="005F2EFE"/>
    <w:rsid w:val="005F41A6"/>
    <w:rsid w:val="005F55F1"/>
    <w:rsid w:val="005F5861"/>
    <w:rsid w:val="005F5B77"/>
    <w:rsid w:val="005F6C5C"/>
    <w:rsid w:val="005F7693"/>
    <w:rsid w:val="006014A5"/>
    <w:rsid w:val="00603DF1"/>
    <w:rsid w:val="0060401B"/>
    <w:rsid w:val="00604173"/>
    <w:rsid w:val="0060578E"/>
    <w:rsid w:val="00606F0A"/>
    <w:rsid w:val="006073AD"/>
    <w:rsid w:val="0061052E"/>
    <w:rsid w:val="006158FE"/>
    <w:rsid w:val="006174E4"/>
    <w:rsid w:val="006204D6"/>
    <w:rsid w:val="00620B74"/>
    <w:rsid w:val="00621DFB"/>
    <w:rsid w:val="00622AC1"/>
    <w:rsid w:val="00622D81"/>
    <w:rsid w:val="00622FB4"/>
    <w:rsid w:val="00624E2C"/>
    <w:rsid w:val="00626699"/>
    <w:rsid w:val="006269F5"/>
    <w:rsid w:val="00626F08"/>
    <w:rsid w:val="00630025"/>
    <w:rsid w:val="00632AB8"/>
    <w:rsid w:val="00633B57"/>
    <w:rsid w:val="00634617"/>
    <w:rsid w:val="00634AEA"/>
    <w:rsid w:val="00635421"/>
    <w:rsid w:val="0063564F"/>
    <w:rsid w:val="00636795"/>
    <w:rsid w:val="00640059"/>
    <w:rsid w:val="00640441"/>
    <w:rsid w:val="0064061C"/>
    <w:rsid w:val="00640B42"/>
    <w:rsid w:val="00645238"/>
    <w:rsid w:val="0064527A"/>
    <w:rsid w:val="006477C3"/>
    <w:rsid w:val="00647F0A"/>
    <w:rsid w:val="00652987"/>
    <w:rsid w:val="00652B78"/>
    <w:rsid w:val="00653160"/>
    <w:rsid w:val="00654D63"/>
    <w:rsid w:val="00656F7A"/>
    <w:rsid w:val="006579E1"/>
    <w:rsid w:val="0066186D"/>
    <w:rsid w:val="00662754"/>
    <w:rsid w:val="00665E54"/>
    <w:rsid w:val="006667EC"/>
    <w:rsid w:val="00673DEF"/>
    <w:rsid w:val="00673FCD"/>
    <w:rsid w:val="00674FA0"/>
    <w:rsid w:val="006766CC"/>
    <w:rsid w:val="006770DB"/>
    <w:rsid w:val="006776EB"/>
    <w:rsid w:val="00681D51"/>
    <w:rsid w:val="00682539"/>
    <w:rsid w:val="006855BB"/>
    <w:rsid w:val="0068694E"/>
    <w:rsid w:val="00687AB6"/>
    <w:rsid w:val="00690541"/>
    <w:rsid w:val="0069078A"/>
    <w:rsid w:val="006907FB"/>
    <w:rsid w:val="00690EE0"/>
    <w:rsid w:val="00691927"/>
    <w:rsid w:val="006936A3"/>
    <w:rsid w:val="00694600"/>
    <w:rsid w:val="00694DFE"/>
    <w:rsid w:val="0069565F"/>
    <w:rsid w:val="006A0471"/>
    <w:rsid w:val="006A1311"/>
    <w:rsid w:val="006A3BDE"/>
    <w:rsid w:val="006A5C39"/>
    <w:rsid w:val="006A6A2F"/>
    <w:rsid w:val="006B16D7"/>
    <w:rsid w:val="006B1A3D"/>
    <w:rsid w:val="006B1DDA"/>
    <w:rsid w:val="006B64D4"/>
    <w:rsid w:val="006B731F"/>
    <w:rsid w:val="006C00E0"/>
    <w:rsid w:val="006C16F2"/>
    <w:rsid w:val="006C39C3"/>
    <w:rsid w:val="006C50E9"/>
    <w:rsid w:val="006C6677"/>
    <w:rsid w:val="006C71BF"/>
    <w:rsid w:val="006C7588"/>
    <w:rsid w:val="006D0DE6"/>
    <w:rsid w:val="006D179D"/>
    <w:rsid w:val="006D1BEC"/>
    <w:rsid w:val="006D241E"/>
    <w:rsid w:val="006D3789"/>
    <w:rsid w:val="006D3A86"/>
    <w:rsid w:val="006D7C55"/>
    <w:rsid w:val="006E1809"/>
    <w:rsid w:val="006E18E8"/>
    <w:rsid w:val="006E26F1"/>
    <w:rsid w:val="006E2B6E"/>
    <w:rsid w:val="006E2DB2"/>
    <w:rsid w:val="006F026C"/>
    <w:rsid w:val="006F1D06"/>
    <w:rsid w:val="006F1E93"/>
    <w:rsid w:val="006F611A"/>
    <w:rsid w:val="006F6B1F"/>
    <w:rsid w:val="007009BC"/>
    <w:rsid w:val="00705CD1"/>
    <w:rsid w:val="00710EFA"/>
    <w:rsid w:val="00710F06"/>
    <w:rsid w:val="00714791"/>
    <w:rsid w:val="007166F3"/>
    <w:rsid w:val="007174CD"/>
    <w:rsid w:val="00720520"/>
    <w:rsid w:val="00720E7A"/>
    <w:rsid w:val="007222AD"/>
    <w:rsid w:val="007256DC"/>
    <w:rsid w:val="0073112F"/>
    <w:rsid w:val="00735940"/>
    <w:rsid w:val="00736224"/>
    <w:rsid w:val="00737A07"/>
    <w:rsid w:val="007424D1"/>
    <w:rsid w:val="0074312D"/>
    <w:rsid w:val="007435E9"/>
    <w:rsid w:val="00746A89"/>
    <w:rsid w:val="00746BCE"/>
    <w:rsid w:val="00746E5F"/>
    <w:rsid w:val="00747EFC"/>
    <w:rsid w:val="00752DE7"/>
    <w:rsid w:val="00753202"/>
    <w:rsid w:val="00755198"/>
    <w:rsid w:val="007557F4"/>
    <w:rsid w:val="00755C4F"/>
    <w:rsid w:val="00756C23"/>
    <w:rsid w:val="00757D21"/>
    <w:rsid w:val="00760010"/>
    <w:rsid w:val="007611C6"/>
    <w:rsid w:val="007617CD"/>
    <w:rsid w:val="00761ECD"/>
    <w:rsid w:val="00765FC1"/>
    <w:rsid w:val="00767AB8"/>
    <w:rsid w:val="00767ECC"/>
    <w:rsid w:val="00771713"/>
    <w:rsid w:val="00772A53"/>
    <w:rsid w:val="00772ADE"/>
    <w:rsid w:val="007732DE"/>
    <w:rsid w:val="00773AF6"/>
    <w:rsid w:val="00775156"/>
    <w:rsid w:val="00775DFE"/>
    <w:rsid w:val="007762C4"/>
    <w:rsid w:val="00777DE5"/>
    <w:rsid w:val="00780AE4"/>
    <w:rsid w:val="00781CB0"/>
    <w:rsid w:val="0078216C"/>
    <w:rsid w:val="00784267"/>
    <w:rsid w:val="00790137"/>
    <w:rsid w:val="00790753"/>
    <w:rsid w:val="007924F7"/>
    <w:rsid w:val="00794E32"/>
    <w:rsid w:val="00794E50"/>
    <w:rsid w:val="007950E7"/>
    <w:rsid w:val="007954C1"/>
    <w:rsid w:val="00796B45"/>
    <w:rsid w:val="00796C4B"/>
    <w:rsid w:val="00797DD6"/>
    <w:rsid w:val="007A14AF"/>
    <w:rsid w:val="007A2078"/>
    <w:rsid w:val="007A24AB"/>
    <w:rsid w:val="007A252C"/>
    <w:rsid w:val="007A66AA"/>
    <w:rsid w:val="007A76D7"/>
    <w:rsid w:val="007B129B"/>
    <w:rsid w:val="007B28A3"/>
    <w:rsid w:val="007B3984"/>
    <w:rsid w:val="007B4FBA"/>
    <w:rsid w:val="007B5F0A"/>
    <w:rsid w:val="007B6493"/>
    <w:rsid w:val="007B78C8"/>
    <w:rsid w:val="007B7B43"/>
    <w:rsid w:val="007C053D"/>
    <w:rsid w:val="007C07AA"/>
    <w:rsid w:val="007C33B7"/>
    <w:rsid w:val="007C3F6B"/>
    <w:rsid w:val="007C7181"/>
    <w:rsid w:val="007D1443"/>
    <w:rsid w:val="007D172D"/>
    <w:rsid w:val="007D3F97"/>
    <w:rsid w:val="007D4AB8"/>
    <w:rsid w:val="007D5ED6"/>
    <w:rsid w:val="007E3905"/>
    <w:rsid w:val="007E4C1C"/>
    <w:rsid w:val="007E7E5D"/>
    <w:rsid w:val="007F0641"/>
    <w:rsid w:val="007F320C"/>
    <w:rsid w:val="007F4517"/>
    <w:rsid w:val="007F6222"/>
    <w:rsid w:val="007F7784"/>
    <w:rsid w:val="00802385"/>
    <w:rsid w:val="00802857"/>
    <w:rsid w:val="00803864"/>
    <w:rsid w:val="0080494E"/>
    <w:rsid w:val="00804E62"/>
    <w:rsid w:val="008050D0"/>
    <w:rsid w:val="008051B7"/>
    <w:rsid w:val="00805911"/>
    <w:rsid w:val="008061D0"/>
    <w:rsid w:val="00810172"/>
    <w:rsid w:val="00810290"/>
    <w:rsid w:val="00810827"/>
    <w:rsid w:val="00810E02"/>
    <w:rsid w:val="0081126A"/>
    <w:rsid w:val="00811769"/>
    <w:rsid w:val="00811C0B"/>
    <w:rsid w:val="00812EDE"/>
    <w:rsid w:val="008155ED"/>
    <w:rsid w:val="00817410"/>
    <w:rsid w:val="008265E6"/>
    <w:rsid w:val="0082788F"/>
    <w:rsid w:val="00827C5D"/>
    <w:rsid w:val="00830D02"/>
    <w:rsid w:val="00830FBC"/>
    <w:rsid w:val="0083238F"/>
    <w:rsid w:val="00833460"/>
    <w:rsid w:val="0083346E"/>
    <w:rsid w:val="00833DFE"/>
    <w:rsid w:val="0083692F"/>
    <w:rsid w:val="00836EF4"/>
    <w:rsid w:val="00837880"/>
    <w:rsid w:val="0084106C"/>
    <w:rsid w:val="008430B3"/>
    <w:rsid w:val="008443D0"/>
    <w:rsid w:val="00844C9C"/>
    <w:rsid w:val="00845385"/>
    <w:rsid w:val="0084672A"/>
    <w:rsid w:val="008508F4"/>
    <w:rsid w:val="008517A4"/>
    <w:rsid w:val="0085314B"/>
    <w:rsid w:val="0085682E"/>
    <w:rsid w:val="00857038"/>
    <w:rsid w:val="00857F9D"/>
    <w:rsid w:val="00861C7B"/>
    <w:rsid w:val="00865744"/>
    <w:rsid w:val="00866C9B"/>
    <w:rsid w:val="00873480"/>
    <w:rsid w:val="00875B35"/>
    <w:rsid w:val="00877402"/>
    <w:rsid w:val="00877887"/>
    <w:rsid w:val="0087790C"/>
    <w:rsid w:val="00877915"/>
    <w:rsid w:val="00884119"/>
    <w:rsid w:val="00884215"/>
    <w:rsid w:val="00884598"/>
    <w:rsid w:val="00884F97"/>
    <w:rsid w:val="00885647"/>
    <w:rsid w:val="00886A3B"/>
    <w:rsid w:val="00886B8F"/>
    <w:rsid w:val="00887730"/>
    <w:rsid w:val="00887996"/>
    <w:rsid w:val="00890544"/>
    <w:rsid w:val="00890C54"/>
    <w:rsid w:val="0089188C"/>
    <w:rsid w:val="0089256F"/>
    <w:rsid w:val="00894A4C"/>
    <w:rsid w:val="00896F82"/>
    <w:rsid w:val="0089702F"/>
    <w:rsid w:val="008A0089"/>
    <w:rsid w:val="008A0140"/>
    <w:rsid w:val="008A0560"/>
    <w:rsid w:val="008A1168"/>
    <w:rsid w:val="008A2481"/>
    <w:rsid w:val="008A378B"/>
    <w:rsid w:val="008A646D"/>
    <w:rsid w:val="008A6840"/>
    <w:rsid w:val="008A7073"/>
    <w:rsid w:val="008B0BA7"/>
    <w:rsid w:val="008B0E8F"/>
    <w:rsid w:val="008B1E0B"/>
    <w:rsid w:val="008B2C67"/>
    <w:rsid w:val="008B31A7"/>
    <w:rsid w:val="008B61B2"/>
    <w:rsid w:val="008B62B0"/>
    <w:rsid w:val="008C0D05"/>
    <w:rsid w:val="008C1022"/>
    <w:rsid w:val="008C17D2"/>
    <w:rsid w:val="008C1F28"/>
    <w:rsid w:val="008C21FA"/>
    <w:rsid w:val="008C3123"/>
    <w:rsid w:val="008C32BF"/>
    <w:rsid w:val="008C744F"/>
    <w:rsid w:val="008C7B6D"/>
    <w:rsid w:val="008D4F38"/>
    <w:rsid w:val="008D5582"/>
    <w:rsid w:val="008D5738"/>
    <w:rsid w:val="008D7968"/>
    <w:rsid w:val="008E00E9"/>
    <w:rsid w:val="008E1180"/>
    <w:rsid w:val="008E1AEE"/>
    <w:rsid w:val="008E42FC"/>
    <w:rsid w:val="008F08E2"/>
    <w:rsid w:val="008F23A1"/>
    <w:rsid w:val="008F2A72"/>
    <w:rsid w:val="008F2BCF"/>
    <w:rsid w:val="008F799B"/>
    <w:rsid w:val="00902984"/>
    <w:rsid w:val="00902E37"/>
    <w:rsid w:val="00904749"/>
    <w:rsid w:val="00904839"/>
    <w:rsid w:val="009048AD"/>
    <w:rsid w:val="00905570"/>
    <w:rsid w:val="009063C4"/>
    <w:rsid w:val="00907D69"/>
    <w:rsid w:val="00910113"/>
    <w:rsid w:val="00910C1E"/>
    <w:rsid w:val="00913D77"/>
    <w:rsid w:val="009149FB"/>
    <w:rsid w:val="009155F1"/>
    <w:rsid w:val="0092146B"/>
    <w:rsid w:val="00923816"/>
    <w:rsid w:val="009240E6"/>
    <w:rsid w:val="009253AE"/>
    <w:rsid w:val="00925A68"/>
    <w:rsid w:val="00927A7F"/>
    <w:rsid w:val="00931474"/>
    <w:rsid w:val="00933DA4"/>
    <w:rsid w:val="00934119"/>
    <w:rsid w:val="009348ED"/>
    <w:rsid w:val="00935964"/>
    <w:rsid w:val="00936255"/>
    <w:rsid w:val="0093724B"/>
    <w:rsid w:val="0094013A"/>
    <w:rsid w:val="009417C6"/>
    <w:rsid w:val="0094214D"/>
    <w:rsid w:val="0094246A"/>
    <w:rsid w:val="00943712"/>
    <w:rsid w:val="00945789"/>
    <w:rsid w:val="0094701C"/>
    <w:rsid w:val="0094719D"/>
    <w:rsid w:val="0095153A"/>
    <w:rsid w:val="009520E4"/>
    <w:rsid w:val="009529EE"/>
    <w:rsid w:val="00952C6A"/>
    <w:rsid w:val="009536B6"/>
    <w:rsid w:val="009555B4"/>
    <w:rsid w:val="00957FC5"/>
    <w:rsid w:val="00966F85"/>
    <w:rsid w:val="00967CE6"/>
    <w:rsid w:val="00974069"/>
    <w:rsid w:val="00974DC7"/>
    <w:rsid w:val="00975A1A"/>
    <w:rsid w:val="00976758"/>
    <w:rsid w:val="00976F78"/>
    <w:rsid w:val="00977DC3"/>
    <w:rsid w:val="00983A8A"/>
    <w:rsid w:val="00985F6A"/>
    <w:rsid w:val="00985FD5"/>
    <w:rsid w:val="009863A0"/>
    <w:rsid w:val="00986F41"/>
    <w:rsid w:val="009873F9"/>
    <w:rsid w:val="00987A4B"/>
    <w:rsid w:val="00990F6D"/>
    <w:rsid w:val="00991449"/>
    <w:rsid w:val="00993DAF"/>
    <w:rsid w:val="00995B52"/>
    <w:rsid w:val="009962C3"/>
    <w:rsid w:val="00997258"/>
    <w:rsid w:val="009A0066"/>
    <w:rsid w:val="009A11DF"/>
    <w:rsid w:val="009A2792"/>
    <w:rsid w:val="009A2E03"/>
    <w:rsid w:val="009A6829"/>
    <w:rsid w:val="009A6864"/>
    <w:rsid w:val="009A7509"/>
    <w:rsid w:val="009B0318"/>
    <w:rsid w:val="009B2655"/>
    <w:rsid w:val="009B386F"/>
    <w:rsid w:val="009B39AE"/>
    <w:rsid w:val="009B5808"/>
    <w:rsid w:val="009B5853"/>
    <w:rsid w:val="009B66DB"/>
    <w:rsid w:val="009B6A8F"/>
    <w:rsid w:val="009B7E0C"/>
    <w:rsid w:val="009B7E5D"/>
    <w:rsid w:val="009C00C2"/>
    <w:rsid w:val="009C2F13"/>
    <w:rsid w:val="009C50DA"/>
    <w:rsid w:val="009D0968"/>
    <w:rsid w:val="009D0FDE"/>
    <w:rsid w:val="009D16D2"/>
    <w:rsid w:val="009D34EA"/>
    <w:rsid w:val="009D5799"/>
    <w:rsid w:val="009D682B"/>
    <w:rsid w:val="009D6A29"/>
    <w:rsid w:val="009D704A"/>
    <w:rsid w:val="009D764F"/>
    <w:rsid w:val="009D7EAC"/>
    <w:rsid w:val="009E2AD1"/>
    <w:rsid w:val="009E4BAD"/>
    <w:rsid w:val="009E4C1E"/>
    <w:rsid w:val="009E5BD5"/>
    <w:rsid w:val="009E65CB"/>
    <w:rsid w:val="009E726E"/>
    <w:rsid w:val="009F0DE3"/>
    <w:rsid w:val="009F22CF"/>
    <w:rsid w:val="009F5B49"/>
    <w:rsid w:val="009F69BD"/>
    <w:rsid w:val="009F79AE"/>
    <w:rsid w:val="00A00751"/>
    <w:rsid w:val="00A02741"/>
    <w:rsid w:val="00A02930"/>
    <w:rsid w:val="00A04C73"/>
    <w:rsid w:val="00A065B5"/>
    <w:rsid w:val="00A069AF"/>
    <w:rsid w:val="00A06A29"/>
    <w:rsid w:val="00A106C8"/>
    <w:rsid w:val="00A10EAE"/>
    <w:rsid w:val="00A1280A"/>
    <w:rsid w:val="00A14018"/>
    <w:rsid w:val="00A15556"/>
    <w:rsid w:val="00A1734B"/>
    <w:rsid w:val="00A17375"/>
    <w:rsid w:val="00A20B24"/>
    <w:rsid w:val="00A225BA"/>
    <w:rsid w:val="00A22C79"/>
    <w:rsid w:val="00A254F0"/>
    <w:rsid w:val="00A25BE3"/>
    <w:rsid w:val="00A2651B"/>
    <w:rsid w:val="00A30D71"/>
    <w:rsid w:val="00A327BF"/>
    <w:rsid w:val="00A32E60"/>
    <w:rsid w:val="00A33DB3"/>
    <w:rsid w:val="00A343DB"/>
    <w:rsid w:val="00A34D71"/>
    <w:rsid w:val="00A34E99"/>
    <w:rsid w:val="00A363F2"/>
    <w:rsid w:val="00A36CC3"/>
    <w:rsid w:val="00A40DE9"/>
    <w:rsid w:val="00A41007"/>
    <w:rsid w:val="00A41293"/>
    <w:rsid w:val="00A41D94"/>
    <w:rsid w:val="00A420EE"/>
    <w:rsid w:val="00A42E8B"/>
    <w:rsid w:val="00A44130"/>
    <w:rsid w:val="00A442F4"/>
    <w:rsid w:val="00A44648"/>
    <w:rsid w:val="00A456BD"/>
    <w:rsid w:val="00A46CAE"/>
    <w:rsid w:val="00A47017"/>
    <w:rsid w:val="00A50AD8"/>
    <w:rsid w:val="00A5156E"/>
    <w:rsid w:val="00A53054"/>
    <w:rsid w:val="00A56905"/>
    <w:rsid w:val="00A575CE"/>
    <w:rsid w:val="00A57B6F"/>
    <w:rsid w:val="00A633B6"/>
    <w:rsid w:val="00A6514F"/>
    <w:rsid w:val="00A66162"/>
    <w:rsid w:val="00A7252E"/>
    <w:rsid w:val="00A74542"/>
    <w:rsid w:val="00A779A6"/>
    <w:rsid w:val="00A81743"/>
    <w:rsid w:val="00A8207A"/>
    <w:rsid w:val="00A836D1"/>
    <w:rsid w:val="00A84FC0"/>
    <w:rsid w:val="00A855E9"/>
    <w:rsid w:val="00A860BA"/>
    <w:rsid w:val="00A87BED"/>
    <w:rsid w:val="00A91C68"/>
    <w:rsid w:val="00A93804"/>
    <w:rsid w:val="00A940F7"/>
    <w:rsid w:val="00A95071"/>
    <w:rsid w:val="00A96062"/>
    <w:rsid w:val="00A966F7"/>
    <w:rsid w:val="00A96BE9"/>
    <w:rsid w:val="00AA08FB"/>
    <w:rsid w:val="00AA203F"/>
    <w:rsid w:val="00AA2052"/>
    <w:rsid w:val="00AA2565"/>
    <w:rsid w:val="00AA2FC7"/>
    <w:rsid w:val="00AA51D9"/>
    <w:rsid w:val="00AA5E67"/>
    <w:rsid w:val="00AA7402"/>
    <w:rsid w:val="00AB0372"/>
    <w:rsid w:val="00AB0722"/>
    <w:rsid w:val="00AB5AB0"/>
    <w:rsid w:val="00AB5FB9"/>
    <w:rsid w:val="00AC0C00"/>
    <w:rsid w:val="00AC17E6"/>
    <w:rsid w:val="00AC2578"/>
    <w:rsid w:val="00AC31D8"/>
    <w:rsid w:val="00AC3ED0"/>
    <w:rsid w:val="00AC500F"/>
    <w:rsid w:val="00AC5178"/>
    <w:rsid w:val="00AC5D90"/>
    <w:rsid w:val="00AC7246"/>
    <w:rsid w:val="00AC7851"/>
    <w:rsid w:val="00AC7D44"/>
    <w:rsid w:val="00AD0EB2"/>
    <w:rsid w:val="00AD1044"/>
    <w:rsid w:val="00AD22C6"/>
    <w:rsid w:val="00AD4F73"/>
    <w:rsid w:val="00AD53E4"/>
    <w:rsid w:val="00AD59BB"/>
    <w:rsid w:val="00AD686D"/>
    <w:rsid w:val="00AE3499"/>
    <w:rsid w:val="00AE5355"/>
    <w:rsid w:val="00AE6758"/>
    <w:rsid w:val="00AF0F4A"/>
    <w:rsid w:val="00AF1E73"/>
    <w:rsid w:val="00AF20BB"/>
    <w:rsid w:val="00AF57F9"/>
    <w:rsid w:val="00AF750C"/>
    <w:rsid w:val="00B01285"/>
    <w:rsid w:val="00B04955"/>
    <w:rsid w:val="00B05F9C"/>
    <w:rsid w:val="00B113BE"/>
    <w:rsid w:val="00B118D6"/>
    <w:rsid w:val="00B11970"/>
    <w:rsid w:val="00B14C9A"/>
    <w:rsid w:val="00B15032"/>
    <w:rsid w:val="00B15F11"/>
    <w:rsid w:val="00B15F88"/>
    <w:rsid w:val="00B15F8A"/>
    <w:rsid w:val="00B1714F"/>
    <w:rsid w:val="00B2213F"/>
    <w:rsid w:val="00B2218F"/>
    <w:rsid w:val="00B23197"/>
    <w:rsid w:val="00B23A03"/>
    <w:rsid w:val="00B24DEA"/>
    <w:rsid w:val="00B26C28"/>
    <w:rsid w:val="00B307FE"/>
    <w:rsid w:val="00B31D59"/>
    <w:rsid w:val="00B32D70"/>
    <w:rsid w:val="00B33A45"/>
    <w:rsid w:val="00B3430A"/>
    <w:rsid w:val="00B37295"/>
    <w:rsid w:val="00B42738"/>
    <w:rsid w:val="00B46EEC"/>
    <w:rsid w:val="00B5009D"/>
    <w:rsid w:val="00B504E0"/>
    <w:rsid w:val="00B5060F"/>
    <w:rsid w:val="00B51BA5"/>
    <w:rsid w:val="00B57A3A"/>
    <w:rsid w:val="00B60FE2"/>
    <w:rsid w:val="00B6182B"/>
    <w:rsid w:val="00B624D1"/>
    <w:rsid w:val="00B6458E"/>
    <w:rsid w:val="00B665BE"/>
    <w:rsid w:val="00B6744B"/>
    <w:rsid w:val="00B6798C"/>
    <w:rsid w:val="00B70228"/>
    <w:rsid w:val="00B70693"/>
    <w:rsid w:val="00B738F0"/>
    <w:rsid w:val="00B75988"/>
    <w:rsid w:val="00B80DBC"/>
    <w:rsid w:val="00B812B3"/>
    <w:rsid w:val="00B830CA"/>
    <w:rsid w:val="00B83DE8"/>
    <w:rsid w:val="00B85274"/>
    <w:rsid w:val="00B9065A"/>
    <w:rsid w:val="00B9077A"/>
    <w:rsid w:val="00B90AC7"/>
    <w:rsid w:val="00B923C1"/>
    <w:rsid w:val="00B94A56"/>
    <w:rsid w:val="00B9585F"/>
    <w:rsid w:val="00B95B40"/>
    <w:rsid w:val="00B95DAA"/>
    <w:rsid w:val="00B968E1"/>
    <w:rsid w:val="00B97502"/>
    <w:rsid w:val="00B9784E"/>
    <w:rsid w:val="00B978E1"/>
    <w:rsid w:val="00BA02DF"/>
    <w:rsid w:val="00BA0B58"/>
    <w:rsid w:val="00BA1129"/>
    <w:rsid w:val="00BA322E"/>
    <w:rsid w:val="00BA5042"/>
    <w:rsid w:val="00BA54D8"/>
    <w:rsid w:val="00BB00C7"/>
    <w:rsid w:val="00BB08EA"/>
    <w:rsid w:val="00BB3F6B"/>
    <w:rsid w:val="00BB55EE"/>
    <w:rsid w:val="00BB6814"/>
    <w:rsid w:val="00BB6834"/>
    <w:rsid w:val="00BB7262"/>
    <w:rsid w:val="00BC5364"/>
    <w:rsid w:val="00BC5B5E"/>
    <w:rsid w:val="00BC639A"/>
    <w:rsid w:val="00BC746A"/>
    <w:rsid w:val="00BD181C"/>
    <w:rsid w:val="00BD32AD"/>
    <w:rsid w:val="00BD350E"/>
    <w:rsid w:val="00BD39BB"/>
    <w:rsid w:val="00BD4640"/>
    <w:rsid w:val="00BD4D59"/>
    <w:rsid w:val="00BD7FFE"/>
    <w:rsid w:val="00BE1130"/>
    <w:rsid w:val="00BE2D9C"/>
    <w:rsid w:val="00BE3705"/>
    <w:rsid w:val="00BE4487"/>
    <w:rsid w:val="00BE45DB"/>
    <w:rsid w:val="00BE62E5"/>
    <w:rsid w:val="00BE64BF"/>
    <w:rsid w:val="00BF0C8C"/>
    <w:rsid w:val="00BF3C08"/>
    <w:rsid w:val="00BF4752"/>
    <w:rsid w:val="00BF4DB3"/>
    <w:rsid w:val="00BF54C5"/>
    <w:rsid w:val="00BF589C"/>
    <w:rsid w:val="00BF5B61"/>
    <w:rsid w:val="00BF670E"/>
    <w:rsid w:val="00BF7F77"/>
    <w:rsid w:val="00C01D2F"/>
    <w:rsid w:val="00C01E44"/>
    <w:rsid w:val="00C03BB9"/>
    <w:rsid w:val="00C04894"/>
    <w:rsid w:val="00C05CD3"/>
    <w:rsid w:val="00C10E31"/>
    <w:rsid w:val="00C11443"/>
    <w:rsid w:val="00C12E50"/>
    <w:rsid w:val="00C12FEE"/>
    <w:rsid w:val="00C1360E"/>
    <w:rsid w:val="00C1480A"/>
    <w:rsid w:val="00C158A5"/>
    <w:rsid w:val="00C15ADD"/>
    <w:rsid w:val="00C16B0B"/>
    <w:rsid w:val="00C174D9"/>
    <w:rsid w:val="00C211BE"/>
    <w:rsid w:val="00C21224"/>
    <w:rsid w:val="00C23700"/>
    <w:rsid w:val="00C261A0"/>
    <w:rsid w:val="00C26C98"/>
    <w:rsid w:val="00C27C04"/>
    <w:rsid w:val="00C27E66"/>
    <w:rsid w:val="00C33770"/>
    <w:rsid w:val="00C34186"/>
    <w:rsid w:val="00C3433B"/>
    <w:rsid w:val="00C34869"/>
    <w:rsid w:val="00C402D3"/>
    <w:rsid w:val="00C40EBB"/>
    <w:rsid w:val="00C427A3"/>
    <w:rsid w:val="00C44285"/>
    <w:rsid w:val="00C47CC8"/>
    <w:rsid w:val="00C504BD"/>
    <w:rsid w:val="00C51101"/>
    <w:rsid w:val="00C51988"/>
    <w:rsid w:val="00C52B5C"/>
    <w:rsid w:val="00C54A7D"/>
    <w:rsid w:val="00C553A0"/>
    <w:rsid w:val="00C55CAF"/>
    <w:rsid w:val="00C6110C"/>
    <w:rsid w:val="00C67C34"/>
    <w:rsid w:val="00C71700"/>
    <w:rsid w:val="00C739BE"/>
    <w:rsid w:val="00C77B6A"/>
    <w:rsid w:val="00C81A0B"/>
    <w:rsid w:val="00C87211"/>
    <w:rsid w:val="00C92186"/>
    <w:rsid w:val="00C94409"/>
    <w:rsid w:val="00CA08B0"/>
    <w:rsid w:val="00CA20F3"/>
    <w:rsid w:val="00CA319B"/>
    <w:rsid w:val="00CA5786"/>
    <w:rsid w:val="00CA7920"/>
    <w:rsid w:val="00CB07B8"/>
    <w:rsid w:val="00CB23A1"/>
    <w:rsid w:val="00CB285E"/>
    <w:rsid w:val="00CB2B1E"/>
    <w:rsid w:val="00CB3B9E"/>
    <w:rsid w:val="00CB4AE0"/>
    <w:rsid w:val="00CB6C74"/>
    <w:rsid w:val="00CC226D"/>
    <w:rsid w:val="00CC25D7"/>
    <w:rsid w:val="00CC2699"/>
    <w:rsid w:val="00CC2B76"/>
    <w:rsid w:val="00CC35F5"/>
    <w:rsid w:val="00CC397A"/>
    <w:rsid w:val="00CC55C7"/>
    <w:rsid w:val="00CC6B86"/>
    <w:rsid w:val="00CD6DC2"/>
    <w:rsid w:val="00CD727C"/>
    <w:rsid w:val="00CD7CF5"/>
    <w:rsid w:val="00CE0D7F"/>
    <w:rsid w:val="00CE2BED"/>
    <w:rsid w:val="00CE3409"/>
    <w:rsid w:val="00CE42F7"/>
    <w:rsid w:val="00CE4FAE"/>
    <w:rsid w:val="00CE6282"/>
    <w:rsid w:val="00CE6D4A"/>
    <w:rsid w:val="00CE7ADE"/>
    <w:rsid w:val="00CF2ED3"/>
    <w:rsid w:val="00CF31AE"/>
    <w:rsid w:val="00CF7F46"/>
    <w:rsid w:val="00D00ECC"/>
    <w:rsid w:val="00D0335D"/>
    <w:rsid w:val="00D0487B"/>
    <w:rsid w:val="00D06D34"/>
    <w:rsid w:val="00D07E22"/>
    <w:rsid w:val="00D103AA"/>
    <w:rsid w:val="00D13612"/>
    <w:rsid w:val="00D137B5"/>
    <w:rsid w:val="00D13AAA"/>
    <w:rsid w:val="00D1672B"/>
    <w:rsid w:val="00D178DC"/>
    <w:rsid w:val="00D222F5"/>
    <w:rsid w:val="00D23B9D"/>
    <w:rsid w:val="00D23FAE"/>
    <w:rsid w:val="00D26361"/>
    <w:rsid w:val="00D3159E"/>
    <w:rsid w:val="00D31B3A"/>
    <w:rsid w:val="00D336A3"/>
    <w:rsid w:val="00D33890"/>
    <w:rsid w:val="00D356C7"/>
    <w:rsid w:val="00D37274"/>
    <w:rsid w:val="00D37CEB"/>
    <w:rsid w:val="00D40EB0"/>
    <w:rsid w:val="00D4125D"/>
    <w:rsid w:val="00D42BA2"/>
    <w:rsid w:val="00D4309C"/>
    <w:rsid w:val="00D4412E"/>
    <w:rsid w:val="00D45350"/>
    <w:rsid w:val="00D4550E"/>
    <w:rsid w:val="00D45691"/>
    <w:rsid w:val="00D456C5"/>
    <w:rsid w:val="00D50335"/>
    <w:rsid w:val="00D505FB"/>
    <w:rsid w:val="00D52201"/>
    <w:rsid w:val="00D54891"/>
    <w:rsid w:val="00D5766C"/>
    <w:rsid w:val="00D60107"/>
    <w:rsid w:val="00D604F7"/>
    <w:rsid w:val="00D60A8E"/>
    <w:rsid w:val="00D61AE4"/>
    <w:rsid w:val="00D61C50"/>
    <w:rsid w:val="00D62128"/>
    <w:rsid w:val="00D62740"/>
    <w:rsid w:val="00D62C1C"/>
    <w:rsid w:val="00D632EA"/>
    <w:rsid w:val="00D6393F"/>
    <w:rsid w:val="00D64242"/>
    <w:rsid w:val="00D67366"/>
    <w:rsid w:val="00D67C3B"/>
    <w:rsid w:val="00D67EFA"/>
    <w:rsid w:val="00D72428"/>
    <w:rsid w:val="00D7337E"/>
    <w:rsid w:val="00D73FD8"/>
    <w:rsid w:val="00D7450C"/>
    <w:rsid w:val="00D77051"/>
    <w:rsid w:val="00D80B21"/>
    <w:rsid w:val="00D80E22"/>
    <w:rsid w:val="00D814B4"/>
    <w:rsid w:val="00D81D33"/>
    <w:rsid w:val="00D82621"/>
    <w:rsid w:val="00D82740"/>
    <w:rsid w:val="00D84C90"/>
    <w:rsid w:val="00D85249"/>
    <w:rsid w:val="00D85755"/>
    <w:rsid w:val="00D86686"/>
    <w:rsid w:val="00D87C70"/>
    <w:rsid w:val="00D95BCB"/>
    <w:rsid w:val="00D97A6D"/>
    <w:rsid w:val="00DA0F14"/>
    <w:rsid w:val="00DA0FE2"/>
    <w:rsid w:val="00DA11FD"/>
    <w:rsid w:val="00DA20C3"/>
    <w:rsid w:val="00DA2DA5"/>
    <w:rsid w:val="00DA6101"/>
    <w:rsid w:val="00DA7FA4"/>
    <w:rsid w:val="00DB033D"/>
    <w:rsid w:val="00DB09AF"/>
    <w:rsid w:val="00DB1180"/>
    <w:rsid w:val="00DB220D"/>
    <w:rsid w:val="00DB3126"/>
    <w:rsid w:val="00DB39E7"/>
    <w:rsid w:val="00DB557C"/>
    <w:rsid w:val="00DB6550"/>
    <w:rsid w:val="00DC20D4"/>
    <w:rsid w:val="00DC5718"/>
    <w:rsid w:val="00DD37F5"/>
    <w:rsid w:val="00DD3BA4"/>
    <w:rsid w:val="00DD4140"/>
    <w:rsid w:val="00DD50BD"/>
    <w:rsid w:val="00DD53B3"/>
    <w:rsid w:val="00DD68F5"/>
    <w:rsid w:val="00DD7F26"/>
    <w:rsid w:val="00DE06AA"/>
    <w:rsid w:val="00DE3033"/>
    <w:rsid w:val="00DE3097"/>
    <w:rsid w:val="00DE3214"/>
    <w:rsid w:val="00DE48AA"/>
    <w:rsid w:val="00DE4E32"/>
    <w:rsid w:val="00DF3CE9"/>
    <w:rsid w:val="00DF3D30"/>
    <w:rsid w:val="00DF5E62"/>
    <w:rsid w:val="00E0126E"/>
    <w:rsid w:val="00E01CDD"/>
    <w:rsid w:val="00E02A1A"/>
    <w:rsid w:val="00E02B38"/>
    <w:rsid w:val="00E02DA6"/>
    <w:rsid w:val="00E04239"/>
    <w:rsid w:val="00E046DA"/>
    <w:rsid w:val="00E04A74"/>
    <w:rsid w:val="00E04C1F"/>
    <w:rsid w:val="00E05AA1"/>
    <w:rsid w:val="00E07E7A"/>
    <w:rsid w:val="00E109B0"/>
    <w:rsid w:val="00E13936"/>
    <w:rsid w:val="00E15840"/>
    <w:rsid w:val="00E159E3"/>
    <w:rsid w:val="00E16D8A"/>
    <w:rsid w:val="00E1731C"/>
    <w:rsid w:val="00E23D3F"/>
    <w:rsid w:val="00E24433"/>
    <w:rsid w:val="00E2530D"/>
    <w:rsid w:val="00E259B4"/>
    <w:rsid w:val="00E264C7"/>
    <w:rsid w:val="00E3122D"/>
    <w:rsid w:val="00E34D64"/>
    <w:rsid w:val="00E358D4"/>
    <w:rsid w:val="00E35BE6"/>
    <w:rsid w:val="00E367EF"/>
    <w:rsid w:val="00E37E5D"/>
    <w:rsid w:val="00E42BBF"/>
    <w:rsid w:val="00E44943"/>
    <w:rsid w:val="00E45623"/>
    <w:rsid w:val="00E46292"/>
    <w:rsid w:val="00E47B41"/>
    <w:rsid w:val="00E50D09"/>
    <w:rsid w:val="00E50D68"/>
    <w:rsid w:val="00E51F4E"/>
    <w:rsid w:val="00E52B77"/>
    <w:rsid w:val="00E52EBF"/>
    <w:rsid w:val="00E54040"/>
    <w:rsid w:val="00E54C2F"/>
    <w:rsid w:val="00E54ECE"/>
    <w:rsid w:val="00E56A10"/>
    <w:rsid w:val="00E57FA8"/>
    <w:rsid w:val="00E61289"/>
    <w:rsid w:val="00E63A6B"/>
    <w:rsid w:val="00E63C91"/>
    <w:rsid w:val="00E649DA"/>
    <w:rsid w:val="00E65414"/>
    <w:rsid w:val="00E654E3"/>
    <w:rsid w:val="00E65535"/>
    <w:rsid w:val="00E65612"/>
    <w:rsid w:val="00E66213"/>
    <w:rsid w:val="00E707D2"/>
    <w:rsid w:val="00E71FAA"/>
    <w:rsid w:val="00E75E3F"/>
    <w:rsid w:val="00E7654E"/>
    <w:rsid w:val="00E8355A"/>
    <w:rsid w:val="00E83FAB"/>
    <w:rsid w:val="00E85976"/>
    <w:rsid w:val="00E86F9B"/>
    <w:rsid w:val="00E96783"/>
    <w:rsid w:val="00EA0B5B"/>
    <w:rsid w:val="00EA1DC8"/>
    <w:rsid w:val="00EA20BC"/>
    <w:rsid w:val="00EA4A92"/>
    <w:rsid w:val="00EA4B2D"/>
    <w:rsid w:val="00EA5199"/>
    <w:rsid w:val="00EA7DAF"/>
    <w:rsid w:val="00EB0FEC"/>
    <w:rsid w:val="00EB193F"/>
    <w:rsid w:val="00EB3071"/>
    <w:rsid w:val="00EB3DEB"/>
    <w:rsid w:val="00EB41D4"/>
    <w:rsid w:val="00EB4C76"/>
    <w:rsid w:val="00EB54EF"/>
    <w:rsid w:val="00EB5FBC"/>
    <w:rsid w:val="00EB654D"/>
    <w:rsid w:val="00EB6DD5"/>
    <w:rsid w:val="00EC1014"/>
    <w:rsid w:val="00EC16B3"/>
    <w:rsid w:val="00EC1F2F"/>
    <w:rsid w:val="00EC23DE"/>
    <w:rsid w:val="00EC2D54"/>
    <w:rsid w:val="00EC48C9"/>
    <w:rsid w:val="00EC4D31"/>
    <w:rsid w:val="00EC5282"/>
    <w:rsid w:val="00EC56ED"/>
    <w:rsid w:val="00EC7646"/>
    <w:rsid w:val="00EC7EC6"/>
    <w:rsid w:val="00ED0F83"/>
    <w:rsid w:val="00ED33D0"/>
    <w:rsid w:val="00ED3B8F"/>
    <w:rsid w:val="00EE0A9B"/>
    <w:rsid w:val="00EE0D0E"/>
    <w:rsid w:val="00EE42BE"/>
    <w:rsid w:val="00EE4F0E"/>
    <w:rsid w:val="00EE5E5A"/>
    <w:rsid w:val="00EE5EC2"/>
    <w:rsid w:val="00EE6338"/>
    <w:rsid w:val="00EE76AD"/>
    <w:rsid w:val="00EF2FB9"/>
    <w:rsid w:val="00EF38AA"/>
    <w:rsid w:val="00EF3E8F"/>
    <w:rsid w:val="00EF40FE"/>
    <w:rsid w:val="00EF4E0F"/>
    <w:rsid w:val="00EF6C15"/>
    <w:rsid w:val="00F00E6B"/>
    <w:rsid w:val="00F010D0"/>
    <w:rsid w:val="00F01EB6"/>
    <w:rsid w:val="00F034B1"/>
    <w:rsid w:val="00F137AD"/>
    <w:rsid w:val="00F14050"/>
    <w:rsid w:val="00F15B0B"/>
    <w:rsid w:val="00F21D98"/>
    <w:rsid w:val="00F22B8B"/>
    <w:rsid w:val="00F236E4"/>
    <w:rsid w:val="00F24AD5"/>
    <w:rsid w:val="00F26367"/>
    <w:rsid w:val="00F26F88"/>
    <w:rsid w:val="00F307CF"/>
    <w:rsid w:val="00F435C3"/>
    <w:rsid w:val="00F45831"/>
    <w:rsid w:val="00F45C3B"/>
    <w:rsid w:val="00F47229"/>
    <w:rsid w:val="00F527D7"/>
    <w:rsid w:val="00F53CB5"/>
    <w:rsid w:val="00F53DAA"/>
    <w:rsid w:val="00F54FE1"/>
    <w:rsid w:val="00F55126"/>
    <w:rsid w:val="00F56BF0"/>
    <w:rsid w:val="00F577B8"/>
    <w:rsid w:val="00F57D2D"/>
    <w:rsid w:val="00F6208F"/>
    <w:rsid w:val="00F63691"/>
    <w:rsid w:val="00F63C1E"/>
    <w:rsid w:val="00F652C8"/>
    <w:rsid w:val="00F655C2"/>
    <w:rsid w:val="00F72B7B"/>
    <w:rsid w:val="00F77093"/>
    <w:rsid w:val="00F802C6"/>
    <w:rsid w:val="00F80813"/>
    <w:rsid w:val="00F80B97"/>
    <w:rsid w:val="00F81F32"/>
    <w:rsid w:val="00F82355"/>
    <w:rsid w:val="00F853CE"/>
    <w:rsid w:val="00F90BD1"/>
    <w:rsid w:val="00F9158C"/>
    <w:rsid w:val="00F92B8E"/>
    <w:rsid w:val="00F93439"/>
    <w:rsid w:val="00F93D4B"/>
    <w:rsid w:val="00F96691"/>
    <w:rsid w:val="00F97251"/>
    <w:rsid w:val="00FA015E"/>
    <w:rsid w:val="00FA06EF"/>
    <w:rsid w:val="00FA0747"/>
    <w:rsid w:val="00FA1C3A"/>
    <w:rsid w:val="00FA2BE6"/>
    <w:rsid w:val="00FA308F"/>
    <w:rsid w:val="00FA3C09"/>
    <w:rsid w:val="00FA4B1C"/>
    <w:rsid w:val="00FA715E"/>
    <w:rsid w:val="00FA7700"/>
    <w:rsid w:val="00FB03E6"/>
    <w:rsid w:val="00FB0AFF"/>
    <w:rsid w:val="00FB2092"/>
    <w:rsid w:val="00FB2C8F"/>
    <w:rsid w:val="00FC1F12"/>
    <w:rsid w:val="00FC40E7"/>
    <w:rsid w:val="00FC4ED3"/>
    <w:rsid w:val="00FD331B"/>
    <w:rsid w:val="00FD56AC"/>
    <w:rsid w:val="00FD6AAC"/>
    <w:rsid w:val="00FD7AC0"/>
    <w:rsid w:val="00FE053B"/>
    <w:rsid w:val="00FE132D"/>
    <w:rsid w:val="00FE390D"/>
    <w:rsid w:val="00FE3BEC"/>
    <w:rsid w:val="00FE57D2"/>
    <w:rsid w:val="00FF0CE6"/>
    <w:rsid w:val="00FF185F"/>
    <w:rsid w:val="00FF2009"/>
    <w:rsid w:val="00FF23E2"/>
    <w:rsid w:val="00FF58CF"/>
    <w:rsid w:val="00FF5BC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B74DE81"/>
  <w15:docId w15:val="{C7CBFD57-1AD3-40D8-AAD4-2C8BDC83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10283"/>
    <w:pPr>
      <w:spacing w:after="0" w:line="240" w:lineRule="auto"/>
    </w:pPr>
    <w:rPr>
      <w:rFonts w:ascii="Segoe UI" w:hAnsi="Segoe UI" w:cs="Segoe UI"/>
      <w:color w:val="333333"/>
      <w:sz w:val="24"/>
      <w:szCs w:val="24"/>
      <w:lang w:val="fr-FR"/>
    </w:rPr>
  </w:style>
  <w:style w:type="paragraph" w:styleId="Titolo1">
    <w:name w:val="heading 1"/>
    <w:aliases w:val="Title 1"/>
    <w:basedOn w:val="Normale"/>
    <w:next w:val="Normale"/>
    <w:link w:val="Titolo1Carattere"/>
    <w:qFormat/>
    <w:rsid w:val="00EC4D31"/>
    <w:pPr>
      <w:keepNext/>
      <w:keepLines/>
      <w:numPr>
        <w:numId w:val="6"/>
      </w:numPr>
      <w:spacing w:before="480"/>
      <w:outlineLvl w:val="0"/>
    </w:pPr>
    <w:rPr>
      <w:rFonts w:ascii="Segoe UI Light" w:eastAsiaTheme="majorEastAsia" w:hAnsi="Segoe UI Light" w:cs="Segoe UI Light"/>
      <w:bCs/>
      <w:color w:val="C00000"/>
      <w:sz w:val="56"/>
      <w:szCs w:val="56"/>
    </w:rPr>
  </w:style>
  <w:style w:type="paragraph" w:styleId="Titolo2">
    <w:name w:val="heading 2"/>
    <w:aliases w:val="Title 2"/>
    <w:basedOn w:val="Normale"/>
    <w:next w:val="Normale"/>
    <w:link w:val="Titolo2Carattere"/>
    <w:unhideWhenUsed/>
    <w:qFormat/>
    <w:rsid w:val="00EC4D31"/>
    <w:pPr>
      <w:keepNext/>
      <w:keepLines/>
      <w:numPr>
        <w:ilvl w:val="1"/>
        <w:numId w:val="6"/>
      </w:numPr>
      <w:spacing w:before="200"/>
      <w:ind w:left="708"/>
      <w:outlineLvl w:val="1"/>
    </w:pPr>
    <w:rPr>
      <w:rFonts w:eastAsiaTheme="majorEastAsia"/>
      <w:bCs/>
      <w:color w:val="auto"/>
      <w:sz w:val="40"/>
      <w:szCs w:val="40"/>
    </w:rPr>
  </w:style>
  <w:style w:type="paragraph" w:styleId="Titolo3">
    <w:name w:val="heading 3"/>
    <w:aliases w:val="Title 3"/>
    <w:basedOn w:val="Normale"/>
    <w:next w:val="Normale"/>
    <w:link w:val="Titolo3Carattere"/>
    <w:unhideWhenUsed/>
    <w:qFormat/>
    <w:rsid w:val="00EC4D31"/>
    <w:pPr>
      <w:keepNext/>
      <w:keepLines/>
      <w:numPr>
        <w:ilvl w:val="2"/>
        <w:numId w:val="6"/>
      </w:numPr>
      <w:spacing w:before="200"/>
      <w:outlineLvl w:val="2"/>
    </w:pPr>
    <w:rPr>
      <w:rFonts w:eastAsiaTheme="majorEastAsia"/>
      <w:bCs/>
      <w:color w:val="auto"/>
      <w:sz w:val="32"/>
      <w:szCs w:val="32"/>
    </w:rPr>
  </w:style>
  <w:style w:type="paragraph" w:styleId="Titolo4">
    <w:name w:val="heading 4"/>
    <w:aliases w:val="Title 4"/>
    <w:basedOn w:val="Normale"/>
    <w:next w:val="Normale"/>
    <w:link w:val="Titolo4Carattere"/>
    <w:unhideWhenUsed/>
    <w:qFormat/>
    <w:rsid w:val="00EC4D31"/>
    <w:pPr>
      <w:keepNext/>
      <w:keepLines/>
      <w:numPr>
        <w:ilvl w:val="3"/>
        <w:numId w:val="6"/>
      </w:numPr>
      <w:spacing w:before="200"/>
      <w:ind w:left="708"/>
      <w:outlineLvl w:val="3"/>
    </w:pPr>
    <w:rPr>
      <w:rFonts w:eastAsiaTheme="majorEastAsia" w:cstheme="majorBidi"/>
      <w:b/>
      <w:bCs/>
      <w:iCs/>
      <w:color w:val="auto"/>
    </w:rPr>
  </w:style>
  <w:style w:type="paragraph" w:styleId="Titolo5">
    <w:name w:val="heading 5"/>
    <w:aliases w:val="Title 5"/>
    <w:basedOn w:val="Normale"/>
    <w:next w:val="Normale"/>
    <w:link w:val="Titolo5Carattere"/>
    <w:unhideWhenUsed/>
    <w:qFormat/>
    <w:rsid w:val="00010283"/>
    <w:pPr>
      <w:keepNext/>
      <w:keepLines/>
      <w:numPr>
        <w:ilvl w:val="4"/>
        <w:numId w:val="6"/>
      </w:numPr>
      <w:spacing w:before="200"/>
      <w:ind w:left="708"/>
      <w:outlineLvl w:val="4"/>
    </w:pPr>
    <w:rPr>
      <w:rFonts w:eastAsiaTheme="majorEastAsia"/>
      <w:i/>
      <w:color w:val="auto"/>
    </w:rPr>
  </w:style>
  <w:style w:type="paragraph" w:styleId="Titolo6">
    <w:name w:val="heading 6"/>
    <w:aliases w:val="Title 6"/>
    <w:basedOn w:val="Normale"/>
    <w:next w:val="Normale"/>
    <w:link w:val="Titolo6Carattere"/>
    <w:unhideWhenUsed/>
    <w:qFormat/>
    <w:rsid w:val="004C5490"/>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aliases w:val="Title 7"/>
    <w:basedOn w:val="Normale"/>
    <w:next w:val="Normale"/>
    <w:link w:val="Titolo7Carattere"/>
    <w:unhideWhenUsed/>
    <w:qFormat/>
    <w:rsid w:val="004C5490"/>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aliases w:val="Title 8"/>
    <w:basedOn w:val="Normale"/>
    <w:next w:val="Normale"/>
    <w:link w:val="Titolo8Carattere"/>
    <w:unhideWhenUsed/>
    <w:qFormat/>
    <w:rsid w:val="004C5490"/>
    <w:pPr>
      <w:keepNext/>
      <w:keepLines/>
      <w:numPr>
        <w:ilvl w:val="7"/>
        <w:numId w:val="6"/>
      </w:numPr>
      <w:spacing w:before="200"/>
      <w:outlineLvl w:val="7"/>
    </w:pPr>
    <w:rPr>
      <w:rFonts w:asciiTheme="majorHAnsi" w:eastAsiaTheme="majorEastAsia" w:hAnsiTheme="majorHAnsi" w:cstheme="majorBidi"/>
      <w:color w:val="4F81BD" w:themeColor="accent1"/>
      <w:sz w:val="20"/>
    </w:rPr>
  </w:style>
  <w:style w:type="paragraph" w:styleId="Titolo9">
    <w:name w:val="heading 9"/>
    <w:aliases w:val="Title 9"/>
    <w:basedOn w:val="Normale"/>
    <w:next w:val="Normale"/>
    <w:link w:val="Titolo9Carattere"/>
    <w:unhideWhenUsed/>
    <w:qFormat/>
    <w:rsid w:val="004C5490"/>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BC5B5E"/>
    <w:pPr>
      <w:pBdr>
        <w:top w:val="single" w:sz="4" w:space="1" w:color="auto"/>
      </w:pBdr>
      <w:tabs>
        <w:tab w:val="center" w:pos="4536"/>
        <w:tab w:val="left" w:pos="6663"/>
        <w:tab w:val="right" w:pos="9072"/>
      </w:tabs>
    </w:pPr>
    <w:rPr>
      <w:sz w:val="16"/>
      <w:szCs w:val="16"/>
    </w:rPr>
  </w:style>
  <w:style w:type="paragraph" w:styleId="Elenco">
    <w:name w:val="List"/>
    <w:basedOn w:val="Normale"/>
    <w:rsid w:val="002F049C"/>
    <w:pPr>
      <w:ind w:left="283" w:hanging="283"/>
    </w:pPr>
  </w:style>
  <w:style w:type="paragraph" w:styleId="Sommario1">
    <w:name w:val="toc 1"/>
    <w:basedOn w:val="Normale"/>
    <w:next w:val="Normale"/>
    <w:autoRedefine/>
    <w:uiPriority w:val="39"/>
    <w:rsid w:val="00EA4A92"/>
    <w:pPr>
      <w:spacing w:before="120" w:after="120"/>
    </w:pPr>
    <w:rPr>
      <w:rFonts w:asciiTheme="minorHAnsi" w:hAnsiTheme="minorHAnsi"/>
      <w:b/>
      <w:bCs/>
      <w:caps/>
      <w:sz w:val="20"/>
      <w:szCs w:val="20"/>
    </w:rPr>
  </w:style>
  <w:style w:type="paragraph" w:styleId="Sommario2">
    <w:name w:val="toc 2"/>
    <w:basedOn w:val="Normale"/>
    <w:next w:val="Normale"/>
    <w:autoRedefine/>
    <w:uiPriority w:val="39"/>
    <w:rsid w:val="00F652C8"/>
    <w:pPr>
      <w:ind w:left="240"/>
    </w:pPr>
    <w:rPr>
      <w:rFonts w:asciiTheme="minorHAnsi" w:hAnsiTheme="minorHAnsi"/>
      <w:smallCaps/>
      <w:sz w:val="20"/>
      <w:szCs w:val="20"/>
    </w:rPr>
  </w:style>
  <w:style w:type="paragraph" w:styleId="Sommario3">
    <w:name w:val="toc 3"/>
    <w:basedOn w:val="Normale"/>
    <w:next w:val="Normale"/>
    <w:autoRedefine/>
    <w:uiPriority w:val="39"/>
    <w:rsid w:val="00EA4A92"/>
    <w:pPr>
      <w:ind w:left="480"/>
    </w:pPr>
    <w:rPr>
      <w:rFonts w:asciiTheme="minorHAnsi" w:hAnsiTheme="minorHAnsi"/>
      <w:i/>
      <w:iCs/>
      <w:sz w:val="20"/>
      <w:szCs w:val="20"/>
    </w:rPr>
  </w:style>
  <w:style w:type="paragraph" w:styleId="Sommario4">
    <w:name w:val="toc 4"/>
    <w:basedOn w:val="Normale"/>
    <w:next w:val="Normale"/>
    <w:autoRedefine/>
    <w:uiPriority w:val="39"/>
    <w:rsid w:val="002F049C"/>
    <w:pPr>
      <w:ind w:left="720"/>
    </w:pPr>
    <w:rPr>
      <w:rFonts w:asciiTheme="minorHAnsi" w:hAnsiTheme="minorHAnsi"/>
      <w:sz w:val="18"/>
      <w:szCs w:val="18"/>
    </w:rPr>
  </w:style>
  <w:style w:type="paragraph" w:styleId="Sommario5">
    <w:name w:val="toc 5"/>
    <w:basedOn w:val="Normale"/>
    <w:next w:val="Normale"/>
    <w:autoRedefine/>
    <w:uiPriority w:val="39"/>
    <w:rsid w:val="002F049C"/>
    <w:pPr>
      <w:ind w:left="960"/>
    </w:pPr>
    <w:rPr>
      <w:rFonts w:asciiTheme="minorHAnsi" w:hAnsiTheme="minorHAnsi"/>
      <w:sz w:val="18"/>
      <w:szCs w:val="18"/>
    </w:rPr>
  </w:style>
  <w:style w:type="paragraph" w:styleId="Sommario6">
    <w:name w:val="toc 6"/>
    <w:basedOn w:val="Normale"/>
    <w:next w:val="Normale"/>
    <w:autoRedefine/>
    <w:uiPriority w:val="39"/>
    <w:rsid w:val="002F049C"/>
    <w:pPr>
      <w:ind w:left="1200"/>
    </w:pPr>
    <w:rPr>
      <w:rFonts w:asciiTheme="minorHAnsi" w:hAnsiTheme="minorHAnsi"/>
      <w:sz w:val="18"/>
      <w:szCs w:val="18"/>
    </w:rPr>
  </w:style>
  <w:style w:type="paragraph" w:styleId="Sommario7">
    <w:name w:val="toc 7"/>
    <w:basedOn w:val="Normale"/>
    <w:next w:val="Normale"/>
    <w:autoRedefine/>
    <w:uiPriority w:val="39"/>
    <w:rsid w:val="002F049C"/>
    <w:pPr>
      <w:ind w:left="1440"/>
    </w:pPr>
    <w:rPr>
      <w:rFonts w:asciiTheme="minorHAnsi" w:hAnsiTheme="minorHAnsi"/>
      <w:sz w:val="18"/>
      <w:szCs w:val="18"/>
    </w:rPr>
  </w:style>
  <w:style w:type="paragraph" w:styleId="Sommario8">
    <w:name w:val="toc 8"/>
    <w:basedOn w:val="Normale"/>
    <w:next w:val="Normale"/>
    <w:autoRedefine/>
    <w:uiPriority w:val="39"/>
    <w:rsid w:val="002F049C"/>
    <w:pPr>
      <w:ind w:left="1680"/>
    </w:pPr>
    <w:rPr>
      <w:rFonts w:asciiTheme="minorHAnsi" w:hAnsiTheme="minorHAnsi"/>
      <w:sz w:val="18"/>
      <w:szCs w:val="18"/>
    </w:rPr>
  </w:style>
  <w:style w:type="paragraph" w:styleId="Sommario9">
    <w:name w:val="toc 9"/>
    <w:basedOn w:val="Normale"/>
    <w:next w:val="Normale"/>
    <w:autoRedefine/>
    <w:uiPriority w:val="39"/>
    <w:rsid w:val="002F049C"/>
    <w:pPr>
      <w:ind w:left="1920"/>
    </w:pPr>
    <w:rPr>
      <w:rFonts w:asciiTheme="minorHAnsi" w:hAnsiTheme="minorHAnsi"/>
      <w:sz w:val="18"/>
      <w:szCs w:val="18"/>
    </w:rPr>
  </w:style>
  <w:style w:type="character" w:styleId="Collegamentoipertestuale">
    <w:name w:val="Hyperlink"/>
    <w:basedOn w:val="Carpredefinitoparagrafo"/>
    <w:uiPriority w:val="99"/>
    <w:rsid w:val="002F049C"/>
    <w:rPr>
      <w:color w:val="0000FF"/>
      <w:u w:val="single"/>
    </w:rPr>
  </w:style>
  <w:style w:type="paragraph" w:styleId="Mappadocumento">
    <w:name w:val="Document Map"/>
    <w:basedOn w:val="Normale"/>
    <w:link w:val="MappadocumentoCarattere"/>
    <w:rsid w:val="0061052E"/>
    <w:rPr>
      <w:rFonts w:ascii="Tahoma" w:hAnsi="Tahoma" w:cs="Tahoma"/>
      <w:sz w:val="16"/>
      <w:szCs w:val="16"/>
    </w:rPr>
  </w:style>
  <w:style w:type="paragraph" w:customStyle="1" w:styleId="Tableheader">
    <w:name w:val="Table header"/>
    <w:basedOn w:val="Normale"/>
    <w:qFormat/>
    <w:rsid w:val="00115A2E"/>
    <w:pPr>
      <w:jc w:val="center"/>
    </w:pPr>
    <w:rPr>
      <w:rFonts w:ascii="Calibri" w:hAnsi="Calibri"/>
      <w:b/>
    </w:rPr>
  </w:style>
  <w:style w:type="character" w:customStyle="1" w:styleId="PidipaginaCarattere">
    <w:name w:val="Piè di pagina Carattere"/>
    <w:basedOn w:val="Carpredefinitoparagrafo"/>
    <w:link w:val="Pidipagina"/>
    <w:uiPriority w:val="99"/>
    <w:rsid w:val="00BC5B5E"/>
    <w:rPr>
      <w:rFonts w:ascii="Verdana" w:hAnsi="Verdana"/>
      <w:sz w:val="16"/>
      <w:szCs w:val="16"/>
      <w:lang w:val="en-US"/>
    </w:rPr>
  </w:style>
  <w:style w:type="paragraph" w:customStyle="1" w:styleId="NotetoAuthortitle">
    <w:name w:val="Note to Author:title"/>
    <w:basedOn w:val="Normale"/>
    <w:next w:val="NotetoAuthortext"/>
    <w:rsid w:val="00193282"/>
    <w:pPr>
      <w:spacing w:before="240"/>
    </w:pPr>
    <w:rPr>
      <w:rFonts w:cs="Courier New"/>
      <w:b/>
      <w:u w:val="single"/>
    </w:rPr>
  </w:style>
  <w:style w:type="paragraph" w:customStyle="1" w:styleId="Tablecontent">
    <w:name w:val="Table content"/>
    <w:basedOn w:val="Normale"/>
    <w:next w:val="Normale"/>
    <w:qFormat/>
    <w:rsid w:val="00DC20D4"/>
    <w:rPr>
      <w:rFonts w:ascii="Calibri" w:hAnsi="Calibri" w:cs="Calibri"/>
    </w:rPr>
  </w:style>
  <w:style w:type="character" w:customStyle="1" w:styleId="MappadocumentoCarattere">
    <w:name w:val="Mappa documento Carattere"/>
    <w:basedOn w:val="Carpredefinitoparagrafo"/>
    <w:link w:val="Mappadocumento"/>
    <w:rsid w:val="0061052E"/>
    <w:rPr>
      <w:rFonts w:ascii="Tahoma" w:hAnsi="Tahoma" w:cs="Tahoma"/>
      <w:sz w:val="16"/>
      <w:szCs w:val="16"/>
    </w:rPr>
  </w:style>
  <w:style w:type="paragraph" w:styleId="Titolo">
    <w:name w:val="Title"/>
    <w:aliases w:val="Title,Sub title"/>
    <w:basedOn w:val="Normale"/>
    <w:next w:val="Normale"/>
    <w:link w:val="TitoloCarattere"/>
    <w:uiPriority w:val="10"/>
    <w:qFormat/>
    <w:rsid w:val="00E01CDD"/>
    <w:pPr>
      <w:pBdr>
        <w:bottom w:val="single" w:sz="8" w:space="4" w:color="C00000"/>
      </w:pBdr>
      <w:spacing w:after="300"/>
      <w:contextualSpacing/>
    </w:pPr>
    <w:rPr>
      <w:rFonts w:ascii="Segoe UI Semilight" w:eastAsiaTheme="majorEastAsia" w:hAnsi="Segoe UI Semilight" w:cs="Segoe UI Semilight"/>
      <w:color w:val="C00000"/>
      <w:spacing w:val="5"/>
      <w:kern w:val="28"/>
      <w:sz w:val="56"/>
      <w:szCs w:val="52"/>
    </w:rPr>
  </w:style>
  <w:style w:type="paragraph" w:styleId="Testonotaapidipagina">
    <w:name w:val="footnote text"/>
    <w:basedOn w:val="Normale"/>
    <w:link w:val="TestonotaapidipaginaCarattere"/>
    <w:semiHidden/>
    <w:rsid w:val="002F049C"/>
  </w:style>
  <w:style w:type="paragraph" w:styleId="Intestazione">
    <w:name w:val="header"/>
    <w:basedOn w:val="Normale"/>
    <w:next w:val="Normale"/>
    <w:link w:val="IntestazioneCarattere"/>
    <w:rsid w:val="00115A2E"/>
    <w:pPr>
      <w:jc w:val="center"/>
    </w:pPr>
    <w:rPr>
      <w:rFonts w:ascii="Calibri" w:hAnsi="Calibri"/>
      <w:b/>
    </w:rPr>
  </w:style>
  <w:style w:type="character" w:styleId="Numeropagina">
    <w:name w:val="page number"/>
    <w:basedOn w:val="Carpredefinitoparagrafo"/>
    <w:uiPriority w:val="99"/>
    <w:rsid w:val="002F049C"/>
  </w:style>
  <w:style w:type="character" w:styleId="Collegamentovisitato">
    <w:name w:val="FollowedHyperlink"/>
    <w:basedOn w:val="Carpredefinitoparagrafo"/>
    <w:rsid w:val="002F049C"/>
    <w:rPr>
      <w:color w:val="800080"/>
      <w:u w:val="single"/>
    </w:rPr>
  </w:style>
  <w:style w:type="paragraph" w:styleId="Testodelblocco">
    <w:name w:val="Block Text"/>
    <w:basedOn w:val="Normale"/>
    <w:rsid w:val="00115A2E"/>
    <w:pPr>
      <w:tabs>
        <w:tab w:val="left" w:pos="2624"/>
      </w:tabs>
      <w:ind w:left="214" w:right="110"/>
      <w:jc w:val="center"/>
    </w:pPr>
    <w:rPr>
      <w:rFonts w:cs="Tahoma"/>
    </w:rPr>
  </w:style>
  <w:style w:type="character" w:customStyle="1" w:styleId="IntestazioneCarattere">
    <w:name w:val="Intestazione Carattere"/>
    <w:basedOn w:val="Carpredefinitoparagrafo"/>
    <w:link w:val="Intestazione"/>
    <w:rsid w:val="00115A2E"/>
    <w:rPr>
      <w:rFonts w:ascii="Calibri" w:hAnsi="Calibri"/>
      <w:b/>
      <w:sz w:val="24"/>
    </w:rPr>
  </w:style>
  <w:style w:type="paragraph" w:styleId="Testofumetto">
    <w:name w:val="Balloon Text"/>
    <w:basedOn w:val="Normale"/>
    <w:link w:val="TestofumettoCarattere"/>
    <w:semiHidden/>
    <w:rsid w:val="00457C82"/>
    <w:rPr>
      <w:rFonts w:ascii="Tahoma" w:hAnsi="Tahoma" w:cs="Tahoma"/>
      <w:sz w:val="16"/>
      <w:szCs w:val="16"/>
    </w:rPr>
  </w:style>
  <w:style w:type="table" w:styleId="Grigliatabella">
    <w:name w:val="Table Grid"/>
    <w:basedOn w:val="Tabellanormale"/>
    <w:uiPriority w:val="59"/>
    <w:rsid w:val="001B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u">
    <w:name w:val="Menu"/>
    <w:basedOn w:val="Carpredefinitoparagrafo"/>
    <w:rsid w:val="00A106C8"/>
    <w:rPr>
      <w:noProof/>
      <w:color w:val="000000"/>
      <w:shd w:val="clear" w:color="000000" w:fill="000000"/>
    </w:rPr>
  </w:style>
  <w:style w:type="paragraph" w:customStyle="1" w:styleId="NotetoAuthortext">
    <w:name w:val="Note to Author: text"/>
    <w:basedOn w:val="Normale"/>
    <w:qFormat/>
    <w:rsid w:val="00414C64"/>
    <w:rPr>
      <w:rFonts w:cs="Courier New"/>
    </w:rPr>
  </w:style>
  <w:style w:type="paragraph" w:customStyle="1" w:styleId="Maintitle">
    <w:name w:val="Main title"/>
    <w:basedOn w:val="Normale"/>
    <w:next w:val="Normale"/>
    <w:rsid w:val="0061052E"/>
    <w:pPr>
      <w:ind w:right="141"/>
      <w:jc w:val="center"/>
    </w:pPr>
    <w:rPr>
      <w:rFonts w:ascii="Calibri" w:hAnsi="Calibri"/>
      <w:b/>
      <w:bCs/>
      <w:sz w:val="48"/>
    </w:rPr>
  </w:style>
  <w:style w:type="paragraph" w:customStyle="1" w:styleId="Headerpagetext">
    <w:name w:val="Header page text"/>
    <w:basedOn w:val="Normale"/>
    <w:rsid w:val="0061052E"/>
    <w:pPr>
      <w:ind w:right="141"/>
    </w:pPr>
    <w:rPr>
      <w:rFonts w:ascii="Calibri" w:hAnsi="Calibri"/>
      <w:sz w:val="28"/>
    </w:rPr>
  </w:style>
  <w:style w:type="paragraph" w:styleId="Paragrafoelenco">
    <w:name w:val="List Paragraph"/>
    <w:basedOn w:val="Normale"/>
    <w:link w:val="ParagrafoelencoCarattere"/>
    <w:uiPriority w:val="34"/>
    <w:qFormat/>
    <w:rsid w:val="004C5490"/>
    <w:pPr>
      <w:ind w:left="720"/>
      <w:contextualSpacing/>
    </w:pPr>
  </w:style>
  <w:style w:type="paragraph" w:styleId="Didascalia">
    <w:name w:val="caption"/>
    <w:aliases w:val="Legend"/>
    <w:basedOn w:val="Normale"/>
    <w:next w:val="Normale"/>
    <w:uiPriority w:val="35"/>
    <w:unhideWhenUsed/>
    <w:qFormat/>
    <w:rsid w:val="004C5490"/>
    <w:rPr>
      <w:b/>
      <w:bCs/>
      <w:color w:val="4F81BD" w:themeColor="accent1"/>
      <w:sz w:val="18"/>
      <w:szCs w:val="18"/>
    </w:rPr>
  </w:style>
  <w:style w:type="paragraph" w:customStyle="1" w:styleId="Text">
    <w:name w:val="Text"/>
    <w:basedOn w:val="Normale"/>
    <w:rsid w:val="000F5DBD"/>
    <w:pPr>
      <w:spacing w:before="240"/>
      <w:jc w:val="both"/>
    </w:pPr>
    <w:rPr>
      <w:rFonts w:ascii="FuturaA Bk BT" w:hAnsi="FuturaA Bk BT"/>
      <w:lang w:val="en-GB"/>
    </w:rPr>
  </w:style>
  <w:style w:type="paragraph" w:customStyle="1" w:styleId="NotetoAuthortext0">
    <w:name w:val="Note to Author:text"/>
    <w:basedOn w:val="NotetoAuthorindent"/>
    <w:rsid w:val="000F5DBD"/>
    <w:pPr>
      <w:tabs>
        <w:tab w:val="clear" w:pos="284"/>
      </w:tabs>
      <w:ind w:left="0" w:firstLine="0"/>
    </w:pPr>
  </w:style>
  <w:style w:type="paragraph" w:customStyle="1" w:styleId="NotetoAuthorindent">
    <w:name w:val="Note to Author:indent"/>
    <w:basedOn w:val="Normale"/>
    <w:rsid w:val="000F5DBD"/>
    <w:pPr>
      <w:pBdr>
        <w:top w:val="single" w:sz="4" w:space="1" w:color="auto" w:shadow="1"/>
        <w:left w:val="single" w:sz="4" w:space="4" w:color="auto" w:shadow="1"/>
        <w:bottom w:val="single" w:sz="4" w:space="1" w:color="auto" w:shadow="1"/>
        <w:right w:val="single" w:sz="4" w:space="4" w:color="auto" w:shadow="1"/>
      </w:pBdr>
      <w:shd w:val="clear" w:color="auto" w:fill="FFFF00"/>
      <w:tabs>
        <w:tab w:val="num" w:pos="284"/>
      </w:tabs>
      <w:spacing w:before="120"/>
      <w:ind w:left="284" w:hanging="284"/>
      <w:jc w:val="both"/>
    </w:pPr>
    <w:rPr>
      <w:rFonts w:ascii="FuturaA Bk BT" w:hAnsi="FuturaA Bk BT"/>
      <w:lang w:val="en-GB"/>
    </w:rPr>
  </w:style>
  <w:style w:type="numbering" w:customStyle="1" w:styleId="Titres">
    <w:name w:val="Titres"/>
    <w:uiPriority w:val="99"/>
    <w:rsid w:val="00FE390D"/>
    <w:pPr>
      <w:numPr>
        <w:numId w:val="1"/>
      </w:numPr>
    </w:pPr>
  </w:style>
  <w:style w:type="paragraph" w:customStyle="1" w:styleId="Exampletext">
    <w:name w:val="Example:text"/>
    <w:basedOn w:val="Text"/>
    <w:next w:val="Normale"/>
    <w:rsid w:val="0042305A"/>
    <w:pPr>
      <w:pBdr>
        <w:top w:val="single" w:sz="4" w:space="1" w:color="auto" w:shadow="1"/>
        <w:left w:val="single" w:sz="4" w:space="4" w:color="auto" w:shadow="1"/>
        <w:bottom w:val="single" w:sz="4" w:space="0" w:color="auto" w:shadow="1"/>
        <w:right w:val="single" w:sz="4" w:space="4" w:color="auto" w:shadow="1"/>
      </w:pBdr>
      <w:shd w:val="pct20" w:color="auto" w:fill="FFFFFF"/>
      <w:spacing w:before="120"/>
    </w:pPr>
  </w:style>
  <w:style w:type="paragraph" w:customStyle="1" w:styleId="Exampleindentcontinued">
    <w:name w:val="Example:indent continued"/>
    <w:basedOn w:val="Exampleindent"/>
    <w:rsid w:val="0042305A"/>
    <w:pPr>
      <w:numPr>
        <w:numId w:val="0"/>
      </w:numPr>
      <w:tabs>
        <w:tab w:val="left" w:pos="284"/>
        <w:tab w:val="num" w:pos="720"/>
      </w:tabs>
      <w:ind w:left="284" w:hanging="284"/>
    </w:pPr>
  </w:style>
  <w:style w:type="paragraph" w:customStyle="1" w:styleId="Exampleindent">
    <w:name w:val="Example:indent"/>
    <w:basedOn w:val="Normale"/>
    <w:rsid w:val="0042305A"/>
    <w:pPr>
      <w:numPr>
        <w:numId w:val="3"/>
      </w:numPr>
      <w:pBdr>
        <w:top w:val="single" w:sz="4" w:space="1" w:color="auto" w:shadow="1"/>
        <w:left w:val="single" w:sz="4" w:space="4" w:color="auto" w:shadow="1"/>
        <w:bottom w:val="single" w:sz="4" w:space="0" w:color="auto" w:shadow="1"/>
        <w:right w:val="single" w:sz="4" w:space="4" w:color="auto" w:shadow="1"/>
      </w:pBdr>
      <w:shd w:val="pct20" w:color="auto" w:fill="FFFFFF"/>
      <w:tabs>
        <w:tab w:val="num" w:pos="284"/>
      </w:tabs>
      <w:spacing w:before="60"/>
      <w:ind w:left="284" w:hanging="284"/>
      <w:jc w:val="both"/>
    </w:pPr>
    <w:rPr>
      <w:rFonts w:ascii="FuturaA Bk BT" w:hAnsi="FuturaA Bk BT"/>
      <w:lang w:val="en-GB"/>
    </w:rPr>
  </w:style>
  <w:style w:type="paragraph" w:styleId="Indice1">
    <w:name w:val="index 1"/>
    <w:basedOn w:val="Normale"/>
    <w:next w:val="Normale"/>
    <w:autoRedefine/>
    <w:rsid w:val="0042305A"/>
    <w:pPr>
      <w:numPr>
        <w:numId w:val="2"/>
      </w:numPr>
      <w:tabs>
        <w:tab w:val="clear" w:pos="360"/>
        <w:tab w:val="right" w:pos="4601"/>
      </w:tabs>
      <w:ind w:left="200" w:hanging="200"/>
    </w:pPr>
    <w:rPr>
      <w:rFonts w:ascii="FuturaA Bk BT" w:hAnsi="FuturaA Bk BT"/>
      <w:sz w:val="18"/>
      <w:lang w:val="en-GB"/>
    </w:rPr>
  </w:style>
  <w:style w:type="paragraph" w:customStyle="1" w:styleId="Exampletitle">
    <w:name w:val="Example:title"/>
    <w:basedOn w:val="Text"/>
    <w:next w:val="Exampletext"/>
    <w:rsid w:val="0042305A"/>
    <w:pPr>
      <w:pBdr>
        <w:top w:val="single" w:sz="4" w:space="1" w:color="auto" w:shadow="1"/>
        <w:left w:val="single" w:sz="4" w:space="4" w:color="auto" w:shadow="1"/>
        <w:bottom w:val="single" w:sz="4" w:space="0" w:color="auto" w:shadow="1"/>
        <w:right w:val="single" w:sz="4" w:space="4" w:color="auto" w:shadow="1"/>
      </w:pBdr>
      <w:shd w:val="pct20" w:color="auto" w:fill="FFFFFF"/>
    </w:pPr>
    <w:rPr>
      <w:b/>
      <w:u w:val="single"/>
    </w:rPr>
  </w:style>
  <w:style w:type="paragraph" w:customStyle="1" w:styleId="NotetoAuthorindentcontinued">
    <w:name w:val="Note to Author:indent continued"/>
    <w:basedOn w:val="NotetoAuthorindent"/>
    <w:rsid w:val="0042305A"/>
    <w:pPr>
      <w:tabs>
        <w:tab w:val="left" w:pos="284"/>
      </w:tabs>
      <w:spacing w:before="60"/>
    </w:pPr>
  </w:style>
  <w:style w:type="character" w:styleId="Rimandocommento">
    <w:name w:val="annotation reference"/>
    <w:basedOn w:val="Carpredefinitoparagrafo"/>
    <w:rsid w:val="00B95B40"/>
    <w:rPr>
      <w:sz w:val="16"/>
      <w:szCs w:val="16"/>
    </w:rPr>
  </w:style>
  <w:style w:type="paragraph" w:styleId="Testocommento">
    <w:name w:val="annotation text"/>
    <w:basedOn w:val="Normale"/>
    <w:link w:val="TestocommentoCarattere"/>
    <w:rsid w:val="00B95B40"/>
  </w:style>
  <w:style w:type="character" w:customStyle="1" w:styleId="TestocommentoCarattere">
    <w:name w:val="Testo commento Carattere"/>
    <w:basedOn w:val="Carpredefinitoparagrafo"/>
    <w:link w:val="Testocommento"/>
    <w:rsid w:val="00B95B40"/>
    <w:rPr>
      <w:rFonts w:ascii="Verdana" w:hAnsi="Verdana"/>
      <w:lang w:val="en-US"/>
    </w:rPr>
  </w:style>
  <w:style w:type="paragraph" w:styleId="Soggettocommento">
    <w:name w:val="annotation subject"/>
    <w:basedOn w:val="Testocommento"/>
    <w:next w:val="Testocommento"/>
    <w:link w:val="SoggettocommentoCarattere"/>
    <w:rsid w:val="00B95B40"/>
    <w:rPr>
      <w:b/>
      <w:bCs/>
    </w:rPr>
  </w:style>
  <w:style w:type="character" w:customStyle="1" w:styleId="SoggettocommentoCarattere">
    <w:name w:val="Soggetto commento Carattere"/>
    <w:basedOn w:val="TestocommentoCarattere"/>
    <w:link w:val="Soggettocommento"/>
    <w:rsid w:val="00B95B40"/>
    <w:rPr>
      <w:rFonts w:ascii="Verdana" w:hAnsi="Verdana"/>
      <w:b/>
      <w:bCs/>
      <w:lang w:val="en-US"/>
    </w:rPr>
  </w:style>
  <w:style w:type="paragraph" w:styleId="Indicedellefigure">
    <w:name w:val="table of figures"/>
    <w:basedOn w:val="Normale"/>
    <w:next w:val="Normale"/>
    <w:uiPriority w:val="99"/>
    <w:rsid w:val="009D0968"/>
  </w:style>
  <w:style w:type="paragraph" w:styleId="Puntoelenco">
    <w:name w:val="List Bullet"/>
    <w:basedOn w:val="Normale"/>
    <w:rsid w:val="00C40EBB"/>
    <w:pPr>
      <w:numPr>
        <w:numId w:val="4"/>
      </w:numPr>
      <w:contextualSpacing/>
    </w:pPr>
  </w:style>
  <w:style w:type="character" w:styleId="Enfasiintensa">
    <w:name w:val="Intense Emphasis"/>
    <w:basedOn w:val="Carpredefinitoparagrafo"/>
    <w:uiPriority w:val="21"/>
    <w:qFormat/>
    <w:rsid w:val="004C5490"/>
    <w:rPr>
      <w:b/>
      <w:bCs/>
      <w:i/>
      <w:iCs/>
      <w:color w:val="4F81BD" w:themeColor="accent1"/>
    </w:rPr>
  </w:style>
  <w:style w:type="character" w:styleId="Titolodellibro">
    <w:name w:val="Book Title"/>
    <w:basedOn w:val="Carpredefinitoparagrafo"/>
    <w:uiPriority w:val="33"/>
    <w:qFormat/>
    <w:rsid w:val="004C5490"/>
    <w:rPr>
      <w:b/>
      <w:bCs/>
      <w:smallCaps/>
      <w:spacing w:val="5"/>
    </w:rPr>
  </w:style>
  <w:style w:type="paragraph" w:customStyle="1" w:styleId="Annex">
    <w:name w:val="Annex"/>
    <w:basedOn w:val="Normale"/>
    <w:rsid w:val="00EB0FEC"/>
    <w:pPr>
      <w:numPr>
        <w:numId w:val="5"/>
      </w:numPr>
    </w:pPr>
  </w:style>
  <w:style w:type="character" w:customStyle="1" w:styleId="Titolo1Carattere">
    <w:name w:val="Titolo 1 Carattere"/>
    <w:aliases w:val="Title 1 Carattere"/>
    <w:basedOn w:val="Carpredefinitoparagrafo"/>
    <w:link w:val="Titolo1"/>
    <w:rsid w:val="00EC4D31"/>
    <w:rPr>
      <w:rFonts w:ascii="Segoe UI Light" w:eastAsiaTheme="majorEastAsia" w:hAnsi="Segoe UI Light" w:cs="Segoe UI Light"/>
      <w:bCs/>
      <w:color w:val="C00000"/>
      <w:sz w:val="56"/>
      <w:szCs w:val="56"/>
      <w:lang w:val="fr-FR"/>
    </w:rPr>
  </w:style>
  <w:style w:type="character" w:customStyle="1" w:styleId="Titolo2Carattere">
    <w:name w:val="Titolo 2 Carattere"/>
    <w:aliases w:val="Title 2 Carattere"/>
    <w:basedOn w:val="Carpredefinitoparagrafo"/>
    <w:link w:val="Titolo2"/>
    <w:rsid w:val="00EC4D31"/>
    <w:rPr>
      <w:rFonts w:ascii="Segoe UI" w:eastAsiaTheme="majorEastAsia" w:hAnsi="Segoe UI" w:cs="Segoe UI"/>
      <w:bCs/>
      <w:sz w:val="40"/>
      <w:szCs w:val="40"/>
      <w:lang w:val="fr-FR"/>
    </w:rPr>
  </w:style>
  <w:style w:type="character" w:customStyle="1" w:styleId="Titolo3Carattere">
    <w:name w:val="Titolo 3 Carattere"/>
    <w:aliases w:val="Title 3 Carattere"/>
    <w:basedOn w:val="Carpredefinitoparagrafo"/>
    <w:link w:val="Titolo3"/>
    <w:rsid w:val="00EC4D31"/>
    <w:rPr>
      <w:rFonts w:ascii="Segoe UI" w:eastAsiaTheme="majorEastAsia" w:hAnsi="Segoe UI" w:cs="Segoe UI"/>
      <w:bCs/>
      <w:sz w:val="32"/>
      <w:szCs w:val="32"/>
      <w:lang w:val="fr-FR"/>
    </w:rPr>
  </w:style>
  <w:style w:type="character" w:customStyle="1" w:styleId="Titolo4Carattere">
    <w:name w:val="Titolo 4 Carattere"/>
    <w:aliases w:val="Title 4 Carattere"/>
    <w:basedOn w:val="Carpredefinitoparagrafo"/>
    <w:link w:val="Titolo4"/>
    <w:rsid w:val="00EC4D31"/>
    <w:rPr>
      <w:rFonts w:ascii="Segoe UI" w:eastAsiaTheme="majorEastAsia" w:hAnsi="Segoe UI" w:cstheme="majorBidi"/>
      <w:b/>
      <w:bCs/>
      <w:iCs/>
      <w:sz w:val="24"/>
      <w:szCs w:val="24"/>
      <w:lang w:val="fr-FR"/>
    </w:rPr>
  </w:style>
  <w:style w:type="character" w:customStyle="1" w:styleId="Titolo5Carattere">
    <w:name w:val="Titolo 5 Carattere"/>
    <w:aliases w:val="Title 5 Carattere"/>
    <w:basedOn w:val="Carpredefinitoparagrafo"/>
    <w:link w:val="Titolo5"/>
    <w:rsid w:val="00010283"/>
    <w:rPr>
      <w:rFonts w:ascii="Segoe UI" w:eastAsiaTheme="majorEastAsia" w:hAnsi="Segoe UI" w:cs="Segoe UI"/>
      <w:i/>
      <w:sz w:val="24"/>
      <w:szCs w:val="24"/>
      <w:lang w:val="fr-FR"/>
    </w:rPr>
  </w:style>
  <w:style w:type="character" w:customStyle="1" w:styleId="Titolo6Carattere">
    <w:name w:val="Titolo 6 Carattere"/>
    <w:aliases w:val="Title 6 Carattere"/>
    <w:basedOn w:val="Carpredefinitoparagrafo"/>
    <w:link w:val="Titolo6"/>
    <w:uiPriority w:val="9"/>
    <w:rsid w:val="004C5490"/>
    <w:rPr>
      <w:rFonts w:asciiTheme="majorHAnsi" w:eastAsiaTheme="majorEastAsia" w:hAnsiTheme="majorHAnsi" w:cstheme="majorBidi"/>
      <w:i/>
      <w:iCs/>
      <w:color w:val="243F60" w:themeColor="accent1" w:themeShade="7F"/>
      <w:sz w:val="24"/>
      <w:szCs w:val="24"/>
      <w:lang w:val="fr-FR"/>
    </w:rPr>
  </w:style>
  <w:style w:type="character" w:customStyle="1" w:styleId="Titolo7Carattere">
    <w:name w:val="Titolo 7 Carattere"/>
    <w:aliases w:val="Title 7 Carattere"/>
    <w:basedOn w:val="Carpredefinitoparagrafo"/>
    <w:link w:val="Titolo7"/>
    <w:uiPriority w:val="9"/>
    <w:rsid w:val="004C5490"/>
    <w:rPr>
      <w:rFonts w:asciiTheme="majorHAnsi" w:eastAsiaTheme="majorEastAsia" w:hAnsiTheme="majorHAnsi" w:cstheme="majorBidi"/>
      <w:i/>
      <w:iCs/>
      <w:color w:val="404040" w:themeColor="text1" w:themeTint="BF"/>
      <w:sz w:val="24"/>
      <w:szCs w:val="24"/>
      <w:lang w:val="fr-FR"/>
    </w:rPr>
  </w:style>
  <w:style w:type="character" w:customStyle="1" w:styleId="Titolo8Carattere">
    <w:name w:val="Titolo 8 Carattere"/>
    <w:aliases w:val="Title 8 Carattere"/>
    <w:basedOn w:val="Carpredefinitoparagrafo"/>
    <w:link w:val="Titolo8"/>
    <w:uiPriority w:val="9"/>
    <w:rsid w:val="004C5490"/>
    <w:rPr>
      <w:rFonts w:asciiTheme="majorHAnsi" w:eastAsiaTheme="majorEastAsia" w:hAnsiTheme="majorHAnsi" w:cstheme="majorBidi"/>
      <w:color w:val="4F81BD" w:themeColor="accent1"/>
      <w:sz w:val="20"/>
      <w:szCs w:val="24"/>
      <w:lang w:val="fr-FR"/>
    </w:rPr>
  </w:style>
  <w:style w:type="character" w:customStyle="1" w:styleId="Titolo9Carattere">
    <w:name w:val="Titolo 9 Carattere"/>
    <w:aliases w:val="Title 9 Carattere"/>
    <w:basedOn w:val="Carpredefinitoparagrafo"/>
    <w:link w:val="Titolo9"/>
    <w:uiPriority w:val="9"/>
    <w:rsid w:val="004C5490"/>
    <w:rPr>
      <w:rFonts w:asciiTheme="majorHAnsi" w:eastAsiaTheme="majorEastAsia" w:hAnsiTheme="majorHAnsi" w:cstheme="majorBidi"/>
      <w:i/>
      <w:iCs/>
      <w:color w:val="404040" w:themeColor="text1" w:themeTint="BF"/>
      <w:sz w:val="20"/>
      <w:szCs w:val="24"/>
      <w:lang w:val="fr-FR"/>
    </w:rPr>
  </w:style>
  <w:style w:type="character" w:customStyle="1" w:styleId="TitoloCarattere">
    <w:name w:val="Titolo Carattere"/>
    <w:aliases w:val="Title Carattere,Sub title Carattere"/>
    <w:basedOn w:val="Carpredefinitoparagrafo"/>
    <w:link w:val="Titolo"/>
    <w:uiPriority w:val="10"/>
    <w:rsid w:val="00E01CDD"/>
    <w:rPr>
      <w:rFonts w:ascii="Segoe UI Semilight" w:eastAsiaTheme="majorEastAsia" w:hAnsi="Segoe UI Semilight" w:cs="Segoe UI Semilight"/>
      <w:color w:val="C00000"/>
      <w:spacing w:val="5"/>
      <w:kern w:val="28"/>
      <w:sz w:val="56"/>
      <w:szCs w:val="52"/>
      <w:lang w:val="fr-FR"/>
    </w:rPr>
  </w:style>
  <w:style w:type="character" w:customStyle="1" w:styleId="TestonotaapidipaginaCarattere">
    <w:name w:val="Testo nota a piè di pagina Carattere"/>
    <w:basedOn w:val="Carpredefinitoparagrafo"/>
    <w:link w:val="Testonotaapidipagina"/>
    <w:semiHidden/>
    <w:rsid w:val="00EB0FEC"/>
    <w:rPr>
      <w:rFonts w:ascii="Verdana" w:hAnsi="Verdana"/>
      <w:lang w:val="en-US"/>
    </w:rPr>
  </w:style>
  <w:style w:type="character" w:customStyle="1" w:styleId="TestofumettoCarattere">
    <w:name w:val="Testo fumetto Carattere"/>
    <w:basedOn w:val="Carpredefinitoparagrafo"/>
    <w:link w:val="Testofumetto"/>
    <w:semiHidden/>
    <w:rsid w:val="00EB0FEC"/>
    <w:rPr>
      <w:rFonts w:ascii="Tahoma" w:hAnsi="Tahoma" w:cs="Tahoma"/>
      <w:sz w:val="16"/>
      <w:szCs w:val="16"/>
      <w:lang w:val="en-US"/>
    </w:rPr>
  </w:style>
  <w:style w:type="paragraph" w:customStyle="1" w:styleId="Style1">
    <w:name w:val="Style1"/>
    <w:basedOn w:val="Titolo"/>
    <w:rsid w:val="00EB0FEC"/>
  </w:style>
  <w:style w:type="character" w:customStyle="1" w:styleId="ParagrafoelencoCarattere">
    <w:name w:val="Paragrafo elenco Carattere"/>
    <w:basedOn w:val="Carpredefinitoparagrafo"/>
    <w:link w:val="Paragrafoelenco"/>
    <w:uiPriority w:val="1"/>
    <w:rsid w:val="00F853CE"/>
  </w:style>
  <w:style w:type="paragraph" w:styleId="Sottotitolo">
    <w:name w:val="Subtitle"/>
    <w:basedOn w:val="Normale"/>
    <w:next w:val="Normale"/>
    <w:link w:val="SottotitoloCarattere"/>
    <w:uiPriority w:val="11"/>
    <w:qFormat/>
    <w:rsid w:val="004C5490"/>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uiPriority w:val="11"/>
    <w:rsid w:val="004C5490"/>
    <w:rPr>
      <w:rFonts w:asciiTheme="majorHAnsi" w:eastAsiaTheme="majorEastAsia" w:hAnsiTheme="majorHAnsi" w:cstheme="majorBidi"/>
      <w:i/>
      <w:iCs/>
      <w:color w:val="4F81BD" w:themeColor="accent1"/>
      <w:spacing w:val="15"/>
      <w:sz w:val="24"/>
      <w:szCs w:val="24"/>
    </w:rPr>
  </w:style>
  <w:style w:type="character" w:styleId="Enfasigrassetto">
    <w:name w:val="Strong"/>
    <w:basedOn w:val="Carpredefinitoparagrafo"/>
    <w:uiPriority w:val="22"/>
    <w:qFormat/>
    <w:rsid w:val="004C5490"/>
    <w:rPr>
      <w:b/>
      <w:bCs/>
    </w:rPr>
  </w:style>
  <w:style w:type="character" w:styleId="Enfasicorsivo">
    <w:name w:val="Emphasis"/>
    <w:basedOn w:val="Carpredefinitoparagrafo"/>
    <w:uiPriority w:val="20"/>
    <w:qFormat/>
    <w:rsid w:val="004C5490"/>
    <w:rPr>
      <w:i/>
      <w:iCs/>
    </w:rPr>
  </w:style>
  <w:style w:type="paragraph" w:styleId="Nessunaspaziatura">
    <w:name w:val="No Spacing"/>
    <w:uiPriority w:val="1"/>
    <w:qFormat/>
    <w:rsid w:val="004C5490"/>
    <w:pPr>
      <w:spacing w:after="0" w:line="240" w:lineRule="auto"/>
    </w:pPr>
  </w:style>
  <w:style w:type="paragraph" w:styleId="Citazione">
    <w:name w:val="Quote"/>
    <w:basedOn w:val="Normale"/>
    <w:next w:val="Normale"/>
    <w:link w:val="CitazioneCarattere"/>
    <w:uiPriority w:val="29"/>
    <w:qFormat/>
    <w:rsid w:val="004C5490"/>
    <w:rPr>
      <w:i/>
      <w:iCs/>
      <w:color w:val="000000" w:themeColor="text1"/>
    </w:rPr>
  </w:style>
  <w:style w:type="character" w:customStyle="1" w:styleId="CitazioneCarattere">
    <w:name w:val="Citazione Carattere"/>
    <w:basedOn w:val="Carpredefinitoparagrafo"/>
    <w:link w:val="Citazione"/>
    <w:uiPriority w:val="29"/>
    <w:rsid w:val="004C5490"/>
    <w:rPr>
      <w:i/>
      <w:iCs/>
      <w:color w:val="000000" w:themeColor="text1"/>
    </w:rPr>
  </w:style>
  <w:style w:type="paragraph" w:styleId="Citazioneintensa">
    <w:name w:val="Intense Quote"/>
    <w:basedOn w:val="Normale"/>
    <w:next w:val="Normale"/>
    <w:link w:val="CitazioneintensaCarattere"/>
    <w:uiPriority w:val="30"/>
    <w:qFormat/>
    <w:rsid w:val="004C5490"/>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4C5490"/>
    <w:rPr>
      <w:b/>
      <w:bCs/>
      <w:i/>
      <w:iCs/>
      <w:color w:val="4F81BD" w:themeColor="accent1"/>
    </w:rPr>
  </w:style>
  <w:style w:type="character" w:styleId="Enfasidelicata">
    <w:name w:val="Subtle Emphasis"/>
    <w:basedOn w:val="Carpredefinitoparagrafo"/>
    <w:uiPriority w:val="19"/>
    <w:qFormat/>
    <w:rsid w:val="004C5490"/>
    <w:rPr>
      <w:i/>
      <w:iCs/>
      <w:color w:val="808080" w:themeColor="text1" w:themeTint="7F"/>
    </w:rPr>
  </w:style>
  <w:style w:type="character" w:styleId="Riferimentodelicato">
    <w:name w:val="Subtle Reference"/>
    <w:basedOn w:val="Carpredefinitoparagrafo"/>
    <w:uiPriority w:val="31"/>
    <w:qFormat/>
    <w:rsid w:val="004C5490"/>
    <w:rPr>
      <w:smallCaps/>
      <w:color w:val="C0504D" w:themeColor="accent2"/>
      <w:u w:val="single"/>
    </w:rPr>
  </w:style>
  <w:style w:type="character" w:styleId="Riferimentointenso">
    <w:name w:val="Intense Reference"/>
    <w:basedOn w:val="Carpredefinitoparagrafo"/>
    <w:uiPriority w:val="32"/>
    <w:qFormat/>
    <w:rsid w:val="004C5490"/>
    <w:rPr>
      <w:b/>
      <w:bCs/>
      <w:smallCaps/>
      <w:color w:val="C0504D" w:themeColor="accent2"/>
      <w:spacing w:val="5"/>
      <w:u w:val="single"/>
    </w:rPr>
  </w:style>
  <w:style w:type="paragraph" w:styleId="Titolosommario">
    <w:name w:val="TOC Heading"/>
    <w:basedOn w:val="Sous-titre1"/>
    <w:next w:val="Normale"/>
    <w:uiPriority w:val="39"/>
    <w:unhideWhenUsed/>
    <w:qFormat/>
    <w:rsid w:val="00F137AD"/>
  </w:style>
  <w:style w:type="paragraph" w:customStyle="1" w:styleId="Sous-titre1">
    <w:name w:val="Sous-titre1"/>
    <w:basedOn w:val="Titolo"/>
    <w:link w:val="SubtitleCar"/>
    <w:rsid w:val="004A12E4"/>
  </w:style>
  <w:style w:type="paragraph" w:customStyle="1" w:styleId="AnnexeTitre3">
    <w:name w:val="Annexe_Titre3"/>
    <w:basedOn w:val="Normale"/>
    <w:link w:val="AnnexeTitre3Car"/>
    <w:qFormat/>
    <w:rsid w:val="00F137AD"/>
    <w:pPr>
      <w:ind w:firstLine="709"/>
    </w:pPr>
    <w:rPr>
      <w:noProof/>
      <w:sz w:val="44"/>
      <w:lang w:val="en-US" w:eastAsia="fr-FR" w:bidi="ar-SA"/>
    </w:rPr>
  </w:style>
  <w:style w:type="character" w:customStyle="1" w:styleId="SubtitleCar">
    <w:name w:val="Subtitle Car"/>
    <w:basedOn w:val="Titolo2Carattere"/>
    <w:link w:val="Sous-titre1"/>
    <w:rsid w:val="004A12E4"/>
    <w:rPr>
      <w:rFonts w:ascii="Segoe UI Semilight" w:eastAsiaTheme="majorEastAsia" w:hAnsi="Segoe UI Semilight" w:cs="Segoe UI Semilight"/>
      <w:bCs w:val="0"/>
      <w:color w:val="C00000"/>
      <w:spacing w:val="5"/>
      <w:kern w:val="28"/>
      <w:sz w:val="56"/>
      <w:szCs w:val="52"/>
      <w:lang w:val="fr-FR"/>
    </w:rPr>
  </w:style>
  <w:style w:type="paragraph" w:customStyle="1" w:styleId="AnnexeTitre1">
    <w:name w:val="Annexe_Titre1"/>
    <w:basedOn w:val="Titolo1"/>
    <w:link w:val="AnnexeTitre1Car"/>
    <w:rsid w:val="000F5C49"/>
    <w:pPr>
      <w:numPr>
        <w:numId w:val="0"/>
      </w:numPr>
    </w:pPr>
  </w:style>
  <w:style w:type="character" w:customStyle="1" w:styleId="AnnexeTitre3Car">
    <w:name w:val="Annexe_Titre3 Car"/>
    <w:basedOn w:val="Titolo3Carattere"/>
    <w:link w:val="AnnexeTitre3"/>
    <w:rsid w:val="00F137AD"/>
    <w:rPr>
      <w:rFonts w:ascii="Segoe UI" w:eastAsiaTheme="majorEastAsia" w:hAnsi="Segoe UI" w:cs="Segoe UI"/>
      <w:bCs w:val="0"/>
      <w:noProof/>
      <w:color w:val="333333"/>
      <w:sz w:val="44"/>
      <w:szCs w:val="24"/>
      <w:lang w:val="fr-FR" w:eastAsia="fr-FR" w:bidi="ar-SA"/>
    </w:rPr>
  </w:style>
  <w:style w:type="paragraph" w:customStyle="1" w:styleId="MainTitle0">
    <w:name w:val="Main_Title"/>
    <w:basedOn w:val="Titolo"/>
    <w:link w:val="MainTitleCar"/>
    <w:qFormat/>
    <w:rsid w:val="00A91C68"/>
  </w:style>
  <w:style w:type="character" w:customStyle="1" w:styleId="AnnexeTitre1Car">
    <w:name w:val="Annexe_Titre1 Car"/>
    <w:basedOn w:val="Titolo1Carattere"/>
    <w:link w:val="AnnexeTitre1"/>
    <w:rsid w:val="000F5C49"/>
    <w:rPr>
      <w:rFonts w:asciiTheme="majorHAnsi" w:eastAsiaTheme="majorEastAsia" w:hAnsiTheme="majorHAnsi" w:cstheme="majorBidi"/>
      <w:b w:val="0"/>
      <w:bCs/>
      <w:color w:val="365F91" w:themeColor="accent1" w:themeShade="BF"/>
      <w:sz w:val="28"/>
      <w:szCs w:val="28"/>
      <w:lang w:val="fr-FR"/>
    </w:rPr>
  </w:style>
  <w:style w:type="character" w:customStyle="1" w:styleId="MainTitleCar">
    <w:name w:val="Main_Title Car"/>
    <w:basedOn w:val="TitoloCarattere"/>
    <w:link w:val="MainTitle0"/>
    <w:rsid w:val="00A91C68"/>
    <w:rPr>
      <w:rFonts w:asciiTheme="majorHAnsi" w:eastAsiaTheme="majorEastAsia" w:hAnsiTheme="majorHAnsi" w:cstheme="majorBidi"/>
      <w:color w:val="17365D" w:themeColor="text2" w:themeShade="BF"/>
      <w:spacing w:val="5"/>
      <w:kern w:val="28"/>
      <w:sz w:val="52"/>
      <w:szCs w:val="52"/>
      <w:lang w:val="fr-FR"/>
    </w:rPr>
  </w:style>
  <w:style w:type="paragraph" w:styleId="NormaleWeb">
    <w:name w:val="Normal (Web)"/>
    <w:basedOn w:val="Normale"/>
    <w:uiPriority w:val="99"/>
    <w:unhideWhenUsed/>
    <w:rsid w:val="008B0BA7"/>
    <w:pPr>
      <w:spacing w:before="100" w:beforeAutospacing="1" w:after="100" w:afterAutospacing="1"/>
    </w:pPr>
    <w:rPr>
      <w:rFonts w:ascii="Times New Roman" w:eastAsia="Times New Roman" w:hAnsi="Times New Roman" w:cs="Times New Roman"/>
      <w:lang w:val="en-US" w:bidi="ar-SA"/>
    </w:rPr>
  </w:style>
  <w:style w:type="paragraph" w:customStyle="1" w:styleId="Default">
    <w:name w:val="Default"/>
    <w:basedOn w:val="Normale"/>
    <w:rsid w:val="00D80E22"/>
    <w:pPr>
      <w:autoSpaceDE w:val="0"/>
      <w:autoSpaceDN w:val="0"/>
    </w:pPr>
    <w:rPr>
      <w:rFonts w:ascii="Arial" w:eastAsiaTheme="minorHAnsi" w:hAnsi="Arial" w:cs="Arial"/>
      <w:color w:val="000000"/>
      <w:lang w:eastAsia="fr-FR" w:bidi="ar-SA"/>
    </w:rPr>
  </w:style>
  <w:style w:type="paragraph" w:styleId="Testonotadichiusura">
    <w:name w:val="endnote text"/>
    <w:basedOn w:val="Normale"/>
    <w:link w:val="TestonotadichiusuraCarattere"/>
    <w:semiHidden/>
    <w:unhideWhenUsed/>
    <w:rsid w:val="002D1830"/>
    <w:rPr>
      <w:sz w:val="20"/>
      <w:szCs w:val="20"/>
    </w:rPr>
  </w:style>
  <w:style w:type="character" w:customStyle="1" w:styleId="TestonotadichiusuraCarattere">
    <w:name w:val="Testo nota di chiusura Carattere"/>
    <w:basedOn w:val="Carpredefinitoparagrafo"/>
    <w:link w:val="Testonotadichiusura"/>
    <w:semiHidden/>
    <w:rsid w:val="002D1830"/>
    <w:rPr>
      <w:rFonts w:ascii="Segoe UI" w:hAnsi="Segoe UI" w:cs="Segoe UI"/>
      <w:color w:val="333333"/>
      <w:sz w:val="20"/>
      <w:szCs w:val="20"/>
      <w:lang w:val="fr-FR"/>
    </w:rPr>
  </w:style>
  <w:style w:type="character" w:styleId="Rimandonotadichiusura">
    <w:name w:val="endnote reference"/>
    <w:basedOn w:val="Carpredefinitoparagrafo"/>
    <w:semiHidden/>
    <w:unhideWhenUsed/>
    <w:rsid w:val="002D1830"/>
    <w:rPr>
      <w:vertAlign w:val="superscript"/>
    </w:rPr>
  </w:style>
  <w:style w:type="character" w:styleId="Rimandonotaapidipagina">
    <w:name w:val="footnote reference"/>
    <w:basedOn w:val="Carpredefinitoparagrafo"/>
    <w:semiHidden/>
    <w:unhideWhenUsed/>
    <w:rsid w:val="002D1830"/>
    <w:rPr>
      <w:vertAlign w:val="superscript"/>
    </w:rPr>
  </w:style>
  <w:style w:type="paragraph" w:styleId="Corpotesto">
    <w:name w:val="Body Text"/>
    <w:basedOn w:val="Normale"/>
    <w:link w:val="CorpotestoCarattere"/>
    <w:uiPriority w:val="1"/>
    <w:qFormat/>
    <w:rsid w:val="001B7253"/>
    <w:pPr>
      <w:widowControl w:val="0"/>
      <w:ind w:left="666" w:hanging="360"/>
    </w:pPr>
    <w:rPr>
      <w:rFonts w:ascii="Calibri" w:eastAsia="Calibri" w:hAnsi="Calibri" w:cstheme="minorBidi"/>
      <w:color w:val="auto"/>
      <w:lang w:val="en-US" w:bidi="ar-SA"/>
    </w:rPr>
  </w:style>
  <w:style w:type="character" w:customStyle="1" w:styleId="CorpotestoCarattere">
    <w:name w:val="Corpo testo Carattere"/>
    <w:basedOn w:val="Carpredefinitoparagrafo"/>
    <w:link w:val="Corpotesto"/>
    <w:uiPriority w:val="1"/>
    <w:rsid w:val="001B7253"/>
    <w:rPr>
      <w:rFonts w:ascii="Calibri" w:eastAsia="Calibri" w:hAnsi="Calibri"/>
      <w:sz w:val="24"/>
      <w:szCs w:val="24"/>
      <w:lang w:bidi="ar-SA"/>
    </w:rPr>
  </w:style>
  <w:style w:type="character" w:styleId="Testosegnaposto">
    <w:name w:val="Placeholder Text"/>
    <w:basedOn w:val="Carpredefinitoparagrafo"/>
    <w:uiPriority w:val="99"/>
    <w:semiHidden/>
    <w:rsid w:val="00866C9B"/>
    <w:rPr>
      <w:color w:val="808080"/>
    </w:rPr>
  </w:style>
  <w:style w:type="character" w:customStyle="1" w:styleId="placeholderend21">
    <w:name w:val="placeholder_end21"/>
    <w:basedOn w:val="Carpredefinitoparagrafo"/>
    <w:rsid w:val="00D67C3B"/>
    <w:rPr>
      <w:vanish/>
      <w:webHidden w:val="0"/>
      <w:specVanish w:val="0"/>
    </w:rPr>
  </w:style>
  <w:style w:type="character" w:customStyle="1" w:styleId="A4">
    <w:name w:val="A4"/>
    <w:uiPriority w:val="99"/>
    <w:rsid w:val="00BF4752"/>
    <w:rPr>
      <w:rFonts w:cs="Segoe"/>
      <w:i/>
      <w:iCs/>
      <w:color w:val="000000"/>
      <w:sz w:val="20"/>
      <w:szCs w:val="20"/>
    </w:rPr>
  </w:style>
  <w:style w:type="character" w:customStyle="1" w:styleId="skypec2cprintcontainer">
    <w:name w:val="skype_c2c_print_container"/>
    <w:basedOn w:val="Carpredefinitoparagrafo"/>
    <w:rsid w:val="00AC2578"/>
  </w:style>
  <w:style w:type="character" w:customStyle="1" w:styleId="apple-converted-space">
    <w:name w:val="apple-converted-space"/>
    <w:basedOn w:val="Carpredefinitoparagrafo"/>
    <w:rsid w:val="00AC2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900600">
      <w:bodyDiv w:val="1"/>
      <w:marLeft w:val="0"/>
      <w:marRight w:val="0"/>
      <w:marTop w:val="0"/>
      <w:marBottom w:val="0"/>
      <w:divBdr>
        <w:top w:val="none" w:sz="0" w:space="0" w:color="auto"/>
        <w:left w:val="none" w:sz="0" w:space="0" w:color="auto"/>
        <w:bottom w:val="none" w:sz="0" w:space="0" w:color="auto"/>
        <w:right w:val="none" w:sz="0" w:space="0" w:color="auto"/>
      </w:divBdr>
    </w:div>
    <w:div w:id="690491084">
      <w:bodyDiv w:val="1"/>
      <w:marLeft w:val="0"/>
      <w:marRight w:val="0"/>
      <w:marTop w:val="0"/>
      <w:marBottom w:val="0"/>
      <w:divBdr>
        <w:top w:val="none" w:sz="0" w:space="0" w:color="auto"/>
        <w:left w:val="none" w:sz="0" w:space="0" w:color="auto"/>
        <w:bottom w:val="none" w:sz="0" w:space="0" w:color="auto"/>
        <w:right w:val="none" w:sz="0" w:space="0" w:color="auto"/>
      </w:divBdr>
      <w:divsChild>
        <w:div w:id="990251877">
          <w:marLeft w:val="0"/>
          <w:marRight w:val="0"/>
          <w:marTop w:val="0"/>
          <w:marBottom w:val="0"/>
          <w:divBdr>
            <w:top w:val="none" w:sz="0" w:space="0" w:color="auto"/>
            <w:left w:val="none" w:sz="0" w:space="0" w:color="auto"/>
            <w:bottom w:val="none" w:sz="0" w:space="0" w:color="auto"/>
            <w:right w:val="none" w:sz="0" w:space="0" w:color="auto"/>
          </w:divBdr>
        </w:div>
      </w:divsChild>
    </w:div>
    <w:div w:id="719398684">
      <w:bodyDiv w:val="1"/>
      <w:marLeft w:val="0"/>
      <w:marRight w:val="0"/>
      <w:marTop w:val="0"/>
      <w:marBottom w:val="0"/>
      <w:divBdr>
        <w:top w:val="none" w:sz="0" w:space="0" w:color="auto"/>
        <w:left w:val="none" w:sz="0" w:space="0" w:color="auto"/>
        <w:bottom w:val="none" w:sz="0" w:space="0" w:color="auto"/>
        <w:right w:val="none" w:sz="0" w:space="0" w:color="auto"/>
      </w:divBdr>
      <w:divsChild>
        <w:div w:id="470290471">
          <w:marLeft w:val="1166"/>
          <w:marRight w:val="0"/>
          <w:marTop w:val="173"/>
          <w:marBottom w:val="0"/>
          <w:divBdr>
            <w:top w:val="none" w:sz="0" w:space="0" w:color="auto"/>
            <w:left w:val="none" w:sz="0" w:space="0" w:color="auto"/>
            <w:bottom w:val="none" w:sz="0" w:space="0" w:color="auto"/>
            <w:right w:val="none" w:sz="0" w:space="0" w:color="auto"/>
          </w:divBdr>
        </w:div>
      </w:divsChild>
    </w:div>
    <w:div w:id="764419335">
      <w:bodyDiv w:val="1"/>
      <w:marLeft w:val="0"/>
      <w:marRight w:val="0"/>
      <w:marTop w:val="0"/>
      <w:marBottom w:val="0"/>
      <w:divBdr>
        <w:top w:val="none" w:sz="0" w:space="0" w:color="auto"/>
        <w:left w:val="none" w:sz="0" w:space="0" w:color="auto"/>
        <w:bottom w:val="none" w:sz="0" w:space="0" w:color="auto"/>
        <w:right w:val="none" w:sz="0" w:space="0" w:color="auto"/>
      </w:divBdr>
      <w:divsChild>
        <w:div w:id="1523007033">
          <w:marLeft w:val="0"/>
          <w:marRight w:val="0"/>
          <w:marTop w:val="0"/>
          <w:marBottom w:val="0"/>
          <w:divBdr>
            <w:top w:val="none" w:sz="0" w:space="0" w:color="auto"/>
            <w:left w:val="none" w:sz="0" w:space="0" w:color="auto"/>
            <w:bottom w:val="none" w:sz="0" w:space="0" w:color="auto"/>
            <w:right w:val="none" w:sz="0" w:space="0" w:color="auto"/>
          </w:divBdr>
          <w:divsChild>
            <w:div w:id="410085309">
              <w:marLeft w:val="0"/>
              <w:marRight w:val="0"/>
              <w:marTop w:val="0"/>
              <w:marBottom w:val="0"/>
              <w:divBdr>
                <w:top w:val="none" w:sz="0" w:space="0" w:color="auto"/>
                <w:left w:val="none" w:sz="0" w:space="0" w:color="auto"/>
                <w:bottom w:val="single" w:sz="36" w:space="0" w:color="CCCCCC"/>
                <w:right w:val="none" w:sz="0" w:space="0" w:color="auto"/>
              </w:divBdr>
              <w:divsChild>
                <w:div w:id="1058743216">
                  <w:marLeft w:val="0"/>
                  <w:marRight w:val="0"/>
                  <w:marTop w:val="0"/>
                  <w:marBottom w:val="0"/>
                  <w:divBdr>
                    <w:top w:val="none" w:sz="0" w:space="0" w:color="auto"/>
                    <w:left w:val="none" w:sz="0" w:space="0" w:color="auto"/>
                    <w:bottom w:val="none" w:sz="0" w:space="0" w:color="auto"/>
                    <w:right w:val="none" w:sz="0" w:space="0" w:color="auto"/>
                  </w:divBdr>
                  <w:divsChild>
                    <w:div w:id="933636003">
                      <w:marLeft w:val="0"/>
                      <w:marRight w:val="0"/>
                      <w:marTop w:val="0"/>
                      <w:marBottom w:val="0"/>
                      <w:divBdr>
                        <w:top w:val="none" w:sz="0" w:space="0" w:color="auto"/>
                        <w:left w:val="none" w:sz="0" w:space="0" w:color="auto"/>
                        <w:bottom w:val="none" w:sz="0" w:space="0" w:color="auto"/>
                        <w:right w:val="none" w:sz="0" w:space="0" w:color="auto"/>
                      </w:divBdr>
                      <w:divsChild>
                        <w:div w:id="743451989">
                          <w:marLeft w:val="0"/>
                          <w:marRight w:val="0"/>
                          <w:marTop w:val="0"/>
                          <w:marBottom w:val="0"/>
                          <w:divBdr>
                            <w:top w:val="none" w:sz="0" w:space="0" w:color="auto"/>
                            <w:left w:val="none" w:sz="0" w:space="0" w:color="auto"/>
                            <w:bottom w:val="none" w:sz="0" w:space="0" w:color="auto"/>
                            <w:right w:val="none" w:sz="0" w:space="0" w:color="auto"/>
                          </w:divBdr>
                          <w:divsChild>
                            <w:div w:id="195124755">
                              <w:marLeft w:val="0"/>
                              <w:marRight w:val="0"/>
                              <w:marTop w:val="0"/>
                              <w:marBottom w:val="0"/>
                              <w:divBdr>
                                <w:top w:val="none" w:sz="0" w:space="0" w:color="auto"/>
                                <w:left w:val="none" w:sz="0" w:space="0" w:color="auto"/>
                                <w:bottom w:val="none" w:sz="0" w:space="0" w:color="auto"/>
                                <w:right w:val="none" w:sz="0" w:space="0" w:color="auto"/>
                              </w:divBdr>
                              <w:divsChild>
                                <w:div w:id="766004366">
                                  <w:marLeft w:val="0"/>
                                  <w:marRight w:val="0"/>
                                  <w:marTop w:val="0"/>
                                  <w:marBottom w:val="0"/>
                                  <w:divBdr>
                                    <w:top w:val="none" w:sz="0" w:space="0" w:color="auto"/>
                                    <w:left w:val="none" w:sz="0" w:space="0" w:color="auto"/>
                                    <w:bottom w:val="none" w:sz="0" w:space="0" w:color="auto"/>
                                    <w:right w:val="none" w:sz="0" w:space="0" w:color="auto"/>
                                  </w:divBdr>
                                  <w:divsChild>
                                    <w:div w:id="95710687">
                                      <w:marLeft w:val="0"/>
                                      <w:marRight w:val="0"/>
                                      <w:marTop w:val="0"/>
                                      <w:marBottom w:val="0"/>
                                      <w:divBdr>
                                        <w:top w:val="none" w:sz="0" w:space="0" w:color="auto"/>
                                        <w:left w:val="none" w:sz="0" w:space="0" w:color="auto"/>
                                        <w:bottom w:val="none" w:sz="0" w:space="0" w:color="auto"/>
                                        <w:right w:val="none" w:sz="0" w:space="0" w:color="auto"/>
                                      </w:divBdr>
                                      <w:divsChild>
                                        <w:div w:id="570772709">
                                          <w:marLeft w:val="0"/>
                                          <w:marRight w:val="0"/>
                                          <w:marTop w:val="0"/>
                                          <w:marBottom w:val="0"/>
                                          <w:divBdr>
                                            <w:top w:val="none" w:sz="0" w:space="0" w:color="auto"/>
                                            <w:left w:val="none" w:sz="0" w:space="0" w:color="auto"/>
                                            <w:bottom w:val="none" w:sz="0" w:space="0" w:color="auto"/>
                                            <w:right w:val="none" w:sz="0" w:space="0" w:color="auto"/>
                                          </w:divBdr>
                                          <w:divsChild>
                                            <w:div w:id="381289023">
                                              <w:marLeft w:val="0"/>
                                              <w:marRight w:val="0"/>
                                              <w:marTop w:val="0"/>
                                              <w:marBottom w:val="0"/>
                                              <w:divBdr>
                                                <w:top w:val="none" w:sz="0" w:space="0" w:color="auto"/>
                                                <w:left w:val="none" w:sz="0" w:space="0" w:color="auto"/>
                                                <w:bottom w:val="none" w:sz="0" w:space="0" w:color="auto"/>
                                                <w:right w:val="none" w:sz="0" w:space="0" w:color="auto"/>
                                              </w:divBdr>
                                              <w:divsChild>
                                                <w:div w:id="654645060">
                                                  <w:marLeft w:val="0"/>
                                                  <w:marRight w:val="0"/>
                                                  <w:marTop w:val="0"/>
                                                  <w:marBottom w:val="0"/>
                                                  <w:divBdr>
                                                    <w:top w:val="none" w:sz="0" w:space="0" w:color="auto"/>
                                                    <w:left w:val="none" w:sz="0" w:space="0" w:color="auto"/>
                                                    <w:bottom w:val="none" w:sz="0" w:space="0" w:color="auto"/>
                                                    <w:right w:val="none" w:sz="0" w:space="0" w:color="auto"/>
                                                  </w:divBdr>
                                                  <w:divsChild>
                                                    <w:div w:id="1433629131">
                                                      <w:marLeft w:val="0"/>
                                                      <w:marRight w:val="0"/>
                                                      <w:marTop w:val="0"/>
                                                      <w:marBottom w:val="0"/>
                                                      <w:divBdr>
                                                        <w:top w:val="none" w:sz="0" w:space="0" w:color="auto"/>
                                                        <w:left w:val="none" w:sz="0" w:space="0" w:color="auto"/>
                                                        <w:bottom w:val="none" w:sz="0" w:space="0" w:color="auto"/>
                                                        <w:right w:val="none" w:sz="0" w:space="0" w:color="auto"/>
                                                      </w:divBdr>
                                                      <w:divsChild>
                                                        <w:div w:id="41517380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sChild>
    </w:div>
    <w:div w:id="830756474">
      <w:bodyDiv w:val="1"/>
      <w:marLeft w:val="0"/>
      <w:marRight w:val="0"/>
      <w:marTop w:val="0"/>
      <w:marBottom w:val="0"/>
      <w:divBdr>
        <w:top w:val="none" w:sz="0" w:space="0" w:color="auto"/>
        <w:left w:val="none" w:sz="0" w:space="0" w:color="auto"/>
        <w:bottom w:val="none" w:sz="0" w:space="0" w:color="auto"/>
        <w:right w:val="none" w:sz="0" w:space="0" w:color="auto"/>
      </w:divBdr>
    </w:div>
    <w:div w:id="870537778">
      <w:bodyDiv w:val="1"/>
      <w:marLeft w:val="0"/>
      <w:marRight w:val="0"/>
      <w:marTop w:val="0"/>
      <w:marBottom w:val="0"/>
      <w:divBdr>
        <w:top w:val="none" w:sz="0" w:space="0" w:color="auto"/>
        <w:left w:val="none" w:sz="0" w:space="0" w:color="auto"/>
        <w:bottom w:val="none" w:sz="0" w:space="0" w:color="auto"/>
        <w:right w:val="none" w:sz="0" w:space="0" w:color="auto"/>
      </w:divBdr>
      <w:divsChild>
        <w:div w:id="658733579">
          <w:marLeft w:val="446"/>
          <w:marRight w:val="0"/>
          <w:marTop w:val="101"/>
          <w:marBottom w:val="0"/>
          <w:divBdr>
            <w:top w:val="none" w:sz="0" w:space="0" w:color="auto"/>
            <w:left w:val="none" w:sz="0" w:space="0" w:color="auto"/>
            <w:bottom w:val="none" w:sz="0" w:space="0" w:color="auto"/>
            <w:right w:val="none" w:sz="0" w:space="0" w:color="auto"/>
          </w:divBdr>
        </w:div>
      </w:divsChild>
    </w:div>
    <w:div w:id="87434658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70">
          <w:marLeft w:val="446"/>
          <w:marRight w:val="0"/>
          <w:marTop w:val="101"/>
          <w:marBottom w:val="0"/>
          <w:divBdr>
            <w:top w:val="none" w:sz="0" w:space="0" w:color="auto"/>
            <w:left w:val="none" w:sz="0" w:space="0" w:color="auto"/>
            <w:bottom w:val="none" w:sz="0" w:space="0" w:color="auto"/>
            <w:right w:val="none" w:sz="0" w:space="0" w:color="auto"/>
          </w:divBdr>
        </w:div>
      </w:divsChild>
    </w:div>
    <w:div w:id="895554653">
      <w:bodyDiv w:val="1"/>
      <w:marLeft w:val="0"/>
      <w:marRight w:val="0"/>
      <w:marTop w:val="0"/>
      <w:marBottom w:val="0"/>
      <w:divBdr>
        <w:top w:val="none" w:sz="0" w:space="0" w:color="auto"/>
        <w:left w:val="none" w:sz="0" w:space="0" w:color="auto"/>
        <w:bottom w:val="none" w:sz="0" w:space="0" w:color="auto"/>
        <w:right w:val="none" w:sz="0" w:space="0" w:color="auto"/>
      </w:divBdr>
      <w:divsChild>
        <w:div w:id="1404524091">
          <w:marLeft w:val="446"/>
          <w:marRight w:val="0"/>
          <w:marTop w:val="101"/>
          <w:marBottom w:val="0"/>
          <w:divBdr>
            <w:top w:val="none" w:sz="0" w:space="0" w:color="auto"/>
            <w:left w:val="none" w:sz="0" w:space="0" w:color="auto"/>
            <w:bottom w:val="none" w:sz="0" w:space="0" w:color="auto"/>
            <w:right w:val="none" w:sz="0" w:space="0" w:color="auto"/>
          </w:divBdr>
        </w:div>
      </w:divsChild>
    </w:div>
    <w:div w:id="927465985">
      <w:bodyDiv w:val="1"/>
      <w:marLeft w:val="0"/>
      <w:marRight w:val="0"/>
      <w:marTop w:val="0"/>
      <w:marBottom w:val="0"/>
      <w:divBdr>
        <w:top w:val="none" w:sz="0" w:space="0" w:color="auto"/>
        <w:left w:val="none" w:sz="0" w:space="0" w:color="auto"/>
        <w:bottom w:val="none" w:sz="0" w:space="0" w:color="auto"/>
        <w:right w:val="none" w:sz="0" w:space="0" w:color="auto"/>
      </w:divBdr>
      <w:divsChild>
        <w:div w:id="929121997">
          <w:marLeft w:val="0"/>
          <w:marRight w:val="0"/>
          <w:marTop w:val="0"/>
          <w:marBottom w:val="0"/>
          <w:divBdr>
            <w:top w:val="none" w:sz="0" w:space="0" w:color="auto"/>
            <w:left w:val="none" w:sz="0" w:space="0" w:color="auto"/>
            <w:bottom w:val="none" w:sz="0" w:space="0" w:color="auto"/>
            <w:right w:val="none" w:sz="0" w:space="0" w:color="auto"/>
          </w:divBdr>
          <w:divsChild>
            <w:div w:id="1721977866">
              <w:marLeft w:val="0"/>
              <w:marRight w:val="0"/>
              <w:marTop w:val="0"/>
              <w:marBottom w:val="0"/>
              <w:divBdr>
                <w:top w:val="none" w:sz="0" w:space="0" w:color="auto"/>
                <w:left w:val="none" w:sz="0" w:space="0" w:color="auto"/>
                <w:bottom w:val="single" w:sz="36" w:space="0" w:color="CCCCCC"/>
                <w:right w:val="none" w:sz="0" w:space="0" w:color="auto"/>
              </w:divBdr>
              <w:divsChild>
                <w:div w:id="1241256700">
                  <w:marLeft w:val="0"/>
                  <w:marRight w:val="0"/>
                  <w:marTop w:val="0"/>
                  <w:marBottom w:val="0"/>
                  <w:divBdr>
                    <w:top w:val="none" w:sz="0" w:space="0" w:color="auto"/>
                    <w:left w:val="none" w:sz="0" w:space="0" w:color="auto"/>
                    <w:bottom w:val="none" w:sz="0" w:space="0" w:color="auto"/>
                    <w:right w:val="none" w:sz="0" w:space="0" w:color="auto"/>
                  </w:divBdr>
                  <w:divsChild>
                    <w:div w:id="1535655759">
                      <w:marLeft w:val="0"/>
                      <w:marRight w:val="0"/>
                      <w:marTop w:val="0"/>
                      <w:marBottom w:val="0"/>
                      <w:divBdr>
                        <w:top w:val="none" w:sz="0" w:space="0" w:color="auto"/>
                        <w:left w:val="none" w:sz="0" w:space="0" w:color="auto"/>
                        <w:bottom w:val="none" w:sz="0" w:space="0" w:color="auto"/>
                        <w:right w:val="none" w:sz="0" w:space="0" w:color="auto"/>
                      </w:divBdr>
                      <w:divsChild>
                        <w:div w:id="1061907115">
                          <w:marLeft w:val="0"/>
                          <w:marRight w:val="0"/>
                          <w:marTop w:val="0"/>
                          <w:marBottom w:val="0"/>
                          <w:divBdr>
                            <w:top w:val="none" w:sz="0" w:space="0" w:color="auto"/>
                            <w:left w:val="none" w:sz="0" w:space="0" w:color="auto"/>
                            <w:bottom w:val="none" w:sz="0" w:space="0" w:color="auto"/>
                            <w:right w:val="none" w:sz="0" w:space="0" w:color="auto"/>
                          </w:divBdr>
                          <w:divsChild>
                            <w:div w:id="1588224892">
                              <w:marLeft w:val="0"/>
                              <w:marRight w:val="0"/>
                              <w:marTop w:val="0"/>
                              <w:marBottom w:val="0"/>
                              <w:divBdr>
                                <w:top w:val="none" w:sz="0" w:space="0" w:color="auto"/>
                                <w:left w:val="none" w:sz="0" w:space="0" w:color="auto"/>
                                <w:bottom w:val="none" w:sz="0" w:space="0" w:color="auto"/>
                                <w:right w:val="none" w:sz="0" w:space="0" w:color="auto"/>
                              </w:divBdr>
                              <w:divsChild>
                                <w:div w:id="1118792931">
                                  <w:marLeft w:val="0"/>
                                  <w:marRight w:val="0"/>
                                  <w:marTop w:val="0"/>
                                  <w:marBottom w:val="0"/>
                                  <w:divBdr>
                                    <w:top w:val="none" w:sz="0" w:space="0" w:color="auto"/>
                                    <w:left w:val="none" w:sz="0" w:space="0" w:color="auto"/>
                                    <w:bottom w:val="none" w:sz="0" w:space="0" w:color="auto"/>
                                    <w:right w:val="none" w:sz="0" w:space="0" w:color="auto"/>
                                  </w:divBdr>
                                  <w:divsChild>
                                    <w:div w:id="383530707">
                                      <w:marLeft w:val="0"/>
                                      <w:marRight w:val="0"/>
                                      <w:marTop w:val="0"/>
                                      <w:marBottom w:val="0"/>
                                      <w:divBdr>
                                        <w:top w:val="none" w:sz="0" w:space="0" w:color="auto"/>
                                        <w:left w:val="none" w:sz="0" w:space="0" w:color="auto"/>
                                        <w:bottom w:val="none" w:sz="0" w:space="0" w:color="auto"/>
                                        <w:right w:val="none" w:sz="0" w:space="0" w:color="auto"/>
                                      </w:divBdr>
                                      <w:divsChild>
                                        <w:div w:id="255792006">
                                          <w:marLeft w:val="0"/>
                                          <w:marRight w:val="0"/>
                                          <w:marTop w:val="0"/>
                                          <w:marBottom w:val="0"/>
                                          <w:divBdr>
                                            <w:top w:val="none" w:sz="0" w:space="0" w:color="auto"/>
                                            <w:left w:val="none" w:sz="0" w:space="0" w:color="auto"/>
                                            <w:bottom w:val="none" w:sz="0" w:space="0" w:color="auto"/>
                                            <w:right w:val="none" w:sz="0" w:space="0" w:color="auto"/>
                                          </w:divBdr>
                                          <w:divsChild>
                                            <w:div w:id="559292035">
                                              <w:marLeft w:val="0"/>
                                              <w:marRight w:val="0"/>
                                              <w:marTop w:val="0"/>
                                              <w:marBottom w:val="0"/>
                                              <w:divBdr>
                                                <w:top w:val="none" w:sz="0" w:space="0" w:color="auto"/>
                                                <w:left w:val="none" w:sz="0" w:space="0" w:color="auto"/>
                                                <w:bottom w:val="none" w:sz="0" w:space="0" w:color="auto"/>
                                                <w:right w:val="none" w:sz="0" w:space="0" w:color="auto"/>
                                              </w:divBdr>
                                              <w:divsChild>
                                                <w:div w:id="21244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199904">
      <w:bodyDiv w:val="1"/>
      <w:marLeft w:val="0"/>
      <w:marRight w:val="0"/>
      <w:marTop w:val="0"/>
      <w:marBottom w:val="0"/>
      <w:divBdr>
        <w:top w:val="none" w:sz="0" w:space="0" w:color="auto"/>
        <w:left w:val="none" w:sz="0" w:space="0" w:color="auto"/>
        <w:bottom w:val="none" w:sz="0" w:space="0" w:color="auto"/>
        <w:right w:val="none" w:sz="0" w:space="0" w:color="auto"/>
      </w:divBdr>
      <w:divsChild>
        <w:div w:id="510682928">
          <w:marLeft w:val="0"/>
          <w:marRight w:val="0"/>
          <w:marTop w:val="0"/>
          <w:marBottom w:val="0"/>
          <w:divBdr>
            <w:top w:val="none" w:sz="0" w:space="0" w:color="auto"/>
            <w:left w:val="none" w:sz="0" w:space="0" w:color="auto"/>
            <w:bottom w:val="none" w:sz="0" w:space="0" w:color="auto"/>
            <w:right w:val="none" w:sz="0" w:space="0" w:color="auto"/>
          </w:divBdr>
          <w:divsChild>
            <w:div w:id="1108158971">
              <w:marLeft w:val="0"/>
              <w:marRight w:val="0"/>
              <w:marTop w:val="0"/>
              <w:marBottom w:val="0"/>
              <w:divBdr>
                <w:top w:val="none" w:sz="0" w:space="0" w:color="auto"/>
                <w:left w:val="none" w:sz="0" w:space="0" w:color="auto"/>
                <w:bottom w:val="none" w:sz="0" w:space="0" w:color="auto"/>
                <w:right w:val="none" w:sz="0" w:space="0" w:color="auto"/>
              </w:divBdr>
              <w:divsChild>
                <w:div w:id="730352747">
                  <w:marLeft w:val="0"/>
                  <w:marRight w:val="0"/>
                  <w:marTop w:val="0"/>
                  <w:marBottom w:val="0"/>
                  <w:divBdr>
                    <w:top w:val="none" w:sz="0" w:space="0" w:color="auto"/>
                    <w:left w:val="none" w:sz="0" w:space="0" w:color="auto"/>
                    <w:bottom w:val="none" w:sz="0" w:space="0" w:color="auto"/>
                    <w:right w:val="none" w:sz="0" w:space="0" w:color="auto"/>
                  </w:divBdr>
                  <w:divsChild>
                    <w:div w:id="897666918">
                      <w:marLeft w:val="0"/>
                      <w:marRight w:val="0"/>
                      <w:marTop w:val="0"/>
                      <w:marBottom w:val="0"/>
                      <w:divBdr>
                        <w:top w:val="none" w:sz="0" w:space="0" w:color="auto"/>
                        <w:left w:val="none" w:sz="0" w:space="0" w:color="auto"/>
                        <w:bottom w:val="none" w:sz="0" w:space="0" w:color="auto"/>
                        <w:right w:val="none" w:sz="0" w:space="0" w:color="auto"/>
                      </w:divBdr>
                      <w:divsChild>
                        <w:div w:id="1457871022">
                          <w:marLeft w:val="0"/>
                          <w:marRight w:val="0"/>
                          <w:marTop w:val="0"/>
                          <w:marBottom w:val="0"/>
                          <w:divBdr>
                            <w:top w:val="none" w:sz="0" w:space="0" w:color="auto"/>
                            <w:left w:val="none" w:sz="0" w:space="0" w:color="auto"/>
                            <w:bottom w:val="none" w:sz="0" w:space="0" w:color="auto"/>
                            <w:right w:val="none" w:sz="0" w:space="0" w:color="auto"/>
                          </w:divBdr>
                          <w:divsChild>
                            <w:div w:id="440880356">
                              <w:marLeft w:val="0"/>
                              <w:marRight w:val="0"/>
                              <w:marTop w:val="0"/>
                              <w:marBottom w:val="0"/>
                              <w:divBdr>
                                <w:top w:val="none" w:sz="0" w:space="0" w:color="auto"/>
                                <w:left w:val="none" w:sz="0" w:space="0" w:color="auto"/>
                                <w:bottom w:val="none" w:sz="0" w:space="0" w:color="auto"/>
                                <w:right w:val="none" w:sz="0" w:space="0" w:color="auto"/>
                              </w:divBdr>
                              <w:divsChild>
                                <w:div w:id="1381784970">
                                  <w:marLeft w:val="0"/>
                                  <w:marRight w:val="0"/>
                                  <w:marTop w:val="30"/>
                                  <w:marBottom w:val="2250"/>
                                  <w:divBdr>
                                    <w:top w:val="none" w:sz="0" w:space="0" w:color="auto"/>
                                    <w:left w:val="none" w:sz="0" w:space="0" w:color="auto"/>
                                    <w:bottom w:val="none" w:sz="0" w:space="0" w:color="auto"/>
                                    <w:right w:val="none" w:sz="0" w:space="0" w:color="auto"/>
                                  </w:divBdr>
                                  <w:divsChild>
                                    <w:div w:id="1756628047">
                                      <w:marLeft w:val="0"/>
                                      <w:marRight w:val="0"/>
                                      <w:marTop w:val="0"/>
                                      <w:marBottom w:val="0"/>
                                      <w:divBdr>
                                        <w:top w:val="none" w:sz="0" w:space="0" w:color="auto"/>
                                        <w:left w:val="none" w:sz="0" w:space="0" w:color="auto"/>
                                        <w:bottom w:val="none" w:sz="0" w:space="0" w:color="auto"/>
                                        <w:right w:val="none" w:sz="0" w:space="0" w:color="auto"/>
                                      </w:divBdr>
                                      <w:divsChild>
                                        <w:div w:id="1210649423">
                                          <w:marLeft w:val="0"/>
                                          <w:marRight w:val="0"/>
                                          <w:marTop w:val="0"/>
                                          <w:marBottom w:val="0"/>
                                          <w:divBdr>
                                            <w:top w:val="none" w:sz="0" w:space="0" w:color="auto"/>
                                            <w:left w:val="none" w:sz="0" w:space="0" w:color="auto"/>
                                            <w:bottom w:val="none" w:sz="0" w:space="0" w:color="auto"/>
                                            <w:right w:val="none" w:sz="0" w:space="0" w:color="auto"/>
                                          </w:divBdr>
                                          <w:divsChild>
                                            <w:div w:id="1264610924">
                                              <w:marLeft w:val="0"/>
                                              <w:marRight w:val="0"/>
                                              <w:marTop w:val="0"/>
                                              <w:marBottom w:val="0"/>
                                              <w:divBdr>
                                                <w:top w:val="none" w:sz="0" w:space="0" w:color="auto"/>
                                                <w:left w:val="none" w:sz="0" w:space="0" w:color="auto"/>
                                                <w:bottom w:val="none" w:sz="0" w:space="0" w:color="auto"/>
                                                <w:right w:val="none" w:sz="0" w:space="0" w:color="auto"/>
                                              </w:divBdr>
                                              <w:divsChild>
                                                <w:div w:id="4751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426286">
      <w:bodyDiv w:val="1"/>
      <w:marLeft w:val="0"/>
      <w:marRight w:val="0"/>
      <w:marTop w:val="0"/>
      <w:marBottom w:val="0"/>
      <w:divBdr>
        <w:top w:val="none" w:sz="0" w:space="0" w:color="auto"/>
        <w:left w:val="none" w:sz="0" w:space="0" w:color="auto"/>
        <w:bottom w:val="none" w:sz="0" w:space="0" w:color="auto"/>
        <w:right w:val="none" w:sz="0" w:space="0" w:color="auto"/>
      </w:divBdr>
      <w:divsChild>
        <w:div w:id="1044912658">
          <w:marLeft w:val="446"/>
          <w:marRight w:val="0"/>
          <w:marTop w:val="101"/>
          <w:marBottom w:val="0"/>
          <w:divBdr>
            <w:top w:val="none" w:sz="0" w:space="0" w:color="auto"/>
            <w:left w:val="none" w:sz="0" w:space="0" w:color="auto"/>
            <w:bottom w:val="none" w:sz="0" w:space="0" w:color="auto"/>
            <w:right w:val="none" w:sz="0" w:space="0" w:color="auto"/>
          </w:divBdr>
        </w:div>
      </w:divsChild>
    </w:div>
    <w:div w:id="1075280677">
      <w:bodyDiv w:val="1"/>
      <w:marLeft w:val="0"/>
      <w:marRight w:val="0"/>
      <w:marTop w:val="0"/>
      <w:marBottom w:val="0"/>
      <w:divBdr>
        <w:top w:val="none" w:sz="0" w:space="0" w:color="auto"/>
        <w:left w:val="none" w:sz="0" w:space="0" w:color="auto"/>
        <w:bottom w:val="none" w:sz="0" w:space="0" w:color="auto"/>
        <w:right w:val="none" w:sz="0" w:space="0" w:color="auto"/>
      </w:divBdr>
      <w:divsChild>
        <w:div w:id="1623806570">
          <w:marLeft w:val="1166"/>
          <w:marRight w:val="0"/>
          <w:marTop w:val="173"/>
          <w:marBottom w:val="0"/>
          <w:divBdr>
            <w:top w:val="none" w:sz="0" w:space="0" w:color="auto"/>
            <w:left w:val="none" w:sz="0" w:space="0" w:color="auto"/>
            <w:bottom w:val="none" w:sz="0" w:space="0" w:color="auto"/>
            <w:right w:val="none" w:sz="0" w:space="0" w:color="auto"/>
          </w:divBdr>
        </w:div>
      </w:divsChild>
    </w:div>
    <w:div w:id="1114981702">
      <w:bodyDiv w:val="1"/>
      <w:marLeft w:val="0"/>
      <w:marRight w:val="0"/>
      <w:marTop w:val="0"/>
      <w:marBottom w:val="0"/>
      <w:divBdr>
        <w:top w:val="none" w:sz="0" w:space="0" w:color="auto"/>
        <w:left w:val="none" w:sz="0" w:space="0" w:color="auto"/>
        <w:bottom w:val="none" w:sz="0" w:space="0" w:color="auto"/>
        <w:right w:val="none" w:sz="0" w:space="0" w:color="auto"/>
      </w:divBdr>
      <w:divsChild>
        <w:div w:id="1402411091">
          <w:marLeft w:val="0"/>
          <w:marRight w:val="0"/>
          <w:marTop w:val="0"/>
          <w:marBottom w:val="0"/>
          <w:divBdr>
            <w:top w:val="none" w:sz="0" w:space="0" w:color="auto"/>
            <w:left w:val="none" w:sz="0" w:space="0" w:color="auto"/>
            <w:bottom w:val="none" w:sz="0" w:space="0" w:color="auto"/>
            <w:right w:val="none" w:sz="0" w:space="0" w:color="auto"/>
          </w:divBdr>
          <w:divsChild>
            <w:div w:id="1431245100">
              <w:marLeft w:val="0"/>
              <w:marRight w:val="0"/>
              <w:marTop w:val="0"/>
              <w:marBottom w:val="0"/>
              <w:divBdr>
                <w:top w:val="none" w:sz="0" w:space="0" w:color="auto"/>
                <w:left w:val="none" w:sz="0" w:space="0" w:color="auto"/>
                <w:bottom w:val="single" w:sz="36" w:space="0" w:color="CCCCCC"/>
                <w:right w:val="none" w:sz="0" w:space="0" w:color="auto"/>
              </w:divBdr>
              <w:divsChild>
                <w:div w:id="1868373647">
                  <w:marLeft w:val="0"/>
                  <w:marRight w:val="0"/>
                  <w:marTop w:val="0"/>
                  <w:marBottom w:val="0"/>
                  <w:divBdr>
                    <w:top w:val="none" w:sz="0" w:space="0" w:color="auto"/>
                    <w:left w:val="none" w:sz="0" w:space="0" w:color="auto"/>
                    <w:bottom w:val="none" w:sz="0" w:space="0" w:color="auto"/>
                    <w:right w:val="none" w:sz="0" w:space="0" w:color="auto"/>
                  </w:divBdr>
                  <w:divsChild>
                    <w:div w:id="1913272770">
                      <w:marLeft w:val="0"/>
                      <w:marRight w:val="0"/>
                      <w:marTop w:val="0"/>
                      <w:marBottom w:val="0"/>
                      <w:divBdr>
                        <w:top w:val="none" w:sz="0" w:space="0" w:color="auto"/>
                        <w:left w:val="none" w:sz="0" w:space="0" w:color="auto"/>
                        <w:bottom w:val="none" w:sz="0" w:space="0" w:color="auto"/>
                        <w:right w:val="none" w:sz="0" w:space="0" w:color="auto"/>
                      </w:divBdr>
                      <w:divsChild>
                        <w:div w:id="1408845668">
                          <w:marLeft w:val="0"/>
                          <w:marRight w:val="0"/>
                          <w:marTop w:val="0"/>
                          <w:marBottom w:val="0"/>
                          <w:divBdr>
                            <w:top w:val="none" w:sz="0" w:space="0" w:color="auto"/>
                            <w:left w:val="none" w:sz="0" w:space="0" w:color="auto"/>
                            <w:bottom w:val="none" w:sz="0" w:space="0" w:color="auto"/>
                            <w:right w:val="none" w:sz="0" w:space="0" w:color="auto"/>
                          </w:divBdr>
                          <w:divsChild>
                            <w:div w:id="342829962">
                              <w:marLeft w:val="0"/>
                              <w:marRight w:val="0"/>
                              <w:marTop w:val="0"/>
                              <w:marBottom w:val="0"/>
                              <w:divBdr>
                                <w:top w:val="none" w:sz="0" w:space="0" w:color="auto"/>
                                <w:left w:val="none" w:sz="0" w:space="0" w:color="auto"/>
                                <w:bottom w:val="none" w:sz="0" w:space="0" w:color="auto"/>
                                <w:right w:val="none" w:sz="0" w:space="0" w:color="auto"/>
                              </w:divBdr>
                              <w:divsChild>
                                <w:div w:id="846601632">
                                  <w:marLeft w:val="0"/>
                                  <w:marRight w:val="0"/>
                                  <w:marTop w:val="0"/>
                                  <w:marBottom w:val="0"/>
                                  <w:divBdr>
                                    <w:top w:val="none" w:sz="0" w:space="0" w:color="auto"/>
                                    <w:left w:val="none" w:sz="0" w:space="0" w:color="auto"/>
                                    <w:bottom w:val="none" w:sz="0" w:space="0" w:color="auto"/>
                                    <w:right w:val="none" w:sz="0" w:space="0" w:color="auto"/>
                                  </w:divBdr>
                                  <w:divsChild>
                                    <w:div w:id="396320062">
                                      <w:marLeft w:val="0"/>
                                      <w:marRight w:val="0"/>
                                      <w:marTop w:val="0"/>
                                      <w:marBottom w:val="0"/>
                                      <w:divBdr>
                                        <w:top w:val="none" w:sz="0" w:space="0" w:color="auto"/>
                                        <w:left w:val="none" w:sz="0" w:space="0" w:color="auto"/>
                                        <w:bottom w:val="none" w:sz="0" w:space="0" w:color="auto"/>
                                        <w:right w:val="none" w:sz="0" w:space="0" w:color="auto"/>
                                      </w:divBdr>
                                      <w:divsChild>
                                        <w:div w:id="334576144">
                                          <w:marLeft w:val="0"/>
                                          <w:marRight w:val="0"/>
                                          <w:marTop w:val="0"/>
                                          <w:marBottom w:val="0"/>
                                          <w:divBdr>
                                            <w:top w:val="none" w:sz="0" w:space="0" w:color="auto"/>
                                            <w:left w:val="none" w:sz="0" w:space="0" w:color="auto"/>
                                            <w:bottom w:val="none" w:sz="0" w:space="0" w:color="auto"/>
                                            <w:right w:val="none" w:sz="0" w:space="0" w:color="auto"/>
                                          </w:divBdr>
                                          <w:divsChild>
                                            <w:div w:id="430857259">
                                              <w:marLeft w:val="0"/>
                                              <w:marRight w:val="0"/>
                                              <w:marTop w:val="0"/>
                                              <w:marBottom w:val="0"/>
                                              <w:divBdr>
                                                <w:top w:val="none" w:sz="0" w:space="0" w:color="auto"/>
                                                <w:left w:val="none" w:sz="0" w:space="0" w:color="auto"/>
                                                <w:bottom w:val="none" w:sz="0" w:space="0" w:color="auto"/>
                                                <w:right w:val="none" w:sz="0" w:space="0" w:color="auto"/>
                                              </w:divBdr>
                                              <w:divsChild>
                                                <w:div w:id="162009296">
                                                  <w:marLeft w:val="0"/>
                                                  <w:marRight w:val="0"/>
                                                  <w:marTop w:val="0"/>
                                                  <w:marBottom w:val="0"/>
                                                  <w:divBdr>
                                                    <w:top w:val="none" w:sz="0" w:space="0" w:color="auto"/>
                                                    <w:left w:val="none" w:sz="0" w:space="0" w:color="auto"/>
                                                    <w:bottom w:val="none" w:sz="0" w:space="0" w:color="auto"/>
                                                    <w:right w:val="none" w:sz="0" w:space="0" w:color="auto"/>
                                                  </w:divBdr>
                                                  <w:divsChild>
                                                    <w:div w:id="1149400653">
                                                      <w:marLeft w:val="0"/>
                                                      <w:marRight w:val="0"/>
                                                      <w:marTop w:val="0"/>
                                                      <w:marBottom w:val="0"/>
                                                      <w:divBdr>
                                                        <w:top w:val="none" w:sz="0" w:space="0" w:color="auto"/>
                                                        <w:left w:val="none" w:sz="0" w:space="0" w:color="auto"/>
                                                        <w:bottom w:val="none" w:sz="0" w:space="0" w:color="auto"/>
                                                        <w:right w:val="none" w:sz="0" w:space="0" w:color="auto"/>
                                                      </w:divBdr>
                                                      <w:divsChild>
                                                        <w:div w:id="121434534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sChild>
    </w:div>
    <w:div w:id="1124544190">
      <w:bodyDiv w:val="1"/>
      <w:marLeft w:val="0"/>
      <w:marRight w:val="0"/>
      <w:marTop w:val="0"/>
      <w:marBottom w:val="0"/>
      <w:divBdr>
        <w:top w:val="none" w:sz="0" w:space="0" w:color="auto"/>
        <w:left w:val="none" w:sz="0" w:space="0" w:color="auto"/>
        <w:bottom w:val="none" w:sz="0" w:space="0" w:color="auto"/>
        <w:right w:val="none" w:sz="0" w:space="0" w:color="auto"/>
      </w:divBdr>
    </w:div>
    <w:div w:id="1130704972">
      <w:bodyDiv w:val="1"/>
      <w:marLeft w:val="0"/>
      <w:marRight w:val="0"/>
      <w:marTop w:val="0"/>
      <w:marBottom w:val="0"/>
      <w:divBdr>
        <w:top w:val="none" w:sz="0" w:space="0" w:color="auto"/>
        <w:left w:val="none" w:sz="0" w:space="0" w:color="auto"/>
        <w:bottom w:val="none" w:sz="0" w:space="0" w:color="auto"/>
        <w:right w:val="none" w:sz="0" w:space="0" w:color="auto"/>
      </w:divBdr>
    </w:div>
    <w:div w:id="1131284385">
      <w:bodyDiv w:val="1"/>
      <w:marLeft w:val="0"/>
      <w:marRight w:val="0"/>
      <w:marTop w:val="0"/>
      <w:marBottom w:val="0"/>
      <w:divBdr>
        <w:top w:val="none" w:sz="0" w:space="0" w:color="auto"/>
        <w:left w:val="none" w:sz="0" w:space="0" w:color="auto"/>
        <w:bottom w:val="none" w:sz="0" w:space="0" w:color="auto"/>
        <w:right w:val="none" w:sz="0" w:space="0" w:color="auto"/>
      </w:divBdr>
      <w:divsChild>
        <w:div w:id="872809067">
          <w:marLeft w:val="446"/>
          <w:marRight w:val="0"/>
          <w:marTop w:val="101"/>
          <w:marBottom w:val="0"/>
          <w:divBdr>
            <w:top w:val="none" w:sz="0" w:space="0" w:color="auto"/>
            <w:left w:val="none" w:sz="0" w:space="0" w:color="auto"/>
            <w:bottom w:val="none" w:sz="0" w:space="0" w:color="auto"/>
            <w:right w:val="none" w:sz="0" w:space="0" w:color="auto"/>
          </w:divBdr>
        </w:div>
      </w:divsChild>
    </w:div>
    <w:div w:id="1169054441">
      <w:bodyDiv w:val="1"/>
      <w:marLeft w:val="0"/>
      <w:marRight w:val="0"/>
      <w:marTop w:val="0"/>
      <w:marBottom w:val="0"/>
      <w:divBdr>
        <w:top w:val="none" w:sz="0" w:space="0" w:color="auto"/>
        <w:left w:val="none" w:sz="0" w:space="0" w:color="auto"/>
        <w:bottom w:val="none" w:sz="0" w:space="0" w:color="auto"/>
        <w:right w:val="none" w:sz="0" w:space="0" w:color="auto"/>
      </w:divBdr>
      <w:divsChild>
        <w:div w:id="1496415696">
          <w:marLeft w:val="0"/>
          <w:marRight w:val="0"/>
          <w:marTop w:val="0"/>
          <w:marBottom w:val="0"/>
          <w:divBdr>
            <w:top w:val="none" w:sz="0" w:space="0" w:color="auto"/>
            <w:left w:val="none" w:sz="0" w:space="0" w:color="auto"/>
            <w:bottom w:val="none" w:sz="0" w:space="0" w:color="auto"/>
            <w:right w:val="none" w:sz="0" w:space="0" w:color="auto"/>
          </w:divBdr>
          <w:divsChild>
            <w:div w:id="1635022732">
              <w:marLeft w:val="0"/>
              <w:marRight w:val="0"/>
              <w:marTop w:val="0"/>
              <w:marBottom w:val="0"/>
              <w:divBdr>
                <w:top w:val="none" w:sz="0" w:space="0" w:color="auto"/>
                <w:left w:val="none" w:sz="0" w:space="0" w:color="auto"/>
                <w:bottom w:val="single" w:sz="36" w:space="0" w:color="CCCCCC"/>
                <w:right w:val="none" w:sz="0" w:space="0" w:color="auto"/>
              </w:divBdr>
              <w:divsChild>
                <w:div w:id="678387581">
                  <w:marLeft w:val="0"/>
                  <w:marRight w:val="0"/>
                  <w:marTop w:val="0"/>
                  <w:marBottom w:val="0"/>
                  <w:divBdr>
                    <w:top w:val="none" w:sz="0" w:space="0" w:color="auto"/>
                    <w:left w:val="none" w:sz="0" w:space="0" w:color="auto"/>
                    <w:bottom w:val="none" w:sz="0" w:space="0" w:color="auto"/>
                    <w:right w:val="none" w:sz="0" w:space="0" w:color="auto"/>
                  </w:divBdr>
                  <w:divsChild>
                    <w:div w:id="1083649335">
                      <w:marLeft w:val="0"/>
                      <w:marRight w:val="0"/>
                      <w:marTop w:val="0"/>
                      <w:marBottom w:val="0"/>
                      <w:divBdr>
                        <w:top w:val="none" w:sz="0" w:space="0" w:color="auto"/>
                        <w:left w:val="none" w:sz="0" w:space="0" w:color="auto"/>
                        <w:bottom w:val="none" w:sz="0" w:space="0" w:color="auto"/>
                        <w:right w:val="none" w:sz="0" w:space="0" w:color="auto"/>
                      </w:divBdr>
                      <w:divsChild>
                        <w:div w:id="675226481">
                          <w:marLeft w:val="0"/>
                          <w:marRight w:val="0"/>
                          <w:marTop w:val="0"/>
                          <w:marBottom w:val="0"/>
                          <w:divBdr>
                            <w:top w:val="none" w:sz="0" w:space="0" w:color="auto"/>
                            <w:left w:val="none" w:sz="0" w:space="0" w:color="auto"/>
                            <w:bottom w:val="none" w:sz="0" w:space="0" w:color="auto"/>
                            <w:right w:val="none" w:sz="0" w:space="0" w:color="auto"/>
                          </w:divBdr>
                          <w:divsChild>
                            <w:div w:id="1573657790">
                              <w:marLeft w:val="0"/>
                              <w:marRight w:val="0"/>
                              <w:marTop w:val="0"/>
                              <w:marBottom w:val="0"/>
                              <w:divBdr>
                                <w:top w:val="none" w:sz="0" w:space="0" w:color="auto"/>
                                <w:left w:val="none" w:sz="0" w:space="0" w:color="auto"/>
                                <w:bottom w:val="none" w:sz="0" w:space="0" w:color="auto"/>
                                <w:right w:val="none" w:sz="0" w:space="0" w:color="auto"/>
                              </w:divBdr>
                              <w:divsChild>
                                <w:div w:id="1287084431">
                                  <w:marLeft w:val="0"/>
                                  <w:marRight w:val="0"/>
                                  <w:marTop w:val="15"/>
                                  <w:marBottom w:val="15"/>
                                  <w:divBdr>
                                    <w:top w:val="none" w:sz="0" w:space="0" w:color="auto"/>
                                    <w:left w:val="none" w:sz="0" w:space="0" w:color="auto"/>
                                    <w:bottom w:val="none" w:sz="0" w:space="0" w:color="auto"/>
                                    <w:right w:val="none" w:sz="0" w:space="0" w:color="auto"/>
                                  </w:divBdr>
                                  <w:divsChild>
                                    <w:div w:id="20240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027576">
      <w:bodyDiv w:val="1"/>
      <w:marLeft w:val="0"/>
      <w:marRight w:val="0"/>
      <w:marTop w:val="0"/>
      <w:marBottom w:val="0"/>
      <w:divBdr>
        <w:top w:val="none" w:sz="0" w:space="0" w:color="auto"/>
        <w:left w:val="none" w:sz="0" w:space="0" w:color="auto"/>
        <w:bottom w:val="none" w:sz="0" w:space="0" w:color="auto"/>
        <w:right w:val="none" w:sz="0" w:space="0" w:color="auto"/>
      </w:divBdr>
      <w:divsChild>
        <w:div w:id="953945661">
          <w:marLeft w:val="0"/>
          <w:marRight w:val="0"/>
          <w:marTop w:val="0"/>
          <w:marBottom w:val="0"/>
          <w:divBdr>
            <w:top w:val="none" w:sz="0" w:space="0" w:color="auto"/>
            <w:left w:val="none" w:sz="0" w:space="0" w:color="auto"/>
            <w:bottom w:val="none" w:sz="0" w:space="0" w:color="auto"/>
            <w:right w:val="none" w:sz="0" w:space="0" w:color="auto"/>
          </w:divBdr>
        </w:div>
      </w:divsChild>
    </w:div>
    <w:div w:id="1359967705">
      <w:bodyDiv w:val="1"/>
      <w:marLeft w:val="0"/>
      <w:marRight w:val="0"/>
      <w:marTop w:val="0"/>
      <w:marBottom w:val="0"/>
      <w:divBdr>
        <w:top w:val="none" w:sz="0" w:space="0" w:color="auto"/>
        <w:left w:val="none" w:sz="0" w:space="0" w:color="auto"/>
        <w:bottom w:val="none" w:sz="0" w:space="0" w:color="auto"/>
        <w:right w:val="none" w:sz="0" w:space="0" w:color="auto"/>
      </w:divBdr>
      <w:divsChild>
        <w:div w:id="1579635465">
          <w:marLeft w:val="446"/>
          <w:marRight w:val="0"/>
          <w:marTop w:val="101"/>
          <w:marBottom w:val="0"/>
          <w:divBdr>
            <w:top w:val="none" w:sz="0" w:space="0" w:color="auto"/>
            <w:left w:val="none" w:sz="0" w:space="0" w:color="auto"/>
            <w:bottom w:val="none" w:sz="0" w:space="0" w:color="auto"/>
            <w:right w:val="none" w:sz="0" w:space="0" w:color="auto"/>
          </w:divBdr>
        </w:div>
        <w:div w:id="109517594">
          <w:marLeft w:val="1166"/>
          <w:marRight w:val="0"/>
          <w:marTop w:val="101"/>
          <w:marBottom w:val="0"/>
          <w:divBdr>
            <w:top w:val="none" w:sz="0" w:space="0" w:color="auto"/>
            <w:left w:val="none" w:sz="0" w:space="0" w:color="auto"/>
            <w:bottom w:val="none" w:sz="0" w:space="0" w:color="auto"/>
            <w:right w:val="none" w:sz="0" w:space="0" w:color="auto"/>
          </w:divBdr>
        </w:div>
        <w:div w:id="2049333733">
          <w:marLeft w:val="1166"/>
          <w:marRight w:val="0"/>
          <w:marTop w:val="101"/>
          <w:marBottom w:val="0"/>
          <w:divBdr>
            <w:top w:val="none" w:sz="0" w:space="0" w:color="auto"/>
            <w:left w:val="none" w:sz="0" w:space="0" w:color="auto"/>
            <w:bottom w:val="none" w:sz="0" w:space="0" w:color="auto"/>
            <w:right w:val="none" w:sz="0" w:space="0" w:color="auto"/>
          </w:divBdr>
        </w:div>
      </w:divsChild>
    </w:div>
    <w:div w:id="1383746746">
      <w:bodyDiv w:val="1"/>
      <w:marLeft w:val="0"/>
      <w:marRight w:val="0"/>
      <w:marTop w:val="0"/>
      <w:marBottom w:val="0"/>
      <w:divBdr>
        <w:top w:val="none" w:sz="0" w:space="0" w:color="auto"/>
        <w:left w:val="none" w:sz="0" w:space="0" w:color="auto"/>
        <w:bottom w:val="none" w:sz="0" w:space="0" w:color="auto"/>
        <w:right w:val="none" w:sz="0" w:space="0" w:color="auto"/>
      </w:divBdr>
      <w:divsChild>
        <w:div w:id="663513468">
          <w:marLeft w:val="0"/>
          <w:marRight w:val="0"/>
          <w:marTop w:val="0"/>
          <w:marBottom w:val="0"/>
          <w:divBdr>
            <w:top w:val="none" w:sz="0" w:space="0" w:color="auto"/>
            <w:left w:val="none" w:sz="0" w:space="0" w:color="auto"/>
            <w:bottom w:val="none" w:sz="0" w:space="0" w:color="auto"/>
            <w:right w:val="none" w:sz="0" w:space="0" w:color="auto"/>
          </w:divBdr>
          <w:divsChild>
            <w:div w:id="880938376">
              <w:marLeft w:val="0"/>
              <w:marRight w:val="0"/>
              <w:marTop w:val="100"/>
              <w:marBottom w:val="100"/>
              <w:divBdr>
                <w:top w:val="none" w:sz="0" w:space="0" w:color="auto"/>
                <w:left w:val="none" w:sz="0" w:space="0" w:color="auto"/>
                <w:bottom w:val="none" w:sz="0" w:space="0" w:color="auto"/>
                <w:right w:val="none" w:sz="0" w:space="0" w:color="auto"/>
              </w:divBdr>
              <w:divsChild>
                <w:div w:id="1855487667">
                  <w:marLeft w:val="0"/>
                  <w:marRight w:val="0"/>
                  <w:marTop w:val="0"/>
                  <w:marBottom w:val="0"/>
                  <w:divBdr>
                    <w:top w:val="none" w:sz="0" w:space="0" w:color="auto"/>
                    <w:left w:val="none" w:sz="0" w:space="0" w:color="auto"/>
                    <w:bottom w:val="none" w:sz="0" w:space="0" w:color="auto"/>
                    <w:right w:val="none" w:sz="0" w:space="0" w:color="auto"/>
                  </w:divBdr>
                  <w:divsChild>
                    <w:div w:id="738096206">
                      <w:marLeft w:val="0"/>
                      <w:marRight w:val="0"/>
                      <w:marTop w:val="0"/>
                      <w:marBottom w:val="0"/>
                      <w:divBdr>
                        <w:top w:val="none" w:sz="0" w:space="0" w:color="auto"/>
                        <w:left w:val="none" w:sz="0" w:space="0" w:color="auto"/>
                        <w:bottom w:val="none" w:sz="0" w:space="0" w:color="auto"/>
                        <w:right w:val="none" w:sz="0" w:space="0" w:color="auto"/>
                      </w:divBdr>
                      <w:divsChild>
                        <w:div w:id="327289474">
                          <w:marLeft w:val="0"/>
                          <w:marRight w:val="0"/>
                          <w:marTop w:val="0"/>
                          <w:marBottom w:val="0"/>
                          <w:divBdr>
                            <w:top w:val="none" w:sz="0" w:space="0" w:color="auto"/>
                            <w:left w:val="none" w:sz="0" w:space="0" w:color="auto"/>
                            <w:bottom w:val="none" w:sz="0" w:space="0" w:color="auto"/>
                            <w:right w:val="none" w:sz="0" w:space="0" w:color="auto"/>
                          </w:divBdr>
                          <w:divsChild>
                            <w:div w:id="1980501570">
                              <w:marLeft w:val="0"/>
                              <w:marRight w:val="0"/>
                              <w:marTop w:val="0"/>
                              <w:marBottom w:val="0"/>
                              <w:divBdr>
                                <w:top w:val="none" w:sz="0" w:space="0" w:color="auto"/>
                                <w:left w:val="none" w:sz="0" w:space="0" w:color="auto"/>
                                <w:bottom w:val="none" w:sz="0" w:space="0" w:color="auto"/>
                                <w:right w:val="none" w:sz="0" w:space="0" w:color="auto"/>
                              </w:divBdr>
                              <w:divsChild>
                                <w:div w:id="1585383157">
                                  <w:marLeft w:val="0"/>
                                  <w:marRight w:val="0"/>
                                  <w:marTop w:val="0"/>
                                  <w:marBottom w:val="0"/>
                                  <w:divBdr>
                                    <w:top w:val="none" w:sz="0" w:space="0" w:color="auto"/>
                                    <w:left w:val="none" w:sz="0" w:space="0" w:color="auto"/>
                                    <w:bottom w:val="none" w:sz="0" w:space="0" w:color="auto"/>
                                    <w:right w:val="none" w:sz="0" w:space="0" w:color="auto"/>
                                  </w:divBdr>
                                  <w:divsChild>
                                    <w:div w:id="10831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499956">
      <w:bodyDiv w:val="1"/>
      <w:marLeft w:val="0"/>
      <w:marRight w:val="0"/>
      <w:marTop w:val="0"/>
      <w:marBottom w:val="0"/>
      <w:divBdr>
        <w:top w:val="none" w:sz="0" w:space="0" w:color="auto"/>
        <w:left w:val="none" w:sz="0" w:space="0" w:color="auto"/>
        <w:bottom w:val="none" w:sz="0" w:space="0" w:color="auto"/>
        <w:right w:val="none" w:sz="0" w:space="0" w:color="auto"/>
      </w:divBdr>
      <w:divsChild>
        <w:div w:id="1612132301">
          <w:marLeft w:val="0"/>
          <w:marRight w:val="0"/>
          <w:marTop w:val="0"/>
          <w:marBottom w:val="0"/>
          <w:divBdr>
            <w:top w:val="none" w:sz="0" w:space="0" w:color="auto"/>
            <w:left w:val="none" w:sz="0" w:space="0" w:color="auto"/>
            <w:bottom w:val="none" w:sz="0" w:space="0" w:color="auto"/>
            <w:right w:val="none" w:sz="0" w:space="0" w:color="auto"/>
          </w:divBdr>
          <w:divsChild>
            <w:div w:id="618535904">
              <w:marLeft w:val="0"/>
              <w:marRight w:val="0"/>
              <w:marTop w:val="0"/>
              <w:marBottom w:val="0"/>
              <w:divBdr>
                <w:top w:val="none" w:sz="0" w:space="0" w:color="auto"/>
                <w:left w:val="none" w:sz="0" w:space="0" w:color="auto"/>
                <w:bottom w:val="single" w:sz="36" w:space="0" w:color="CCCCCC"/>
                <w:right w:val="none" w:sz="0" w:space="0" w:color="auto"/>
              </w:divBdr>
              <w:divsChild>
                <w:div w:id="1062561253">
                  <w:marLeft w:val="0"/>
                  <w:marRight w:val="0"/>
                  <w:marTop w:val="0"/>
                  <w:marBottom w:val="0"/>
                  <w:divBdr>
                    <w:top w:val="none" w:sz="0" w:space="0" w:color="auto"/>
                    <w:left w:val="none" w:sz="0" w:space="0" w:color="auto"/>
                    <w:bottom w:val="none" w:sz="0" w:space="0" w:color="auto"/>
                    <w:right w:val="none" w:sz="0" w:space="0" w:color="auto"/>
                  </w:divBdr>
                  <w:divsChild>
                    <w:div w:id="1745105595">
                      <w:marLeft w:val="0"/>
                      <w:marRight w:val="0"/>
                      <w:marTop w:val="0"/>
                      <w:marBottom w:val="0"/>
                      <w:divBdr>
                        <w:top w:val="none" w:sz="0" w:space="0" w:color="auto"/>
                        <w:left w:val="none" w:sz="0" w:space="0" w:color="auto"/>
                        <w:bottom w:val="none" w:sz="0" w:space="0" w:color="auto"/>
                        <w:right w:val="none" w:sz="0" w:space="0" w:color="auto"/>
                      </w:divBdr>
                      <w:divsChild>
                        <w:div w:id="725638840">
                          <w:marLeft w:val="0"/>
                          <w:marRight w:val="0"/>
                          <w:marTop w:val="0"/>
                          <w:marBottom w:val="0"/>
                          <w:divBdr>
                            <w:top w:val="none" w:sz="0" w:space="0" w:color="auto"/>
                            <w:left w:val="none" w:sz="0" w:space="0" w:color="auto"/>
                            <w:bottom w:val="none" w:sz="0" w:space="0" w:color="auto"/>
                            <w:right w:val="none" w:sz="0" w:space="0" w:color="auto"/>
                          </w:divBdr>
                          <w:divsChild>
                            <w:div w:id="715423694">
                              <w:marLeft w:val="0"/>
                              <w:marRight w:val="0"/>
                              <w:marTop w:val="0"/>
                              <w:marBottom w:val="0"/>
                              <w:divBdr>
                                <w:top w:val="none" w:sz="0" w:space="0" w:color="auto"/>
                                <w:left w:val="none" w:sz="0" w:space="0" w:color="auto"/>
                                <w:bottom w:val="none" w:sz="0" w:space="0" w:color="auto"/>
                                <w:right w:val="none" w:sz="0" w:space="0" w:color="auto"/>
                              </w:divBdr>
                              <w:divsChild>
                                <w:div w:id="418796631">
                                  <w:marLeft w:val="0"/>
                                  <w:marRight w:val="0"/>
                                  <w:marTop w:val="0"/>
                                  <w:marBottom w:val="0"/>
                                  <w:divBdr>
                                    <w:top w:val="none" w:sz="0" w:space="0" w:color="auto"/>
                                    <w:left w:val="none" w:sz="0" w:space="0" w:color="auto"/>
                                    <w:bottom w:val="none" w:sz="0" w:space="0" w:color="auto"/>
                                    <w:right w:val="none" w:sz="0" w:space="0" w:color="auto"/>
                                  </w:divBdr>
                                  <w:divsChild>
                                    <w:div w:id="115297092">
                                      <w:marLeft w:val="0"/>
                                      <w:marRight w:val="0"/>
                                      <w:marTop w:val="0"/>
                                      <w:marBottom w:val="0"/>
                                      <w:divBdr>
                                        <w:top w:val="none" w:sz="0" w:space="0" w:color="auto"/>
                                        <w:left w:val="none" w:sz="0" w:space="0" w:color="auto"/>
                                        <w:bottom w:val="none" w:sz="0" w:space="0" w:color="auto"/>
                                        <w:right w:val="none" w:sz="0" w:space="0" w:color="auto"/>
                                      </w:divBdr>
                                      <w:divsChild>
                                        <w:div w:id="522868966">
                                          <w:marLeft w:val="0"/>
                                          <w:marRight w:val="0"/>
                                          <w:marTop w:val="0"/>
                                          <w:marBottom w:val="0"/>
                                          <w:divBdr>
                                            <w:top w:val="none" w:sz="0" w:space="0" w:color="auto"/>
                                            <w:left w:val="none" w:sz="0" w:space="0" w:color="auto"/>
                                            <w:bottom w:val="none" w:sz="0" w:space="0" w:color="auto"/>
                                            <w:right w:val="none" w:sz="0" w:space="0" w:color="auto"/>
                                          </w:divBdr>
                                          <w:divsChild>
                                            <w:div w:id="1106269808">
                                              <w:marLeft w:val="0"/>
                                              <w:marRight w:val="0"/>
                                              <w:marTop w:val="0"/>
                                              <w:marBottom w:val="0"/>
                                              <w:divBdr>
                                                <w:top w:val="none" w:sz="0" w:space="0" w:color="auto"/>
                                                <w:left w:val="none" w:sz="0" w:space="0" w:color="auto"/>
                                                <w:bottom w:val="none" w:sz="0" w:space="0" w:color="auto"/>
                                                <w:right w:val="none" w:sz="0" w:space="0" w:color="auto"/>
                                              </w:divBdr>
                                              <w:divsChild>
                                                <w:div w:id="1939680961">
                                                  <w:marLeft w:val="0"/>
                                                  <w:marRight w:val="0"/>
                                                  <w:marTop w:val="0"/>
                                                  <w:marBottom w:val="0"/>
                                                  <w:divBdr>
                                                    <w:top w:val="none" w:sz="0" w:space="0" w:color="auto"/>
                                                    <w:left w:val="none" w:sz="0" w:space="0" w:color="auto"/>
                                                    <w:bottom w:val="none" w:sz="0" w:space="0" w:color="auto"/>
                                                    <w:right w:val="none" w:sz="0" w:space="0" w:color="auto"/>
                                                  </w:divBdr>
                                                  <w:divsChild>
                                                    <w:div w:id="1451511463">
                                                      <w:marLeft w:val="0"/>
                                                      <w:marRight w:val="0"/>
                                                      <w:marTop w:val="0"/>
                                                      <w:marBottom w:val="0"/>
                                                      <w:divBdr>
                                                        <w:top w:val="none" w:sz="0" w:space="0" w:color="auto"/>
                                                        <w:left w:val="none" w:sz="0" w:space="0" w:color="auto"/>
                                                        <w:bottom w:val="none" w:sz="0" w:space="0" w:color="auto"/>
                                                        <w:right w:val="none" w:sz="0" w:space="0" w:color="auto"/>
                                                      </w:divBdr>
                                                      <w:divsChild>
                                                        <w:div w:id="563183414">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sChild>
    </w:div>
    <w:div w:id="1481268168">
      <w:bodyDiv w:val="1"/>
      <w:marLeft w:val="0"/>
      <w:marRight w:val="0"/>
      <w:marTop w:val="0"/>
      <w:marBottom w:val="0"/>
      <w:divBdr>
        <w:top w:val="none" w:sz="0" w:space="0" w:color="auto"/>
        <w:left w:val="none" w:sz="0" w:space="0" w:color="auto"/>
        <w:bottom w:val="none" w:sz="0" w:space="0" w:color="auto"/>
        <w:right w:val="none" w:sz="0" w:space="0" w:color="auto"/>
      </w:divBdr>
      <w:divsChild>
        <w:div w:id="1962764641">
          <w:marLeft w:val="1166"/>
          <w:marRight w:val="0"/>
          <w:marTop w:val="173"/>
          <w:marBottom w:val="0"/>
          <w:divBdr>
            <w:top w:val="none" w:sz="0" w:space="0" w:color="auto"/>
            <w:left w:val="none" w:sz="0" w:space="0" w:color="auto"/>
            <w:bottom w:val="none" w:sz="0" w:space="0" w:color="auto"/>
            <w:right w:val="none" w:sz="0" w:space="0" w:color="auto"/>
          </w:divBdr>
        </w:div>
      </w:divsChild>
    </w:div>
    <w:div w:id="1576354109">
      <w:bodyDiv w:val="1"/>
      <w:marLeft w:val="0"/>
      <w:marRight w:val="0"/>
      <w:marTop w:val="0"/>
      <w:marBottom w:val="0"/>
      <w:divBdr>
        <w:top w:val="none" w:sz="0" w:space="0" w:color="auto"/>
        <w:left w:val="none" w:sz="0" w:space="0" w:color="auto"/>
        <w:bottom w:val="none" w:sz="0" w:space="0" w:color="auto"/>
        <w:right w:val="none" w:sz="0" w:space="0" w:color="auto"/>
      </w:divBdr>
      <w:divsChild>
        <w:div w:id="497843238">
          <w:marLeft w:val="0"/>
          <w:marRight w:val="0"/>
          <w:marTop w:val="0"/>
          <w:marBottom w:val="0"/>
          <w:divBdr>
            <w:top w:val="none" w:sz="0" w:space="0" w:color="auto"/>
            <w:left w:val="none" w:sz="0" w:space="0" w:color="auto"/>
            <w:bottom w:val="none" w:sz="0" w:space="0" w:color="auto"/>
            <w:right w:val="none" w:sz="0" w:space="0" w:color="auto"/>
          </w:divBdr>
          <w:divsChild>
            <w:div w:id="1968777787">
              <w:marLeft w:val="0"/>
              <w:marRight w:val="0"/>
              <w:marTop w:val="0"/>
              <w:marBottom w:val="0"/>
              <w:divBdr>
                <w:top w:val="none" w:sz="0" w:space="0" w:color="auto"/>
                <w:left w:val="none" w:sz="0" w:space="0" w:color="auto"/>
                <w:bottom w:val="none" w:sz="0" w:space="0" w:color="auto"/>
                <w:right w:val="none" w:sz="0" w:space="0" w:color="auto"/>
              </w:divBdr>
              <w:divsChild>
                <w:div w:id="313877674">
                  <w:marLeft w:val="0"/>
                  <w:marRight w:val="0"/>
                  <w:marTop w:val="0"/>
                  <w:marBottom w:val="0"/>
                  <w:divBdr>
                    <w:top w:val="none" w:sz="0" w:space="0" w:color="auto"/>
                    <w:left w:val="none" w:sz="0" w:space="0" w:color="auto"/>
                    <w:bottom w:val="none" w:sz="0" w:space="0" w:color="auto"/>
                    <w:right w:val="none" w:sz="0" w:space="0" w:color="auto"/>
                  </w:divBdr>
                  <w:divsChild>
                    <w:div w:id="470287250">
                      <w:marLeft w:val="0"/>
                      <w:marRight w:val="0"/>
                      <w:marTop w:val="0"/>
                      <w:marBottom w:val="0"/>
                      <w:divBdr>
                        <w:top w:val="none" w:sz="0" w:space="0" w:color="auto"/>
                        <w:left w:val="none" w:sz="0" w:space="0" w:color="auto"/>
                        <w:bottom w:val="none" w:sz="0" w:space="0" w:color="auto"/>
                        <w:right w:val="none" w:sz="0" w:space="0" w:color="auto"/>
                      </w:divBdr>
                      <w:divsChild>
                        <w:div w:id="1921405224">
                          <w:marLeft w:val="0"/>
                          <w:marRight w:val="0"/>
                          <w:marTop w:val="0"/>
                          <w:marBottom w:val="0"/>
                          <w:divBdr>
                            <w:top w:val="none" w:sz="0" w:space="0" w:color="auto"/>
                            <w:left w:val="none" w:sz="0" w:space="0" w:color="auto"/>
                            <w:bottom w:val="none" w:sz="0" w:space="0" w:color="auto"/>
                            <w:right w:val="none" w:sz="0" w:space="0" w:color="auto"/>
                          </w:divBdr>
                          <w:divsChild>
                            <w:div w:id="1835103823">
                              <w:marLeft w:val="0"/>
                              <w:marRight w:val="0"/>
                              <w:marTop w:val="0"/>
                              <w:marBottom w:val="0"/>
                              <w:divBdr>
                                <w:top w:val="none" w:sz="0" w:space="0" w:color="auto"/>
                                <w:left w:val="none" w:sz="0" w:space="0" w:color="auto"/>
                                <w:bottom w:val="none" w:sz="0" w:space="0" w:color="auto"/>
                                <w:right w:val="none" w:sz="0" w:space="0" w:color="auto"/>
                              </w:divBdr>
                              <w:divsChild>
                                <w:div w:id="1961721240">
                                  <w:marLeft w:val="0"/>
                                  <w:marRight w:val="0"/>
                                  <w:marTop w:val="30"/>
                                  <w:marBottom w:val="2250"/>
                                  <w:divBdr>
                                    <w:top w:val="none" w:sz="0" w:space="0" w:color="auto"/>
                                    <w:left w:val="none" w:sz="0" w:space="0" w:color="auto"/>
                                    <w:bottom w:val="none" w:sz="0" w:space="0" w:color="auto"/>
                                    <w:right w:val="none" w:sz="0" w:space="0" w:color="auto"/>
                                  </w:divBdr>
                                  <w:divsChild>
                                    <w:div w:id="1403062529">
                                      <w:marLeft w:val="0"/>
                                      <w:marRight w:val="0"/>
                                      <w:marTop w:val="0"/>
                                      <w:marBottom w:val="0"/>
                                      <w:divBdr>
                                        <w:top w:val="none" w:sz="0" w:space="0" w:color="auto"/>
                                        <w:left w:val="none" w:sz="0" w:space="0" w:color="auto"/>
                                        <w:bottom w:val="none" w:sz="0" w:space="0" w:color="auto"/>
                                        <w:right w:val="none" w:sz="0" w:space="0" w:color="auto"/>
                                      </w:divBdr>
                                      <w:divsChild>
                                        <w:div w:id="1257708661">
                                          <w:marLeft w:val="0"/>
                                          <w:marRight w:val="0"/>
                                          <w:marTop w:val="0"/>
                                          <w:marBottom w:val="0"/>
                                          <w:divBdr>
                                            <w:top w:val="none" w:sz="0" w:space="0" w:color="auto"/>
                                            <w:left w:val="none" w:sz="0" w:space="0" w:color="auto"/>
                                            <w:bottom w:val="none" w:sz="0" w:space="0" w:color="auto"/>
                                            <w:right w:val="none" w:sz="0" w:space="0" w:color="auto"/>
                                          </w:divBdr>
                                          <w:divsChild>
                                            <w:div w:id="1994095159">
                                              <w:marLeft w:val="0"/>
                                              <w:marRight w:val="0"/>
                                              <w:marTop w:val="0"/>
                                              <w:marBottom w:val="0"/>
                                              <w:divBdr>
                                                <w:top w:val="none" w:sz="0" w:space="0" w:color="auto"/>
                                                <w:left w:val="none" w:sz="0" w:space="0" w:color="auto"/>
                                                <w:bottom w:val="none" w:sz="0" w:space="0" w:color="auto"/>
                                                <w:right w:val="none" w:sz="0" w:space="0" w:color="auto"/>
                                              </w:divBdr>
                                              <w:divsChild>
                                                <w:div w:id="10693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1717701">
      <w:bodyDiv w:val="1"/>
      <w:marLeft w:val="0"/>
      <w:marRight w:val="0"/>
      <w:marTop w:val="0"/>
      <w:marBottom w:val="0"/>
      <w:divBdr>
        <w:top w:val="none" w:sz="0" w:space="0" w:color="auto"/>
        <w:left w:val="none" w:sz="0" w:space="0" w:color="auto"/>
        <w:bottom w:val="none" w:sz="0" w:space="0" w:color="auto"/>
        <w:right w:val="none" w:sz="0" w:space="0" w:color="auto"/>
      </w:divBdr>
      <w:divsChild>
        <w:div w:id="994381233">
          <w:marLeft w:val="0"/>
          <w:marRight w:val="0"/>
          <w:marTop w:val="0"/>
          <w:marBottom w:val="0"/>
          <w:divBdr>
            <w:top w:val="none" w:sz="0" w:space="0" w:color="auto"/>
            <w:left w:val="none" w:sz="0" w:space="0" w:color="auto"/>
            <w:bottom w:val="none" w:sz="0" w:space="0" w:color="auto"/>
            <w:right w:val="none" w:sz="0" w:space="0" w:color="auto"/>
          </w:divBdr>
          <w:divsChild>
            <w:div w:id="1398361262">
              <w:marLeft w:val="0"/>
              <w:marRight w:val="0"/>
              <w:marTop w:val="0"/>
              <w:marBottom w:val="0"/>
              <w:divBdr>
                <w:top w:val="none" w:sz="0" w:space="0" w:color="auto"/>
                <w:left w:val="none" w:sz="0" w:space="0" w:color="auto"/>
                <w:bottom w:val="single" w:sz="36" w:space="0" w:color="CCCCCC"/>
                <w:right w:val="none" w:sz="0" w:space="0" w:color="auto"/>
              </w:divBdr>
              <w:divsChild>
                <w:div w:id="1131707539">
                  <w:marLeft w:val="0"/>
                  <w:marRight w:val="0"/>
                  <w:marTop w:val="0"/>
                  <w:marBottom w:val="0"/>
                  <w:divBdr>
                    <w:top w:val="none" w:sz="0" w:space="0" w:color="auto"/>
                    <w:left w:val="none" w:sz="0" w:space="0" w:color="auto"/>
                    <w:bottom w:val="none" w:sz="0" w:space="0" w:color="auto"/>
                    <w:right w:val="none" w:sz="0" w:space="0" w:color="auto"/>
                  </w:divBdr>
                  <w:divsChild>
                    <w:div w:id="1048724833">
                      <w:marLeft w:val="0"/>
                      <w:marRight w:val="0"/>
                      <w:marTop w:val="0"/>
                      <w:marBottom w:val="0"/>
                      <w:divBdr>
                        <w:top w:val="none" w:sz="0" w:space="0" w:color="auto"/>
                        <w:left w:val="none" w:sz="0" w:space="0" w:color="auto"/>
                        <w:bottom w:val="none" w:sz="0" w:space="0" w:color="auto"/>
                        <w:right w:val="none" w:sz="0" w:space="0" w:color="auto"/>
                      </w:divBdr>
                      <w:divsChild>
                        <w:div w:id="294023648">
                          <w:marLeft w:val="0"/>
                          <w:marRight w:val="0"/>
                          <w:marTop w:val="0"/>
                          <w:marBottom w:val="0"/>
                          <w:divBdr>
                            <w:top w:val="none" w:sz="0" w:space="0" w:color="auto"/>
                            <w:left w:val="none" w:sz="0" w:space="0" w:color="auto"/>
                            <w:bottom w:val="none" w:sz="0" w:space="0" w:color="auto"/>
                            <w:right w:val="none" w:sz="0" w:space="0" w:color="auto"/>
                          </w:divBdr>
                          <w:divsChild>
                            <w:div w:id="257256933">
                              <w:marLeft w:val="0"/>
                              <w:marRight w:val="0"/>
                              <w:marTop w:val="0"/>
                              <w:marBottom w:val="0"/>
                              <w:divBdr>
                                <w:top w:val="none" w:sz="0" w:space="0" w:color="auto"/>
                                <w:left w:val="none" w:sz="0" w:space="0" w:color="auto"/>
                                <w:bottom w:val="none" w:sz="0" w:space="0" w:color="auto"/>
                                <w:right w:val="none" w:sz="0" w:space="0" w:color="auto"/>
                              </w:divBdr>
                              <w:divsChild>
                                <w:div w:id="1443305614">
                                  <w:marLeft w:val="0"/>
                                  <w:marRight w:val="0"/>
                                  <w:marTop w:val="0"/>
                                  <w:marBottom w:val="0"/>
                                  <w:divBdr>
                                    <w:top w:val="none" w:sz="0" w:space="0" w:color="auto"/>
                                    <w:left w:val="none" w:sz="0" w:space="0" w:color="auto"/>
                                    <w:bottom w:val="none" w:sz="0" w:space="0" w:color="auto"/>
                                    <w:right w:val="none" w:sz="0" w:space="0" w:color="auto"/>
                                  </w:divBdr>
                                  <w:divsChild>
                                    <w:div w:id="2098548533">
                                      <w:marLeft w:val="0"/>
                                      <w:marRight w:val="0"/>
                                      <w:marTop w:val="0"/>
                                      <w:marBottom w:val="0"/>
                                      <w:divBdr>
                                        <w:top w:val="none" w:sz="0" w:space="0" w:color="auto"/>
                                        <w:left w:val="none" w:sz="0" w:space="0" w:color="auto"/>
                                        <w:bottom w:val="none" w:sz="0" w:space="0" w:color="auto"/>
                                        <w:right w:val="none" w:sz="0" w:space="0" w:color="auto"/>
                                      </w:divBdr>
                                      <w:divsChild>
                                        <w:div w:id="1647663627">
                                          <w:marLeft w:val="0"/>
                                          <w:marRight w:val="0"/>
                                          <w:marTop w:val="0"/>
                                          <w:marBottom w:val="0"/>
                                          <w:divBdr>
                                            <w:top w:val="none" w:sz="0" w:space="0" w:color="auto"/>
                                            <w:left w:val="none" w:sz="0" w:space="0" w:color="auto"/>
                                            <w:bottom w:val="none" w:sz="0" w:space="0" w:color="auto"/>
                                            <w:right w:val="none" w:sz="0" w:space="0" w:color="auto"/>
                                          </w:divBdr>
                                          <w:divsChild>
                                            <w:div w:id="2028562165">
                                              <w:marLeft w:val="0"/>
                                              <w:marRight w:val="0"/>
                                              <w:marTop w:val="0"/>
                                              <w:marBottom w:val="0"/>
                                              <w:divBdr>
                                                <w:top w:val="none" w:sz="0" w:space="0" w:color="auto"/>
                                                <w:left w:val="none" w:sz="0" w:space="0" w:color="auto"/>
                                                <w:bottom w:val="none" w:sz="0" w:space="0" w:color="auto"/>
                                                <w:right w:val="none" w:sz="0" w:space="0" w:color="auto"/>
                                              </w:divBdr>
                                              <w:divsChild>
                                                <w:div w:id="1072385446">
                                                  <w:marLeft w:val="0"/>
                                                  <w:marRight w:val="0"/>
                                                  <w:marTop w:val="0"/>
                                                  <w:marBottom w:val="0"/>
                                                  <w:divBdr>
                                                    <w:top w:val="none" w:sz="0" w:space="0" w:color="auto"/>
                                                    <w:left w:val="none" w:sz="0" w:space="0" w:color="auto"/>
                                                    <w:bottom w:val="none" w:sz="0" w:space="0" w:color="auto"/>
                                                    <w:right w:val="none" w:sz="0" w:space="0" w:color="auto"/>
                                                  </w:divBdr>
                                                  <w:divsChild>
                                                    <w:div w:id="1323849022">
                                                      <w:marLeft w:val="0"/>
                                                      <w:marRight w:val="0"/>
                                                      <w:marTop w:val="0"/>
                                                      <w:marBottom w:val="0"/>
                                                      <w:divBdr>
                                                        <w:top w:val="none" w:sz="0" w:space="0" w:color="auto"/>
                                                        <w:left w:val="none" w:sz="0" w:space="0" w:color="auto"/>
                                                        <w:bottom w:val="none" w:sz="0" w:space="0" w:color="auto"/>
                                                        <w:right w:val="none" w:sz="0" w:space="0" w:color="auto"/>
                                                      </w:divBdr>
                                                      <w:divsChild>
                                                        <w:div w:id="596062724">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sChild>
    </w:div>
    <w:div w:id="1593512466">
      <w:bodyDiv w:val="1"/>
      <w:marLeft w:val="0"/>
      <w:marRight w:val="0"/>
      <w:marTop w:val="0"/>
      <w:marBottom w:val="0"/>
      <w:divBdr>
        <w:top w:val="none" w:sz="0" w:space="0" w:color="auto"/>
        <w:left w:val="none" w:sz="0" w:space="0" w:color="auto"/>
        <w:bottom w:val="none" w:sz="0" w:space="0" w:color="auto"/>
        <w:right w:val="none" w:sz="0" w:space="0" w:color="auto"/>
      </w:divBdr>
      <w:divsChild>
        <w:div w:id="132799894">
          <w:marLeft w:val="0"/>
          <w:marRight w:val="0"/>
          <w:marTop w:val="0"/>
          <w:marBottom w:val="0"/>
          <w:divBdr>
            <w:top w:val="none" w:sz="0" w:space="0" w:color="auto"/>
            <w:left w:val="none" w:sz="0" w:space="0" w:color="auto"/>
            <w:bottom w:val="none" w:sz="0" w:space="0" w:color="auto"/>
            <w:right w:val="none" w:sz="0" w:space="0" w:color="auto"/>
          </w:divBdr>
          <w:divsChild>
            <w:div w:id="1417363167">
              <w:marLeft w:val="0"/>
              <w:marRight w:val="0"/>
              <w:marTop w:val="0"/>
              <w:marBottom w:val="0"/>
              <w:divBdr>
                <w:top w:val="none" w:sz="0" w:space="0" w:color="auto"/>
                <w:left w:val="none" w:sz="0" w:space="0" w:color="auto"/>
                <w:bottom w:val="single" w:sz="36" w:space="0" w:color="CCCCCC"/>
                <w:right w:val="none" w:sz="0" w:space="0" w:color="auto"/>
              </w:divBdr>
              <w:divsChild>
                <w:div w:id="665943077">
                  <w:marLeft w:val="0"/>
                  <w:marRight w:val="0"/>
                  <w:marTop w:val="0"/>
                  <w:marBottom w:val="0"/>
                  <w:divBdr>
                    <w:top w:val="none" w:sz="0" w:space="0" w:color="auto"/>
                    <w:left w:val="none" w:sz="0" w:space="0" w:color="auto"/>
                    <w:bottom w:val="none" w:sz="0" w:space="0" w:color="auto"/>
                    <w:right w:val="none" w:sz="0" w:space="0" w:color="auto"/>
                  </w:divBdr>
                  <w:divsChild>
                    <w:div w:id="561717531">
                      <w:marLeft w:val="0"/>
                      <w:marRight w:val="0"/>
                      <w:marTop w:val="0"/>
                      <w:marBottom w:val="0"/>
                      <w:divBdr>
                        <w:top w:val="none" w:sz="0" w:space="0" w:color="auto"/>
                        <w:left w:val="none" w:sz="0" w:space="0" w:color="auto"/>
                        <w:bottom w:val="none" w:sz="0" w:space="0" w:color="auto"/>
                        <w:right w:val="none" w:sz="0" w:space="0" w:color="auto"/>
                      </w:divBdr>
                      <w:divsChild>
                        <w:div w:id="1216118063">
                          <w:marLeft w:val="0"/>
                          <w:marRight w:val="0"/>
                          <w:marTop w:val="0"/>
                          <w:marBottom w:val="0"/>
                          <w:divBdr>
                            <w:top w:val="none" w:sz="0" w:space="0" w:color="auto"/>
                            <w:left w:val="none" w:sz="0" w:space="0" w:color="auto"/>
                            <w:bottom w:val="none" w:sz="0" w:space="0" w:color="auto"/>
                            <w:right w:val="none" w:sz="0" w:space="0" w:color="auto"/>
                          </w:divBdr>
                          <w:divsChild>
                            <w:div w:id="1382946829">
                              <w:marLeft w:val="0"/>
                              <w:marRight w:val="0"/>
                              <w:marTop w:val="0"/>
                              <w:marBottom w:val="0"/>
                              <w:divBdr>
                                <w:top w:val="none" w:sz="0" w:space="0" w:color="auto"/>
                                <w:left w:val="none" w:sz="0" w:space="0" w:color="auto"/>
                                <w:bottom w:val="none" w:sz="0" w:space="0" w:color="auto"/>
                                <w:right w:val="none" w:sz="0" w:space="0" w:color="auto"/>
                              </w:divBdr>
                              <w:divsChild>
                                <w:div w:id="21135217">
                                  <w:marLeft w:val="0"/>
                                  <w:marRight w:val="0"/>
                                  <w:marTop w:val="0"/>
                                  <w:marBottom w:val="0"/>
                                  <w:divBdr>
                                    <w:top w:val="none" w:sz="0" w:space="0" w:color="auto"/>
                                    <w:left w:val="none" w:sz="0" w:space="0" w:color="auto"/>
                                    <w:bottom w:val="none" w:sz="0" w:space="0" w:color="auto"/>
                                    <w:right w:val="none" w:sz="0" w:space="0" w:color="auto"/>
                                  </w:divBdr>
                                  <w:divsChild>
                                    <w:div w:id="1208297008">
                                      <w:marLeft w:val="0"/>
                                      <w:marRight w:val="0"/>
                                      <w:marTop w:val="0"/>
                                      <w:marBottom w:val="0"/>
                                      <w:divBdr>
                                        <w:top w:val="none" w:sz="0" w:space="0" w:color="auto"/>
                                        <w:left w:val="none" w:sz="0" w:space="0" w:color="auto"/>
                                        <w:bottom w:val="none" w:sz="0" w:space="0" w:color="auto"/>
                                        <w:right w:val="none" w:sz="0" w:space="0" w:color="auto"/>
                                      </w:divBdr>
                                      <w:divsChild>
                                        <w:div w:id="1211380988">
                                          <w:marLeft w:val="0"/>
                                          <w:marRight w:val="0"/>
                                          <w:marTop w:val="0"/>
                                          <w:marBottom w:val="0"/>
                                          <w:divBdr>
                                            <w:top w:val="none" w:sz="0" w:space="0" w:color="auto"/>
                                            <w:left w:val="none" w:sz="0" w:space="0" w:color="auto"/>
                                            <w:bottom w:val="none" w:sz="0" w:space="0" w:color="auto"/>
                                            <w:right w:val="none" w:sz="0" w:space="0" w:color="auto"/>
                                          </w:divBdr>
                                          <w:divsChild>
                                            <w:div w:id="944189558">
                                              <w:marLeft w:val="0"/>
                                              <w:marRight w:val="0"/>
                                              <w:marTop w:val="0"/>
                                              <w:marBottom w:val="0"/>
                                              <w:divBdr>
                                                <w:top w:val="none" w:sz="0" w:space="0" w:color="auto"/>
                                                <w:left w:val="none" w:sz="0" w:space="0" w:color="auto"/>
                                                <w:bottom w:val="none" w:sz="0" w:space="0" w:color="auto"/>
                                                <w:right w:val="none" w:sz="0" w:space="0" w:color="auto"/>
                                              </w:divBdr>
                                              <w:divsChild>
                                                <w:div w:id="914239079">
                                                  <w:marLeft w:val="0"/>
                                                  <w:marRight w:val="0"/>
                                                  <w:marTop w:val="0"/>
                                                  <w:marBottom w:val="0"/>
                                                  <w:divBdr>
                                                    <w:top w:val="none" w:sz="0" w:space="0" w:color="auto"/>
                                                    <w:left w:val="none" w:sz="0" w:space="0" w:color="auto"/>
                                                    <w:bottom w:val="none" w:sz="0" w:space="0" w:color="auto"/>
                                                    <w:right w:val="none" w:sz="0" w:space="0" w:color="auto"/>
                                                  </w:divBdr>
                                                  <w:divsChild>
                                                    <w:div w:id="490563519">
                                                      <w:marLeft w:val="0"/>
                                                      <w:marRight w:val="0"/>
                                                      <w:marTop w:val="0"/>
                                                      <w:marBottom w:val="0"/>
                                                      <w:divBdr>
                                                        <w:top w:val="none" w:sz="0" w:space="0" w:color="auto"/>
                                                        <w:left w:val="none" w:sz="0" w:space="0" w:color="auto"/>
                                                        <w:bottom w:val="none" w:sz="0" w:space="0" w:color="auto"/>
                                                        <w:right w:val="none" w:sz="0" w:space="0" w:color="auto"/>
                                                      </w:divBdr>
                                                      <w:divsChild>
                                                        <w:div w:id="144934867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sChild>
    </w:div>
    <w:div w:id="1703943037">
      <w:bodyDiv w:val="1"/>
      <w:marLeft w:val="0"/>
      <w:marRight w:val="0"/>
      <w:marTop w:val="0"/>
      <w:marBottom w:val="0"/>
      <w:divBdr>
        <w:top w:val="none" w:sz="0" w:space="0" w:color="auto"/>
        <w:left w:val="none" w:sz="0" w:space="0" w:color="auto"/>
        <w:bottom w:val="none" w:sz="0" w:space="0" w:color="auto"/>
        <w:right w:val="none" w:sz="0" w:space="0" w:color="auto"/>
      </w:divBdr>
      <w:divsChild>
        <w:div w:id="1631133274">
          <w:marLeft w:val="0"/>
          <w:marRight w:val="0"/>
          <w:marTop w:val="0"/>
          <w:marBottom w:val="0"/>
          <w:divBdr>
            <w:top w:val="none" w:sz="0" w:space="0" w:color="auto"/>
            <w:left w:val="none" w:sz="0" w:space="0" w:color="auto"/>
            <w:bottom w:val="none" w:sz="0" w:space="0" w:color="auto"/>
            <w:right w:val="none" w:sz="0" w:space="0" w:color="auto"/>
          </w:divBdr>
          <w:divsChild>
            <w:div w:id="1683511515">
              <w:marLeft w:val="0"/>
              <w:marRight w:val="0"/>
              <w:marTop w:val="0"/>
              <w:marBottom w:val="0"/>
              <w:divBdr>
                <w:top w:val="none" w:sz="0" w:space="0" w:color="auto"/>
                <w:left w:val="none" w:sz="0" w:space="0" w:color="auto"/>
                <w:bottom w:val="single" w:sz="36" w:space="0" w:color="CCCCCC"/>
                <w:right w:val="none" w:sz="0" w:space="0" w:color="auto"/>
              </w:divBdr>
              <w:divsChild>
                <w:div w:id="319427131">
                  <w:marLeft w:val="0"/>
                  <w:marRight w:val="0"/>
                  <w:marTop w:val="0"/>
                  <w:marBottom w:val="0"/>
                  <w:divBdr>
                    <w:top w:val="none" w:sz="0" w:space="0" w:color="auto"/>
                    <w:left w:val="none" w:sz="0" w:space="0" w:color="auto"/>
                    <w:bottom w:val="none" w:sz="0" w:space="0" w:color="auto"/>
                    <w:right w:val="none" w:sz="0" w:space="0" w:color="auto"/>
                  </w:divBdr>
                  <w:divsChild>
                    <w:div w:id="64689321">
                      <w:marLeft w:val="0"/>
                      <w:marRight w:val="0"/>
                      <w:marTop w:val="0"/>
                      <w:marBottom w:val="0"/>
                      <w:divBdr>
                        <w:top w:val="none" w:sz="0" w:space="0" w:color="auto"/>
                        <w:left w:val="none" w:sz="0" w:space="0" w:color="auto"/>
                        <w:bottom w:val="none" w:sz="0" w:space="0" w:color="auto"/>
                        <w:right w:val="none" w:sz="0" w:space="0" w:color="auto"/>
                      </w:divBdr>
                      <w:divsChild>
                        <w:div w:id="1801075052">
                          <w:marLeft w:val="0"/>
                          <w:marRight w:val="0"/>
                          <w:marTop w:val="0"/>
                          <w:marBottom w:val="0"/>
                          <w:divBdr>
                            <w:top w:val="none" w:sz="0" w:space="0" w:color="auto"/>
                            <w:left w:val="none" w:sz="0" w:space="0" w:color="auto"/>
                            <w:bottom w:val="none" w:sz="0" w:space="0" w:color="auto"/>
                            <w:right w:val="none" w:sz="0" w:space="0" w:color="auto"/>
                          </w:divBdr>
                          <w:divsChild>
                            <w:div w:id="3670579">
                              <w:marLeft w:val="0"/>
                              <w:marRight w:val="0"/>
                              <w:marTop w:val="0"/>
                              <w:marBottom w:val="0"/>
                              <w:divBdr>
                                <w:top w:val="none" w:sz="0" w:space="0" w:color="auto"/>
                                <w:left w:val="none" w:sz="0" w:space="0" w:color="auto"/>
                                <w:bottom w:val="none" w:sz="0" w:space="0" w:color="auto"/>
                                <w:right w:val="none" w:sz="0" w:space="0" w:color="auto"/>
                              </w:divBdr>
                              <w:divsChild>
                                <w:div w:id="1082797820">
                                  <w:marLeft w:val="0"/>
                                  <w:marRight w:val="0"/>
                                  <w:marTop w:val="0"/>
                                  <w:marBottom w:val="0"/>
                                  <w:divBdr>
                                    <w:top w:val="none" w:sz="0" w:space="0" w:color="auto"/>
                                    <w:left w:val="none" w:sz="0" w:space="0" w:color="auto"/>
                                    <w:bottom w:val="none" w:sz="0" w:space="0" w:color="auto"/>
                                    <w:right w:val="none" w:sz="0" w:space="0" w:color="auto"/>
                                  </w:divBdr>
                                  <w:divsChild>
                                    <w:div w:id="132411758">
                                      <w:marLeft w:val="0"/>
                                      <w:marRight w:val="0"/>
                                      <w:marTop w:val="0"/>
                                      <w:marBottom w:val="0"/>
                                      <w:divBdr>
                                        <w:top w:val="none" w:sz="0" w:space="0" w:color="auto"/>
                                        <w:left w:val="none" w:sz="0" w:space="0" w:color="auto"/>
                                        <w:bottom w:val="none" w:sz="0" w:space="0" w:color="auto"/>
                                        <w:right w:val="none" w:sz="0" w:space="0" w:color="auto"/>
                                      </w:divBdr>
                                      <w:divsChild>
                                        <w:div w:id="1306550182">
                                          <w:marLeft w:val="0"/>
                                          <w:marRight w:val="0"/>
                                          <w:marTop w:val="0"/>
                                          <w:marBottom w:val="0"/>
                                          <w:divBdr>
                                            <w:top w:val="none" w:sz="0" w:space="0" w:color="auto"/>
                                            <w:left w:val="none" w:sz="0" w:space="0" w:color="auto"/>
                                            <w:bottom w:val="none" w:sz="0" w:space="0" w:color="auto"/>
                                            <w:right w:val="none" w:sz="0" w:space="0" w:color="auto"/>
                                          </w:divBdr>
                                          <w:divsChild>
                                            <w:div w:id="317731632">
                                              <w:marLeft w:val="0"/>
                                              <w:marRight w:val="0"/>
                                              <w:marTop w:val="0"/>
                                              <w:marBottom w:val="0"/>
                                              <w:divBdr>
                                                <w:top w:val="none" w:sz="0" w:space="0" w:color="auto"/>
                                                <w:left w:val="none" w:sz="0" w:space="0" w:color="auto"/>
                                                <w:bottom w:val="none" w:sz="0" w:space="0" w:color="auto"/>
                                                <w:right w:val="none" w:sz="0" w:space="0" w:color="auto"/>
                                              </w:divBdr>
                                              <w:divsChild>
                                                <w:div w:id="19493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53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pcvuesolutions.com/index.php/component/content/article/49-cpp-europe-pages/370-telekonta"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mailto:support_ru@pcvuesolutions.com" TargetMode="External"/><Relationship Id="rId68" Type="http://schemas.openxmlformats.org/officeDocument/2006/relationships/hyperlink" Target="mailto:c.bastidas@arcinfo.com" TargetMode="External"/><Relationship Id="rId84" Type="http://schemas.openxmlformats.org/officeDocument/2006/relationships/image" Target="media/image390.png"/><Relationship Id="rId89" Type="http://schemas.openxmlformats.org/officeDocument/2006/relationships/image" Target="media/image440.png"/><Relationship Id="rId112" Type="http://schemas.openxmlformats.org/officeDocument/2006/relationships/hyperlink" Target="http://www.pcvuesolutions.com/index.php/tiki-nui?lang=en" TargetMode="External"/><Relationship Id="rId133" Type="http://schemas.openxmlformats.org/officeDocument/2006/relationships/hyperlink" Target="http://www.pcvuesolutions.com/index.php/find-your-integrators/272-euro-system?lang=en" TargetMode="External"/><Relationship Id="rId138" Type="http://schemas.openxmlformats.org/officeDocument/2006/relationships/hyperlink" Target="http://www.pcvuesolutions.com/index.php/component/content/49/195-sysacom?lang=en" TargetMode="External"/><Relationship Id="rId154"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hyperlink" Target="mailto:info@gpai.eu"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290.png"/><Relationship Id="rId79" Type="http://schemas.openxmlformats.org/officeDocument/2006/relationships/image" Target="media/image340.png"/><Relationship Id="rId102" Type="http://schemas.openxmlformats.org/officeDocument/2006/relationships/hyperlink" Target="http://www.pcvuesolutions.com/index.php/find-your-integrators/238-open-automation-design?lang=en" TargetMode="External"/><Relationship Id="rId123" Type="http://schemas.openxmlformats.org/officeDocument/2006/relationships/hyperlink" Target="http://www.pcvuesolutions.com/index.php/component/content/article/49-cpp-europe-pages/381-actemium-toulouse" TargetMode="External"/><Relationship Id="rId128" Type="http://schemas.openxmlformats.org/officeDocument/2006/relationships/hyperlink" Target="http://www.pcvuesolutions.com/index.php/find-your-integrators/205-automatique-et-industrie?lang=en" TargetMode="External"/><Relationship Id="rId144" Type="http://schemas.openxmlformats.org/officeDocument/2006/relationships/hyperlink" Target="mailto:madiop.sene@coselec.sn" TargetMode="External"/><Relationship Id="rId149" Type="http://schemas.openxmlformats.org/officeDocument/2006/relationships/hyperlink" Target="http://www.pcvuesolutions.com/" TargetMode="External"/><Relationship Id="rId5" Type="http://schemas.openxmlformats.org/officeDocument/2006/relationships/webSettings" Target="webSettings.xml"/><Relationship Id="rId90" Type="http://schemas.openxmlformats.org/officeDocument/2006/relationships/image" Target="media/image450.png"/><Relationship Id="rId95" Type="http://schemas.openxmlformats.org/officeDocument/2006/relationships/image" Target="media/image50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mailto:order_ru@pcvuesolutions.com" TargetMode="External"/><Relationship Id="rId69" Type="http://schemas.openxmlformats.org/officeDocument/2006/relationships/hyperlink" Target="mailto:a.pedroso@arcinfo.com" TargetMode="External"/><Relationship Id="rId113" Type="http://schemas.openxmlformats.org/officeDocument/2006/relationships/hyperlink" Target="http://www.fabricom-gdfsuez.com/" TargetMode="External"/><Relationship Id="rId118" Type="http://schemas.openxmlformats.org/officeDocument/2006/relationships/hyperlink" Target="http://www.pcvuesolutions.com/index.php/component/content/article/49-cpp-europe-pages/372-btc" TargetMode="External"/><Relationship Id="rId134" Type="http://schemas.openxmlformats.org/officeDocument/2006/relationships/hyperlink" Target="http://www.pcvuesolutions.com/index.php/heliom?lang=en" TargetMode="External"/><Relationship Id="rId139" Type="http://schemas.openxmlformats.org/officeDocument/2006/relationships/hyperlink" Target="http://www.pcvuesolutions.com/index.php/component/content/article/49-cpp-europe-pages/404-soreel" TargetMode="External"/><Relationship Id="rId80" Type="http://schemas.openxmlformats.org/officeDocument/2006/relationships/image" Target="media/image350.png"/><Relationship Id="rId85" Type="http://schemas.openxmlformats.org/officeDocument/2006/relationships/image" Target="media/image400.png"/><Relationship Id="rId150" Type="http://schemas.openxmlformats.org/officeDocument/2006/relationships/hyperlink" Target="http://www.pcvuesolutions.com/" TargetMode="External"/><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www.pcvuesolutions.com/index.php/find-your-integrators/279-livewire?lang=en" TargetMode="External"/><Relationship Id="rId108" Type="http://schemas.openxmlformats.org/officeDocument/2006/relationships/hyperlink" Target="http://www.pcvuesolutions.com/index.php/component/content/article/49-cpp-europe-pages/397-ixa-systems-sa" TargetMode="External"/><Relationship Id="rId124" Type="http://schemas.openxmlformats.org/officeDocument/2006/relationships/hyperlink" Target="http://www.pcvuesolutions.com/index.php/alpha-cim?lang=en" TargetMode="External"/><Relationship Id="rId129" Type="http://schemas.openxmlformats.org/officeDocument/2006/relationships/hyperlink" Target="http://www.pcvuesolutions.com/index.php/find-your-integrators/309-blaise-industries-?lang=en"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mailto:order_ru@pcvuesolutions.com" TargetMode="External"/><Relationship Id="rId70" Type="http://schemas.openxmlformats.org/officeDocument/2006/relationships/hyperlink" Target="mailto:sales@pcvueinc.com" TargetMode="External"/><Relationship Id="rId75" Type="http://schemas.openxmlformats.org/officeDocument/2006/relationships/image" Target="media/image300.png"/><Relationship Id="rId83" Type="http://schemas.openxmlformats.org/officeDocument/2006/relationships/image" Target="media/image380.png"/><Relationship Id="rId88" Type="http://schemas.openxmlformats.org/officeDocument/2006/relationships/image" Target="media/image430.png"/><Relationship Id="rId91" Type="http://schemas.openxmlformats.org/officeDocument/2006/relationships/image" Target="media/image460.png"/><Relationship Id="rId96" Type="http://schemas.openxmlformats.org/officeDocument/2006/relationships/image" Target="media/image510.png"/><Relationship Id="rId111" Type="http://schemas.openxmlformats.org/officeDocument/2006/relationships/hyperlink" Target="http://www.pcvuesolutions.com/index.php/tiki-nui?lang=en" TargetMode="External"/><Relationship Id="rId132" Type="http://schemas.openxmlformats.org/officeDocument/2006/relationships/hyperlink" Target="http://www.energence.eu/" TargetMode="External"/><Relationship Id="rId140" Type="http://schemas.openxmlformats.org/officeDocument/2006/relationships/hyperlink" Target="http://www.pcvuesolutions.com/wwww.a2si.net" TargetMode="External"/><Relationship Id="rId145" Type="http://schemas.openxmlformats.org/officeDocument/2006/relationships/hyperlink" Target="http://Houdatech.com" TargetMode="External"/><Relationship Id="rId15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www.gpai.eu" TargetMode="External"/><Relationship Id="rId114" Type="http://schemas.openxmlformats.org/officeDocument/2006/relationships/hyperlink" Target="http://www.pcvuesolutions.com/index.php/kr?lang=en" TargetMode="External"/><Relationship Id="rId119" Type="http://schemas.openxmlformats.org/officeDocument/2006/relationships/hyperlink" Target="http://www.pcvuesolutions.com/index.php/scan?lang=en" TargetMode="External"/><Relationship Id="rId127" Type="http://schemas.openxmlformats.org/officeDocument/2006/relationships/hyperlink" Target="http://www.pcvuesolutions.com/index.php/component/content/article/49-cpp-europe-pages/376-assystem" TargetMode="External"/><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mailto:pcvue-uae@arcinfo.com" TargetMode="External"/><Relationship Id="rId73" Type="http://schemas.openxmlformats.org/officeDocument/2006/relationships/image" Target="media/image280.png"/><Relationship Id="rId78" Type="http://schemas.openxmlformats.org/officeDocument/2006/relationships/image" Target="media/image330.png"/><Relationship Id="rId81" Type="http://schemas.openxmlformats.org/officeDocument/2006/relationships/image" Target="media/image360.png"/><Relationship Id="rId86" Type="http://schemas.openxmlformats.org/officeDocument/2006/relationships/image" Target="media/image410.png"/><Relationship Id="rId94" Type="http://schemas.openxmlformats.org/officeDocument/2006/relationships/image" Target="media/image490.png"/><Relationship Id="rId99" Type="http://schemas.openxmlformats.org/officeDocument/2006/relationships/image" Target="media/image54.png"/><Relationship Id="rId101" Type="http://schemas.openxmlformats.org/officeDocument/2006/relationships/hyperlink" Target="http://www.pcvuesolutions.com/index.php/find-your-integrators/278-autopro-automation?lang=en" TargetMode="External"/><Relationship Id="rId122" Type="http://schemas.openxmlformats.org/officeDocument/2006/relationships/hyperlink" Target="http://www.pcvuesolutions.com/index.php/component/content/article/49-cpp-europe-pages/381-actemium-toulouse" TargetMode="External"/><Relationship Id="rId130" Type="http://schemas.openxmlformats.org/officeDocument/2006/relationships/hyperlink" Target="http://www.ceff.fr/" TargetMode="External"/><Relationship Id="rId135" Type="http://schemas.openxmlformats.org/officeDocument/2006/relationships/hyperlink" Target="http://www.pcvuesolutions.com/index.php/find-your-integrators/206?lang=en" TargetMode="External"/><Relationship Id="rId143" Type="http://schemas.openxmlformats.org/officeDocument/2006/relationships/hyperlink" Target="http://www.coselec.sn" TargetMode="External"/><Relationship Id="rId148" Type="http://schemas.openxmlformats.org/officeDocument/2006/relationships/header" Target="header2.xml"/><Relationship Id="rId151" Type="http://schemas.openxmlformats.org/officeDocument/2006/relationships/image" Target="media/image56.jpeg"/><Relationship Id="rId15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pcvuesolutions.com/index.php/component/content/article/49-cpp-europe-pages/398-jeanfavre-a-fils-sa"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310.png"/><Relationship Id="rId97" Type="http://schemas.openxmlformats.org/officeDocument/2006/relationships/image" Target="media/image520.png"/><Relationship Id="rId104" Type="http://schemas.openxmlformats.org/officeDocument/2006/relationships/hyperlink" Target="http://www.pcvuesolutions.com/index.php/find-your-integrators/285-vieira-ishikawa-software?lang=en" TargetMode="External"/><Relationship Id="rId120" Type="http://schemas.openxmlformats.org/officeDocument/2006/relationships/hyperlink" Target="http://www.pcvuesolutions.com/index.php/component/content/article/49-cpp-europe-pages/400-actemium-iteis" TargetMode="External"/><Relationship Id="rId125" Type="http://schemas.openxmlformats.org/officeDocument/2006/relationships/hyperlink" Target="http://www.pcvuesolutions.com/index.php/component/content/49/225-apilog?lang=en" TargetMode="External"/><Relationship Id="rId141" Type="http://schemas.openxmlformats.org/officeDocument/2006/relationships/hyperlink" Target="http://france.pcvuesolutions.com/index.php?option=com_content&amp;view=article&amp;id=285:vieira-ishikawa-software&amp;catid=65&amp;Itemid=183&amp;lang=en" TargetMode="External"/><Relationship Id="rId146" Type="http://schemas.openxmlformats.org/officeDocument/2006/relationships/hyperlink" Target="http://www.inntenet.com" TargetMode="External"/><Relationship Id="rId7" Type="http://schemas.openxmlformats.org/officeDocument/2006/relationships/endnotes" Target="endnotes.xml"/><Relationship Id="rId71" Type="http://schemas.openxmlformats.org/officeDocument/2006/relationships/hyperlink" Target="mailto:c.bastidas@arcinfo.com" TargetMode="External"/><Relationship Id="rId92" Type="http://schemas.openxmlformats.org/officeDocument/2006/relationships/image" Target="media/image47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mailto:pcvue-uae@arcinfo.com" TargetMode="External"/><Relationship Id="rId87" Type="http://schemas.openxmlformats.org/officeDocument/2006/relationships/image" Target="media/image420.png"/><Relationship Id="rId110" Type="http://schemas.openxmlformats.org/officeDocument/2006/relationships/hyperlink" Target="http://www.pcvuesolutions.com/index.php/component/content/article/49-cpp-europe-pages/399-mino-sa" TargetMode="External"/><Relationship Id="rId115" Type="http://schemas.openxmlformats.org/officeDocument/2006/relationships/hyperlink" Target="http://www.pcvuesolutions.com/index.php/component/content/article/49-cpp-europe-pages/379-tecnau" TargetMode="External"/><Relationship Id="rId131" Type="http://schemas.openxmlformats.org/officeDocument/2006/relationships/hyperlink" Target="http://www.pcvuesolutions.com/index.php/component/content/article/49-cpp-europe-pages/414-energence" TargetMode="External"/><Relationship Id="rId136" Type="http://schemas.openxmlformats.org/officeDocument/2006/relationships/hyperlink" Target="http://www.pcvuesolutions.com/index.php/component/content/article/49-cpp-europe-pages/480-ip2i" TargetMode="External"/><Relationship Id="rId157" Type="http://schemas.openxmlformats.org/officeDocument/2006/relationships/theme" Target="theme/theme1.xml"/><Relationship Id="rId61" Type="http://schemas.openxmlformats.org/officeDocument/2006/relationships/hyperlink" Target="mailto:support_ru@pcvuesolutions.com" TargetMode="External"/><Relationship Id="rId82" Type="http://schemas.openxmlformats.org/officeDocument/2006/relationships/image" Target="media/image370.png"/><Relationship Id="rId152" Type="http://schemas.openxmlformats.org/officeDocument/2006/relationships/image" Target="media/image5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320.png"/><Relationship Id="rId100" Type="http://schemas.openxmlformats.org/officeDocument/2006/relationships/image" Target="media/image55.png"/><Relationship Id="rId105" Type="http://schemas.openxmlformats.org/officeDocument/2006/relationships/hyperlink" Target="http://www.pcvuesolutions.com/index.php/find-your-integrators/275-true-north-automation?lang=en" TargetMode="External"/><Relationship Id="rId126" Type="http://schemas.openxmlformats.org/officeDocument/2006/relationships/hyperlink" Target="http://www.pcvuesolutions.com/index.php/heliom?lang=en" TargetMode="External"/><Relationship Id="rId147" Type="http://schemas.openxmlformats.org/officeDocument/2006/relationships/hyperlink" Target="mailto:sales@inntenet.com"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mailto:a.pedroso@arcinfo.com" TargetMode="External"/><Relationship Id="rId93" Type="http://schemas.openxmlformats.org/officeDocument/2006/relationships/image" Target="media/image480.png"/><Relationship Id="rId98" Type="http://schemas.openxmlformats.org/officeDocument/2006/relationships/image" Target="media/image53.png"/><Relationship Id="rId121" Type="http://schemas.openxmlformats.org/officeDocument/2006/relationships/hyperlink" Target="http://www.actemium.com/" TargetMode="External"/><Relationship Id="rId142" Type="http://schemas.openxmlformats.org/officeDocument/2006/relationships/hyperlink" Target="mailto:kconstant@dmc-ci.com"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mailto:sales@pcvueinc.com" TargetMode="External"/><Relationship Id="rId116" Type="http://schemas.openxmlformats.org/officeDocument/2006/relationships/hyperlink" Target="http://www.prandstaetter.co.at/" TargetMode="External"/><Relationship Id="rId137" Type="http://schemas.openxmlformats.org/officeDocument/2006/relationships/hyperlink" Target="http://www.pcvuesolutions.com/index.php/find-your-integrators/206?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RC_Marketing\Documents\_Word%20Templates\Actual\PcVueSolutions%20Topic%20EN%20Ye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42A239B6C3B459A99D8AFB52C9213A3"/>
        <w:category>
          <w:name w:val="Général"/>
          <w:gallery w:val="placeholder"/>
        </w:category>
        <w:types>
          <w:type w:val="bbPlcHdr"/>
        </w:types>
        <w:behaviors>
          <w:behavior w:val="content"/>
        </w:behaviors>
        <w:guid w:val="{148EB5CD-5321-43F0-B78A-17655E9B30DA}"/>
      </w:docPartPr>
      <w:docPartBody>
        <w:p w:rsidR="00043676" w:rsidRDefault="00043676">
          <w:pPr>
            <w:pStyle w:val="D42A239B6C3B459A99D8AFB52C9213A3"/>
          </w:pPr>
          <w:r w:rsidRPr="003F66D9">
            <w:rPr>
              <w:rStyle w:val="Testosegnaposto"/>
            </w:rPr>
            <w:t>[Titre ]</w:t>
          </w:r>
        </w:p>
      </w:docPartBody>
    </w:docPart>
    <w:docPart>
      <w:docPartPr>
        <w:name w:val="F4E815281B8749F8B42EE5F4BCA6E860"/>
        <w:category>
          <w:name w:val="Général"/>
          <w:gallery w:val="placeholder"/>
        </w:category>
        <w:types>
          <w:type w:val="bbPlcHdr"/>
        </w:types>
        <w:behaviors>
          <w:behavior w:val="content"/>
        </w:behaviors>
        <w:guid w:val="{7D98E2F6-6B3F-4683-A2A8-96EBBBEFBA59}"/>
      </w:docPartPr>
      <w:docPartBody>
        <w:p w:rsidR="00043676" w:rsidRDefault="00043676">
          <w:pPr>
            <w:pStyle w:val="F4E815281B8749F8B42EE5F4BCA6E860"/>
          </w:pPr>
          <w:r w:rsidRPr="003F66D9">
            <w:rPr>
              <w:rStyle w:val="Testosegnaposto"/>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FuturaA Bk BT">
    <w:altName w:val="Segoe UI"/>
    <w:charset w:val="00"/>
    <w:family w:val="swiss"/>
    <w:pitch w:val="variable"/>
    <w:sig w:usb0="00000001" w:usb1="00000000" w:usb2="00000000" w:usb3="00000000" w:csb0="0000001B" w:csb1="00000000"/>
  </w:font>
  <w:font w:name="Segoe">
    <w:altName w:val="Segoe UI"/>
    <w:panose1 w:val="00000000000000000000"/>
    <w:charset w:val="00"/>
    <w:family w:val="swiss"/>
    <w:notTrueType/>
    <w:pitch w:val="default"/>
    <w:sig w:usb0="00000003" w:usb1="00000000" w:usb2="00000000" w:usb3="00000000" w:csb0="00000001" w:csb1="00000000"/>
  </w:font>
  <w:font w:name="Gotham Medium">
    <w:altName w:val="Arial"/>
    <w:panose1 w:val="02000604030000020004"/>
    <w:charset w:val="00"/>
    <w:family w:val="modern"/>
    <w:notTrueType/>
    <w:pitch w:val="variable"/>
    <w:sig w:usb0="00000087" w:usb1="00000000" w:usb2="00000000" w:usb3="00000000" w:csb0="0000000B" w:csb1="00000000"/>
  </w:font>
  <w:font w:name="Gotham Book">
    <w:panose1 w:val="02000604040000020004"/>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676"/>
    <w:rsid w:val="000436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customStyle="1" w:styleId="D42A239B6C3B459A99D8AFB52C9213A3">
    <w:name w:val="D42A239B6C3B459A99D8AFB52C9213A3"/>
  </w:style>
  <w:style w:type="paragraph" w:customStyle="1" w:styleId="F4E815281B8749F8B42EE5F4BCA6E860">
    <w:name w:val="F4E815281B8749F8B42EE5F4BCA6E8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2877-B0F3-4104-83BF-8495138E8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PcVueSolutions Topic EN Year.dotx</Template>
  <TotalTime>7</TotalTime>
  <Pages>30</Pages>
  <Words>3747</Words>
  <Characters>25485</Characters>
  <Application>Microsoft Office Word</Application>
  <DocSecurity>0</DocSecurity>
  <Lines>212</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PcVue Solutions International Partners 2020</vt:lpstr>
      <vt:lpstr>BMS library specification</vt:lpstr>
    </vt:vector>
  </TitlesOfParts>
  <Manager/>
  <Company>ARC Informatique</Company>
  <LinksUpToDate>false</LinksUpToDate>
  <CharactersWithSpaces>29174</CharactersWithSpaces>
  <SharedDoc>false</SharedDoc>
  <HLinks>
    <vt:vector size="258" baseType="variant">
      <vt:variant>
        <vt:i4>2818174</vt:i4>
      </vt:variant>
      <vt:variant>
        <vt:i4>186</vt:i4>
      </vt:variant>
      <vt:variant>
        <vt:i4>0</vt:i4>
      </vt:variant>
      <vt:variant>
        <vt:i4>5</vt:i4>
      </vt:variant>
      <vt:variant>
        <vt:lpwstr>http://www.mypcvue.com/</vt:lpwstr>
      </vt:variant>
      <vt:variant>
        <vt:lpwstr/>
      </vt:variant>
      <vt:variant>
        <vt:i4>2490476</vt:i4>
      </vt:variant>
      <vt:variant>
        <vt:i4>183</vt:i4>
      </vt:variant>
      <vt:variant>
        <vt:i4>0</vt:i4>
      </vt:variant>
      <vt:variant>
        <vt:i4>5</vt:i4>
      </vt:variant>
      <vt:variant>
        <vt:lpwstr>http://www.arcinfo.com/</vt:lpwstr>
      </vt:variant>
      <vt:variant>
        <vt:lpwstr/>
      </vt:variant>
      <vt:variant>
        <vt:i4>2818174</vt:i4>
      </vt:variant>
      <vt:variant>
        <vt:i4>180</vt:i4>
      </vt:variant>
      <vt:variant>
        <vt:i4>0</vt:i4>
      </vt:variant>
      <vt:variant>
        <vt:i4>5</vt:i4>
      </vt:variant>
      <vt:variant>
        <vt:lpwstr>http://www.mypcvue.com/</vt:lpwstr>
      </vt:variant>
      <vt:variant>
        <vt:lpwstr/>
      </vt:variant>
      <vt:variant>
        <vt:i4>2490476</vt:i4>
      </vt:variant>
      <vt:variant>
        <vt:i4>177</vt:i4>
      </vt:variant>
      <vt:variant>
        <vt:i4>0</vt:i4>
      </vt:variant>
      <vt:variant>
        <vt:i4>5</vt:i4>
      </vt:variant>
      <vt:variant>
        <vt:lpwstr>http://www.arcinfo.com/</vt:lpwstr>
      </vt:variant>
      <vt:variant>
        <vt:lpwstr/>
      </vt:variant>
      <vt:variant>
        <vt:i4>2490476</vt:i4>
      </vt:variant>
      <vt:variant>
        <vt:i4>174</vt:i4>
      </vt:variant>
      <vt:variant>
        <vt:i4>0</vt:i4>
      </vt:variant>
      <vt:variant>
        <vt:i4>5</vt:i4>
      </vt:variant>
      <vt:variant>
        <vt:lpwstr>http://www.arcinfo.com/</vt:lpwstr>
      </vt:variant>
      <vt:variant>
        <vt:lpwstr/>
      </vt:variant>
      <vt:variant>
        <vt:i4>1507378</vt:i4>
      </vt:variant>
      <vt:variant>
        <vt:i4>164</vt:i4>
      </vt:variant>
      <vt:variant>
        <vt:i4>0</vt:i4>
      </vt:variant>
      <vt:variant>
        <vt:i4>5</vt:i4>
      </vt:variant>
      <vt:variant>
        <vt:lpwstr/>
      </vt:variant>
      <vt:variant>
        <vt:lpwstr>_Toc237670055</vt:lpwstr>
      </vt:variant>
      <vt:variant>
        <vt:i4>1507378</vt:i4>
      </vt:variant>
      <vt:variant>
        <vt:i4>158</vt:i4>
      </vt:variant>
      <vt:variant>
        <vt:i4>0</vt:i4>
      </vt:variant>
      <vt:variant>
        <vt:i4>5</vt:i4>
      </vt:variant>
      <vt:variant>
        <vt:lpwstr/>
      </vt:variant>
      <vt:variant>
        <vt:lpwstr>_Toc237670054</vt:lpwstr>
      </vt:variant>
      <vt:variant>
        <vt:i4>1507378</vt:i4>
      </vt:variant>
      <vt:variant>
        <vt:i4>152</vt:i4>
      </vt:variant>
      <vt:variant>
        <vt:i4>0</vt:i4>
      </vt:variant>
      <vt:variant>
        <vt:i4>5</vt:i4>
      </vt:variant>
      <vt:variant>
        <vt:lpwstr/>
      </vt:variant>
      <vt:variant>
        <vt:lpwstr>_Toc237670053</vt:lpwstr>
      </vt:variant>
      <vt:variant>
        <vt:i4>1507378</vt:i4>
      </vt:variant>
      <vt:variant>
        <vt:i4>146</vt:i4>
      </vt:variant>
      <vt:variant>
        <vt:i4>0</vt:i4>
      </vt:variant>
      <vt:variant>
        <vt:i4>5</vt:i4>
      </vt:variant>
      <vt:variant>
        <vt:lpwstr/>
      </vt:variant>
      <vt:variant>
        <vt:lpwstr>_Toc237670052</vt:lpwstr>
      </vt:variant>
      <vt:variant>
        <vt:i4>1507378</vt:i4>
      </vt:variant>
      <vt:variant>
        <vt:i4>140</vt:i4>
      </vt:variant>
      <vt:variant>
        <vt:i4>0</vt:i4>
      </vt:variant>
      <vt:variant>
        <vt:i4>5</vt:i4>
      </vt:variant>
      <vt:variant>
        <vt:lpwstr/>
      </vt:variant>
      <vt:variant>
        <vt:lpwstr>_Toc237670051</vt:lpwstr>
      </vt:variant>
      <vt:variant>
        <vt:i4>1507378</vt:i4>
      </vt:variant>
      <vt:variant>
        <vt:i4>134</vt:i4>
      </vt:variant>
      <vt:variant>
        <vt:i4>0</vt:i4>
      </vt:variant>
      <vt:variant>
        <vt:i4>5</vt:i4>
      </vt:variant>
      <vt:variant>
        <vt:lpwstr/>
      </vt:variant>
      <vt:variant>
        <vt:lpwstr>_Toc237670050</vt:lpwstr>
      </vt:variant>
      <vt:variant>
        <vt:i4>1441842</vt:i4>
      </vt:variant>
      <vt:variant>
        <vt:i4>128</vt:i4>
      </vt:variant>
      <vt:variant>
        <vt:i4>0</vt:i4>
      </vt:variant>
      <vt:variant>
        <vt:i4>5</vt:i4>
      </vt:variant>
      <vt:variant>
        <vt:lpwstr/>
      </vt:variant>
      <vt:variant>
        <vt:lpwstr>_Toc237670049</vt:lpwstr>
      </vt:variant>
      <vt:variant>
        <vt:i4>1441842</vt:i4>
      </vt:variant>
      <vt:variant>
        <vt:i4>122</vt:i4>
      </vt:variant>
      <vt:variant>
        <vt:i4>0</vt:i4>
      </vt:variant>
      <vt:variant>
        <vt:i4>5</vt:i4>
      </vt:variant>
      <vt:variant>
        <vt:lpwstr/>
      </vt:variant>
      <vt:variant>
        <vt:lpwstr>_Toc237670048</vt:lpwstr>
      </vt:variant>
      <vt:variant>
        <vt:i4>1441842</vt:i4>
      </vt:variant>
      <vt:variant>
        <vt:i4>116</vt:i4>
      </vt:variant>
      <vt:variant>
        <vt:i4>0</vt:i4>
      </vt:variant>
      <vt:variant>
        <vt:i4>5</vt:i4>
      </vt:variant>
      <vt:variant>
        <vt:lpwstr/>
      </vt:variant>
      <vt:variant>
        <vt:lpwstr>_Toc237670047</vt:lpwstr>
      </vt:variant>
      <vt:variant>
        <vt:i4>1441842</vt:i4>
      </vt:variant>
      <vt:variant>
        <vt:i4>110</vt:i4>
      </vt:variant>
      <vt:variant>
        <vt:i4>0</vt:i4>
      </vt:variant>
      <vt:variant>
        <vt:i4>5</vt:i4>
      </vt:variant>
      <vt:variant>
        <vt:lpwstr/>
      </vt:variant>
      <vt:variant>
        <vt:lpwstr>_Toc237670046</vt:lpwstr>
      </vt:variant>
      <vt:variant>
        <vt:i4>1441842</vt:i4>
      </vt:variant>
      <vt:variant>
        <vt:i4>104</vt:i4>
      </vt:variant>
      <vt:variant>
        <vt:i4>0</vt:i4>
      </vt:variant>
      <vt:variant>
        <vt:i4>5</vt:i4>
      </vt:variant>
      <vt:variant>
        <vt:lpwstr/>
      </vt:variant>
      <vt:variant>
        <vt:lpwstr>_Toc237670045</vt:lpwstr>
      </vt:variant>
      <vt:variant>
        <vt:i4>1441842</vt:i4>
      </vt:variant>
      <vt:variant>
        <vt:i4>98</vt:i4>
      </vt:variant>
      <vt:variant>
        <vt:i4>0</vt:i4>
      </vt:variant>
      <vt:variant>
        <vt:i4>5</vt:i4>
      </vt:variant>
      <vt:variant>
        <vt:lpwstr/>
      </vt:variant>
      <vt:variant>
        <vt:lpwstr>_Toc237670044</vt:lpwstr>
      </vt:variant>
      <vt:variant>
        <vt:i4>1441842</vt:i4>
      </vt:variant>
      <vt:variant>
        <vt:i4>92</vt:i4>
      </vt:variant>
      <vt:variant>
        <vt:i4>0</vt:i4>
      </vt:variant>
      <vt:variant>
        <vt:i4>5</vt:i4>
      </vt:variant>
      <vt:variant>
        <vt:lpwstr/>
      </vt:variant>
      <vt:variant>
        <vt:lpwstr>_Toc237670043</vt:lpwstr>
      </vt:variant>
      <vt:variant>
        <vt:i4>1441842</vt:i4>
      </vt:variant>
      <vt:variant>
        <vt:i4>86</vt:i4>
      </vt:variant>
      <vt:variant>
        <vt:i4>0</vt:i4>
      </vt:variant>
      <vt:variant>
        <vt:i4>5</vt:i4>
      </vt:variant>
      <vt:variant>
        <vt:lpwstr/>
      </vt:variant>
      <vt:variant>
        <vt:lpwstr>_Toc237670042</vt:lpwstr>
      </vt:variant>
      <vt:variant>
        <vt:i4>1441842</vt:i4>
      </vt:variant>
      <vt:variant>
        <vt:i4>80</vt:i4>
      </vt:variant>
      <vt:variant>
        <vt:i4>0</vt:i4>
      </vt:variant>
      <vt:variant>
        <vt:i4>5</vt:i4>
      </vt:variant>
      <vt:variant>
        <vt:lpwstr/>
      </vt:variant>
      <vt:variant>
        <vt:lpwstr>_Toc237670041</vt:lpwstr>
      </vt:variant>
      <vt:variant>
        <vt:i4>1441842</vt:i4>
      </vt:variant>
      <vt:variant>
        <vt:i4>74</vt:i4>
      </vt:variant>
      <vt:variant>
        <vt:i4>0</vt:i4>
      </vt:variant>
      <vt:variant>
        <vt:i4>5</vt:i4>
      </vt:variant>
      <vt:variant>
        <vt:lpwstr/>
      </vt:variant>
      <vt:variant>
        <vt:lpwstr>_Toc237670040</vt:lpwstr>
      </vt:variant>
      <vt:variant>
        <vt:i4>1114162</vt:i4>
      </vt:variant>
      <vt:variant>
        <vt:i4>68</vt:i4>
      </vt:variant>
      <vt:variant>
        <vt:i4>0</vt:i4>
      </vt:variant>
      <vt:variant>
        <vt:i4>5</vt:i4>
      </vt:variant>
      <vt:variant>
        <vt:lpwstr/>
      </vt:variant>
      <vt:variant>
        <vt:lpwstr>_Toc237670039</vt:lpwstr>
      </vt:variant>
      <vt:variant>
        <vt:i4>1114162</vt:i4>
      </vt:variant>
      <vt:variant>
        <vt:i4>62</vt:i4>
      </vt:variant>
      <vt:variant>
        <vt:i4>0</vt:i4>
      </vt:variant>
      <vt:variant>
        <vt:i4>5</vt:i4>
      </vt:variant>
      <vt:variant>
        <vt:lpwstr/>
      </vt:variant>
      <vt:variant>
        <vt:lpwstr>_Toc237670038</vt:lpwstr>
      </vt:variant>
      <vt:variant>
        <vt:i4>1114162</vt:i4>
      </vt:variant>
      <vt:variant>
        <vt:i4>56</vt:i4>
      </vt:variant>
      <vt:variant>
        <vt:i4>0</vt:i4>
      </vt:variant>
      <vt:variant>
        <vt:i4>5</vt:i4>
      </vt:variant>
      <vt:variant>
        <vt:lpwstr/>
      </vt:variant>
      <vt:variant>
        <vt:lpwstr>_Toc237670037</vt:lpwstr>
      </vt:variant>
      <vt:variant>
        <vt:i4>1114162</vt:i4>
      </vt:variant>
      <vt:variant>
        <vt:i4>50</vt:i4>
      </vt:variant>
      <vt:variant>
        <vt:i4>0</vt:i4>
      </vt:variant>
      <vt:variant>
        <vt:i4>5</vt:i4>
      </vt:variant>
      <vt:variant>
        <vt:lpwstr/>
      </vt:variant>
      <vt:variant>
        <vt:lpwstr>_Toc237670036</vt:lpwstr>
      </vt:variant>
      <vt:variant>
        <vt:i4>1114162</vt:i4>
      </vt:variant>
      <vt:variant>
        <vt:i4>44</vt:i4>
      </vt:variant>
      <vt:variant>
        <vt:i4>0</vt:i4>
      </vt:variant>
      <vt:variant>
        <vt:i4>5</vt:i4>
      </vt:variant>
      <vt:variant>
        <vt:lpwstr/>
      </vt:variant>
      <vt:variant>
        <vt:lpwstr>_Toc237670035</vt:lpwstr>
      </vt:variant>
      <vt:variant>
        <vt:i4>1769592</vt:i4>
      </vt:variant>
      <vt:variant>
        <vt:i4>39</vt:i4>
      </vt:variant>
      <vt:variant>
        <vt:i4>0</vt:i4>
      </vt:variant>
      <vt:variant>
        <vt:i4>5</vt:i4>
      </vt:variant>
      <vt:variant>
        <vt:lpwstr>mailto:c.moniez@arcinfo.com</vt:lpwstr>
      </vt:variant>
      <vt:variant>
        <vt:lpwstr/>
      </vt:variant>
      <vt:variant>
        <vt:i4>1572968</vt:i4>
      </vt:variant>
      <vt:variant>
        <vt:i4>36</vt:i4>
      </vt:variant>
      <vt:variant>
        <vt:i4>0</vt:i4>
      </vt:variant>
      <vt:variant>
        <vt:i4>5</vt:i4>
      </vt:variant>
      <vt:variant>
        <vt:lpwstr>mailto:f.rigaud@arcinfo.com</vt:lpwstr>
      </vt:variant>
      <vt:variant>
        <vt:lpwstr/>
      </vt:variant>
      <vt:variant>
        <vt:i4>5505103</vt:i4>
      </vt:variant>
      <vt:variant>
        <vt:i4>42</vt:i4>
      </vt:variant>
      <vt:variant>
        <vt:i4>0</vt:i4>
      </vt:variant>
      <vt:variant>
        <vt:i4>5</vt:i4>
      </vt:variant>
      <vt:variant>
        <vt:lpwstr>http://www.pcvue-sea.com/</vt:lpwstr>
      </vt:variant>
      <vt:variant>
        <vt:lpwstr/>
      </vt:variant>
      <vt:variant>
        <vt:i4>7536644</vt:i4>
      </vt:variant>
      <vt:variant>
        <vt:i4>39</vt:i4>
      </vt:variant>
      <vt:variant>
        <vt:i4>0</vt:i4>
      </vt:variant>
      <vt:variant>
        <vt:i4>5</vt:i4>
      </vt:variant>
      <vt:variant>
        <vt:lpwstr>mailto:n.trang@arcinfo.com</vt:lpwstr>
      </vt:variant>
      <vt:variant>
        <vt:lpwstr/>
      </vt:variant>
      <vt:variant>
        <vt:i4>5505103</vt:i4>
      </vt:variant>
      <vt:variant>
        <vt:i4>36</vt:i4>
      </vt:variant>
      <vt:variant>
        <vt:i4>0</vt:i4>
      </vt:variant>
      <vt:variant>
        <vt:i4>5</vt:i4>
      </vt:variant>
      <vt:variant>
        <vt:lpwstr>http://www.pcvue-sea.com/</vt:lpwstr>
      </vt:variant>
      <vt:variant>
        <vt:lpwstr/>
      </vt:variant>
      <vt:variant>
        <vt:i4>4653105</vt:i4>
      </vt:variant>
      <vt:variant>
        <vt:i4>33</vt:i4>
      </vt:variant>
      <vt:variant>
        <vt:i4>0</vt:i4>
      </vt:variant>
      <vt:variant>
        <vt:i4>5</vt:i4>
      </vt:variant>
      <vt:variant>
        <vt:lpwstr>mailto:pcvuesea@pacific.net.sg</vt:lpwstr>
      </vt:variant>
      <vt:variant>
        <vt:lpwstr/>
      </vt:variant>
      <vt:variant>
        <vt:i4>4718658</vt:i4>
      </vt:variant>
      <vt:variant>
        <vt:i4>30</vt:i4>
      </vt:variant>
      <vt:variant>
        <vt:i4>0</vt:i4>
      </vt:variant>
      <vt:variant>
        <vt:i4>5</vt:i4>
      </vt:variant>
      <vt:variant>
        <vt:lpwstr>http://www.pcvueinc.com/</vt:lpwstr>
      </vt:variant>
      <vt:variant>
        <vt:lpwstr/>
      </vt:variant>
      <vt:variant>
        <vt:i4>1245238</vt:i4>
      </vt:variant>
      <vt:variant>
        <vt:i4>27</vt:i4>
      </vt:variant>
      <vt:variant>
        <vt:i4>0</vt:i4>
      </vt:variant>
      <vt:variant>
        <vt:i4>5</vt:i4>
      </vt:variant>
      <vt:variant>
        <vt:lpwstr>mailto:pcvueinc@arcinfo.com</vt:lpwstr>
      </vt:variant>
      <vt:variant>
        <vt:lpwstr/>
      </vt:variant>
      <vt:variant>
        <vt:i4>6225943</vt:i4>
      </vt:variant>
      <vt:variant>
        <vt:i4>24</vt:i4>
      </vt:variant>
      <vt:variant>
        <vt:i4>0</vt:i4>
      </vt:variant>
      <vt:variant>
        <vt:i4>5</vt:i4>
      </vt:variant>
      <vt:variant>
        <vt:lpwstr>http://www.ctiweb.co.uk/</vt:lpwstr>
      </vt:variant>
      <vt:variant>
        <vt:lpwstr/>
      </vt:variant>
      <vt:variant>
        <vt:i4>6946832</vt:i4>
      </vt:variant>
      <vt:variant>
        <vt:i4>21</vt:i4>
      </vt:variant>
      <vt:variant>
        <vt:i4>0</vt:i4>
      </vt:variant>
      <vt:variant>
        <vt:i4>5</vt:i4>
      </vt:variant>
      <vt:variant>
        <vt:lpwstr>mailto:info@ctiweb.co.uk</vt:lpwstr>
      </vt:variant>
      <vt:variant>
        <vt:lpwstr/>
      </vt:variant>
      <vt:variant>
        <vt:i4>3866687</vt:i4>
      </vt:variant>
      <vt:variant>
        <vt:i4>18</vt:i4>
      </vt:variant>
      <vt:variant>
        <vt:i4>0</vt:i4>
      </vt:variant>
      <vt:variant>
        <vt:i4>5</vt:i4>
      </vt:variant>
      <vt:variant>
        <vt:lpwstr>http://www.pcvuesolutions.com/</vt:lpwstr>
      </vt:variant>
      <vt:variant>
        <vt:lpwstr/>
      </vt:variant>
      <vt:variant>
        <vt:i4>262144</vt:i4>
      </vt:variant>
      <vt:variant>
        <vt:i4>15</vt:i4>
      </vt:variant>
      <vt:variant>
        <vt:i4>0</vt:i4>
      </vt:variant>
      <vt:variant>
        <vt:i4>5</vt:i4>
      </vt:variant>
      <vt:variant>
        <vt:lpwstr>http://www.pcvue.ch/</vt:lpwstr>
      </vt:variant>
      <vt:variant>
        <vt:lpwstr/>
      </vt:variant>
      <vt:variant>
        <vt:i4>8192075</vt:i4>
      </vt:variant>
      <vt:variant>
        <vt:i4>12</vt:i4>
      </vt:variant>
      <vt:variant>
        <vt:i4>0</vt:i4>
      </vt:variant>
      <vt:variant>
        <vt:i4>5</vt:i4>
      </vt:variant>
      <vt:variant>
        <vt:lpwstr>mailto:info@pcvue.ch</vt:lpwstr>
      </vt:variant>
      <vt:variant>
        <vt:lpwstr/>
      </vt:variant>
      <vt:variant>
        <vt:i4>196621</vt:i4>
      </vt:variant>
      <vt:variant>
        <vt:i4>9</vt:i4>
      </vt:variant>
      <vt:variant>
        <vt:i4>0</vt:i4>
      </vt:variant>
      <vt:variant>
        <vt:i4>5</vt:i4>
      </vt:variant>
      <vt:variant>
        <vt:lpwstr>http://www.pcvue.de/</vt:lpwstr>
      </vt:variant>
      <vt:variant>
        <vt:lpwstr/>
      </vt:variant>
      <vt:variant>
        <vt:i4>7340108</vt:i4>
      </vt:variant>
      <vt:variant>
        <vt:i4>6</vt:i4>
      </vt:variant>
      <vt:variant>
        <vt:i4>0</vt:i4>
      </vt:variant>
      <vt:variant>
        <vt:i4>5</vt:i4>
      </vt:variant>
      <vt:variant>
        <vt:lpwstr>mailto:info@pcvue.de</vt:lpwstr>
      </vt:variant>
      <vt:variant>
        <vt:lpwstr/>
      </vt:variant>
      <vt:variant>
        <vt:i4>2490476</vt:i4>
      </vt:variant>
      <vt:variant>
        <vt:i4>3</vt:i4>
      </vt:variant>
      <vt:variant>
        <vt:i4>0</vt:i4>
      </vt:variant>
      <vt:variant>
        <vt:i4>5</vt:i4>
      </vt:variant>
      <vt:variant>
        <vt:lpwstr>http://www.arcinfo.com/</vt:lpwstr>
      </vt:variant>
      <vt:variant>
        <vt:lpwstr/>
      </vt:variant>
      <vt:variant>
        <vt:i4>8061021</vt:i4>
      </vt:variant>
      <vt:variant>
        <vt:i4>0</vt:i4>
      </vt:variant>
      <vt:variant>
        <vt:i4>0</vt:i4>
      </vt:variant>
      <vt:variant>
        <vt:i4>5</vt:i4>
      </vt:variant>
      <vt:variant>
        <vt:lpwstr>mailto:arcnews@arcinfo.com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PcVue Solutions International Partners 2020</dc:title>
  <dc:creator>François FLECHE</dc:creator>
  <cp:keywords>Key words</cp:keywords>
  <dc:description>Comment</dc:description>
  <cp:lastModifiedBy>giulia magnesa</cp:lastModifiedBy>
  <cp:revision>5</cp:revision>
  <cp:lastPrinted>2020-01-27T16:13:00Z</cp:lastPrinted>
  <dcterms:created xsi:type="dcterms:W3CDTF">2020-01-28T09:40:00Z</dcterms:created>
  <dcterms:modified xsi:type="dcterms:W3CDTF">2020-10-14T09:56:00Z</dcterms:modified>
  <cp:category>Catégorie</cp:category>
</cp:coreProperties>
</file>